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CA640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EA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69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DC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AD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F1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28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F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2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4E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9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DE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3B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FC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1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B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82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E1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99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26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DF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51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C2267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979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07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202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E54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CE4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3DF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3EC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B7E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230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98E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CA1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AD9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C8E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271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648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DF1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3DC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AAE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4E1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EC1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DA5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490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FB1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901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68F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E4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017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F98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E0F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0E8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EEF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253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97B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EFB75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8B1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5CE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3B6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57B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FE6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326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4F1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134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660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EE4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088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C9A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0E3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DBA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B8F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6D2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DEB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267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6D1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72F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F23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711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D2C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4F0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68A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7C6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7D0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D63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DD7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67D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493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30E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203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6C1BB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FBD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A74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26F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759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5CE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0D9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4CF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3DB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FB2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1D1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2BD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D74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A79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EEB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BE6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F95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832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E13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F8A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144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013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81B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639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7F9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4D6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95F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653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C16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56F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E81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CE9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A51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DAB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E741A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837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26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2F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80D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157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5F9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91A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BDE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EA4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7A3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CEE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348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7EB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10D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332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64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3CB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1F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E57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F42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437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767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CE1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B30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0FF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4A8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310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D7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0CE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DF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BD5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653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70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A5913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27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F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B7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99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3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E1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4A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7B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40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9F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94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B9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B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09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93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01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78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F839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44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A7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F8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FA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6D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95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3F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FA7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D56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88E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48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4BF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82B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E1F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D31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196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9AE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981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AFC60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E0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4B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31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A8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200F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8F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2A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81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A4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6F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88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6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F8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8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92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C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B0D4C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A1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65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C1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5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A4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79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0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3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F6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97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7E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A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24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D9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5D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F4D2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EA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B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51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4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F8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65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E5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A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C6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AF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86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8FB0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3A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86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85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A9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79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48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6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D5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30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8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52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39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B2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90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23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7E6E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4C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C6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2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6F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65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19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EB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2520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1223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B869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67B93B" w14:textId="116955A0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ECD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0D1C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D4E1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966B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D08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D62F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9B59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7DC8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45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A8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99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53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E0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D1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001C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3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FE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94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EA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E6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A7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534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741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351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34D2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033D7CB" wp14:editId="3FEA6023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AA0F60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33D7C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AAA0F60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1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00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BE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FDA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BA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E4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78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C4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B8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A8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B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9A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44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75408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8433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187E2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8BF6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D76ECF1" wp14:editId="766CA54D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F4F57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76ECF1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EF4F57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10E6D50" wp14:editId="61847718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A3ADA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0E6D50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6A3ADA4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1D9B62D" wp14:editId="082EA9C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195D4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9B62D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7195D4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132F695" wp14:editId="1B2A5EB7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BF7555" w14:textId="68B5021D" w:rsidR="000B647F" w:rsidRDefault="000B647F" w:rsidP="00944C3D">
                                  <w:fldSimple w:instr=" MERGEFIELD  aDMOD  \* MERGEFORMAT ">
                                    <w:r w:rsidR="0075574A" w:rsidRPr="0075574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32F695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3BF7555" w14:textId="68B5021D" w:rsidR="000B647F" w:rsidRDefault="000B647F" w:rsidP="00944C3D">
                            <w:fldSimple w:instr=" MERGEFIELD  aDMOD  \* MERGEFORMAT ">
                              <w:r w:rsidR="0075574A" w:rsidRPr="0075574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38048E1" wp14:editId="2B78C023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6656CC" w14:textId="2E0E5D0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5574A" w:rsidRPr="00E327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8048E1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36656CC" w14:textId="2E0E5D0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5574A" w:rsidRPr="00E327A8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26FB928" wp14:editId="231F2773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CE0DB2" w14:textId="571C38AA" w:rsidR="000B647F" w:rsidRDefault="000B647F" w:rsidP="00944C3D">
                                  <w:fldSimple w:instr=" MERGEFIELD  aDRDO  \* MERGEFORMAT ">
                                    <w:r w:rsidR="0075574A" w:rsidRPr="0075574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6FB928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ACE0DB2" w14:textId="571C38AA" w:rsidR="000B647F" w:rsidRDefault="000B647F" w:rsidP="00944C3D">
                            <w:fldSimple w:instr=" MERGEFIELD  aDRDO  \* MERGEFORMAT ">
                              <w:r w:rsidR="0075574A" w:rsidRPr="0075574A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391A2D" wp14:editId="12AE216B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A6FF30" w14:textId="67EF25BC" w:rsidR="000B647F" w:rsidRDefault="000B647F" w:rsidP="00944C3D">
                                  <w:fldSimple w:instr=" MERGEFIELD  aDMDO  \* MERGEFORMAT ">
                                    <w:r w:rsidR="0075574A" w:rsidRPr="0075574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91A2D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5A6FF30" w14:textId="67EF25BC" w:rsidR="000B647F" w:rsidRDefault="000B647F" w:rsidP="00944C3D">
                            <w:fldSimple w:instr=" MERGEFIELD  aDMDO  \* MERGEFORMAT ">
                              <w:r w:rsidR="0075574A" w:rsidRPr="0075574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1395C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465D87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22D6F7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D44BD18" wp14:editId="1117168A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A7515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4BD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48A75157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DC87749" wp14:editId="4E950C7A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0C63F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C87749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E0C63F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0C7FCF" wp14:editId="458FF9B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A43BD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0C7FCF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10A43BD7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F6BF9A9" wp14:editId="2C559EDD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1CD4B2" w14:textId="3B958001" w:rsidR="000B647F" w:rsidRDefault="000B647F" w:rsidP="00944C3D">
                                  <w:fldSimple w:instr=" MERGEFIELD  aDRDOo  \* MERGEFORMAT ">
                                    <w:r w:rsidR="0075574A" w:rsidRPr="0075574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BF9A9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B1CD4B2" w14:textId="3B958001" w:rsidR="000B647F" w:rsidRDefault="000B647F" w:rsidP="00944C3D">
                            <w:fldSimple w:instr=" MERGEFIELD  aDRDOo  \* MERGEFORMAT ">
                              <w:r w:rsidR="0075574A" w:rsidRPr="0075574A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BBC4F49" wp14:editId="323A9CE8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E1ED73" w14:textId="170E87CA" w:rsidR="000B647F" w:rsidRDefault="000B647F" w:rsidP="00944C3D">
                                  <w:fldSimple w:instr=" MERGEFIELD  aDMDO  \* MERGEFORMAT ">
                                    <w:r w:rsidR="0075574A" w:rsidRPr="0075574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BC4F49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6E1ED73" w14:textId="170E87CA" w:rsidR="000B647F" w:rsidRDefault="000B647F" w:rsidP="00944C3D">
                            <w:fldSimple w:instr=" MERGEFIELD  aDMDO  \* MERGEFORMAT ">
                              <w:r w:rsidR="0075574A" w:rsidRPr="0075574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DA22DA7" wp14:editId="21BE0A1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FEC97" w14:textId="4AEBEBBF" w:rsidR="000B647F" w:rsidRDefault="000B647F" w:rsidP="00944C3D">
                                  <w:fldSimple w:instr=" MERGEFIELD  aDRODo  \* MERGEFORMAT ">
                                    <w:r w:rsidR="0075574A" w:rsidRPr="0075574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A22DA7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60FEC97" w14:textId="4AEBEBBF" w:rsidR="000B647F" w:rsidRDefault="000B647F" w:rsidP="00944C3D">
                            <w:fldSimple w:instr=" MERGEFIELD  aDRODo  \* MERGEFORMAT ">
                              <w:r w:rsidR="0075574A" w:rsidRPr="0075574A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29573C4" wp14:editId="0A86D92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FCA427" w14:textId="5282644F" w:rsidR="000B647F" w:rsidRDefault="000B647F" w:rsidP="00944C3D">
                                  <w:fldSimple w:instr=" MERGEFIELD  aDMOD  \* MERGEFORMAT ">
                                    <w:r w:rsidR="0075574A" w:rsidRPr="0075574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9573C4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4FCA427" w14:textId="5282644F" w:rsidR="000B647F" w:rsidRDefault="000B647F" w:rsidP="00944C3D">
                            <w:fldSimple w:instr=" MERGEFIELD  aDMOD  \* MERGEFORMAT ">
                              <w:r w:rsidR="0075574A" w:rsidRPr="0075574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1B2C0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1761BE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D24B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D4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570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95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C4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E0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25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4B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1F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24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64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26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0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13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26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C4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0E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FA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05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5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62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34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12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80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F4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02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E3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ABB0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95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C92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E2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9B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C5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25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B0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B5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B3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E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7F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75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06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B8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A3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B3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2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D2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88B9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07BE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ED29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0E99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EAC8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ECE4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C5BF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05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6B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E3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82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63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A8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A5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96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0D76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90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45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9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C0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D7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3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0C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39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C3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4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53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7F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E0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0F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68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62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D9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26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47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EC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6BD0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34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CE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1C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34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03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75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FB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75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B7FB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8B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44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4F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D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99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D7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3F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90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5F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9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CB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FB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0F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79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24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08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25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D5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91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98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50B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D4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18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09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D3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50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FD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18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059F3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1A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4E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DD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E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8E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CB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B5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8A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82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74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BD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53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CE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53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C7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D0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5C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0B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308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13A7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091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28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D0E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D6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CCC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D7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94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4F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ED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16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B4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0C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BF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95E9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90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E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25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20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B4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A0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F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EA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07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3D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B4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3B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17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D0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9D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6F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6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44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19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3B4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C7B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01D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6A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544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7B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48F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7A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B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9093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22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98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2459AC9" wp14:editId="7350074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21F2F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59AC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3221F2F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ED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BD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FA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5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6B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D0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7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FB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96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0333ABA" wp14:editId="2860E3F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4C2F4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333ABA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84C2F4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C6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FA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4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88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CB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2A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81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F8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91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05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FA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99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FE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E0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E3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72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F8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B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F3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C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92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AD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855C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12B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6721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86FE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ED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8172266" wp14:editId="1A8F737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4CE8A0" w14:textId="6AC3295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5574A" w:rsidRPr="00E327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0036130591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172266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14CE8A0" w14:textId="6AC3295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5574A" w:rsidRPr="00E327A8">
                              <w:rPr>
                                <w:rFonts w:ascii="Arial" w:hAnsi="Arial" w:cs="Arial"/>
                                <w:noProof/>
                              </w:rPr>
                              <w:t>0036130591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08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D4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7C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2D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19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66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B7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E7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6E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4CFF29" wp14:editId="00E58F7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8DF65D" w14:textId="5BD2F9C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5574A" w:rsidRPr="00E327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2021686392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4CFF29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378DF65D" w14:textId="5BD2F9C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5574A" w:rsidRPr="00E327A8">
                              <w:rPr>
                                <w:rFonts w:ascii="Arial" w:hAnsi="Arial" w:cs="Arial"/>
                                <w:noProof/>
                              </w:rPr>
                              <w:t>2021686392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D2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B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3E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0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81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BF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97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D4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7D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D6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40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5A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5C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04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4F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A8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6D75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7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D9754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929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B3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FE8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E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45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50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67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52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1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92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F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34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34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B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8B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31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8ACD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2BB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DCD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A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1BD1A87" wp14:editId="4EAF682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4479B" w14:textId="0460C21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5574A" w:rsidRPr="00E327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č.313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D1A87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354479B" w14:textId="0460C21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5574A" w:rsidRPr="00E327A8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č.313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63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A7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20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DF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C1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76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D1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2C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BA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1C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2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51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CD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0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53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A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FD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4A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85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D6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F7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8F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FE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1B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AC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18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8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57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C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6A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82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FB0B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94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33D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7ED24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FAB2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59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AB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C1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47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A3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23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3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55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BF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C84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07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D3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9C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45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9E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0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2A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F0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F7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90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86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D9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05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FC4695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1D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A3BDE4C" wp14:editId="25CBDC55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37475F" w14:textId="406DC5A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5574A" w:rsidRPr="00E327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Bavlnárska  2,4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3BDE4C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637475F" w14:textId="406DC5A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5574A" w:rsidRPr="00E327A8">
                              <w:rPr>
                                <w:rFonts w:ascii="Arial" w:hAnsi="Arial" w:cs="Arial"/>
                                <w:noProof/>
                              </w:rPr>
                              <w:t>Bavlnárska  2,4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91D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1B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75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B7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9D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12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A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3B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B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B1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C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80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79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02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9B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8D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07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8D070BD" wp14:editId="0F81BD8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C92A4C" w14:textId="172F9787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D070BD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AC92A4C" w14:textId="172F9787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65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0D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5A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AE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F9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66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0C94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CB3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E36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D54B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B726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4538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F51C194" wp14:editId="7E7C588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3CFD86" w14:textId="1A0E159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5574A" w:rsidRPr="00E327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51C194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73CFD86" w14:textId="1A0E159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5574A" w:rsidRPr="00E327A8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35D265D" wp14:editId="27955FE1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7D800" w14:textId="5FD137B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5574A" w:rsidRPr="00E327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5D265D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37E7D800" w14:textId="5FD137B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5574A" w:rsidRPr="00E327A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977E9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E07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E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86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A871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36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5E48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88C0704" wp14:editId="1EF5FAD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C8A23C" w14:textId="735362A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5574A" w:rsidRPr="00E327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8C0704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0AC8A23C" w14:textId="735362A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5574A" w:rsidRPr="00E327A8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6A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585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E8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E52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177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67C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82D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A24C6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FE154A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DA51ADE" wp14:editId="22048DC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888AC" w14:textId="7AA2BEE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A51ADE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1FD888AC" w14:textId="7AA2BEE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787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3F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2A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66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79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62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9D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2C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7694E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5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93A9B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E1F37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34537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3C061BD" wp14:editId="267263F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9CC7D" w14:textId="44838A7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5574A" w:rsidRPr="00E327A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C061BD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649CC7D" w14:textId="44838A7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5574A" w:rsidRPr="00E327A8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7B8A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7FD29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BFA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B6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86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E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4E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9D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BA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53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B4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9A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2D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82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90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52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8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2B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45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56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0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73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2E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48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46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9E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02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29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42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2F37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3A4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DB387D" w14:textId="783ADE0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5574A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131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DB64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4063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15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07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A362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68A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5B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F7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8C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32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52FF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29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3BCE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08E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31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ED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22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AF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18B7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17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4E66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70D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54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47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7D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7B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835C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24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A468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CDE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D2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72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E9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24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45FD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DA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1C3D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546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9E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F0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68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60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4426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95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8105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673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FA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8D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49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754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0CE4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00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6DE6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BA0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63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4A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E3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4E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F10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ED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9827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BA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0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AC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06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C791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0E66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6E2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92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3B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09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39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B5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A4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FB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F4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E8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C2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E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D9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3A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C2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D9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B2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44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98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76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9C308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BF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60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31F585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48DF9E6" w14:textId="77777777" w:rsidR="00944C3D" w:rsidRDefault="00944C3D" w:rsidP="00944C3D">
      <w:pPr>
        <w:rPr>
          <w:rFonts w:ascii="Arial" w:hAnsi="Arial"/>
        </w:rPr>
      </w:pPr>
    </w:p>
    <w:p w14:paraId="25B8A7D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80B1721" w14:textId="43D8B8C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C831FC9" w14:textId="6C354F61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D6730D7" w14:textId="5433391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AC9AB9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5C92AC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7E8D216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17A18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41C6F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FFD4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0FE0301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746F1BE" w14:textId="4F26EDC0" w:rsidR="00944C3D" w:rsidRPr="008D0433" w:rsidRDefault="0075574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Táňa Klimová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7B4B59A" w14:textId="241018D9" w:rsidR="00944C3D" w:rsidRPr="008D0433" w:rsidRDefault="0075574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A7BB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C66DF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6A090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8D960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66683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1A504F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8767C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4856D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DBC6F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987C70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8EC548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D7497CA" w14:textId="4C2132B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CEFEFCF" w14:textId="1685F4E4" w:rsidR="00944C3D" w:rsidRDefault="0075574A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6BCFA05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74799D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0E51AAE" w14:textId="30A2914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03D55AF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C0CF79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5E1D4BD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88212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11615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743FA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71D8D9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3AB18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5DE59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E1498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79DA5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3CEDF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26EBF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DAC13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28735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6BAD1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7FEC3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3A7F3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6438E7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53DEA0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EB500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0F043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E7BE1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473B5A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60D482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695AA47" w14:textId="67AB6C7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6B242C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FB8B618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2E7C7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E6A3249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B17C575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BC4C28A" w14:textId="2C10969C" w:rsidR="00944C3D" w:rsidRPr="00664EC5" w:rsidRDefault="00944C3D" w:rsidP="0075574A">
      <w:pPr>
        <w:ind w:firstLine="426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B9B9A75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06680C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0BB8C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60F14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458A5B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B8167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E7604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089DF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EABFE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7D9E1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C99B6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00AD0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C5B55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DD03C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8B107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A6C5A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CB012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6F73B1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5A37F35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C53EC8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AA583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AA386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E590DC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973AD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5D5843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B3D055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F02EDF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E70E7D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C7AF04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360D7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535E95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l) krátkodobý finančný majetok</w:t>
      </w:r>
    </w:p>
    <w:p w14:paraId="60464A0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39400E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FF3ADD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26181C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1BC734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59E54C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6278A7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61D7ADA6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55F8FE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C3749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01390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9A6DF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AA9DB2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A2DA3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3E61F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E6174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BC2C9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D7CB4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148AE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C64B7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EEDA6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E2790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CE4A7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79DBB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938C3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19F2E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2B487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D6553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F0C6A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A6799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3795A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1901D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6FD889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699006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5462B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FEF2A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53A9B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D2A9B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9C639FC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4AB4439" w14:textId="366CE2C1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9652A15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0C264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224F93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F7965C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F428958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69BA6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57D210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02274E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073E09C" w14:textId="77777777" w:rsidTr="00503750">
        <w:tc>
          <w:tcPr>
            <w:tcW w:w="2302" w:type="dxa"/>
            <w:vAlign w:val="center"/>
          </w:tcPr>
          <w:p w14:paraId="74EB61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4FB58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9797B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48921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BDA5D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34666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ED0FF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2ED9B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CAE22E1" w14:textId="77777777" w:rsidTr="00503750">
        <w:tc>
          <w:tcPr>
            <w:tcW w:w="15593" w:type="dxa"/>
            <w:gridSpan w:val="8"/>
            <w:vAlign w:val="center"/>
          </w:tcPr>
          <w:p w14:paraId="387C89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E88CF0E" w14:textId="77777777" w:rsidTr="00503750">
        <w:tc>
          <w:tcPr>
            <w:tcW w:w="2302" w:type="dxa"/>
            <w:vAlign w:val="center"/>
          </w:tcPr>
          <w:p w14:paraId="5F7CDB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407D9B9" w14:textId="27B31C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388126" w14:textId="4C9E09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BF5AB5" w14:textId="7E6C00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07ABAA" w14:textId="18D2DE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5197C4" w14:textId="634399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37E92E" w14:textId="31EC6C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F985A4" w14:textId="467E80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33AE4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17C03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DABE19C" w14:textId="22E4C4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FB18B4" w14:textId="6C14DD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EF951F" w14:textId="5051CE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389709" w14:textId="1E996F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0706C3" w14:textId="52038B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9B6685" w14:textId="3B2084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B8C393" w14:textId="124AEC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652D0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0B1A5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A22F82B" w14:textId="281626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9779B8" w14:textId="11CAA7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253120" w14:textId="5FEC38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DA9C0C" w14:textId="307051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A16947" w14:textId="4E8566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50985F" w14:textId="181231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F2243E" w14:textId="4BACC9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1B81C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37E0C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5C501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1D3AE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E5B4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59F8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94C2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E380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CB23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24DD28C" w14:textId="77777777" w:rsidTr="00503750">
        <w:tc>
          <w:tcPr>
            <w:tcW w:w="2302" w:type="dxa"/>
            <w:vAlign w:val="center"/>
          </w:tcPr>
          <w:p w14:paraId="224DFC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4D3A228" w14:textId="5E76F5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00B01F" w14:textId="0712DD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717C10" w14:textId="100B9D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B153BE" w14:textId="018150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E6895F" w14:textId="239990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30EA56" w14:textId="616DC9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9AC394" w14:textId="1B586D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AD2B2D" w14:textId="77777777" w:rsidTr="00503750">
        <w:tc>
          <w:tcPr>
            <w:tcW w:w="15593" w:type="dxa"/>
            <w:gridSpan w:val="8"/>
            <w:vAlign w:val="center"/>
          </w:tcPr>
          <w:p w14:paraId="7E92E6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D16BA30" w14:textId="77777777" w:rsidTr="00503750">
        <w:tc>
          <w:tcPr>
            <w:tcW w:w="2302" w:type="dxa"/>
            <w:vAlign w:val="center"/>
          </w:tcPr>
          <w:p w14:paraId="625E53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7A54E00" w14:textId="734008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AE30E2" w14:textId="45AE52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965AF7" w14:textId="506E4E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2CA226" w14:textId="404600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5585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9F4A5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7F8B7A" w14:textId="67FA68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959CC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BF188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C09828C" w14:textId="402B5C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E20D20" w14:textId="30E140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1E5D6B" w14:textId="6070BB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F28EB8" w14:textId="75AD7A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9C8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AA9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B59EB1" w14:textId="0ED21C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808DD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8AC6C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9BD5F7F" w14:textId="077C36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1054A60" w14:textId="1E82FD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032A68" w14:textId="789E13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7E8FFA" w14:textId="25D66E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664C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91AC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9F40AA" w14:textId="40DB64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C29DA7" w14:textId="77777777" w:rsidTr="00503750">
        <w:tc>
          <w:tcPr>
            <w:tcW w:w="2302" w:type="dxa"/>
            <w:vAlign w:val="center"/>
          </w:tcPr>
          <w:p w14:paraId="69CDD0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7B98B6D" w14:textId="7A75D3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2685FA" w14:textId="08736D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EE9633" w14:textId="21D071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04D5DB" w14:textId="3BB351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8CF6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D17C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B0914A" w14:textId="3EA6B0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D48E3D" w14:textId="77777777" w:rsidTr="00503750">
        <w:tc>
          <w:tcPr>
            <w:tcW w:w="15593" w:type="dxa"/>
            <w:gridSpan w:val="8"/>
            <w:vAlign w:val="center"/>
          </w:tcPr>
          <w:p w14:paraId="2226B4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3A0CCB5" w14:textId="77777777" w:rsidTr="00503750">
        <w:tc>
          <w:tcPr>
            <w:tcW w:w="2302" w:type="dxa"/>
            <w:vAlign w:val="center"/>
          </w:tcPr>
          <w:p w14:paraId="12619F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61E22A9" w14:textId="6AFA33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248ECE" w14:textId="207E0C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872D68" w14:textId="6B8C0E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E5CDF1" w14:textId="7C6335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1A6441" w14:textId="2E8038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84D2F3" w14:textId="242D95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9D9D1B" w14:textId="3BB509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16A3E0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ADA02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8A11ABD" w14:textId="36A9C9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8BA8FE" w14:textId="298AF8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ED412" w14:textId="53513E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7A6811" w14:textId="4D14DC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F7307E" w14:textId="6C6FAC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0BFCDC" w14:textId="58F7E8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F04869" w14:textId="214A50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16F49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C997B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71B9CD8" w14:textId="72054E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5CAE5C" w14:textId="48BAFC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99D97D" w14:textId="4E323C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3950A0" w14:textId="658255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D6D726" w14:textId="31A675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08C284" w14:textId="29D592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1B2995" w14:textId="2A6727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D7E9D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9B35A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09603DF" w14:textId="1CB25E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1F7852" w14:textId="658F22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57DABA" w14:textId="2DA0DD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6ECBA4" w14:textId="46D10A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8723A6" w14:textId="4A0EDC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6F85AD" w14:textId="55710E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6806C2" w14:textId="21CCE2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68643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9329A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119FB4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0D954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C7DD1D5" w14:textId="168C3B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E7894F" w14:textId="2F0A33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8B66A1" w14:textId="471105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ECFA8A" w14:textId="2451EE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5467FB" w14:textId="174935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25FEF3" w14:textId="3026D5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B26001" w14:textId="38C51E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1EB29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C8AD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9C34C4F" w14:textId="42E2EC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5335B0" w14:textId="0E8363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3F6340" w14:textId="4E77F7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CF5E93" w14:textId="3B0B3E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BFC74" w14:textId="330C59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C0B9D2" w14:textId="09158A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A5724B" w14:textId="41F54D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B7052D" w14:textId="77777777" w:rsidR="00944C3D" w:rsidRDefault="00944C3D" w:rsidP="00944C3D">
      <w:pPr>
        <w:rPr>
          <w:rFonts w:ascii="Arial" w:hAnsi="Arial"/>
          <w:b/>
        </w:rPr>
      </w:pPr>
    </w:p>
    <w:p w14:paraId="5A4E8EF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601F1A0" w14:textId="77777777" w:rsidTr="00503750">
        <w:tc>
          <w:tcPr>
            <w:tcW w:w="1944" w:type="dxa"/>
            <w:vAlign w:val="center"/>
          </w:tcPr>
          <w:p w14:paraId="12CEE70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680EC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AF719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49ED1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BC726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222DE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EC5CF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5BF82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F03A6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A1807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6D508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5A856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4D34FD8" w14:textId="77777777" w:rsidTr="00503750">
        <w:tc>
          <w:tcPr>
            <w:tcW w:w="15685" w:type="dxa"/>
            <w:gridSpan w:val="12"/>
            <w:vAlign w:val="center"/>
          </w:tcPr>
          <w:p w14:paraId="539F64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4E42861" w14:textId="77777777" w:rsidTr="00503750">
        <w:tc>
          <w:tcPr>
            <w:tcW w:w="1944" w:type="dxa"/>
            <w:vAlign w:val="center"/>
          </w:tcPr>
          <w:p w14:paraId="59AAD3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9719126" w14:textId="54099D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4DA0637" w14:textId="6D2E06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B2D5AA7" w14:textId="2EA1FD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FB7702" w14:textId="0D8B4D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11665D" w14:textId="33A005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90C112" w14:textId="3F0AF6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D4BADBA" w14:textId="5E6CEB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547869" w14:textId="0BBF09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9C24B1" w14:textId="7492D1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387E42" w14:textId="05682E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0694A" w14:textId="015363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A6D673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FEDEB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5772EE8" w14:textId="690CE4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84F32B4" w14:textId="57C581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158F49D" w14:textId="6E0E66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AD00FA" w14:textId="24C85A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0B5DC6" w14:textId="0F5FDF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193E97" w14:textId="1BFEEB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82C92B" w14:textId="42D274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6C7E2C" w14:textId="171BB7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3118A8" w14:textId="6E1507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8BA11F" w14:textId="69E78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8B11608" w14:textId="73CBBE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0FA24E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77DAD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B6F4828" w14:textId="2C5CC6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72FFBDF" w14:textId="558320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6DE95F2" w14:textId="2E1968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2B2907" w14:textId="7C7950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D1A94A" w14:textId="3FC1EC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585B1E" w14:textId="301479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AC6292" w14:textId="1CB6FA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4E3841" w14:textId="6947EC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D0FECF" w14:textId="41E6DD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CC4C4D" w14:textId="4DF099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97FE9E" w14:textId="4AD587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FE90F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FD258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3AAB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74B6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EC5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3480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C5E8A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1FBC9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36CF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6181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53927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CA6F1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B86A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CCBB696" w14:textId="77777777" w:rsidTr="00503750">
        <w:tc>
          <w:tcPr>
            <w:tcW w:w="1944" w:type="dxa"/>
            <w:vAlign w:val="center"/>
          </w:tcPr>
          <w:p w14:paraId="390BC4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38D6062" w14:textId="23B28B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1B74540" w14:textId="2B690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E8842F" w14:textId="7ADD08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23FA69" w14:textId="720137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4A40E0" w14:textId="578A8B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A783B9" w14:textId="2F8E89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7552CE" w14:textId="248D93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7F699C1" w14:textId="7308A3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7550B0" w14:textId="195AF7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A54608" w14:textId="0AB83A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7C6F6E" w14:textId="63D0D7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ED6A96" w14:textId="77777777" w:rsidTr="00503750">
        <w:tc>
          <w:tcPr>
            <w:tcW w:w="15685" w:type="dxa"/>
            <w:gridSpan w:val="12"/>
            <w:vAlign w:val="center"/>
          </w:tcPr>
          <w:p w14:paraId="3E287A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C60AA22" w14:textId="77777777" w:rsidTr="00503750">
        <w:tc>
          <w:tcPr>
            <w:tcW w:w="1944" w:type="dxa"/>
            <w:vAlign w:val="center"/>
          </w:tcPr>
          <w:p w14:paraId="7C1EBEC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28AB5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54B4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AE7397" w14:textId="0C60A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95533B" w14:textId="329712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A6BD26" w14:textId="3D1984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B335EA" w14:textId="60402C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84D6A" w14:textId="284B86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2EBBA3" w14:textId="5AE341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E15E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1E56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82F5F1D" w14:textId="11CFFA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442FD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36BC8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908C9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12CC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03D0B9" w14:textId="7FB129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6B2AEA" w14:textId="44FDEE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15A2773" w14:textId="73896B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A85BD0" w14:textId="64EA84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D73021" w14:textId="107CB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5E153D" w14:textId="08E34E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61A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E8204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CF8AE52" w14:textId="75A2FE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C8F48B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1EB4F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B4EFA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FE4F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3BD264" w14:textId="708E6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031500" w14:textId="70A545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49968F" w14:textId="30B40D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221EC00" w14:textId="645686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67A62C" w14:textId="08CD29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5ECE95" w14:textId="464F0C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2819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A746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F896A8A" w14:textId="5CABB7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55F94E" w14:textId="77777777" w:rsidTr="00503750">
        <w:tc>
          <w:tcPr>
            <w:tcW w:w="1944" w:type="dxa"/>
            <w:vAlign w:val="center"/>
          </w:tcPr>
          <w:p w14:paraId="495A4C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826E9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7DE5B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680674" w14:textId="0D35DD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CC4D5C" w14:textId="6D561D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C08541" w14:textId="5CD60D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C50FB8" w14:textId="028B2F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BF8B81F" w14:textId="23EF0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BC5287" w14:textId="4E76BB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B6F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4A1E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229029C" w14:textId="0F34A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2DB7BB" w14:textId="77777777" w:rsidTr="00503750">
        <w:tc>
          <w:tcPr>
            <w:tcW w:w="15685" w:type="dxa"/>
            <w:gridSpan w:val="12"/>
            <w:vAlign w:val="center"/>
          </w:tcPr>
          <w:p w14:paraId="2F4A0E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C7B876C" w14:textId="77777777" w:rsidTr="00503750">
        <w:tc>
          <w:tcPr>
            <w:tcW w:w="1944" w:type="dxa"/>
            <w:vAlign w:val="center"/>
          </w:tcPr>
          <w:p w14:paraId="3FEE67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7F77A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C1A4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62162ED" w14:textId="2283CE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DCE43B" w14:textId="6D7249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2C85DF" w14:textId="47AE95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189F11" w14:textId="14DF75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9B2DF6" w14:textId="392412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3F0796" w14:textId="40514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1301CD" w14:textId="42EB38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38D624" w14:textId="58E436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7BCD30" w14:textId="67EEBF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92503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A0724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EFE33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8F87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27334F" w14:textId="362D0D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E8488D" w14:textId="22C245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33FD74" w14:textId="3B5C19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8EEF69" w14:textId="63B691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833F54" w14:textId="2CC61F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21251F" w14:textId="050C3F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9A0B86" w14:textId="3EA21E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B8F7DD" w14:textId="6519ED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098725" w14:textId="0FBEE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E2C06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41C03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1B2D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8396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26DF8D" w14:textId="2833B8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5AEBB4" w14:textId="1DC561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113D2B" w14:textId="5D5927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803A" w14:textId="6B4C88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97F03B" w14:textId="52DB20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E80C5C" w14:textId="417402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2EE1E4" w14:textId="3FB30E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9CB1B5" w14:textId="191F0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15A4A57" w14:textId="143E4C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D107A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8FCE0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8470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7DC09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F566AEF" w14:textId="15D652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514504" w14:textId="09C979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5D17D67" w14:textId="56C581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C48ED1" w14:textId="6FA00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A7BCD2" w14:textId="0CC42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039669" w14:textId="5A26E6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1AE16FC" w14:textId="610CE7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B4770B" w14:textId="17EEA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47D55C" w14:textId="604548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73F9A2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01EAA3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A17A83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3CA1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81C040C" w14:textId="12C171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5D3EDC4" w14:textId="2FBA33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E5554E4" w14:textId="60FE50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A67CC1" w14:textId="0EEEFC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0CCE5A" w14:textId="5BA33F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555585" w14:textId="0BB422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BEAEDB" w14:textId="5ACB51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46AB5F" w14:textId="467956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2954F8" w14:textId="351E85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EADAFCC" w14:textId="62E10E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83DE8C6" w14:textId="30FD2B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64D68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89DB1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49D5254" w14:textId="6A5BF3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26C32DD" w14:textId="3132D0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BE813AA" w14:textId="650D88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473042" w14:textId="44E5D2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13231A" w14:textId="53E14F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366F17" w14:textId="0FAF47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50AC9B" w14:textId="547EA2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FA9BAF" w14:textId="121CE1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337F90" w14:textId="60D91B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B17BDF" w14:textId="45E7EF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E9FB91" w14:textId="2578A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878FC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A393B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67C0C1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AFC579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C5A99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AAEB2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53DCD0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DB85D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D75D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A2333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EEFC4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F5395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E40E6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D939A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29157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78BC7F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40A49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9AC3B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E43DA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01D667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8C6BCE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2F0AB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5E8EB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3AD41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F85271B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3B4985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EA445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F183A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6EA88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23A1E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AB709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B0546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7395F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444A2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81FD4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8386B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4C82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452E3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7FDAA0F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B0B4E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BBFE5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BD655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89DAB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3D61C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81E28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7BDB300" w14:textId="77777777" w:rsidTr="00503750">
        <w:trPr>
          <w:trHeight w:val="1073"/>
        </w:trPr>
        <w:tc>
          <w:tcPr>
            <w:tcW w:w="3614" w:type="dxa"/>
            <w:vMerge/>
          </w:tcPr>
          <w:p w14:paraId="7971B3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A0E7B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8A7C9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7E989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54898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CFCD7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AECC1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EB3D00A" w14:textId="77777777" w:rsidTr="00503750">
        <w:trPr>
          <w:trHeight w:val="283"/>
        </w:trPr>
        <w:tc>
          <w:tcPr>
            <w:tcW w:w="3614" w:type="dxa"/>
          </w:tcPr>
          <w:p w14:paraId="0388D4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3409F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138E9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F55A5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BC31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5D1D4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DFD3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0E98841" w14:textId="77777777" w:rsidTr="00503750">
        <w:trPr>
          <w:trHeight w:val="283"/>
        </w:trPr>
        <w:tc>
          <w:tcPr>
            <w:tcW w:w="3614" w:type="dxa"/>
          </w:tcPr>
          <w:p w14:paraId="4340DF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AD6C9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CF5D5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E1EE8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D612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9F3F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D4451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A5233A7" w14:textId="77777777" w:rsidTr="00503750">
        <w:trPr>
          <w:trHeight w:val="283"/>
        </w:trPr>
        <w:tc>
          <w:tcPr>
            <w:tcW w:w="3614" w:type="dxa"/>
          </w:tcPr>
          <w:p w14:paraId="0A1CE5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A123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DD90E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B14C2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6864A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D858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EC9AF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E94737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01FA33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59E5682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8C4FA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7C8F1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2E8B8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50911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7ECDC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4D9F3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869A5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F0D7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D8DF4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144F1E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0DAB4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8D5D86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0005C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4EA7040" w14:textId="0F7F0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E0E958" w14:textId="0B7322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64A13F" w14:textId="5A6F30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8AC448" w14:textId="010B8A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98C230" w14:textId="28E398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5EA8F2" w14:textId="18AD16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8408FB" w14:textId="722941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596073" w14:textId="12A874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727A3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DB72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3C4BA91" w14:textId="1BC4B2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36489C" w14:textId="63928E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8C4CC7" w14:textId="4F230E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6A72C3" w14:textId="5940F3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C1A870" w14:textId="695645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67A56E" w14:textId="7D0B55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425782" w14:textId="79A36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23FB74" w14:textId="11CD06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4993C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C676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1C0D2D4" w14:textId="0361AD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64E39D" w14:textId="62BC6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7CB449" w14:textId="5D65CA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1D1B7A" w14:textId="489002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B3F1B0" w14:textId="51EB69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4BA2A8" w14:textId="02DF6B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AC104D" w14:textId="553667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FA2AD2" w14:textId="4592E6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09621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B628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D3526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B0C57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37B4F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CB10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E1A8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E12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6F54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ADF42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8FC774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049C7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4F35D17" w14:textId="1C8D81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472FB9" w14:textId="6A3D89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FE830F" w14:textId="0219C2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F6886D" w14:textId="00B142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DC9D5B" w14:textId="46AA89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8D8B24" w14:textId="740C38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1FD12C" w14:textId="4E5805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0A870CE" w14:textId="471184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001E6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8790D4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D31519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9A868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5276BE4" w14:textId="142CC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62DFEC" w14:textId="3CE82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52F43" w14:textId="1D39C5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62DE9B" w14:textId="02FF0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029BCE" w14:textId="5D6066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1FE9DB" w14:textId="6658DA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5B3CFE" w14:textId="446CDF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43FC33B" w14:textId="3E69A3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72D31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1355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8C445A6" w14:textId="51BBC3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B0E0F3" w14:textId="0CD3B5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B2967B" w14:textId="2E477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3BC1C" w14:textId="7844B0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944654" w14:textId="63E821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5ADB48" w14:textId="191C8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9B4008" w14:textId="3E5500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F45BCE" w14:textId="101674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7540B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17F5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F3FEC17" w14:textId="531B93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50E8CD" w14:textId="200BAF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FFCE06" w14:textId="15D2B7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8F95F1" w14:textId="025439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782F9F" w14:textId="33027F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C79DE8" w14:textId="251FC5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01C180" w14:textId="1BA376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68F46A" w14:textId="5A6DF1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D5D4B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940FE9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D7359E5" w14:textId="0B49EB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4C6FC5" w14:textId="082D8C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68C0A5" w14:textId="2D0A37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B338F5" w14:textId="7CB952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9CDFA0" w14:textId="57BB81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3BE80C" w14:textId="476B73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41F5EA" w14:textId="54287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683FEE2" w14:textId="23364E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DB5C3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64EDF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D38402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C6E29C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945E281" w14:textId="790999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F4AA6" w14:textId="705983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AFAFB4" w14:textId="35B9E3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F4475D" w14:textId="14D4D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626C64" w14:textId="02525A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E4F540" w14:textId="76E63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A13F36" w14:textId="60D29D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F02E5D8" w14:textId="45F960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07EBBF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202B45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CCE7900" w14:textId="1013EA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04E2C5" w14:textId="2BB6FA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7C7D73" w14:textId="77760B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E59579" w14:textId="3DF3BE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A3FDA0" w14:textId="56B2A7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45C595" w14:textId="039170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B9B287" w14:textId="1B0837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202D73D" w14:textId="6E0FA4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EBB4C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18357E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6D07E21" w14:textId="576CEC4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78394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F13E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F81B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553C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0C4F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541A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8A8C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2E94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0C59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D8D4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62FB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4C19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8345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1A2F9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A013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2109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84D1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6B05FA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DD0FE4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5B85F1C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25832C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7270D722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33260C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5AEB2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A02DE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B2358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61443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E4B1D1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DFA1B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096968" w14:textId="71C6881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71D7DD8" w14:textId="4761B2B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7190BF" w14:textId="12C6613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CCAE1F3" w14:textId="0F82FF1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A81552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2A6DD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685DCB8" w14:textId="237D66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8716CB0" w14:textId="0FA00B1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26380B7" w14:textId="465DA3F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E4DD215" w14:textId="5101C36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2880FF8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EACBE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4083AE9" w14:textId="3474922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AC8B478" w14:textId="34DE88C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C01F6F" w14:textId="4C084D8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82B5E0" w14:textId="6D72CA9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E971D8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8D95C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BAEE49" w14:textId="3DCC2FE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F540B3B" w14:textId="17212AF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63FD6CA" w14:textId="1A3ED18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A1FBCB4" w14:textId="1D5AEF9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0BEC17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653CF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83C1DB6" w14:textId="032D365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54CBB16" w14:textId="468CFE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BB23161" w14:textId="16C80BB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E1D2FC8" w14:textId="752E6B5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A8EB46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110690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998B2D" w14:textId="4D9354F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67D3D8D" w14:textId="4D8821A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DAF2781" w14:textId="763884F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8B8589" w14:textId="32DBA96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FABD93E" w14:textId="77777777" w:rsidR="00944C3D" w:rsidRDefault="00944C3D" w:rsidP="00944C3D">
      <w:pPr>
        <w:rPr>
          <w:rFonts w:ascii="Arial" w:hAnsi="Arial"/>
          <w:b/>
        </w:rPr>
      </w:pPr>
    </w:p>
    <w:p w14:paraId="6EB9E2B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10BA93E3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C3C1D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94514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A4025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9E21D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28198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9F04CA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0C82D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A8B3B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A84D7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55286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1F4DFB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2B939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6E64C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C0852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650DC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B94780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6FF8D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4DA75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BD740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BE34A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F71903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3F9001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28495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357A7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4D15D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8787B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26D7807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5824224" w14:textId="77777777" w:rsidTr="00503750">
        <w:tc>
          <w:tcPr>
            <w:tcW w:w="2835" w:type="dxa"/>
            <w:vAlign w:val="center"/>
          </w:tcPr>
          <w:p w14:paraId="2CA27F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10265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3F656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C54F6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28389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B34D9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513BB95E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1300248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9D48356" w14:textId="44E64706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BF64DD" w14:textId="7BE82469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8D5E5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68B9D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AF7581" w14:textId="2F02E25D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C5A8A4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B432D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B30C119" w14:textId="6F6BF9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6CB46B" w14:textId="3858B0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272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1259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00A4F8" w14:textId="714B47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3006DD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EE380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8CB8825" w14:textId="277B4F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32C87C" w14:textId="1793C5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421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636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5CF7108" w14:textId="4063F6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2C6C57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78426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3CB8A64" w14:textId="4AA47B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89013B" w14:textId="0427E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012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F432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4174D9" w14:textId="43D580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CF0798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04544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C561AB1" w14:textId="7AB71B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4ABAB0" w14:textId="53CC6C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E8C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7CA7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D2D66D5" w14:textId="387C46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0C728F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0E6322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C399D29" w14:textId="0BA724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4EED36" w14:textId="27D8EF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EEF6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7CF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305A7E" w14:textId="74E2DE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5D99A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593B4A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E870F09" w14:textId="3A6336C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58C355" w14:textId="277A59B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4A5F7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3DD61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4AF31D" w14:textId="5BD1702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4DD11C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0010021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16EA1DF" w14:textId="2FE37E55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C449E1C" w14:textId="77777777" w:rsidR="00944C3D" w:rsidRDefault="00944C3D" w:rsidP="00944C3D">
      <w:pPr>
        <w:rPr>
          <w:rFonts w:ascii="Arial" w:hAnsi="Arial"/>
          <w:b/>
        </w:rPr>
      </w:pPr>
    </w:p>
    <w:p w14:paraId="4F72778E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52E2833" w14:textId="77777777" w:rsidTr="00503750">
        <w:tc>
          <w:tcPr>
            <w:tcW w:w="2835" w:type="dxa"/>
            <w:vAlign w:val="center"/>
          </w:tcPr>
          <w:p w14:paraId="756165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3473E4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D03FC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7D03B9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2E976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17D76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EDD473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6C91A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5BFCF3AD" w14:textId="42178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1D25D1" w14:textId="5B08EC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408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A06C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7CE155" w14:textId="23A629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B8A86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0181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6C30CAC" w14:textId="456291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CA2C34" w14:textId="5ABB79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0E9B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6A00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B206B9" w14:textId="0DC78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857BB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92105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2DFE544" w14:textId="7279B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B4E20" w14:textId="57842F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A0F5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E78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48AF9A" w14:textId="41677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93C52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0E6F9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7FDEF20" w14:textId="0DB903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CB79BE" w14:textId="007F5D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0A28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B3D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D7F2AA4" w14:textId="06664F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863A0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9FF08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7E71B0C" w14:textId="19061E7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058562" w14:textId="5623A63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DADB4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1A914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450966" w14:textId="04C583E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E6D5D04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4960B9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72445D44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B476E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E7965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7D79E6E" w14:textId="77777777" w:rsidTr="00503750">
        <w:trPr>
          <w:trHeight w:val="699"/>
        </w:trPr>
        <w:tc>
          <w:tcPr>
            <w:tcW w:w="3502" w:type="dxa"/>
            <w:vMerge/>
          </w:tcPr>
          <w:p w14:paraId="43BADF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30CF9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3C5D7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A8E331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5E5CF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C4AF7A6" w14:textId="5E37F01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30B7B8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71BAB2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C4C00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AC10E90" w14:textId="1AB49969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B58575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845F0D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B82BF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207EF2E" w14:textId="70D97EA1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56FAC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E347D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CA452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FD140B9" w14:textId="77777777" w:rsidTr="00503750">
        <w:trPr>
          <w:trHeight w:val="593"/>
        </w:trPr>
        <w:tc>
          <w:tcPr>
            <w:tcW w:w="3497" w:type="dxa"/>
          </w:tcPr>
          <w:p w14:paraId="70CC18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0C662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5BD07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530A90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ACD8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6F27BFA" w14:textId="13F3BC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8B11A4" w14:textId="17180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CDE3E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D15353" w14:textId="012C23B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77672A5" w14:textId="758E4A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18CF19" w14:textId="3ECED5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F0F47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ACC505" w14:textId="4244835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00F422E" w14:textId="137D6A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6AD818" w14:textId="4F177F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B2632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3DEB0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127E3B8" w14:textId="3BEBBA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57E328" w14:textId="2D4D5C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146DA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9F0B" w14:textId="2C4B0F8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1EC349A" w14:textId="576CB4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AAB5FC" w14:textId="1E8906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FAD1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FC03342" w14:textId="7B66B08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B7B214C" w14:textId="26BE79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B954E7" w14:textId="165A20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EFC77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64F5B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D78CF6C" w14:textId="54C47D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BA44D7" w14:textId="479327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8A1AA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C32400" w14:textId="708613E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848E7B3" w14:textId="5C884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ED6D62" w14:textId="6E7852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3E659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72D282C" w14:textId="31982F6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A6AFFF7" w14:textId="70F734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EA9AB7" w14:textId="566A6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D1BAB8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8CBA5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7960517" w14:textId="39603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4E0990" w14:textId="422B99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713AC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F503C8" w14:textId="3807C29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B9EC874" w14:textId="59E70B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7CD7D8" w14:textId="1BA480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4B0189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FE9D9AA" w14:textId="5D21E3F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95006A8" w14:textId="31AB6D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1C21D7" w14:textId="103D53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86A2BC" w14:textId="77777777" w:rsidR="00944C3D" w:rsidRDefault="00944C3D" w:rsidP="00944C3D">
      <w:pPr>
        <w:rPr>
          <w:rFonts w:ascii="Arial" w:hAnsi="Arial"/>
          <w:b/>
        </w:rPr>
      </w:pPr>
    </w:p>
    <w:p w14:paraId="081DE875" w14:textId="77777777" w:rsidR="00944C3D" w:rsidRDefault="00944C3D" w:rsidP="00944C3D">
      <w:pPr>
        <w:rPr>
          <w:rFonts w:ascii="Arial" w:hAnsi="Arial"/>
          <w:b/>
        </w:rPr>
      </w:pPr>
    </w:p>
    <w:p w14:paraId="7E6B8207" w14:textId="77777777" w:rsidR="00944C3D" w:rsidRDefault="00944C3D" w:rsidP="00944C3D">
      <w:pPr>
        <w:rPr>
          <w:rFonts w:ascii="Arial" w:hAnsi="Arial"/>
          <w:b/>
        </w:rPr>
      </w:pPr>
    </w:p>
    <w:p w14:paraId="7D684937" w14:textId="77777777" w:rsidR="00944C3D" w:rsidRDefault="00944C3D" w:rsidP="00944C3D">
      <w:pPr>
        <w:rPr>
          <w:rFonts w:ascii="Arial" w:hAnsi="Arial"/>
          <w:b/>
        </w:rPr>
      </w:pPr>
    </w:p>
    <w:p w14:paraId="24CDBAC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1630"/>
        <w:gridCol w:w="1204"/>
        <w:gridCol w:w="1198"/>
        <w:gridCol w:w="1194"/>
        <w:gridCol w:w="1572"/>
      </w:tblGrid>
      <w:tr w:rsidR="00944C3D" w:rsidRPr="00050529" w14:paraId="3DFBE242" w14:textId="77777777" w:rsidTr="00503750">
        <w:tc>
          <w:tcPr>
            <w:tcW w:w="2622" w:type="dxa"/>
            <w:vAlign w:val="center"/>
          </w:tcPr>
          <w:p w14:paraId="0383C24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0C20B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F4F16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826A8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E089D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B84E3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4121A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58807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E9FA7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251B0A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323DF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1CC2A5B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2F1F9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77F0A795" w14:textId="16165B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59EB79" w14:textId="032D3A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AB73F9" w14:textId="3A28F7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8CE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066E50" w14:textId="240AC5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C29740" w14:textId="77777777" w:rsidTr="00503750">
        <w:tc>
          <w:tcPr>
            <w:tcW w:w="2622" w:type="dxa"/>
            <w:vAlign w:val="center"/>
          </w:tcPr>
          <w:p w14:paraId="725C2F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58CA4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F8CDA38" w14:textId="1B8F93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99C4A0C" w14:textId="086F33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D16E92" w14:textId="258260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8BC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E1AD4F" w14:textId="0234D0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5117F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1314D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B6EDDF5" w14:textId="6D06C1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745E42F" w14:textId="5C3A34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4FBEC2" w14:textId="527A7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55F0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FBC213" w14:textId="02960D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715F4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B120A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E2A6057" w14:textId="52DD57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BEC325" w14:textId="616F2A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513E9B" w14:textId="69CFCD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DB83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5CDC04" w14:textId="487AC3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25238E" w14:textId="77777777" w:rsidTr="00503750">
        <w:tc>
          <w:tcPr>
            <w:tcW w:w="2622" w:type="dxa"/>
            <w:vAlign w:val="center"/>
          </w:tcPr>
          <w:p w14:paraId="4F6191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D27BDC2" w14:textId="1E1FA5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7288.00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A7B011" w14:textId="7FAAA5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8821.00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1A47EE" w14:textId="765DB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7102.00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4641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494693" w14:textId="30BB05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9007.00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C1017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D1FA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087644D" w14:textId="1F919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1F9199" w14:textId="73D426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217A31" w14:textId="39E761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597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CE8B40" w14:textId="472C12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5C3444" w14:textId="77777777" w:rsidTr="00503750">
        <w:tc>
          <w:tcPr>
            <w:tcW w:w="2622" w:type="dxa"/>
            <w:vAlign w:val="center"/>
          </w:tcPr>
          <w:p w14:paraId="5A6256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98B00B8" w14:textId="6BB53F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A752D5" w14:textId="27A04B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2193DE" w14:textId="31DDD8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326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BFFD11" w14:textId="5F0F7D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6EEB8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C4DEC4C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1217D3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E4DDA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BC45F81" w14:textId="23E448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90AD22" w14:textId="6A24DE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4EBFF4" w14:textId="429CE4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26BB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0237BE" w14:textId="04B282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60ADF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CCD97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632233C" w14:textId="7A288E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7EB2D4" w14:textId="0D625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9F366D" w14:textId="4FEEC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F7AB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69AEB9" w14:textId="2877C8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8F5A3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FFF1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EE8FC3C" w14:textId="7B76AC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B213BED" w14:textId="74177E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04BA6D" w14:textId="6CA275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70E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067A51" w14:textId="1C7033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7F2063" w14:textId="77777777" w:rsidTr="00503750">
        <w:tc>
          <w:tcPr>
            <w:tcW w:w="2622" w:type="dxa"/>
            <w:vAlign w:val="center"/>
          </w:tcPr>
          <w:p w14:paraId="38846D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B7B2D84" w14:textId="03BA1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8DEECE" w14:textId="69D5F7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0F241D" w14:textId="4BF9F9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E926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80991F" w14:textId="3750B7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FCB149" w14:textId="77777777" w:rsidTr="00503750">
        <w:tc>
          <w:tcPr>
            <w:tcW w:w="2622" w:type="dxa"/>
            <w:vAlign w:val="center"/>
          </w:tcPr>
          <w:p w14:paraId="090A65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EF73D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DF4BB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C07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973C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0AE4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A8572F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C2A2AF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8C01435" w14:textId="7E845ED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7288.00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D42F75" w14:textId="4E194EA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8821.00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2DA59A" w14:textId="2AD628A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7102.00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36AF6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F4E86C" w14:textId="1B0CCBE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9007.00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C975D3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DF123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5B6AF0AC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9CBAE8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5F2B73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3FB32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9FEBD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226C25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139EE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6DD1FA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B19602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C328E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50425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1BD17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89D6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E068B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C7FF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3F5B5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39F9FF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8F7A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A668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703EC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9F0AB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6B0F4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136712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AAFAE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6B789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5FCD60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14E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6969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00A88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9BCC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1D94A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6DD44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78BA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07378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CEAF2F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FDC4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A859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B8485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CC1B2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56796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77BCF4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2AE67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83B90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569EF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D828F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7A94FD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DA1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0E86B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451D1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F80D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7CC5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BBD8DD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62819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37873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14AEC9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99F6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12751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721E6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2F5A6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A291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AB001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43BF5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AC741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EEF740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9100AF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80FBC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A47B03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B3F632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519C8B0F" w14:textId="77777777" w:rsidTr="00503750">
        <w:tc>
          <w:tcPr>
            <w:tcW w:w="2835" w:type="dxa"/>
            <w:vAlign w:val="center"/>
          </w:tcPr>
          <w:p w14:paraId="49CAB1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FFD8F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D66D5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D070A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220B5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BEB6C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A6929CE" w14:textId="77777777" w:rsidTr="00503750">
        <w:tc>
          <w:tcPr>
            <w:tcW w:w="2835" w:type="dxa"/>
            <w:vAlign w:val="center"/>
          </w:tcPr>
          <w:p w14:paraId="7D8F9D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99E3760" w14:textId="2AEFB7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BF1F4A" w14:textId="2AC6B6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202350" w14:textId="75C05F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F78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172812" w14:textId="13171F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F39865" w14:textId="77777777" w:rsidTr="00503750">
        <w:tc>
          <w:tcPr>
            <w:tcW w:w="2835" w:type="dxa"/>
            <w:vAlign w:val="center"/>
          </w:tcPr>
          <w:p w14:paraId="0F75BA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26D56A3" w14:textId="0A625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16D61" w14:textId="2E92A0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EDE49F" w14:textId="79E24B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68A5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9EC4E1" w14:textId="6FFD7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FBBDEB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92A3E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4A98602" w14:textId="64EBAC8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86CD3A" w14:textId="598654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7BDD05" w14:textId="40C228F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DAF67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2CF68F" w14:textId="3A8EE2B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B759E37" w14:textId="77777777" w:rsidTr="00503750">
        <w:tc>
          <w:tcPr>
            <w:tcW w:w="2835" w:type="dxa"/>
            <w:vAlign w:val="center"/>
          </w:tcPr>
          <w:p w14:paraId="50B19E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9170B45" w14:textId="6308D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1829D7" w14:textId="16DA1F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09D36D" w14:textId="7D2D1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0F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260AB4" w14:textId="38EF2B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E7FD7F" w14:textId="77777777" w:rsidTr="00503750">
        <w:tc>
          <w:tcPr>
            <w:tcW w:w="2835" w:type="dxa"/>
            <w:vAlign w:val="center"/>
          </w:tcPr>
          <w:p w14:paraId="4A4383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B192922" w14:textId="6F6217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4BD073" w14:textId="3BECF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88901E" w14:textId="5387B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0D7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558550" w14:textId="4227B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520070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8F4A3C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C3C4E21" w14:textId="0E1C36A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8E3F5A" w14:textId="04F9E04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2120CE" w14:textId="6800CE9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F479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D75E86" w14:textId="0B9D81F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B8B74C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7E7A6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CF0FF9B" w14:textId="2D0715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8A93EF" w14:textId="763E8D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59FB43" w14:textId="2B3B0C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08F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2F400B" w14:textId="32118C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5C952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8D3025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6DCC51DA" w14:textId="77777777" w:rsidTr="00503750">
        <w:tc>
          <w:tcPr>
            <w:tcW w:w="2552" w:type="dxa"/>
            <w:shd w:val="clear" w:color="auto" w:fill="auto"/>
            <w:vAlign w:val="center"/>
          </w:tcPr>
          <w:p w14:paraId="320E73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F7AFE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C7754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8F862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BF3A9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A80F6C0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26D12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D64FD5A" w14:textId="3A66C22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658418E" w14:textId="543D740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2D7D8F3" w14:textId="3DAD61F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DAABF7E" w14:textId="18915FF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B0C939C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08703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69E7150" w14:textId="0A20902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76DD0E0" w14:textId="6D5CBCE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AF2C771" w14:textId="01ECA65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ED9F804" w14:textId="379DA25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C879FB6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A06F35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4638293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7B326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ED8F6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09CD4F9" w14:textId="77777777" w:rsidTr="00503750">
        <w:tc>
          <w:tcPr>
            <w:tcW w:w="4395" w:type="dxa"/>
            <w:vMerge/>
          </w:tcPr>
          <w:p w14:paraId="389509E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8AAE9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FBC29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36E824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BA328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D455604" w14:textId="1B74A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801AD9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5875D0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187DB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3EDF021" w14:textId="35708F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A2200D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4A02AE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50881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249C453" w14:textId="2D6A94E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FD90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E44F1F3" w14:textId="77777777" w:rsidTr="00503750">
        <w:tc>
          <w:tcPr>
            <w:tcW w:w="4395" w:type="dxa"/>
            <w:vAlign w:val="center"/>
          </w:tcPr>
          <w:p w14:paraId="5F9994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1D6D3D9" w14:textId="679317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98A009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A0BBFAE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602DC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6CC6A2B" w14:textId="4D6034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11EF0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583C0B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FC52B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A1F33A2" w14:textId="152B390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A0CBB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6AEC2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A8480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853AFAA" w14:textId="297F229A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4432.00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D86C7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95FF8D4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1D9D17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226E66C8" w14:textId="77777777" w:rsidTr="00503750">
        <w:tc>
          <w:tcPr>
            <w:tcW w:w="4395" w:type="dxa"/>
            <w:vAlign w:val="center"/>
          </w:tcPr>
          <w:p w14:paraId="4C45337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5D464D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02CD18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B695EC6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069D87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7A2A7A5" w14:textId="6602E80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606514A" w14:textId="4352891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E7B08E6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46592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7A182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A1BFB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3C85EF0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1113D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D830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5DC69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34C4200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8EF1E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87834CD" w14:textId="0FF75E5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68E7C87" w14:textId="23E87AC1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4F63E80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F8CD6B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914EBDD" w14:textId="53C8AE0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A95387" w14:textId="395426A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5C8BA4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09DE59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7CCDF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5B0A31D" w14:textId="77777777" w:rsidTr="00503750">
        <w:tc>
          <w:tcPr>
            <w:tcW w:w="1843" w:type="dxa"/>
            <w:vAlign w:val="center"/>
          </w:tcPr>
          <w:p w14:paraId="22F6FC0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82ED32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7679E1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D28BC3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ECA288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80CD7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457C1C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7D4D71C" w14:textId="77777777" w:rsidTr="00503750">
        <w:tc>
          <w:tcPr>
            <w:tcW w:w="1843" w:type="dxa"/>
            <w:vAlign w:val="center"/>
          </w:tcPr>
          <w:p w14:paraId="746E6A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AF877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115D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43DD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890FE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D803E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BF16C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51F800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B4D20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8EFDA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9E10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E735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703F3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D9DE5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83D2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79AB5B7" w14:textId="77777777" w:rsidTr="00503750">
        <w:tc>
          <w:tcPr>
            <w:tcW w:w="1843" w:type="dxa"/>
            <w:vAlign w:val="center"/>
          </w:tcPr>
          <w:p w14:paraId="147EF4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567F4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1B7E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D306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FA55C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ED25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C0FC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41E1086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539EE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A7A71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6218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591C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1AE20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2BEC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122B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4ADF2F7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06CBD0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69C563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A436F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DCE03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938DC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B3E52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6B411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4ECA1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ACB95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35AAE8FB" w14:textId="77777777" w:rsidTr="00503750">
        <w:trPr>
          <w:trHeight w:val="664"/>
        </w:trPr>
        <w:tc>
          <w:tcPr>
            <w:tcW w:w="3372" w:type="dxa"/>
          </w:tcPr>
          <w:p w14:paraId="024E18C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919D85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F8D957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1E00C4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8B8C70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3B8AD03" w14:textId="37B36A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D238F6" w14:textId="1AAEC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FE3CA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B441AF9" w14:textId="7A09901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ECB7CC0" w14:textId="30C740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7DB7BB" w14:textId="640CFD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DAFE20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869A398" w14:textId="76F2790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7B5B849" w14:textId="32AC9F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BBFF4" w14:textId="7E9A03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8DA606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F7E55F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CB5E75C" w14:textId="33D127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799873" w14:textId="1734FD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3B684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CB1F79C" w14:textId="0341600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274F67C" w14:textId="2A4763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20D295" w14:textId="1B2310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D6340D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C1D71CB" w14:textId="3268505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0A36372" w14:textId="5B3E33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2AD911" w14:textId="5ACC4B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97862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D025F2F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5E1C91A0" w14:textId="77777777" w:rsidTr="00503750">
        <w:tc>
          <w:tcPr>
            <w:tcW w:w="2835" w:type="dxa"/>
            <w:vAlign w:val="center"/>
          </w:tcPr>
          <w:p w14:paraId="5F0A76D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F7D541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60FF5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D4D3F4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78255A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199EB3F" w14:textId="77777777" w:rsidTr="00503750">
        <w:tc>
          <w:tcPr>
            <w:tcW w:w="2835" w:type="dxa"/>
          </w:tcPr>
          <w:p w14:paraId="090B9C8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D8125D0" w14:textId="3CFB69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946191" w14:textId="67D621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70030B" w14:textId="23F2A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D319123" w14:textId="6CCBC5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B2C69F" w14:textId="77777777" w:rsidTr="00503750">
        <w:tc>
          <w:tcPr>
            <w:tcW w:w="2835" w:type="dxa"/>
          </w:tcPr>
          <w:p w14:paraId="28E2895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5BC4E1D" w14:textId="1FD863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0D7125" w14:textId="417E6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BA84A3" w14:textId="5AF527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87F4626" w14:textId="7405C8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A9502C" w14:textId="77777777" w:rsidTr="00503750">
        <w:tc>
          <w:tcPr>
            <w:tcW w:w="2835" w:type="dxa"/>
          </w:tcPr>
          <w:p w14:paraId="067A78B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374B0E3" w14:textId="2255CD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B2A9BD" w14:textId="4EB6D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26971F" w14:textId="367DC2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804379" w14:textId="747647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B4C068" w14:textId="77777777" w:rsidTr="00503750">
        <w:tc>
          <w:tcPr>
            <w:tcW w:w="2835" w:type="dxa"/>
            <w:vAlign w:val="center"/>
          </w:tcPr>
          <w:p w14:paraId="6F75924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C7AB0F3" w14:textId="01FD0D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E3226F" w14:textId="15FF9B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ACD317" w14:textId="51979E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62B003B" w14:textId="141FE6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A51A31" w14:textId="77777777" w:rsidTr="00503750">
        <w:tc>
          <w:tcPr>
            <w:tcW w:w="2835" w:type="dxa"/>
            <w:vAlign w:val="center"/>
          </w:tcPr>
          <w:p w14:paraId="334642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960D89F" w14:textId="5FD7D0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6314D2" w14:textId="3015E0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227397" w14:textId="76F018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3B91D48" w14:textId="0E973E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53ED6C9" w14:textId="77777777" w:rsidTr="00503750">
        <w:tc>
          <w:tcPr>
            <w:tcW w:w="2835" w:type="dxa"/>
          </w:tcPr>
          <w:p w14:paraId="6BEA84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EF45189" w14:textId="678692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E8B1D7" w14:textId="4D65B2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FB3A02" w14:textId="215BB0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AED1B57" w14:textId="70C086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B22A7F" w14:textId="77777777" w:rsidTr="00503750">
        <w:tc>
          <w:tcPr>
            <w:tcW w:w="2835" w:type="dxa"/>
          </w:tcPr>
          <w:p w14:paraId="06C2C97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9B6C798" w14:textId="2C43A6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14005C" w14:textId="4383E2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5ECA39" w14:textId="3C3B7E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80CFD6" w14:textId="206290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A3D740" w14:textId="77777777" w:rsidTr="00503750">
        <w:tc>
          <w:tcPr>
            <w:tcW w:w="2835" w:type="dxa"/>
          </w:tcPr>
          <w:p w14:paraId="5315173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B29557A" w14:textId="20E134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C10CC0" w14:textId="1E35B5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12FD17" w14:textId="570FDA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B841EF0" w14:textId="711426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8561AE" w14:textId="77777777" w:rsidR="00944C3D" w:rsidRDefault="00944C3D" w:rsidP="00944C3D">
      <w:pPr>
        <w:rPr>
          <w:rFonts w:ascii="Arial" w:hAnsi="Arial"/>
          <w:b/>
        </w:rPr>
      </w:pPr>
    </w:p>
    <w:p w14:paraId="6601293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7EF771D0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59767D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2C769D4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D7CC39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6699D4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CC28F1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7F01A26" w14:textId="77777777" w:rsidTr="00503750">
        <w:trPr>
          <w:trHeight w:val="443"/>
        </w:trPr>
        <w:tc>
          <w:tcPr>
            <w:tcW w:w="2560" w:type="dxa"/>
          </w:tcPr>
          <w:p w14:paraId="75D6357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5CE0EA4" w14:textId="1B073C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D147F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66CF8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D7D3893" w14:textId="0D9EC6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5D7F33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127E6D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9BEE" w14:textId="4680C5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7FAC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A7DD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928053B" w14:textId="266338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C6025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0E5AE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6608E65" w14:textId="112470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1437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55C9F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D5EFABD" w14:textId="54F8B9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DC7463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A53DF9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7EB4F7CB" w14:textId="36AA67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F932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C697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5F0C5AF" w14:textId="63CC5D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69BB14" w14:textId="77777777" w:rsidR="00944C3D" w:rsidRDefault="00944C3D" w:rsidP="00944C3D">
      <w:pPr>
        <w:rPr>
          <w:rFonts w:ascii="Arial" w:hAnsi="Arial"/>
          <w:b/>
        </w:rPr>
      </w:pPr>
    </w:p>
    <w:p w14:paraId="073AC231" w14:textId="77777777" w:rsidR="00944C3D" w:rsidRDefault="00944C3D" w:rsidP="00944C3D">
      <w:pPr>
        <w:rPr>
          <w:rFonts w:ascii="Arial" w:hAnsi="Arial"/>
          <w:b/>
        </w:rPr>
      </w:pPr>
    </w:p>
    <w:p w14:paraId="74387B3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5DB27DC" w14:textId="77777777" w:rsidR="00944C3D" w:rsidRDefault="00944C3D" w:rsidP="00944C3D">
      <w:pPr>
        <w:rPr>
          <w:rFonts w:ascii="Arial" w:hAnsi="Arial"/>
          <w:b/>
        </w:rPr>
      </w:pPr>
    </w:p>
    <w:p w14:paraId="3394FA5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1C71130A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5559A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01ABC7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CBD7C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437A3C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8F416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07DC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A0A0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FE862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593FB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92D5C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C4A0D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3AA476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11772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B8C08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62064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682BCC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090B6C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876AA57" w14:textId="77777777" w:rsidTr="00503750">
        <w:trPr>
          <w:trHeight w:val="677"/>
        </w:trPr>
        <w:tc>
          <w:tcPr>
            <w:tcW w:w="3358" w:type="dxa"/>
          </w:tcPr>
          <w:p w14:paraId="7AC172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A5DC90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AF7334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E8685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B71C8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7205BD2" w14:textId="2FCDBF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6F5E6E" w14:textId="5559B3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D9B3E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9B548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AB3A1F2" w14:textId="35FB9C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58985C" w14:textId="25D2AF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6E98A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FD84E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85802E2" w14:textId="0B51FF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736175" w14:textId="141FFA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D5EDB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9E3F0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880D0B4" w14:textId="30CC6E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D33646" w14:textId="3096C1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5B56D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70CD6CC" w14:textId="6B2FD87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2994A17" w14:textId="699C1C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DBC4977" w14:textId="627CAA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CFBAD0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A1F2C48" w14:textId="1CC485B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8F28625" w14:textId="377604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1117EC" w14:textId="47B424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3E7DA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566489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54EC01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FFB2D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207EE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05BBBC4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292B24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7303B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CD3521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A3F16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14F5D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042B2D3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2014C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6DB90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9D327F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4B0880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35F689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E3B7A1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FC9745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AC7029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FBBD2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38711F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466E31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E821E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0CC90FF" w14:textId="04F47D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E348A6" w14:textId="3581E5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9AC1B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A23D5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BBFCD81" w14:textId="0720FE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83BA0F6" w14:textId="76574C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22E11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605E3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AE3EFDE" w14:textId="577A46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575ED71" w14:textId="7D0C5E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4834C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D211AEC" w14:textId="7A3577F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A12B017" w14:textId="08FF7A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9FA52D3" w14:textId="121409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DF14C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41DA51C" w14:textId="556CC03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05415D0" w14:textId="44AEF6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D5A31B" w14:textId="1E558E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2D0B8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2212AB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99EE43E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D6F95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CC9267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BD5F1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ADDDB0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FA6D4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E23980D" w14:textId="7C5A4A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8D03F6" w14:textId="6CBD61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89777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C2822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AD21088" w14:textId="65F3E0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D11117" w14:textId="148CA2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20050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6B927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8391BA6" w14:textId="744CBD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1E674EA" w14:textId="6A3A84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14D14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46DDD71" w14:textId="6CD6D31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5D53AA7" w14:textId="28F43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037E339" w14:textId="539CC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1D9E84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8AD8D40" w14:textId="6719F71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5109EC6" w14:textId="2365FF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9A7F98F" w14:textId="6BF296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757174D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325CDA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79DA9C7" w14:textId="77777777" w:rsidTr="00503750">
        <w:tc>
          <w:tcPr>
            <w:tcW w:w="3686" w:type="dxa"/>
            <w:vAlign w:val="center"/>
          </w:tcPr>
          <w:p w14:paraId="3C4F29B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3FFB4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3B8E7B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B00AE2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686F2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0E8C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31F83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D3320B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4250C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C50A1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C5D95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0FCF73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D7B31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A2E67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1400B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41B41A3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3A3AAD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8DE52C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B1E8C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3BD69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A34D51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AA500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7235C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2A620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F054DE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DEF7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FC3D9B6" w14:textId="3D1E51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8406C9" w14:textId="5FD7B1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01DB8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98A34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601FCA5" w14:textId="08630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46178B" w14:textId="78A763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E6CB3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B50A8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06DA446" w14:textId="6A34A3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440E55" w14:textId="1D1859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2229F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B0ECBE2" w14:textId="6A5C570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1B05AEB" w14:textId="2F9844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9CBD98" w14:textId="6ACDB0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96BC03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EB1AA79" w14:textId="54932A3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0E5BC72" w14:textId="6749E9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87B4F1B" w14:textId="2AF259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B7ACE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72319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EE5C69F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1A4B35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001AE5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B89D4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448488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68052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3DDEFE0" w14:textId="3A983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A9A6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41443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87A15F8" w14:textId="7BF4CB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3340E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D6B53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9700317" w14:textId="620CE1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5BBEB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E4CC2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1BDE736" w14:textId="37438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4A916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3B019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5CFCF24" w14:textId="59E16F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8B622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7B85FB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73D379C" w14:textId="04543DE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841E742" w14:textId="77777777" w:rsidR="00944C3D" w:rsidRDefault="00944C3D" w:rsidP="00944C3D">
      <w:pPr>
        <w:rPr>
          <w:sz w:val="22"/>
          <w:szCs w:val="22"/>
        </w:rPr>
      </w:pPr>
    </w:p>
    <w:p w14:paraId="5351AE70" w14:textId="77777777" w:rsidR="00944C3D" w:rsidRDefault="00944C3D" w:rsidP="00944C3D">
      <w:pPr>
        <w:rPr>
          <w:sz w:val="22"/>
          <w:szCs w:val="22"/>
        </w:rPr>
      </w:pPr>
    </w:p>
    <w:p w14:paraId="7F9DD8E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596E411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8B84B65" w14:textId="3C1ACECD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315F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1B04A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D8E2C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56810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6C8F997D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BA1093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BEB5FB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FC4D0E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0C368AC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C00539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394639D" w14:textId="3828F5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EBE2CA4" w14:textId="58BFBA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7DF025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39340D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32B2DFB" w14:textId="6ACA45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A8FC0A9" w14:textId="38B288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745EB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16A840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E56C226" w14:textId="768860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16316F4" w14:textId="1A7F4A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99BA2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863592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6609EA9" w14:textId="3E78F0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3B3A3A4" w14:textId="5B0B91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016FEE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D87090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072982E" w14:textId="47D377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744E492" w14:textId="6EFE4F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C8171E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72FF4D2" w14:textId="48C8490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D003C5" w14:textId="2E6F70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2D4A1F" w14:textId="049057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055D73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CFAD725" w14:textId="53AA32F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E1CA3CC" w14:textId="4335E7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BC49E9A" w14:textId="408FEC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DEE70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5116A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4FACFAAB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8DF30A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559652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18AAA1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BA11C1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A194DA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7C60B10" w14:textId="3DCA48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3A35283" w14:textId="779DE6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BDCDBD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EBEA60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2F3F298" w14:textId="530CC1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3AE96D2" w14:textId="05C266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470E6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2E9BF9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C66BA99" w14:textId="7F6CA8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C115DC5" w14:textId="46141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AFF66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E007C5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3AE8678" w14:textId="20A6E3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9698F6D" w14:textId="4684A4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8CCF2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68BC067" w14:textId="53EFD3D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A610F19" w14:textId="43EE23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88D308F" w14:textId="206B7A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BB6BF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3F469C8" w14:textId="6B057AF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28AEA3C" w14:textId="4536C5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648CBB2" w14:textId="17ECA6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24480E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E28D530" w14:textId="4535C54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F878E12" w14:textId="43F839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E621749" w14:textId="17012C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5574A" w:rsidRPr="00E327A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ECF0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CE113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677B80F" w14:textId="1FAF69F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9DCF7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01AB7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41BE572" w14:textId="2781FAF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D3E31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0BB0E4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98E1136" w14:textId="40855FFF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A3744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4C7E7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9CF831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AEA62E4" w14:textId="77777777" w:rsidR="00944C3D" w:rsidRPr="003607F0" w:rsidRDefault="00944C3D" w:rsidP="00944C3D"/>
    <w:p w14:paraId="4CE09EAB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AAA30" w14:textId="77777777" w:rsidR="0075574A" w:rsidRDefault="0075574A">
      <w:r>
        <w:separator/>
      </w:r>
    </w:p>
  </w:endnote>
  <w:endnote w:type="continuationSeparator" w:id="0">
    <w:p w14:paraId="4AF50116" w14:textId="77777777" w:rsidR="0075574A" w:rsidRDefault="0075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398CA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3495187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ADEF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813A84E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1B3E2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4ED113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24677" w14:textId="77777777" w:rsidR="0075574A" w:rsidRDefault="0075574A">
      <w:r>
        <w:separator/>
      </w:r>
    </w:p>
  </w:footnote>
  <w:footnote w:type="continuationSeparator" w:id="0">
    <w:p w14:paraId="11B0AEE5" w14:textId="77777777" w:rsidR="0075574A" w:rsidRDefault="00755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828798">
    <w:abstractNumId w:val="13"/>
  </w:num>
  <w:num w:numId="2" w16cid:durableId="821119569">
    <w:abstractNumId w:val="17"/>
  </w:num>
  <w:num w:numId="3" w16cid:durableId="836574838">
    <w:abstractNumId w:val="8"/>
  </w:num>
  <w:num w:numId="4" w16cid:durableId="411977300">
    <w:abstractNumId w:val="7"/>
  </w:num>
  <w:num w:numId="5" w16cid:durableId="70891856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713144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0113426">
    <w:abstractNumId w:val="20"/>
  </w:num>
  <w:num w:numId="8" w16cid:durableId="327565852">
    <w:abstractNumId w:val="10"/>
  </w:num>
  <w:num w:numId="9" w16cid:durableId="2147042435">
    <w:abstractNumId w:val="0"/>
  </w:num>
  <w:num w:numId="10" w16cid:durableId="189295759">
    <w:abstractNumId w:val="19"/>
  </w:num>
  <w:num w:numId="11" w16cid:durableId="1843470954">
    <w:abstractNumId w:val="6"/>
  </w:num>
  <w:num w:numId="12" w16cid:durableId="1867867114">
    <w:abstractNumId w:val="9"/>
  </w:num>
  <w:num w:numId="13" w16cid:durableId="1491827821">
    <w:abstractNumId w:val="12"/>
  </w:num>
  <w:num w:numId="14" w16cid:durableId="95951376">
    <w:abstractNumId w:val="15"/>
  </w:num>
  <w:num w:numId="15" w16cid:durableId="1600487072">
    <w:abstractNumId w:val="14"/>
  </w:num>
  <w:num w:numId="16" w16cid:durableId="839465518">
    <w:abstractNumId w:val="2"/>
  </w:num>
  <w:num w:numId="17" w16cid:durableId="431049692">
    <w:abstractNumId w:val="4"/>
  </w:num>
  <w:num w:numId="18" w16cid:durableId="170148127">
    <w:abstractNumId w:val="11"/>
  </w:num>
  <w:num w:numId="19" w16cid:durableId="1259406403">
    <w:abstractNumId w:val="5"/>
  </w:num>
  <w:num w:numId="20" w16cid:durableId="538014268">
    <w:abstractNumId w:val="18"/>
  </w:num>
  <w:num w:numId="21" w16cid:durableId="1518039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5"/>
    <w:docVar w:name="arg2" w:val="Driver=asa17;DBF=D:\anasoft\data\tebys.db;DBN=tebys;ENG=SQL17;commlinks=TCPIP{ip=192.168.1.241};uid=hromnikova;con=finus(10.15);pwd=488300282956Vaveto1"/>
    <w:docVar w:name="arg3" w:val="721576"/>
    <w:docVar w:name="arg4" w:val="C:\Users\HROMNI~1.TEB\AppData\Local\Temp\9685344.doc"/>
    <w:docVar w:name="arg5" w:val="5"/>
  </w:docVars>
  <w:rsids>
    <w:rsidRoot w:val="0075574A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C4D7B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74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C92EB"/>
  <w15:docId w15:val="{4FF60181-8251-4DF5-9DEE-5BBEC7DE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5336</Words>
  <Characters>30417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2025-03-12T08:31:00Z</dcterms:created>
  <dcterms:modified xsi:type="dcterms:W3CDTF">2025-03-12T08:33:00Z</dcterms:modified>
</cp:coreProperties>
</file>