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CA640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EA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69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C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AD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F1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28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F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2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4E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9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E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3B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FC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B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82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E1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9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26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DF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51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C2267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97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0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20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E5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CE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3D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3E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B7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23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98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CA1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AD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C8E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27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64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DF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3D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AA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4E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EC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DA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49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FB1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901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68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E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01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F9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E0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0E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EE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253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97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FB75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8B1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5C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3B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57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FE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32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4F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134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66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EE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08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C9A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0E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DB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B8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6D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DE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26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6D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72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F2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71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D2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4F0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68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7C6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7D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D6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DD7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67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49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30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20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C1BB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FB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A74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26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75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5CE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0D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4CF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3DB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FB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1D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2B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D7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A7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EE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BE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F95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83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E1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F8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14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01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81B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63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7F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4D6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95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65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C1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56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E8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CE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A51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DAB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741A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83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2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2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80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15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F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91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BD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A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7A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CEE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34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7EB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10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3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6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3C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1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E5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4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3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6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CE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B30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FF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A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31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D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C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CD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BD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65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370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A591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27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F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B7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99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3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1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A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7B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40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F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94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9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B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09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93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1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B7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F83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4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A7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F8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FA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6D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95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3F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FA7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D56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88E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48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4BF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82B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E1F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31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96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9AE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981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AFC60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E0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4B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31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A8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00F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8F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2A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1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A4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6F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88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6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F8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8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92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C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CB0D4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A1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5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1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A4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9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0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3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F6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97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7E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A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4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9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D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F4D2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EA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B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51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4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F8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65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E5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A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C6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F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86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C8FB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3A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6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85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9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79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48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86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D5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0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8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52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39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2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0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3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7E6E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4C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C6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2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6F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65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19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EB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252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122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B86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67B93B" w14:textId="116955A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9EC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0D1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D4E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966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D08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D62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9B5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DC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45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A8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99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3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E0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1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001C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F3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FE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94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EA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E6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7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53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741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351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D34D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033D7CB" wp14:editId="3FEA602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AA0F6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33D7C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AAA0F6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1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00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BE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FDA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BA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E4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78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C4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B8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A8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9B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A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44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75408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843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187E2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BF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D76ECF1" wp14:editId="766CA54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F4F57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76ECF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EF4F57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10E6D50" wp14:editId="6184771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A3ADA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0E6D5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6A3ADA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1D9B62D" wp14:editId="082EA9C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195D4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D9B62D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7195D4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132F695" wp14:editId="1B2A5EB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BF7555" w14:textId="68B5021D" w:rsidR="000B647F" w:rsidRDefault="000B647F" w:rsidP="00944C3D">
                                  <w:fldSimple w:instr=" MERGEFIELD  aDMOD  \* MERGEFORMAT ">
                                    <w:r w:rsidR="0075574A" w:rsidRPr="0075574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32F69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3BF7555" w14:textId="68B5021D" w:rsidR="000B647F" w:rsidRDefault="000B647F" w:rsidP="00944C3D">
                            <w:fldSimple w:instr=" MERGEFIELD  aDMOD  \* MERGEFORMAT ">
                              <w:r w:rsidR="0075574A" w:rsidRPr="0075574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38048E1" wp14:editId="2B78C02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6656CC" w14:textId="2E0E5D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8048E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36656CC" w14:textId="2E0E5D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26FB928" wp14:editId="231F277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CE0DB2" w14:textId="571C38AA" w:rsidR="000B647F" w:rsidRDefault="000B647F" w:rsidP="00944C3D">
                                  <w:fldSimple w:instr=" MERGEFIELD  aDRDO  \* MERGEFORMAT ">
                                    <w:r w:rsidR="0075574A" w:rsidRPr="0075574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6FB92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ACE0DB2" w14:textId="571C38AA" w:rsidR="000B647F" w:rsidRDefault="000B647F" w:rsidP="00944C3D">
                            <w:fldSimple w:instr=" MERGEFIELD  aDRDO  \* MERGEFORMAT ">
                              <w:r w:rsidR="0075574A" w:rsidRPr="0075574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391A2D" wp14:editId="12AE216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A6FF30" w14:textId="67EF25BC" w:rsidR="000B647F" w:rsidRDefault="000B647F" w:rsidP="00944C3D">
                                  <w:fldSimple w:instr=" MERGEFIELD  aDMDO  \* MERGEFORMAT ">
                                    <w:r w:rsidR="0075574A" w:rsidRPr="0075574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391A2D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5A6FF30" w14:textId="67EF25BC" w:rsidR="000B647F" w:rsidRDefault="000B647F" w:rsidP="00944C3D">
                            <w:fldSimple w:instr=" MERGEFIELD  aDMDO  \* MERGEFORMAT ">
                              <w:r w:rsidR="0075574A" w:rsidRPr="0075574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1395C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65D87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2D6F7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D44BD18" wp14:editId="1117168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A7515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44BD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8A7515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DC87749" wp14:editId="4E950C7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0C63F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C87749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E0C63F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70C7FCF" wp14:editId="458FF9B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A43BD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0C7FCF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0A43BD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F6BF9A9" wp14:editId="2C559ED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1CD4B2" w14:textId="3B958001" w:rsidR="000B647F" w:rsidRDefault="000B647F" w:rsidP="00944C3D">
                                  <w:fldSimple w:instr=" MERGEFIELD  aDRDOo  \* MERGEFORMAT ">
                                    <w:r w:rsidR="0075574A" w:rsidRPr="0075574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6BF9A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B1CD4B2" w14:textId="3B958001" w:rsidR="000B647F" w:rsidRDefault="000B647F" w:rsidP="00944C3D">
                            <w:fldSimple w:instr=" MERGEFIELD  aDRDOo  \* MERGEFORMAT ">
                              <w:r w:rsidR="0075574A" w:rsidRPr="0075574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BBC4F49" wp14:editId="323A9CE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E1ED73" w14:textId="170E87CA" w:rsidR="000B647F" w:rsidRDefault="000B647F" w:rsidP="00944C3D">
                                  <w:fldSimple w:instr=" MERGEFIELD  aDMDO  \* MERGEFORMAT ">
                                    <w:r w:rsidR="0075574A" w:rsidRPr="0075574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BC4F49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6E1ED73" w14:textId="170E87CA" w:rsidR="000B647F" w:rsidRDefault="000B647F" w:rsidP="00944C3D">
                            <w:fldSimple w:instr=" MERGEFIELD  aDMDO  \* MERGEFORMAT ">
                              <w:r w:rsidR="0075574A" w:rsidRPr="0075574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DA22DA7" wp14:editId="21BE0A1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FEC97" w14:textId="4AEBEBBF" w:rsidR="000B647F" w:rsidRDefault="000B647F" w:rsidP="00944C3D">
                                  <w:fldSimple w:instr=" MERGEFIELD  aDRODo  \* MERGEFORMAT ">
                                    <w:r w:rsidR="0075574A" w:rsidRPr="0075574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A22DA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60FEC97" w14:textId="4AEBEBBF" w:rsidR="000B647F" w:rsidRDefault="000B647F" w:rsidP="00944C3D">
                            <w:fldSimple w:instr=" MERGEFIELD  aDRODo  \* MERGEFORMAT ">
                              <w:r w:rsidR="0075574A" w:rsidRPr="0075574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29573C4" wp14:editId="0A86D92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FCA427" w14:textId="5282644F" w:rsidR="000B647F" w:rsidRDefault="000B647F" w:rsidP="00944C3D">
                                  <w:fldSimple w:instr=" MERGEFIELD  aDMOD  \* MERGEFORMAT ">
                                    <w:r w:rsidR="0075574A" w:rsidRPr="0075574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9573C4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4FCA427" w14:textId="5282644F" w:rsidR="000B647F" w:rsidRDefault="000B647F" w:rsidP="00944C3D">
                            <w:fldSimple w:instr=" MERGEFIELD  aDMOD  \* MERGEFORMAT ">
                              <w:r w:rsidR="0075574A" w:rsidRPr="0075574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1B2C0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761BE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D24B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D4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4570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95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C4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E0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5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B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1F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24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64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6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0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13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26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C4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E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FA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05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5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62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34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12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80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F4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02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E3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ABB0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95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C92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1E2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9B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C5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25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B0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B5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B3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1E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F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75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06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8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A3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3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2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D2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88B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07B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D2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E9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EAC8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ECE4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C5B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05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6B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E3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82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3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8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A5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96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0D76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0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45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9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C0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D7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3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0C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39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C3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4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53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7F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E0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0F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68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62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9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47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C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6BD0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34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E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1C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34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03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75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FB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75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B7FB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8B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44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F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D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99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D7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3F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90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5F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9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B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B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0F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9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4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08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5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D5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91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98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0B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D4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18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09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D3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50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D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8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059F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1A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4E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DD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E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E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B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B5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8A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82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74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D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3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E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53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C7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0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C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B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308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13A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091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B28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D0E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0D6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CCC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7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94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4F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D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16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B4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0C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BF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5E9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90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E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25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20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B4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A0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F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EA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7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D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B4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B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17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D0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9D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6F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6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44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19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B4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C7B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01D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16A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544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B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48F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A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B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9093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22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98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2459AC9" wp14:editId="7350074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21F2F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459AC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221F2F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ED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D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FA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5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6B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D0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7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FB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6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0333ABA" wp14:editId="2860E3F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4C2F4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333AB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84C2F4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6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FA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4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88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CB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2A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81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F8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1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05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FA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9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FE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E0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3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72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F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6B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F3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C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92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AD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55C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12B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6721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6FE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ED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8172266" wp14:editId="1A8F737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4CE8A0" w14:textId="6AC3295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0036130591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17226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14CE8A0" w14:textId="6AC3295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0036130591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8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D4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C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D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9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66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B7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7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6E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C4CFF29" wp14:editId="00E58F7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8DF65D" w14:textId="5BD2F9C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2021686392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4CFF29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78DF65D" w14:textId="5BD2F9C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2021686392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D2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B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E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C0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81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BF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97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D4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7D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6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0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5A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5C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4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F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A8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6D75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97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D9754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929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B3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FE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E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4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50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67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52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1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92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F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34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34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B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8B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1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8ACD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2BB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DCD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A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BD1A87" wp14:editId="4EAF682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4479B" w14:textId="0460C21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č.313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BD1A87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354479B" w14:textId="0460C21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č.313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63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A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0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DF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C1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76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1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C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BA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C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2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51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CD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0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53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A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FD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4A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5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D6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F7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8F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FE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1B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C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18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8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57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C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6A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2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FB0B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94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833D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ED24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FAB2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59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AB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1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47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A3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23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3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5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BF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C8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07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D3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9C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45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E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0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2A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F0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7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90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6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D9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5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C469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1D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A3BDE4C" wp14:editId="25CBDC5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37475F" w14:textId="406DC5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 2,4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3BDE4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637475F" w14:textId="406DC5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Bavlnárska  2,4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91D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1B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75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B7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D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12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A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B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B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B1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C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80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79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02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B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8D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07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8D070BD" wp14:editId="0F81BD8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C92A4C" w14:textId="172F9787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D070BD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AC92A4C" w14:textId="172F9787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65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D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5A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E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9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66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0C94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CB3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E36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D54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B726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4538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F51C194" wp14:editId="7E7C588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3CFD86" w14:textId="1A0E159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51C194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73CFD86" w14:textId="1A0E159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35D265D" wp14:editId="27955FE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7D800" w14:textId="5FD137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5D265D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7E7D800" w14:textId="5FD137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977E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E07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E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86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871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36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5E48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88C0704" wp14:editId="1EF5FAD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C8A23C" w14:textId="735362A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8C070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AC8A23C" w14:textId="735362A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A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585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E8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E52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177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67C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2D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A24C6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FE154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DA51ADE" wp14:editId="22048DC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88AC" w14:textId="7AA2BEE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A51AD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FD888AC" w14:textId="7AA2BEE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787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3F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2A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66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9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2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9D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2C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7694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5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93A9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E1F3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34537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3C061BD" wp14:editId="267263F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9CC7D" w14:textId="44838A7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5574A" w:rsidRPr="00E327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C061BD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649CC7D" w14:textId="44838A7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5574A" w:rsidRPr="00E327A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7B8A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7FD2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BFA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B6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86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4E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9D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BA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53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4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9A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2D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82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90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52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48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2B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5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6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0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73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E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48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46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9E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2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29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42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2F37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3A4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DB387D" w14:textId="783ADE0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5574A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131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B64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063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15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7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A362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68A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5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FF7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B8C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32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2FF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29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3BCE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08E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D31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ED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322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6AF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8B7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7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4E66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70D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854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47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67D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7B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35C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24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A468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CDE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AD2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72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3E9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D24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5FD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DA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1C3D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546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9E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F0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68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C60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426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95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8105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673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FA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8D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49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75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CE4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00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DE6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BA0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D63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94A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3E3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74E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F10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ED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9827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BA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0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AC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06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C79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0E66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6E2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92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3B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09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9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B5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A4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FB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F4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E8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2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E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D9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3A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C2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9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B2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44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8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76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9C30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BF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60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31F585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48DF9E6" w14:textId="77777777" w:rsidR="00944C3D" w:rsidRDefault="00944C3D" w:rsidP="00944C3D">
      <w:pPr>
        <w:rPr>
          <w:rFonts w:ascii="Arial" w:hAnsi="Arial"/>
        </w:rPr>
      </w:pPr>
    </w:p>
    <w:p w14:paraId="25B8A7D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80B1721" w14:textId="43D8B8C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C831FC9" w14:textId="6C354F6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D6730D7" w14:textId="5433391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AC9AB9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5C92AC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E8D216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7A18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41C6F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FFD4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FE0301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746F1BE" w14:textId="4F26EDC0" w:rsidR="00944C3D" w:rsidRPr="008D0433" w:rsidRDefault="0075574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Táňa Klimová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7B4B59A" w14:textId="241018D9" w:rsidR="00944C3D" w:rsidRPr="008D0433" w:rsidRDefault="0075574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AA7B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C66DF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A090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8D96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66683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1A504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8767C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4856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DBC6F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987C70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8EC548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D7497CA" w14:textId="4C2132B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CEFEFCF" w14:textId="1685F4E4" w:rsidR="00944C3D" w:rsidRDefault="0075574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6BCFA0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74799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E51AAE" w14:textId="30A2914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03D55A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C0CF79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5E1D4B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88212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11615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743FA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71D8D9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3AB1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5DE59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1498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79DA5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3CEDF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26EB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AC13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28735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6BAD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FEC3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3A7F3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6438E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3DEA0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EB50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0F043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E7BE1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73B5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0D482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695AA47" w14:textId="67AB6C7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6B242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B8B61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2E7C7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E6A324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B17C57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BC4C28A" w14:textId="2C10969C" w:rsidR="00944C3D" w:rsidRPr="00664EC5" w:rsidRDefault="00944C3D" w:rsidP="0075574A">
      <w:pPr>
        <w:ind w:firstLine="426"/>
        <w:rPr>
          <w:rFonts w:ascii="Arial" w:hAnsi="Arial"/>
          <w:b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B9B9A7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6680C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0BB8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60F14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458A5B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B8167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E760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089DF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EABFE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7D9E1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C99B6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0AD0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C5B55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DD03C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8B107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A6C5A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CB012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F73B1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A37F3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C53EC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AA583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AA386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E590D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973AD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5D584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B3D05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F02ED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E70E7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C7AF0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360D7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535E9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l) krátkodobý finančný majetok</w:t>
      </w:r>
    </w:p>
    <w:p w14:paraId="60464A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39400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FF3AD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26181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1BC734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59E54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278A7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1D7ADA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5F8FE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C3749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01390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9A6DF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AA9DB2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2DA3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3E61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6174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BC2C9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D7CB4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148AE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C64B7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EDA6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2790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CE4A7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79DBB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938C3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19F2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2B48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D6553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F0C6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6799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795A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1901D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6FD88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99006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462B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EF2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3A9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D2A9B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C639F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4AB4439" w14:textId="366CE2C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9652A1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0C264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224F93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F7965C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F42895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69BA6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57D21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02274E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073E09C" w14:textId="77777777" w:rsidTr="00503750">
        <w:tc>
          <w:tcPr>
            <w:tcW w:w="2302" w:type="dxa"/>
            <w:vAlign w:val="center"/>
          </w:tcPr>
          <w:p w14:paraId="74EB61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4FB5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9797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48921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BDA5D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34666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ED0F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2ED9B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CAE22E1" w14:textId="77777777" w:rsidTr="00503750">
        <w:tc>
          <w:tcPr>
            <w:tcW w:w="15593" w:type="dxa"/>
            <w:gridSpan w:val="8"/>
            <w:vAlign w:val="center"/>
          </w:tcPr>
          <w:p w14:paraId="387C89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88CF0E" w14:textId="77777777" w:rsidTr="00503750">
        <w:tc>
          <w:tcPr>
            <w:tcW w:w="2302" w:type="dxa"/>
            <w:vAlign w:val="center"/>
          </w:tcPr>
          <w:p w14:paraId="5F7CDB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07D9B9" w14:textId="27B31C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388126" w14:textId="4C9E09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F5AB5" w14:textId="7E6C00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07ABAA" w14:textId="18D2DE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197C4" w14:textId="634399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7E92E" w14:textId="31EC6C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985A4" w14:textId="467E80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3AE4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7C0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DABE19C" w14:textId="22E4C4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FB18B4" w14:textId="6C14DD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F951F" w14:textId="5051CE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389709" w14:textId="1E996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706C3" w14:textId="52038B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B6685" w14:textId="3B208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8C393" w14:textId="124AEC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652D0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B1A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A22F82B" w14:textId="28162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9779B8" w14:textId="11CAA7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53120" w14:textId="5FEC38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A9C0C" w14:textId="307051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16947" w14:textId="4E8566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50985F" w14:textId="181231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F2243E" w14:textId="4BACC9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B81C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7E0C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5C501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1D3AE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E5B4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59F8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94C2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E380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CB23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4DD28C" w14:textId="77777777" w:rsidTr="00503750">
        <w:tc>
          <w:tcPr>
            <w:tcW w:w="2302" w:type="dxa"/>
            <w:vAlign w:val="center"/>
          </w:tcPr>
          <w:p w14:paraId="224DF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D3A228" w14:textId="5E76F5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00B01F" w14:textId="0712DD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17C10" w14:textId="100B9D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153BE" w14:textId="018150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E6895F" w14:textId="239990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0EA56" w14:textId="616DC9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9AC394" w14:textId="1B586D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D2B2D" w14:textId="77777777" w:rsidTr="00503750">
        <w:tc>
          <w:tcPr>
            <w:tcW w:w="15593" w:type="dxa"/>
            <w:gridSpan w:val="8"/>
            <w:vAlign w:val="center"/>
          </w:tcPr>
          <w:p w14:paraId="7E92E6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D16BA30" w14:textId="77777777" w:rsidTr="00503750">
        <w:tc>
          <w:tcPr>
            <w:tcW w:w="2302" w:type="dxa"/>
            <w:vAlign w:val="center"/>
          </w:tcPr>
          <w:p w14:paraId="625E53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A54E00" w14:textId="73400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AE30E2" w14:textId="45AE52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965AF7" w14:textId="506E4E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2CA226" w14:textId="404600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585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F4A5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7F8B7A" w14:textId="67FA68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59CC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F188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C09828C" w14:textId="402B5C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E20D20" w14:textId="30E140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1E5D6B" w14:textId="6070BB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28EB8" w14:textId="75AD7A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9C8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AA9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B59EB1" w14:textId="0ED21C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08DD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AC6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BD5F7F" w14:textId="077C36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054A60" w14:textId="1E82FD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032A68" w14:textId="789E13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E8FFA" w14:textId="25D66E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664C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91AC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9F40AA" w14:textId="40DB64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29DA7" w14:textId="77777777" w:rsidTr="00503750">
        <w:tc>
          <w:tcPr>
            <w:tcW w:w="2302" w:type="dxa"/>
            <w:vAlign w:val="center"/>
          </w:tcPr>
          <w:p w14:paraId="69CDD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B98B6D" w14:textId="7A75D3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2685FA" w14:textId="08736D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E9633" w14:textId="21D07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04D5DB" w14:textId="3BB351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8CF6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D17C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B0914A" w14:textId="3EA6B0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D48E3D" w14:textId="77777777" w:rsidTr="00503750">
        <w:tc>
          <w:tcPr>
            <w:tcW w:w="15593" w:type="dxa"/>
            <w:gridSpan w:val="8"/>
            <w:vAlign w:val="center"/>
          </w:tcPr>
          <w:p w14:paraId="2226B4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3A0CCB5" w14:textId="77777777" w:rsidTr="00503750">
        <w:tc>
          <w:tcPr>
            <w:tcW w:w="2302" w:type="dxa"/>
            <w:vAlign w:val="center"/>
          </w:tcPr>
          <w:p w14:paraId="12619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61E22A9" w14:textId="6AFA33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248ECE" w14:textId="207E0C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72D68" w14:textId="6B8C0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5CDF1" w14:textId="7C6335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1A6441" w14:textId="2E8038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84D2F3" w14:textId="242D95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9D9D1B" w14:textId="3BB509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6A3E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ADA0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8A11ABD" w14:textId="36A9C9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8BA8FE" w14:textId="298AF8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ED412" w14:textId="53513E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A6811" w14:textId="4D14D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7307E" w14:textId="6C6FAC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BFCDC" w14:textId="58F7E8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F04869" w14:textId="214A50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6F49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C997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1B9CD8" w14:textId="72054E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5CAE5C" w14:textId="48BAFC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9D97D" w14:textId="4E323C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950A0" w14:textId="658255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6D726" w14:textId="31A675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8C284" w14:textId="29D592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B2995" w14:textId="2A6727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7E9D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B35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9603DF" w14:textId="1CB25E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1F7852" w14:textId="658F22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7DABA" w14:textId="2DA0DD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ECBA4" w14:textId="46D10A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8723A6" w14:textId="4A0EDC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6F85AD" w14:textId="55710E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6806C2" w14:textId="21CCE2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8643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9329A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19FB4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0D954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7DD1D5" w14:textId="168C3B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E7894F" w14:textId="2F0A33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B66A1" w14:textId="471105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CFA8A" w14:textId="2451EE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467FB" w14:textId="17493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25FEF3" w14:textId="3026D5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26001" w14:textId="38C51E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1EB29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C8AD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C34C4F" w14:textId="42E2EC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5335B0" w14:textId="0E8363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F6340" w14:textId="4E77F7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F5E93" w14:textId="3B0B3E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BFC74" w14:textId="330C59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C0B9D2" w14:textId="09158A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A5724B" w14:textId="41F54D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B7052D" w14:textId="77777777" w:rsidR="00944C3D" w:rsidRDefault="00944C3D" w:rsidP="00944C3D">
      <w:pPr>
        <w:rPr>
          <w:rFonts w:ascii="Arial" w:hAnsi="Arial"/>
          <w:b/>
        </w:rPr>
      </w:pPr>
    </w:p>
    <w:p w14:paraId="5A4E8EF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601F1A0" w14:textId="77777777" w:rsidTr="00503750">
        <w:tc>
          <w:tcPr>
            <w:tcW w:w="1944" w:type="dxa"/>
            <w:vAlign w:val="center"/>
          </w:tcPr>
          <w:p w14:paraId="12CEE7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680EC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AF71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49ED1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BC726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222DE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EC5CF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BF82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03A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A180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6D508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5A856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4D34FD8" w14:textId="77777777" w:rsidTr="00503750">
        <w:tc>
          <w:tcPr>
            <w:tcW w:w="15685" w:type="dxa"/>
            <w:gridSpan w:val="12"/>
            <w:vAlign w:val="center"/>
          </w:tcPr>
          <w:p w14:paraId="539F6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E42861" w14:textId="77777777" w:rsidTr="00503750">
        <w:tc>
          <w:tcPr>
            <w:tcW w:w="1944" w:type="dxa"/>
            <w:vAlign w:val="center"/>
          </w:tcPr>
          <w:p w14:paraId="59AAD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719126" w14:textId="54099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DA0637" w14:textId="6D2E0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B2D5AA7" w14:textId="2EA1F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FB7702" w14:textId="0D8B4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11665D" w14:textId="33A00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90C112" w14:textId="3F0AF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4BADBA" w14:textId="5E6CE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547869" w14:textId="0BBF0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9C24B1" w14:textId="7492D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387E42" w14:textId="05682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0694A" w14:textId="01536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6D67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FEDEB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772EE8" w14:textId="690CE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4F32B4" w14:textId="57C58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58F49D" w14:textId="6E0E6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AD00FA" w14:textId="24C85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0B5DC6" w14:textId="0F5FD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193E97" w14:textId="1BFEE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82C92B" w14:textId="42D27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6C7E2C" w14:textId="171BB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3118A8" w14:textId="6E150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8BA11F" w14:textId="69E78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B11608" w14:textId="73CBB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FA24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77DA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B6F4828" w14:textId="2C5CC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2FFBDF" w14:textId="55832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DE95F2" w14:textId="2E196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2B2907" w14:textId="7C795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D1A94A" w14:textId="3FC1E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585B1E" w14:textId="30147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AC6292" w14:textId="1CB6F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4E3841" w14:textId="6947E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D0FECF" w14:textId="41E6D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CC4C4D" w14:textId="4DF09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97FE9E" w14:textId="4AD58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FE90F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FD258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3AAB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4B6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EC5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3480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C5E8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1FBC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36CF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6181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5392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A6F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86A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CCBB696" w14:textId="77777777" w:rsidTr="00503750">
        <w:tc>
          <w:tcPr>
            <w:tcW w:w="1944" w:type="dxa"/>
            <w:vAlign w:val="center"/>
          </w:tcPr>
          <w:p w14:paraId="390BC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38D6062" w14:textId="23B28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B74540" w14:textId="2B690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E8842F" w14:textId="7ADD0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23FA69" w14:textId="72013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4A40E0" w14:textId="578A8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A783B9" w14:textId="2F8E8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7552CE" w14:textId="248D9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F699C1" w14:textId="7308A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7550B0" w14:textId="195AF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A54608" w14:textId="0AB83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7C6F6E" w14:textId="63D0D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D6A96" w14:textId="77777777" w:rsidTr="00503750">
        <w:tc>
          <w:tcPr>
            <w:tcW w:w="15685" w:type="dxa"/>
            <w:gridSpan w:val="12"/>
            <w:vAlign w:val="center"/>
          </w:tcPr>
          <w:p w14:paraId="3E287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C60AA22" w14:textId="77777777" w:rsidTr="00503750">
        <w:tc>
          <w:tcPr>
            <w:tcW w:w="1944" w:type="dxa"/>
            <w:vAlign w:val="center"/>
          </w:tcPr>
          <w:p w14:paraId="7C1EBE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28AB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54B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AE7397" w14:textId="0C60A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95533B" w14:textId="32971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A6BD26" w14:textId="3D198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B335EA" w14:textId="60402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84D6A" w14:textId="284B8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2EBBA3" w14:textId="5AE34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E15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E56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2F5F1D" w14:textId="11CFF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42FD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36BC8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908C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2CC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03D0B9" w14:textId="7FB12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6B2AEA" w14:textId="44FDE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5A2773" w14:textId="73896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A85BD0" w14:textId="64EA8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D73021" w14:textId="107CB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5E153D" w14:textId="08E34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61A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820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CF8AE52" w14:textId="75A2F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C8F48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1EB4F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B4EF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E4F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3BD264" w14:textId="708E6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031500" w14:textId="70A54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49968F" w14:textId="30B40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21EC00" w14:textId="64568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67A62C" w14:textId="08CD2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5ECE95" w14:textId="464F0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281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746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896A8A" w14:textId="5CABB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55F94E" w14:textId="77777777" w:rsidTr="00503750">
        <w:tc>
          <w:tcPr>
            <w:tcW w:w="1944" w:type="dxa"/>
            <w:vAlign w:val="center"/>
          </w:tcPr>
          <w:p w14:paraId="495A4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826E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DE5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680674" w14:textId="0D35D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CC4D5C" w14:textId="6D561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C08541" w14:textId="5CD60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C50FB8" w14:textId="028B2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F8B81F" w14:textId="23EF0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BC5287" w14:textId="4E76B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B6F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A1E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229029C" w14:textId="0F34A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DB7BB" w14:textId="77777777" w:rsidTr="00503750">
        <w:tc>
          <w:tcPr>
            <w:tcW w:w="15685" w:type="dxa"/>
            <w:gridSpan w:val="12"/>
            <w:vAlign w:val="center"/>
          </w:tcPr>
          <w:p w14:paraId="2F4A0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C7B876C" w14:textId="77777777" w:rsidTr="00503750">
        <w:tc>
          <w:tcPr>
            <w:tcW w:w="1944" w:type="dxa"/>
            <w:vAlign w:val="center"/>
          </w:tcPr>
          <w:p w14:paraId="3FEE67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7F77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1A4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2162ED" w14:textId="2283C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DCE43B" w14:textId="6D724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2C85DF" w14:textId="47AE9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189F11" w14:textId="14DF7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9B2DF6" w14:textId="39241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3F0796" w14:textId="40514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1301CD" w14:textId="42EB3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38D624" w14:textId="58E43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7BCD30" w14:textId="67EEB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2503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A0724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EFE3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F87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27334F" w14:textId="362D0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E8488D" w14:textId="22C24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33FD74" w14:textId="3B5C1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8EEF69" w14:textId="63B69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833F54" w14:textId="2CC61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21251F" w14:textId="050C3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9A0B86" w14:textId="3EA21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B8F7DD" w14:textId="6519E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098725" w14:textId="0FBEE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E2C06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41C0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1B2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839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26DF8D" w14:textId="2833B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5AEBB4" w14:textId="1DC56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113D2B" w14:textId="5D592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803A" w14:textId="6B4C8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97F03B" w14:textId="52DB2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E80C5C" w14:textId="41740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2EE1E4" w14:textId="3FB30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9CB1B5" w14:textId="191F0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5A4A57" w14:textId="143E4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D107A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8FCE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470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DC0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566AEF" w14:textId="15D65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514504" w14:textId="09C97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D17D67" w14:textId="56C58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C48ED1" w14:textId="6FA00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A7BCD2" w14:textId="0CC42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039669" w14:textId="5A26E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AE16FC" w14:textId="610CE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B4770B" w14:textId="17EEA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47D55C" w14:textId="60454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73F9A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01EAA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A17A83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3CA1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1C040C" w14:textId="12C17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D3EDC4" w14:textId="2FBA3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5554E4" w14:textId="60FE5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A67CC1" w14:textId="0EEEF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0CCE5A" w14:textId="5BA33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555585" w14:textId="0BB42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BEAEDB" w14:textId="5ACB5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46AB5F" w14:textId="46795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2954F8" w14:textId="351E8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ADAFCC" w14:textId="62E10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3DE8C6" w14:textId="30FD2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4D68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89DB1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9D5254" w14:textId="6A5BF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6C32DD" w14:textId="3132D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E813AA" w14:textId="650D8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473042" w14:textId="44E5D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13231A" w14:textId="53E14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366F17" w14:textId="0FAF4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50AC9B" w14:textId="547EA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FA9BAF" w14:textId="121CE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337F90" w14:textId="60D91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B17BDF" w14:textId="45E7E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E9FB91" w14:textId="2578A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878F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A393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67C0C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AFC579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C5A99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AEB2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53DCD0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DB85D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4D75D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A2333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EFC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5395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E40E6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D939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9157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78BC7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40A49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AC3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E43DA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1D66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8C6BCE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2F0AB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5E8EB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3AD41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F85271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B498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EA445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183A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6EA88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3A1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AB709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0546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7395F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444A2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81FD4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386B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4C82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452E3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7FDAA0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B0B4E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BBFE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BD655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89DAB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3D61C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81E28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7BDB300" w14:textId="77777777" w:rsidTr="00503750">
        <w:trPr>
          <w:trHeight w:val="1073"/>
        </w:trPr>
        <w:tc>
          <w:tcPr>
            <w:tcW w:w="3614" w:type="dxa"/>
            <w:vMerge/>
          </w:tcPr>
          <w:p w14:paraId="7971B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A0E7B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8A7C9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7E989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5489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CFCD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AECC1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EB3D00A" w14:textId="77777777" w:rsidTr="00503750">
        <w:trPr>
          <w:trHeight w:val="283"/>
        </w:trPr>
        <w:tc>
          <w:tcPr>
            <w:tcW w:w="3614" w:type="dxa"/>
          </w:tcPr>
          <w:p w14:paraId="0388D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3409F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138E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55A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BC3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5D1D4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DFD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0E98841" w14:textId="77777777" w:rsidTr="00503750">
        <w:trPr>
          <w:trHeight w:val="283"/>
        </w:trPr>
        <w:tc>
          <w:tcPr>
            <w:tcW w:w="3614" w:type="dxa"/>
          </w:tcPr>
          <w:p w14:paraId="4340DF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D6C9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CF5D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E1EE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D61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9F3F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D445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5233A7" w14:textId="77777777" w:rsidTr="00503750">
        <w:trPr>
          <w:trHeight w:val="283"/>
        </w:trPr>
        <w:tc>
          <w:tcPr>
            <w:tcW w:w="3614" w:type="dxa"/>
          </w:tcPr>
          <w:p w14:paraId="0A1CE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A123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DD90E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B14C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864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D858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C9A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94737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01FA33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9E5682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8C4FA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7C8F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2E8B8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50911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7ECDC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4D9F3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869A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F0D7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D8DF4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144F1E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0DAB4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D5D8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0005C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4EA7040" w14:textId="0F7F0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E0E958" w14:textId="0B732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64A13F" w14:textId="5A6F3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8AC448" w14:textId="010B8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8C230" w14:textId="28E39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EA8F2" w14:textId="18AD1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8408FB" w14:textId="72294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596073" w14:textId="12A87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27A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DB72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C4BA91" w14:textId="1BC4B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6489C" w14:textId="63928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C4CC7" w14:textId="4F230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A72C3" w14:textId="5940F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1A870" w14:textId="69564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67A56E" w14:textId="7D0B5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425782" w14:textId="79A36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23FB74" w14:textId="11CD0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993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C67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1C0D2D4" w14:textId="0361A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64E39D" w14:textId="62BC6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CB449" w14:textId="5D65C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D1B7A" w14:textId="48900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B3F1B0" w14:textId="51EB6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BA2A8" w14:textId="02DF6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AC104D" w14:textId="55366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FA2AD2" w14:textId="4592E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962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B628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D352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0C5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7B4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B10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1A8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E12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F54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ADF4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8FC77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049C7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F35D17" w14:textId="1C8D8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72FB9" w14:textId="6A3D8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E830F" w14:textId="0219C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F6886D" w14:textId="00B14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C9D5B" w14:textId="46AA8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D8B24" w14:textId="740C3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1FD12C" w14:textId="4E580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A870CE" w14:textId="47118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01E6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8790D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D3151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9A86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5276BE4" w14:textId="142CC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62DFEC" w14:textId="3CE82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52F43" w14:textId="1D39C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62DE9B" w14:textId="02FF0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029BCE" w14:textId="5D606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1FE9DB" w14:textId="6658D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B3CFE" w14:textId="446CD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3FC33B" w14:textId="3E69A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2D3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135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8C445A6" w14:textId="51BBC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0E0F3" w14:textId="0CD3B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B2967B" w14:textId="2E477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3BC1C" w14:textId="7844B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44654" w14:textId="63E82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ADB48" w14:textId="191C8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B4008" w14:textId="3E550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F45BCE" w14:textId="10167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540B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17F5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F3FEC17" w14:textId="531B9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50E8CD" w14:textId="200BA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FCE06" w14:textId="15D2B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F95F1" w14:textId="02543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782F9F" w14:textId="33027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79DE8" w14:textId="251FC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01C180" w14:textId="1BA37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68F46A" w14:textId="5A6DF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5D4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40FE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D7359E5" w14:textId="0B49E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C6FC5" w14:textId="082D8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8C0A5" w14:textId="2D0A3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338F5" w14:textId="7CB95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CDFA0" w14:textId="57BB8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BE80C" w14:textId="476B7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1F5EA" w14:textId="54287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83FEE2" w14:textId="23364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B5C3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4EDF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D3840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6E29C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945E281" w14:textId="79099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F4AA6" w14:textId="70598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AFAFB4" w14:textId="35B9E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F4475D" w14:textId="14D4D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26C64" w14:textId="02525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E4F540" w14:textId="76E63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A13F36" w14:textId="60D29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02E5D8" w14:textId="45F96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7EBB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202B4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CCE7900" w14:textId="1013E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4E2C5" w14:textId="2BB6F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C7D73" w14:textId="77760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E59579" w14:textId="3DF3B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A3FDA0" w14:textId="56B2A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5C595" w14:textId="03917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B9B287" w14:textId="1B083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02D73D" w14:textId="6E0FA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EBB4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8357E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6D07E21" w14:textId="576CEC4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78394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F13E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F81B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553C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0C4F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541A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8A8C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2E94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0C59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D8D4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62FB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4C19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8345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1A2F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A013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2109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84D1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6B05F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DD0FE4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5B85F1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25832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270D72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3260C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AEB2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02DE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2358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1443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E4B1D1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DFA1B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096968" w14:textId="71C6881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1D7DD8" w14:textId="4761B2B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7190BF" w14:textId="12C661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CAE1F3" w14:textId="0F82FF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81552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A6D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85DCB8" w14:textId="237D66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716CB0" w14:textId="0FA00B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6380B7" w14:textId="465DA3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4DD215" w14:textId="5101C3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880FF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EACBE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083AE9" w14:textId="347492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C8B478" w14:textId="34DE88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C01F6F" w14:textId="4C084D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82B5E0" w14:textId="6D72CA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971D8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8D95C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BAEE49" w14:textId="3DCC2F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540B3B" w14:textId="17212A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63FD6CA" w14:textId="1A3ED1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1FBCB4" w14:textId="1D5AEF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BEC17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653C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3C1DB6" w14:textId="032D36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4CBB16" w14:textId="468CFE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B23161" w14:textId="16C80B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1D2FC8" w14:textId="752E6B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8EB46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110690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998B2D" w14:textId="4D9354F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7D3D8D" w14:textId="4D8821A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AF2781" w14:textId="763884F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8B8589" w14:textId="32DBA96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FABD93E" w14:textId="77777777" w:rsidR="00944C3D" w:rsidRDefault="00944C3D" w:rsidP="00944C3D">
      <w:pPr>
        <w:rPr>
          <w:rFonts w:ascii="Arial" w:hAnsi="Arial"/>
          <w:b/>
        </w:rPr>
      </w:pPr>
    </w:p>
    <w:p w14:paraId="6EB9E2B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0BA93E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C3C1D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94514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A4025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9E21D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28198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9F04CA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0C82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A8B3B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A84D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5286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1F4DF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2B939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6E64C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C085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50D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B9478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6FF8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4DA7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D740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BE34A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F7190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3F9001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28495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357A7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D15D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8787B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26D780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5824224" w14:textId="77777777" w:rsidTr="00503750">
        <w:tc>
          <w:tcPr>
            <w:tcW w:w="2835" w:type="dxa"/>
            <w:vAlign w:val="center"/>
          </w:tcPr>
          <w:p w14:paraId="2CA27F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1026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3F656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C54F6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2838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B34D9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13BB95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130024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9D48356" w14:textId="44E6470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F64DD" w14:textId="7BE8246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8D5E5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68B9D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AF7581" w14:textId="2F02E25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5A8A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B432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B30C119" w14:textId="6F6BF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6CB46B" w14:textId="3858B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27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125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00A4F8" w14:textId="714B4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006D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EE38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8CB8825" w14:textId="277B4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32C87C" w14:textId="1793C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21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636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CF7108" w14:textId="4063F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C6C5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78426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3CB8A64" w14:textId="4AA47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9013B" w14:textId="0427E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12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F43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4174D9" w14:textId="43D58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CF079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0454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C561AB1" w14:textId="7AB71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4ABAB0" w14:textId="53CC6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8C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CA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2D66D5" w14:textId="387C4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C728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E632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C399D29" w14:textId="0BA72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EED36" w14:textId="27D8E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EEF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7CF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305A7E" w14:textId="74E2D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D99A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593B4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E870F09" w14:textId="3A6336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58C355" w14:textId="277A59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4A5F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3DD6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4AF31D" w14:textId="5BD170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DD11C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001002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16EA1DF" w14:textId="2FE37E5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C449E1C" w14:textId="77777777" w:rsidR="00944C3D" w:rsidRDefault="00944C3D" w:rsidP="00944C3D">
      <w:pPr>
        <w:rPr>
          <w:rFonts w:ascii="Arial" w:hAnsi="Arial"/>
          <w:b/>
        </w:rPr>
      </w:pPr>
    </w:p>
    <w:p w14:paraId="4F72778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52E2833" w14:textId="77777777" w:rsidTr="00503750">
        <w:tc>
          <w:tcPr>
            <w:tcW w:w="2835" w:type="dxa"/>
            <w:vAlign w:val="center"/>
          </w:tcPr>
          <w:p w14:paraId="756165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473E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D03FC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D03B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2E976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17D76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EDD473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6C91A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BFCF3AD" w14:textId="42178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1D25D1" w14:textId="5B08E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408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A06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7CE155" w14:textId="23A62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8A86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0181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6C30CAC" w14:textId="45629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A2C34" w14:textId="5ABB7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E9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6A0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B206B9" w14:textId="0DC78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57B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210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2DFE544" w14:textId="7279B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B4E20" w14:textId="57842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A0F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E78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48AF9A" w14:textId="41677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3C5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E6F9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7FDEF20" w14:textId="0DB90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CB79BE" w14:textId="007F5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0A2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B3D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7F2AA4" w14:textId="06664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63A0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FF08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7E71B0C" w14:textId="19061E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058562" w14:textId="5623A6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ADB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1A91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50966" w14:textId="04C583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E6D5D0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4960B9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2445D4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B476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E7965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7D79E6E" w14:textId="77777777" w:rsidTr="00503750">
        <w:trPr>
          <w:trHeight w:val="699"/>
        </w:trPr>
        <w:tc>
          <w:tcPr>
            <w:tcW w:w="3502" w:type="dxa"/>
            <w:vMerge/>
          </w:tcPr>
          <w:p w14:paraId="43BAD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30CF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3C5D7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8E331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E5C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C4AF7A6" w14:textId="5E37F01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0B7B8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1BAB2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4C0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AC10E90" w14:textId="1AB4996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58575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45F0D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B82BF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207EF2E" w14:textId="70D97EA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6FAC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347D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CA452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FD140B9" w14:textId="77777777" w:rsidTr="00503750">
        <w:trPr>
          <w:trHeight w:val="593"/>
        </w:trPr>
        <w:tc>
          <w:tcPr>
            <w:tcW w:w="3497" w:type="dxa"/>
          </w:tcPr>
          <w:p w14:paraId="70CC1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0C662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5BD07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530A9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ACD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6F27BFA" w14:textId="13F3B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8B11A4" w14:textId="17180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DE3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D15353" w14:textId="012C23B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7672A5" w14:textId="758E4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18CF19" w14:textId="3ECED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F0F4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ACC505" w14:textId="4244835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0F422E" w14:textId="137D6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6AD818" w14:textId="4F177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263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DEB0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127E3B8" w14:textId="3BEBB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57E328" w14:textId="2D4D5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46D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9F0B" w14:textId="2C4B0F8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EC349A" w14:textId="576CB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AAB5FC" w14:textId="1E890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FAD1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C03342" w14:textId="7B66B08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7B214C" w14:textId="26BE7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B954E7" w14:textId="165A2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EFC7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4F5B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D78CF6C" w14:textId="54C47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BA44D7" w14:textId="47932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A1A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C32400" w14:textId="708613E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48E7B3" w14:textId="5C884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ED6D62" w14:textId="6E785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E65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2D282C" w14:textId="31982F6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6AFFF7" w14:textId="70F73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EA9AB7" w14:textId="566A6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1BAB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8CBA5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7960517" w14:textId="39603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4E0990" w14:textId="422B9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713A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F503C8" w14:textId="3807C29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9EC874" w14:textId="59E70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7CD7D8" w14:textId="1BA48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4B018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FE9D9AA" w14:textId="5D21E3F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5006A8" w14:textId="31AB6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1C21D7" w14:textId="103D5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86A2BC" w14:textId="77777777" w:rsidR="00944C3D" w:rsidRDefault="00944C3D" w:rsidP="00944C3D">
      <w:pPr>
        <w:rPr>
          <w:rFonts w:ascii="Arial" w:hAnsi="Arial"/>
          <w:b/>
        </w:rPr>
      </w:pPr>
    </w:p>
    <w:p w14:paraId="081DE875" w14:textId="77777777" w:rsidR="00944C3D" w:rsidRDefault="00944C3D" w:rsidP="00944C3D">
      <w:pPr>
        <w:rPr>
          <w:rFonts w:ascii="Arial" w:hAnsi="Arial"/>
          <w:b/>
        </w:rPr>
      </w:pPr>
    </w:p>
    <w:p w14:paraId="7E6B8207" w14:textId="77777777" w:rsidR="00944C3D" w:rsidRDefault="00944C3D" w:rsidP="00944C3D">
      <w:pPr>
        <w:rPr>
          <w:rFonts w:ascii="Arial" w:hAnsi="Arial"/>
          <w:b/>
        </w:rPr>
      </w:pPr>
    </w:p>
    <w:p w14:paraId="7D684937" w14:textId="77777777" w:rsidR="00944C3D" w:rsidRDefault="00944C3D" w:rsidP="00944C3D">
      <w:pPr>
        <w:rPr>
          <w:rFonts w:ascii="Arial" w:hAnsi="Arial"/>
          <w:b/>
        </w:rPr>
      </w:pPr>
    </w:p>
    <w:p w14:paraId="24CDBAC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3DFBE242" w14:textId="77777777" w:rsidTr="00503750">
        <w:tc>
          <w:tcPr>
            <w:tcW w:w="2622" w:type="dxa"/>
            <w:vAlign w:val="center"/>
          </w:tcPr>
          <w:p w14:paraId="0383C2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0C20B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F4F16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826A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E089D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B84E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4121A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58807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E9FA7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251B0A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323D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CC2A5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F1F9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7F0A795" w14:textId="16165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59EB79" w14:textId="032D3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AB73F9" w14:textId="3A28F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8CE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066E50" w14:textId="240AC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29740" w14:textId="77777777" w:rsidTr="00503750">
        <w:tc>
          <w:tcPr>
            <w:tcW w:w="2622" w:type="dxa"/>
            <w:vAlign w:val="center"/>
          </w:tcPr>
          <w:p w14:paraId="725C2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58CA4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F8CDA38" w14:textId="1B8F9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9C4A0C" w14:textId="086F3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D16E92" w14:textId="25826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8BC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E1AD4F" w14:textId="0234D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5117F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314D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B6EDDF5" w14:textId="6D06C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45E42F" w14:textId="5C3A3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4FBEC2" w14:textId="527A7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55F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FBC213" w14:textId="02960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15F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120A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E2A6057" w14:textId="52DD5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BEC325" w14:textId="616F2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513E9B" w14:textId="69CFC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DB8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CDC04" w14:textId="487AC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5238E" w14:textId="77777777" w:rsidTr="00503750">
        <w:tc>
          <w:tcPr>
            <w:tcW w:w="2622" w:type="dxa"/>
            <w:vAlign w:val="center"/>
          </w:tcPr>
          <w:p w14:paraId="4F6191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D27BDC2" w14:textId="1E1FA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7288.00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A7B011" w14:textId="7FAAA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8821.00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1A47EE" w14:textId="765DB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7102.00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464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494693" w14:textId="30BB0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9007.00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101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D1F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087644D" w14:textId="1F919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1F9199" w14:textId="73D42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217A31" w14:textId="39E76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597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CE8B40" w14:textId="472C1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C3444" w14:textId="77777777" w:rsidTr="00503750">
        <w:tc>
          <w:tcPr>
            <w:tcW w:w="2622" w:type="dxa"/>
            <w:vAlign w:val="center"/>
          </w:tcPr>
          <w:p w14:paraId="5A625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98B00B8" w14:textId="6BB53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A752D5" w14:textId="27A04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193DE" w14:textId="31DDD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326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BFFD11" w14:textId="5F0F7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EEB8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4DEC4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1217D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4DDA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BC45F81" w14:textId="23E44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90AD22" w14:textId="6A24D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4EBFF4" w14:textId="429CE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26B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0237BE" w14:textId="04B28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0ADF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CD97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632233C" w14:textId="7A288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7EB2D4" w14:textId="0D625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9F366D" w14:textId="4FEEC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F7A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69AEB9" w14:textId="2877C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F5A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FFF1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EE8FC3C" w14:textId="7B76A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213BED" w14:textId="74177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04BA6D" w14:textId="6CA27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70E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067A51" w14:textId="1C703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F2063" w14:textId="77777777" w:rsidTr="00503750">
        <w:tc>
          <w:tcPr>
            <w:tcW w:w="2622" w:type="dxa"/>
            <w:vAlign w:val="center"/>
          </w:tcPr>
          <w:p w14:paraId="38846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B7B2D84" w14:textId="03BA1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8DEECE" w14:textId="69D5F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0F241D" w14:textId="4BF9F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E92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80991F" w14:textId="3750B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FCB149" w14:textId="77777777" w:rsidTr="00503750">
        <w:tc>
          <w:tcPr>
            <w:tcW w:w="2622" w:type="dxa"/>
            <w:vAlign w:val="center"/>
          </w:tcPr>
          <w:p w14:paraId="090A6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EF73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F4B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C07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973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0AE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8572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2A2A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8C01435" w14:textId="7E845E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7288.00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D42F75" w14:textId="4E194E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8821.00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2DA59A" w14:textId="2AD628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7102.00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36AF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F4E86C" w14:textId="1B0CCB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9007.00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C975D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DF123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B6AF0A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9CBAE8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5F2B73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3FB32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9FEBD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226C2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139EE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6DD1F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B1960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C328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50425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1BD1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89D6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E068B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C7FF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3F5B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39F9F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8F7A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A668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703EC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9F0A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6B0F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13671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AAFA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6B78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5FCD6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14E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6969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00A88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9BCC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D94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6DD44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78BA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0737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CEAF2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FDC4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A859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B8485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CC1B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56796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77BCF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2AE67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83B90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569E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D828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7A94F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DA1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0E86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451D1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F80D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7CC5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BBD8D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6281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787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14AEC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99F6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1275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21E6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2F5A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A291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B001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43BF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AC74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EEF74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9100A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80FB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47B03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B3F63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19C8B0F" w14:textId="77777777" w:rsidTr="00503750">
        <w:tc>
          <w:tcPr>
            <w:tcW w:w="2835" w:type="dxa"/>
            <w:vAlign w:val="center"/>
          </w:tcPr>
          <w:p w14:paraId="49CAB1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FFD8F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D66D5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D070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220B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BEB6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A6929CE" w14:textId="77777777" w:rsidTr="00503750">
        <w:tc>
          <w:tcPr>
            <w:tcW w:w="2835" w:type="dxa"/>
            <w:vAlign w:val="center"/>
          </w:tcPr>
          <w:p w14:paraId="7D8F9D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99E3760" w14:textId="2AEFB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BF1F4A" w14:textId="2AC6B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202350" w14:textId="75C05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78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172812" w14:textId="13171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39865" w14:textId="77777777" w:rsidTr="00503750">
        <w:tc>
          <w:tcPr>
            <w:tcW w:w="2835" w:type="dxa"/>
            <w:vAlign w:val="center"/>
          </w:tcPr>
          <w:p w14:paraId="0F75B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26D56A3" w14:textId="0A625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16D61" w14:textId="2E92A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EDE49F" w14:textId="79E24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68A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9EC4E1" w14:textId="6FFD7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BBDE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92A3E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4A98602" w14:textId="64EBAC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6CD3A" w14:textId="598654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BDD05" w14:textId="40C228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DAF6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2CF68F" w14:textId="3A8EE2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B759E37" w14:textId="77777777" w:rsidTr="00503750">
        <w:tc>
          <w:tcPr>
            <w:tcW w:w="2835" w:type="dxa"/>
            <w:vAlign w:val="center"/>
          </w:tcPr>
          <w:p w14:paraId="50B19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9170B45" w14:textId="6308D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1829D7" w14:textId="16DA1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9D36D" w14:textId="7D2D1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0F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260AB4" w14:textId="38EF2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E7FD7F" w14:textId="77777777" w:rsidTr="00503750">
        <w:tc>
          <w:tcPr>
            <w:tcW w:w="2835" w:type="dxa"/>
            <w:vAlign w:val="center"/>
          </w:tcPr>
          <w:p w14:paraId="4A438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B192922" w14:textId="6F621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4BD073" w14:textId="3BECF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88901E" w14:textId="5387B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D7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558550" w14:textId="4227B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2007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8F4A3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C3C4E21" w14:textId="0E1C36A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8E3F5A" w14:textId="04F9E04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2120CE" w14:textId="6800CE9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F47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D75E86" w14:textId="0B9D81F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8B74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7E7A6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CF0FF9B" w14:textId="2D071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8A93EF" w14:textId="763E8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9FB43" w14:textId="2B3B0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08F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2F400B" w14:textId="32118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5C952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8D302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DCC51DA" w14:textId="77777777" w:rsidTr="00503750">
        <w:tc>
          <w:tcPr>
            <w:tcW w:w="2552" w:type="dxa"/>
            <w:shd w:val="clear" w:color="auto" w:fill="auto"/>
            <w:vAlign w:val="center"/>
          </w:tcPr>
          <w:p w14:paraId="320E73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F7AFE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7754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F862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F3A9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A80F6C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26D1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D64FD5A" w14:textId="3A66C22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658418E" w14:textId="543D740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2D7D8F3" w14:textId="3DAD61F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DAABF7E" w14:textId="18915F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0C939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08703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69E7150" w14:textId="0A20902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76DD0E0" w14:textId="6D5CBCE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AF2C771" w14:textId="01ECA65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ED9F804" w14:textId="379DA25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C879FB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A06F3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463829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7B326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ED8F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09CD4F9" w14:textId="77777777" w:rsidTr="00503750">
        <w:tc>
          <w:tcPr>
            <w:tcW w:w="4395" w:type="dxa"/>
            <w:vMerge/>
          </w:tcPr>
          <w:p w14:paraId="389509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8AAE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FBC29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36E824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BA32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D455604" w14:textId="1B74A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01AD9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5875D0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187D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3EDF021" w14:textId="35708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2200D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4A02AE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50881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249C453" w14:textId="2D6A94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FD90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E44F1F3" w14:textId="77777777" w:rsidTr="00503750">
        <w:tc>
          <w:tcPr>
            <w:tcW w:w="4395" w:type="dxa"/>
            <w:vAlign w:val="center"/>
          </w:tcPr>
          <w:p w14:paraId="5F9994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1D6D3D9" w14:textId="67931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8A009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A0BBFA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602DC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6CC6A2B" w14:textId="4D603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11EF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583C0B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FC52B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A1F33A2" w14:textId="152B39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0CB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6AEC2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A8480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853AFAA" w14:textId="297F229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4432.00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86C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5FF8D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1D9D1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26E66C8" w14:textId="77777777" w:rsidTr="00503750">
        <w:tc>
          <w:tcPr>
            <w:tcW w:w="4395" w:type="dxa"/>
            <w:vAlign w:val="center"/>
          </w:tcPr>
          <w:p w14:paraId="4C4533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5D464D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02CD18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B695EC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069D8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7A2A7A5" w14:textId="6602E8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06514A" w14:textId="435289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E7B08E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46592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7A18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A1BF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3C85EF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1113D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D830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5DC6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34C420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8EF1E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87834CD" w14:textId="0FF75E5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8E7C87" w14:textId="23E87AC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4F63E8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F8CD6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914EBDD" w14:textId="53C8AE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A95387" w14:textId="395426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C8BA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9DE5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7CCD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5B0A31D" w14:textId="77777777" w:rsidTr="00503750">
        <w:tc>
          <w:tcPr>
            <w:tcW w:w="1843" w:type="dxa"/>
            <w:vAlign w:val="center"/>
          </w:tcPr>
          <w:p w14:paraId="22F6FC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82ED3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7679E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D28BC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ECA288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80CD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457C1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7D4D71C" w14:textId="77777777" w:rsidTr="00503750">
        <w:tc>
          <w:tcPr>
            <w:tcW w:w="1843" w:type="dxa"/>
            <w:vAlign w:val="center"/>
          </w:tcPr>
          <w:p w14:paraId="746E6A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AF877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115D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43DD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90FE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803E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F16C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1F800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B4D20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8EFDA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9E10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E735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03F3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9DE5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83D2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9AB5B7" w14:textId="77777777" w:rsidTr="00503750">
        <w:tc>
          <w:tcPr>
            <w:tcW w:w="1843" w:type="dxa"/>
            <w:vAlign w:val="center"/>
          </w:tcPr>
          <w:p w14:paraId="147EF4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567F4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1B7E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D306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A55C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ED25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C0FC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1E108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539EE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A7A71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6218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591C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AE20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2BEC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122B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ADF2F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06CBD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69C56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A436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DCE0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938D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B3E5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6B41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4ECA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ACB95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5AAE8FB" w14:textId="77777777" w:rsidTr="00503750">
        <w:trPr>
          <w:trHeight w:val="664"/>
        </w:trPr>
        <w:tc>
          <w:tcPr>
            <w:tcW w:w="3372" w:type="dxa"/>
          </w:tcPr>
          <w:p w14:paraId="024E18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919D8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F8D95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1E00C4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8B8C7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3B8AD03" w14:textId="37B36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D238F6" w14:textId="1AAEC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FE3CA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441AF9" w14:textId="7A09901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CB7CC0" w14:textId="30C74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7DB7BB" w14:textId="640CFD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AFE20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69A398" w14:textId="76F2790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B5B849" w14:textId="32AC9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BBFF4" w14:textId="7E9A0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DA606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F7E55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CB5E75C" w14:textId="33D12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799873" w14:textId="1734F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3B684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B1F79C" w14:textId="0341600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74F67C" w14:textId="2A476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20D295" w14:textId="1B231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D6340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C1D71CB" w14:textId="3268505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A36372" w14:textId="5B3E3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2AD911" w14:textId="5ACC4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97862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D025F2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E1C91A0" w14:textId="77777777" w:rsidTr="00503750">
        <w:tc>
          <w:tcPr>
            <w:tcW w:w="2835" w:type="dxa"/>
            <w:vAlign w:val="center"/>
          </w:tcPr>
          <w:p w14:paraId="5F0A76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F7D54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60FF5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D4D3F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78255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199EB3F" w14:textId="77777777" w:rsidTr="00503750">
        <w:tc>
          <w:tcPr>
            <w:tcW w:w="2835" w:type="dxa"/>
          </w:tcPr>
          <w:p w14:paraId="090B9C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D8125D0" w14:textId="3CFB6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946191" w14:textId="67D62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70030B" w14:textId="23F2A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319123" w14:textId="6CCBC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B2C69F" w14:textId="77777777" w:rsidTr="00503750">
        <w:tc>
          <w:tcPr>
            <w:tcW w:w="2835" w:type="dxa"/>
          </w:tcPr>
          <w:p w14:paraId="28E289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5BC4E1D" w14:textId="1FD86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0D7125" w14:textId="417E6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BA84A3" w14:textId="5AF52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7F4626" w14:textId="7405C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A9502C" w14:textId="77777777" w:rsidTr="00503750">
        <w:tc>
          <w:tcPr>
            <w:tcW w:w="2835" w:type="dxa"/>
          </w:tcPr>
          <w:p w14:paraId="067A78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374B0E3" w14:textId="2255C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B2A9BD" w14:textId="4EB6D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26971F" w14:textId="367DC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804379" w14:textId="74764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B4C068" w14:textId="77777777" w:rsidTr="00503750">
        <w:tc>
          <w:tcPr>
            <w:tcW w:w="2835" w:type="dxa"/>
            <w:vAlign w:val="center"/>
          </w:tcPr>
          <w:p w14:paraId="6F7592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C7AB0F3" w14:textId="01FD0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E3226F" w14:textId="15FF9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ACD317" w14:textId="51979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2B003B" w14:textId="141FE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A51A31" w14:textId="77777777" w:rsidTr="00503750">
        <w:tc>
          <w:tcPr>
            <w:tcW w:w="2835" w:type="dxa"/>
            <w:vAlign w:val="center"/>
          </w:tcPr>
          <w:p w14:paraId="334642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960D89F" w14:textId="5FD7D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6314D2" w14:textId="3015E0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227397" w14:textId="76F01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B91D48" w14:textId="0E973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3ED6C9" w14:textId="77777777" w:rsidTr="00503750">
        <w:tc>
          <w:tcPr>
            <w:tcW w:w="2835" w:type="dxa"/>
          </w:tcPr>
          <w:p w14:paraId="6BEA84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EF45189" w14:textId="67869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E8B1D7" w14:textId="4D65B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FB3A02" w14:textId="215BB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ED1B57" w14:textId="70C08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B22A7F" w14:textId="77777777" w:rsidTr="00503750">
        <w:tc>
          <w:tcPr>
            <w:tcW w:w="2835" w:type="dxa"/>
          </w:tcPr>
          <w:p w14:paraId="06C2C9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9B6C798" w14:textId="2C43A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14005C" w14:textId="4383E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5ECA39" w14:textId="3C3B7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80CFD6" w14:textId="20629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A3D740" w14:textId="77777777" w:rsidTr="00503750">
        <w:tc>
          <w:tcPr>
            <w:tcW w:w="2835" w:type="dxa"/>
          </w:tcPr>
          <w:p w14:paraId="531517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B29557A" w14:textId="20E13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C10CC0" w14:textId="1E35B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12FD17" w14:textId="570FD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841EF0" w14:textId="71142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8561AE" w14:textId="77777777" w:rsidR="00944C3D" w:rsidRDefault="00944C3D" w:rsidP="00944C3D">
      <w:pPr>
        <w:rPr>
          <w:rFonts w:ascii="Arial" w:hAnsi="Arial"/>
          <w:b/>
        </w:rPr>
      </w:pPr>
    </w:p>
    <w:p w14:paraId="6601293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EF771D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59767D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C769D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D7CC3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6699D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CC28F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7F01A26" w14:textId="77777777" w:rsidTr="00503750">
        <w:trPr>
          <w:trHeight w:val="443"/>
        </w:trPr>
        <w:tc>
          <w:tcPr>
            <w:tcW w:w="2560" w:type="dxa"/>
          </w:tcPr>
          <w:p w14:paraId="75D635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5CE0EA4" w14:textId="1B073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147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66CF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7D3893" w14:textId="0D9EC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5D7F3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127E6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9BEE" w14:textId="4680C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7FAC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7DD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928053B" w14:textId="26633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C6025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0E5AE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6608E65" w14:textId="11247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1437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5C9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5EFABD" w14:textId="54F8B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DC746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A53DF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EB4F7CB" w14:textId="36AA6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932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C697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F0C5AF" w14:textId="63CC5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69BB14" w14:textId="77777777" w:rsidR="00944C3D" w:rsidRDefault="00944C3D" w:rsidP="00944C3D">
      <w:pPr>
        <w:rPr>
          <w:rFonts w:ascii="Arial" w:hAnsi="Arial"/>
          <w:b/>
        </w:rPr>
      </w:pPr>
    </w:p>
    <w:p w14:paraId="073AC231" w14:textId="77777777" w:rsidR="00944C3D" w:rsidRDefault="00944C3D" w:rsidP="00944C3D">
      <w:pPr>
        <w:rPr>
          <w:rFonts w:ascii="Arial" w:hAnsi="Arial"/>
          <w:b/>
        </w:rPr>
      </w:pPr>
    </w:p>
    <w:p w14:paraId="74387B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5DB27DC" w14:textId="77777777" w:rsidR="00944C3D" w:rsidRDefault="00944C3D" w:rsidP="00944C3D">
      <w:pPr>
        <w:rPr>
          <w:rFonts w:ascii="Arial" w:hAnsi="Arial"/>
          <w:b/>
        </w:rPr>
      </w:pPr>
    </w:p>
    <w:p w14:paraId="3394FA5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C71130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5559A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01ABC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CBD7C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37A3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F416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07DC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A0A0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E862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93F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2D5C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C4A0D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AA476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11772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8C08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2064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82BCC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090B6C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876AA57" w14:textId="77777777" w:rsidTr="00503750">
        <w:trPr>
          <w:trHeight w:val="677"/>
        </w:trPr>
        <w:tc>
          <w:tcPr>
            <w:tcW w:w="3358" w:type="dxa"/>
          </w:tcPr>
          <w:p w14:paraId="7AC172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A5DC9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AF733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8685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71C8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7205BD2" w14:textId="2FCDB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6F5E6E" w14:textId="5559B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D9B3E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B548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AB3A1F2" w14:textId="35FB9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58985C" w14:textId="25D2A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6E98A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D84E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85802E2" w14:textId="0B51F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736175" w14:textId="141FF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5EDB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E3F0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880D0B4" w14:textId="30CC6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D33646" w14:textId="3096C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5B56D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0CD6CC" w14:textId="6B2FD87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994A17" w14:textId="699C1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BC4977" w14:textId="627CA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CFBAD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A1F2C48" w14:textId="1CC485B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8F28625" w14:textId="37760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1117EC" w14:textId="47B42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3E7DA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56648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54EC01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FFB2D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207EE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05BBBC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92B24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303B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D3521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A3F16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14F5D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42B2D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2014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DB90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D327F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4B088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5F689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3B7A1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FC9745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AC702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FBBD2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38711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66E31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821E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0CC90FF" w14:textId="04F47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E348A6" w14:textId="3581E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9AC1B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A23D5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BBFCD81" w14:textId="0720F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3BA0F6" w14:textId="76574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22E11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605E3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AE3EFDE" w14:textId="577A4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75ED71" w14:textId="7D0C5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4834C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D211AEC" w14:textId="7A3577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12B017" w14:textId="08FF7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FA52D3" w14:textId="12140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DF14C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41DA51C" w14:textId="556CC0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5415D0" w14:textId="44AEF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D5A31B" w14:textId="1E558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2D0B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2212A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99EE43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D6F95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CC926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D5F1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DDDB0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A6D4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E23980D" w14:textId="7C5A4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8D03F6" w14:textId="6CBD6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89777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2822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AD21088" w14:textId="65F3E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D11117" w14:textId="148CA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20050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B927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8391BA6" w14:textId="744CB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E674EA" w14:textId="6A3A8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14D1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46DDD71" w14:textId="6CD6D31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D53AA7" w14:textId="28F43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37E339" w14:textId="539CC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1D9E8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8AD8D40" w14:textId="6719F7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5109EC6" w14:textId="2365F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A7F98F" w14:textId="6BF29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57174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25CDA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79DA9C7" w14:textId="77777777" w:rsidTr="00503750">
        <w:tc>
          <w:tcPr>
            <w:tcW w:w="3686" w:type="dxa"/>
            <w:vAlign w:val="center"/>
          </w:tcPr>
          <w:p w14:paraId="3C4F29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3FFB4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3B8E7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B00AE2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686F2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0E8C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1F83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3320B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250C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C50A1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5D95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FCF73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D7B31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A2E67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400B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1B41A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3A3AAD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8DE52C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B1E8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3BD69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A34D51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AA500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7235C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2A620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054DE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DEF7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FC3D9B6" w14:textId="3D1E5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8406C9" w14:textId="5FD7B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01DB8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8A34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601FCA5" w14:textId="08630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46178B" w14:textId="78A76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E6CB3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50A8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06DA446" w14:textId="6A34A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440E55" w14:textId="1D185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2229F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0ECBE2" w14:textId="6A5C570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B05AEB" w14:textId="2F984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9CBD98" w14:textId="6ACDB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96BC0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EB1AA79" w14:textId="54932A3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0E5BC72" w14:textId="6749E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7B4F1B" w14:textId="2AF25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B7AC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72319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E5C69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1A4B3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01AE5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B89D4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448488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8052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3DDEFE0" w14:textId="3A983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A9A6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1443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87A15F8" w14:textId="7BF4C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3340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6B53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9700317" w14:textId="620CE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5BBE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4CC2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1BDE736" w14:textId="37438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4A91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B019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5CFCF24" w14:textId="59E16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8B622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B85F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73D379C" w14:textId="04543D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841E742" w14:textId="77777777" w:rsidR="00944C3D" w:rsidRDefault="00944C3D" w:rsidP="00944C3D">
      <w:pPr>
        <w:rPr>
          <w:sz w:val="22"/>
          <w:szCs w:val="22"/>
        </w:rPr>
      </w:pPr>
    </w:p>
    <w:p w14:paraId="5351AE70" w14:textId="77777777" w:rsidR="00944C3D" w:rsidRDefault="00944C3D" w:rsidP="00944C3D">
      <w:pPr>
        <w:rPr>
          <w:sz w:val="22"/>
          <w:szCs w:val="22"/>
        </w:rPr>
      </w:pPr>
    </w:p>
    <w:p w14:paraId="7F9DD8E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596E41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8B84B65" w14:textId="3C1ACEC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315F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1B04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8E2C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6810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C8F997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BA1093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BEB5F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FC4D0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0C368A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C0053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394639D" w14:textId="3828F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BE2CA4" w14:textId="58BFB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DF025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39340D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32B2DFB" w14:textId="6ACA4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8FC0A9" w14:textId="38B28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745EB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16A84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E56C226" w14:textId="76886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6316F4" w14:textId="1A7F4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99BA2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6359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6609EA9" w14:textId="3E78F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B3A3A4" w14:textId="5B0B9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016FE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D8709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072982E" w14:textId="47D37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44E492" w14:textId="6EFE4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8171E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2FF4D2" w14:textId="48C8490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D003C5" w14:textId="2E6F7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2D4A1F" w14:textId="04905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055D7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CFAD725" w14:textId="53AA32F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E1CA3CC" w14:textId="4335E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C49E9A" w14:textId="408FE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DEE7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5116A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FACFAA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8DF30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559652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18AAA1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A11C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194D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7C60B10" w14:textId="3DCA4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A35283" w14:textId="779DE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DCDB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BEA60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2F3F298" w14:textId="530CC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AE96D2" w14:textId="05C26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470E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E9BF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C66BA99" w14:textId="7F6CA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115DC5" w14:textId="46141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AFF6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007C5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3AE8678" w14:textId="20A6E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698F6D" w14:textId="4684A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8CCF2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8BC067" w14:textId="53EFD3D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610F19" w14:textId="43EE2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8D308F" w14:textId="206B7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BB6B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F469C8" w14:textId="6B057AF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8AEA3C" w14:textId="4536C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48CBB2" w14:textId="17ECA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24480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E28D530" w14:textId="4535C54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F878E12" w14:textId="43F83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621749" w14:textId="17012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5574A" w:rsidRPr="00E327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ECF0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CE113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677B80F" w14:textId="1FAF69F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9DCF7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1AB7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41BE572" w14:textId="2781FAF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D3E31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0BB0E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98E1136" w14:textId="40855FF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A3744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4C7E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9CF83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AEA62E4" w14:textId="77777777" w:rsidR="00944C3D" w:rsidRPr="003607F0" w:rsidRDefault="00944C3D" w:rsidP="00944C3D"/>
    <w:p w14:paraId="4CE09EAB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AAA30" w14:textId="77777777" w:rsidR="0075574A" w:rsidRDefault="0075574A">
      <w:r>
        <w:separator/>
      </w:r>
    </w:p>
  </w:endnote>
  <w:endnote w:type="continuationSeparator" w:id="0">
    <w:p w14:paraId="4AF50116" w14:textId="77777777" w:rsidR="0075574A" w:rsidRDefault="00755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398C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349518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EADE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813A84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1B3E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4ED11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B24677" w14:textId="77777777" w:rsidR="0075574A" w:rsidRDefault="0075574A">
      <w:r>
        <w:separator/>
      </w:r>
    </w:p>
  </w:footnote>
  <w:footnote w:type="continuationSeparator" w:id="0">
    <w:p w14:paraId="11B0AEE5" w14:textId="77777777" w:rsidR="0075574A" w:rsidRDefault="007557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2828798">
    <w:abstractNumId w:val="13"/>
  </w:num>
  <w:num w:numId="2" w16cid:durableId="821119569">
    <w:abstractNumId w:val="17"/>
  </w:num>
  <w:num w:numId="3" w16cid:durableId="836574838">
    <w:abstractNumId w:val="8"/>
  </w:num>
  <w:num w:numId="4" w16cid:durableId="411977300">
    <w:abstractNumId w:val="7"/>
  </w:num>
  <w:num w:numId="5" w16cid:durableId="70891856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9713144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30113426">
    <w:abstractNumId w:val="20"/>
  </w:num>
  <w:num w:numId="8" w16cid:durableId="327565852">
    <w:abstractNumId w:val="10"/>
  </w:num>
  <w:num w:numId="9" w16cid:durableId="2147042435">
    <w:abstractNumId w:val="0"/>
  </w:num>
  <w:num w:numId="10" w16cid:durableId="189295759">
    <w:abstractNumId w:val="19"/>
  </w:num>
  <w:num w:numId="11" w16cid:durableId="1843470954">
    <w:abstractNumId w:val="6"/>
  </w:num>
  <w:num w:numId="12" w16cid:durableId="1867867114">
    <w:abstractNumId w:val="9"/>
  </w:num>
  <w:num w:numId="13" w16cid:durableId="1491827821">
    <w:abstractNumId w:val="12"/>
  </w:num>
  <w:num w:numId="14" w16cid:durableId="95951376">
    <w:abstractNumId w:val="15"/>
  </w:num>
  <w:num w:numId="15" w16cid:durableId="1600487072">
    <w:abstractNumId w:val="14"/>
  </w:num>
  <w:num w:numId="16" w16cid:durableId="839465518">
    <w:abstractNumId w:val="2"/>
  </w:num>
  <w:num w:numId="17" w16cid:durableId="431049692">
    <w:abstractNumId w:val="4"/>
  </w:num>
  <w:num w:numId="18" w16cid:durableId="170148127">
    <w:abstractNumId w:val="11"/>
  </w:num>
  <w:num w:numId="19" w16cid:durableId="1259406403">
    <w:abstractNumId w:val="5"/>
  </w:num>
  <w:num w:numId="20" w16cid:durableId="538014268">
    <w:abstractNumId w:val="18"/>
  </w:num>
  <w:num w:numId="21" w16cid:durableId="15180398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5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9685344.doc"/>
    <w:docVar w:name="arg5" w:val="5"/>
  </w:docVars>
  <w:rsids>
    <w:rsidRoot w:val="0075574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C4D7B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74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DC92EB"/>
  <w15:docId w15:val="{4FF60181-8251-4DF5-9DEE-5BBEC7DE5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5336</Words>
  <Characters>30417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2025-03-12T08:31:00Z</dcterms:created>
  <dcterms:modified xsi:type="dcterms:W3CDTF">2025-03-12T08:33:00Z</dcterms:modified>
</cp:coreProperties>
</file>