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6835A6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09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C0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FF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23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F4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DF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08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DB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9A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01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BD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FA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8A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8B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7C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A3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B0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2E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C4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2C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D4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4FA14B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08A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B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672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447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957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8E3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CCE0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3F0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7DB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CD2F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0CD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77E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2CE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873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939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035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AD4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27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85C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3D5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21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E2D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BE1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065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8AE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9C7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BEB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672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B10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EFF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EF6A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CDC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C1A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88EC5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DBC0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01B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C35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FD4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59A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810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277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16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F64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CD3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6DA7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C98B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8A4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CCD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DF8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582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D3B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B06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EDC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272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81C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B4F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5F4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224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6E9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90F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28D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21F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0FC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12D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DE2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182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58C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38D0F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554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B50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E74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040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C26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E01A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6D4D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94C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579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7907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735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606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E91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AD7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37C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56C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617D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DF4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6A4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FD5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7E36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AF8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5A26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3BE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5C80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154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306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13C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AC4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0B9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94A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3CF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D73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7944A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9D1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59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D5C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F17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8EF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F13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1CC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94D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443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E81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4E5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949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849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3FD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536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90A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8BA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1B7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D79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3A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878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C99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DBE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240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3FC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9F7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8CF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05F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B5E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261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906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87D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F2B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7FE0CB3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DE6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C1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99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36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93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AB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DE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57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EB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15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30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A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C9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67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C8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5F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63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2120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04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70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27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73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FC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7A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28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AB7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E76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3F1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4E5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586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65C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45E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19D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549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DD7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9D4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F345A5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38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27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54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F3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2191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AC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C2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3E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87E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D6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D8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A3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D2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2A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F1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80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DB581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B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65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26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4C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C1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8F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52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A7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A3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C1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8B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34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79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8D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A6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AD82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2F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70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D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59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59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71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2C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B1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7B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D0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882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CD3A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13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E3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3B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0F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C7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34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EF1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7A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8A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1C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AF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A3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6A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0E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F5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FB2E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21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65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07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1F6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5C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F76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CF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1819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4BC3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585B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868682" w14:textId="231E8E9F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2ED5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7DA5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08DE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1B82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1AD9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C7CE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F781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FC91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B8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64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8B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D4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AA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BE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5AFC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66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AA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6B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83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05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81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DE9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A8D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56A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07A4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14DFC6F" wp14:editId="27D9EBC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C32C4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4DFC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045C32C4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F4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506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2F9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A2D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79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60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16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09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61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91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6B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6B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66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EB645E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59DC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55362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65D6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E3695F1" wp14:editId="3F233EC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D922DD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3695F1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01D922DD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62CB3C2" wp14:editId="3BF8F44A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F4CED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2CB3C2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66F4CED0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8C09A6A" wp14:editId="6FF0C50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D7E063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C09A6A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4CD7E063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2C456D2" wp14:editId="41437AB3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722AC0" w14:textId="1547096E" w:rsidR="000B647F" w:rsidRDefault="000B647F" w:rsidP="00944C3D">
                                  <w:fldSimple w:instr=" MERGEFIELD  aDMOD  \* MERGEFORMAT ">
                                    <w:r w:rsidR="0050189F" w:rsidRPr="0050189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C456D2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65722AC0" w14:textId="1547096E" w:rsidR="000B647F" w:rsidRDefault="000B647F" w:rsidP="00944C3D">
                            <w:fldSimple w:instr=" MERGEFIELD  aDMOD  \* MERGEFORMAT ">
                              <w:r w:rsidR="0050189F" w:rsidRPr="0050189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54C6F8A6" wp14:editId="703DDE0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6EF44" w14:textId="3C03740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0189F" w:rsidRPr="00172CB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C6F8A6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C86EF44" w14:textId="3C03740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0189F" w:rsidRPr="00172CB5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07CB28E" wp14:editId="1ADAA19E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D33C09" w14:textId="68EC989E" w:rsidR="000B647F" w:rsidRDefault="000B647F" w:rsidP="00944C3D">
                                  <w:fldSimple w:instr=" MERGEFIELD  aDRDO  \* MERGEFORMAT ">
                                    <w:r w:rsidR="0050189F" w:rsidRPr="0050189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CB28E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7D33C09" w14:textId="68EC989E" w:rsidR="000B647F" w:rsidRDefault="000B647F" w:rsidP="00944C3D">
                            <w:fldSimple w:instr=" MERGEFIELD  aDRDO  \* MERGEFORMAT ">
                              <w:r w:rsidR="0050189F" w:rsidRPr="0050189F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076EE6F" wp14:editId="7DA5EF76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12A180" w14:textId="2E1978F0" w:rsidR="000B647F" w:rsidRDefault="000B647F" w:rsidP="00944C3D">
                                  <w:fldSimple w:instr=" MERGEFIELD  aDMDO  \* MERGEFORMAT ">
                                    <w:r w:rsidR="0050189F" w:rsidRPr="0050189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76EE6F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5F12A180" w14:textId="2E1978F0" w:rsidR="000B647F" w:rsidRDefault="000B647F" w:rsidP="00944C3D">
                            <w:fldSimple w:instr=" MERGEFIELD  aDMDO  \* MERGEFORMAT ">
                              <w:r w:rsidR="0050189F" w:rsidRPr="0050189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E986E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8E8B03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1BC400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1E08B95" wp14:editId="7E57CDEF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16790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E08B95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3E16790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9843EDE" wp14:editId="316C73A3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6D7C84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843EDE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006D7C84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89CF567" wp14:editId="287F4B4F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6F1B7A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9CF567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766F1B7A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678D5D7" wp14:editId="54B05F2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581179" w14:textId="0DCE72E1" w:rsidR="000B647F" w:rsidRDefault="000B647F" w:rsidP="00944C3D">
                                  <w:fldSimple w:instr=" MERGEFIELD  aDRDOo  \* MERGEFORMAT ">
                                    <w:r w:rsidR="0050189F" w:rsidRPr="0050189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78D5D7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1581179" w14:textId="0DCE72E1" w:rsidR="000B647F" w:rsidRDefault="000B647F" w:rsidP="00944C3D">
                            <w:fldSimple w:instr=" MERGEFIELD  aDRDOo  \* MERGEFORMAT ">
                              <w:r w:rsidR="0050189F" w:rsidRPr="0050189F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D3FA1BB" wp14:editId="5D2C43BF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72AD8A" w14:textId="63B39182" w:rsidR="000B647F" w:rsidRDefault="000B647F" w:rsidP="00944C3D">
                                  <w:fldSimple w:instr=" MERGEFIELD  aDMDO  \* MERGEFORMAT ">
                                    <w:r w:rsidR="0050189F" w:rsidRPr="0050189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3FA1B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D72AD8A" w14:textId="63B39182" w:rsidR="000B647F" w:rsidRDefault="000B647F" w:rsidP="00944C3D">
                            <w:fldSimple w:instr=" MERGEFIELD  aDMDO  \* MERGEFORMAT ">
                              <w:r w:rsidR="0050189F" w:rsidRPr="0050189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62FD4CD" wp14:editId="74036ADA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92A2AA" w14:textId="3BB3DC46" w:rsidR="000B647F" w:rsidRDefault="000B647F" w:rsidP="00944C3D">
                                  <w:fldSimple w:instr=" MERGEFIELD  aDRODo  \* MERGEFORMAT ">
                                    <w:r w:rsidR="0050189F" w:rsidRPr="0050189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2FD4CD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692A2AA" w14:textId="3BB3DC46" w:rsidR="000B647F" w:rsidRDefault="000B647F" w:rsidP="00944C3D">
                            <w:fldSimple w:instr=" MERGEFIELD  aDRODo  \* MERGEFORMAT ">
                              <w:r w:rsidR="0050189F" w:rsidRPr="0050189F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422717BE" wp14:editId="70C6B940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C45349" w14:textId="1BD2C014" w:rsidR="000B647F" w:rsidRDefault="000B647F" w:rsidP="00944C3D">
                                  <w:fldSimple w:instr=" MERGEFIELD  aDMOD  \* MERGEFORMAT ">
                                    <w:r w:rsidR="0050189F" w:rsidRPr="0050189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2717BE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1EC45349" w14:textId="1BD2C014" w:rsidR="000B647F" w:rsidRDefault="000B647F" w:rsidP="00944C3D">
                            <w:fldSimple w:instr=" MERGEFIELD  aDMOD  \* MERGEFORMAT ">
                              <w:r w:rsidR="0050189F" w:rsidRPr="0050189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F26DB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868FA40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6E5F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A5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E1A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44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CC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6B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C2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7B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5B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E1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26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F6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AB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5A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3F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AB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8C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25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41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BC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26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62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76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21C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CE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D1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57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8B598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03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A8B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3CD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27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3D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C7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E0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4E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F7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73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E5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46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29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9E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3D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E1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07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54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BD10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02A4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1D88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D8A5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1F64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1588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D49E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99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D3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2D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EB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BC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DB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3C9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63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256C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67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7E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F7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58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E7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D4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52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5D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86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18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6B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79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71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18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88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507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CC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93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63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92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5746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78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C0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DC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78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CC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33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DF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33E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118F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11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CC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3D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53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EA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08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5A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5BD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3F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15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89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CF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2BB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83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59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47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F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40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68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675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C2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66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BC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52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05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A1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F49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151F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AE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A9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DE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6E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E4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1E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4C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4A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EF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3F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11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C9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92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DE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59B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B9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B11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E2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9CA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81D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E6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10C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9AF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3C8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0A3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47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4D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99C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EF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25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29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8F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FE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4AC6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3B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8F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AF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5A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93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DD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67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C1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86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7B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B2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D9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D8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46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27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A7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4F3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4D0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D35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58D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350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A86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377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02F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57E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D6F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48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2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90F5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75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B6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2BDB54D" wp14:editId="12E117ED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EE2D3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BDB54D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7DEE2D35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AF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E7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48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15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F8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D1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BD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A9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8D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05FA77A" wp14:editId="50A8DEFE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B1C82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5FA77A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56B1C826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DA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AE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20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27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A1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84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1D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29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64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4F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90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19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C3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5C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90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E3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CC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02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15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3B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5F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FC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3897D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92EA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820C9C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EA1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C04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97F90C9" wp14:editId="2DE2590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0FAF1F" w14:textId="0405CAA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0189F" w:rsidRPr="00172CB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37918800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7F90C9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C0FAF1F" w14:textId="0405CAA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0189F" w:rsidRPr="00172CB5">
                              <w:rPr>
                                <w:rFonts w:ascii="Arial" w:hAnsi="Arial" w:cs="Arial"/>
                                <w:noProof/>
                              </w:rPr>
                              <w:t>37918800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78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C5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86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F3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87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1E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CF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C0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7D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F7ED5BC" wp14:editId="1FDA65DD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4D7B2B" w14:textId="3948717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0189F" w:rsidRPr="00172CB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2021866671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7ED5BC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574D7B2B" w14:textId="3948717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0189F" w:rsidRPr="00172CB5">
                              <w:rPr>
                                <w:rFonts w:ascii="Arial" w:hAnsi="Arial" w:cs="Arial"/>
                                <w:noProof/>
                              </w:rPr>
                              <w:t>2021866671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17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06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B7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CA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FC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94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C8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EAF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39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FC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E3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CB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92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1A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C6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8F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4F6F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6A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3E3E4D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8CE8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00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4B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47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51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4E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49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D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0C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E7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4A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EF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1F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A2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6B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37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5070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25F6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992B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FD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8829D97" wp14:editId="65E45636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2C4F6F" w14:textId="68EE93A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0189F" w:rsidRPr="00172CB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887,886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829D97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532C4F6F" w14:textId="68EE93A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0189F" w:rsidRPr="00172CB5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887,886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D1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7D4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1C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DF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12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2E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C9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4F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B1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03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4C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93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7A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98A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1B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22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DC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C0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A2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D7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90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41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A5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64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28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8B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FE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64D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870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1F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48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7226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A9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B1D70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292AD0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0042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3B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E2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60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AE8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6C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C3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2C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B4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1C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C9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4C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E9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55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AA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48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71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3D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56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EA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4C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40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D7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81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A0D954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CFC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3CC43D7" wp14:editId="4E534A00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A9D4C5" w14:textId="1468EDE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0189F" w:rsidRPr="00172CB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Hollého 12,10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CC43D7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CA9D4C5" w14:textId="1468EDE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0189F" w:rsidRPr="00172CB5">
                              <w:rPr>
                                <w:rFonts w:ascii="Arial" w:hAnsi="Arial" w:cs="Arial"/>
                                <w:noProof/>
                              </w:rPr>
                              <w:t>Hollého 12,10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9A17E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2E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9CE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DF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4E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E2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7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17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3B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5C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03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B8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C7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C0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2D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30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E9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C4AB2FF" wp14:editId="08C1C80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EC201" w14:textId="54F7B078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4AB2FF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4EEC201" w14:textId="54F7B078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D3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C3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28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64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9D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6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0263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E242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47E1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8F2C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C05E48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91DDA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D23F496" wp14:editId="376AE6E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C9593E" w14:textId="521B4D4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0189F" w:rsidRPr="00172CB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23F496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3BC9593E" w14:textId="521B4D4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0189F" w:rsidRPr="00172CB5">
                              <w:rPr>
                                <w:rFonts w:ascii="Arial" w:hAnsi="Arial" w:cs="Arial"/>
                                <w:noProof/>
                              </w:rPr>
                              <w:t>91105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B27E4B0" wp14:editId="647CE816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0DDBB4" w14:textId="0FE3A88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0189F" w:rsidRPr="00172CB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27E4B0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370DDBB4" w14:textId="0FE3A88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0189F" w:rsidRPr="00172CB5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5536B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5203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2B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A8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7CCAE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01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0A67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6E07E04" wp14:editId="0D4F3A1F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020805" w14:textId="3FD3702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0189F" w:rsidRPr="00172CB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E07E04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B020805" w14:textId="3FD3702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0189F" w:rsidRPr="00172CB5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4D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AB2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999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C5AA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1D6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C1F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EE5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6DB36F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2D7834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375627F" wp14:editId="3950748F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B4570C" w14:textId="0AB5459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75627F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40B4570C" w14:textId="0AB5459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0D34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F9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18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76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6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C6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A1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11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3AD1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FB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E2ABD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E6D14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FF6CAB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E94644B" wp14:editId="7DD882F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904B2E" w14:textId="118FFC2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0189F" w:rsidRPr="00172CB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94644B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7904B2E" w14:textId="118FFC2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0189F" w:rsidRPr="00172CB5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9CC6E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2B82D6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EB25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63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2E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04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87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BE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91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0B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E31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1D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7C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00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EF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F4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32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3D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2E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FC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7E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79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0E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EA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15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18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58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8D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70B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3230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744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1FC56BD" w14:textId="70F91464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50189F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8987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BD86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93C3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86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5E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99118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6984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FA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30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95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08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0637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3D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441B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416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95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F4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74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8C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ED48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A0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6CE2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CF7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EB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AC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55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AE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DF60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DF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E165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440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FA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50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79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192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3D06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F5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0C91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092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74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F5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89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81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6B32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84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8AA8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2E9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9D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90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82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66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9AD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A8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B2E1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65B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77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DC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A0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E6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5EC2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91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3B96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FE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F2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7E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3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CA3D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BD58FF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B001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13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E3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21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C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6D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DA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C1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DF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76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A2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E1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A0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FC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02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24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87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7C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F7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A2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96DBD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3B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F8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C004D7F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32A9F414" w14:textId="77777777" w:rsidR="00944C3D" w:rsidRDefault="00944C3D" w:rsidP="00944C3D">
      <w:pPr>
        <w:rPr>
          <w:rFonts w:ascii="Arial" w:hAnsi="Arial"/>
        </w:rPr>
      </w:pPr>
    </w:p>
    <w:p w14:paraId="3D056F51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148C5E48" w14:textId="7A465BA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8099A30" w14:textId="78370D0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536D1FD1" w14:textId="72FBAD0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1C6A82D9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D2A8437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2D827B7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31F137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A3A7B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0AB0F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A01C82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1C722A8" w14:textId="434A09B9" w:rsidR="00944C3D" w:rsidRPr="008D0433" w:rsidRDefault="0050189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Oľga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Cabalová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4F8930C4" w14:textId="51922747" w:rsidR="00944C3D" w:rsidRPr="008D0433" w:rsidRDefault="0050189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D20AF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A6112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168AE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7EAFF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D50CB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FA1CCB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0EC84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C9DFD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4219F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E2F74FE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DA8235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65FBBC2" w14:textId="3C296CD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1B2D97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54CA75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8BC353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751F71E" w14:textId="07CE9D84" w:rsidR="00944C3D" w:rsidRDefault="0050189F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3E81EA9A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911F25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66F8B57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608A7F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C4246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5A999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4DBAEF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04170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99548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EFCD7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CC1D3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AD3EA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EC721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8578D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86EEA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E88D4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246EA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5AE23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6305C3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277E36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00101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1B63D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CE0D9A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90A2D3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6755924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3EE9A2D4" w14:textId="65EC372D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418764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97F7FA0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B500F8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97108FC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0727BF2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309C8EE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096E4062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5A8B4FC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5478F37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143409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B4B37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7F9AEB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783FC7F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54E15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F9459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94ADE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55302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1E7BA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1D79F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8160F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8B764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C25DA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34CB9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16AA0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B45744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28AE88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606DB43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0163B8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FF5BD7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11729D3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7506A4F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AF485D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31BF030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07E4552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DA272D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C1C36C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16E9BF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B61BEC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5FE18C2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ACB5BA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689316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838F46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C046E1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100CA1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6569F3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427C5C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3F765C18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14DBE6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3228E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6FD00D9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1BA5B7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A60F72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AB7CB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7F3A7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968E8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8B387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58706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4F5CC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4BF0B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03843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9771B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170E3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0DD91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F3283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FE08E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4D9D6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4B3E5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3898F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F53FA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3B6F2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C75B9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B45A0A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70A266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13FEB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C2D91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B312D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EF1C4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51BD5AA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7E08B64" w14:textId="320DB2F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1C502A63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A76CE2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ACEFB1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18299A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A4DC41C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46926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ECBCC1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511F7F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827CFD9" w14:textId="77777777" w:rsidTr="00503750">
        <w:tc>
          <w:tcPr>
            <w:tcW w:w="2302" w:type="dxa"/>
            <w:vAlign w:val="center"/>
          </w:tcPr>
          <w:p w14:paraId="1D621C3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7E041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1397F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5CA35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98113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47D093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7B68E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17673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4A14E86" w14:textId="77777777" w:rsidTr="00503750">
        <w:tc>
          <w:tcPr>
            <w:tcW w:w="15593" w:type="dxa"/>
            <w:gridSpan w:val="8"/>
            <w:vAlign w:val="center"/>
          </w:tcPr>
          <w:p w14:paraId="0A5D9E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4DA955A" w14:textId="77777777" w:rsidTr="00503750">
        <w:tc>
          <w:tcPr>
            <w:tcW w:w="2302" w:type="dxa"/>
            <w:vAlign w:val="center"/>
          </w:tcPr>
          <w:p w14:paraId="7B4E4B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BE4773" w14:textId="726371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C7A9C4" w14:textId="2DB8C1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C8BDBC" w14:textId="6DFE5A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23C71E" w14:textId="6FFD26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9A7A01" w14:textId="7DD7CE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47435D" w14:textId="25854B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F0402B" w14:textId="56DC03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E6D1D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0A06E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5BDA3F5" w14:textId="10E346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47E990" w14:textId="17717C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D800F1" w14:textId="42F759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A91044" w14:textId="4BCFDF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E1DE11" w14:textId="191553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10F216" w14:textId="1EC0D9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433DF" w14:textId="747526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7BF44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F0D31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831A44B" w14:textId="287872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3789727" w14:textId="0F28D6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4B9F11" w14:textId="009C8D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22183C" w14:textId="148E3B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086D18" w14:textId="187516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4E0D81" w14:textId="4DDE09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68FB42" w14:textId="5DD6B3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F907D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25852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16827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3B437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C9B1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9871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248B6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A9B2B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E750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69C70C7" w14:textId="77777777" w:rsidTr="00503750">
        <w:tc>
          <w:tcPr>
            <w:tcW w:w="2302" w:type="dxa"/>
            <w:vAlign w:val="center"/>
          </w:tcPr>
          <w:p w14:paraId="25AF33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D597DA4" w14:textId="0A7BEB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35D91C" w14:textId="0EC86D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D713E4" w14:textId="01317A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22CA19" w14:textId="06FC36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B00ABC" w14:textId="61D5E2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988644" w14:textId="37A642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63D2D7" w14:textId="66DD7A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82455C" w14:textId="77777777" w:rsidTr="00503750">
        <w:tc>
          <w:tcPr>
            <w:tcW w:w="15593" w:type="dxa"/>
            <w:gridSpan w:val="8"/>
            <w:vAlign w:val="center"/>
          </w:tcPr>
          <w:p w14:paraId="3A9F40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33B1A89" w14:textId="77777777" w:rsidTr="00503750">
        <w:tc>
          <w:tcPr>
            <w:tcW w:w="2302" w:type="dxa"/>
            <w:vAlign w:val="center"/>
          </w:tcPr>
          <w:p w14:paraId="42AB999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2FEE0D" w14:textId="5EE6A9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5CC4B67" w14:textId="608209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7590B9" w14:textId="010148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3DEF08" w14:textId="5D4BDD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0800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301DB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95A2B47" w14:textId="1774B2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67227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D75C8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A8C0D22" w14:textId="03A03D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9E09517" w14:textId="2ACB55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C44EA1" w14:textId="5EA0C2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091D9B" w14:textId="05E42C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C16F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8E89A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E8953F7" w14:textId="1DA247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7BF1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0A213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4C3F7E2" w14:textId="5D74D9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D09635B" w14:textId="323538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357420" w14:textId="6DFEF9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B4AFD7" w14:textId="7798D6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CA98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3B1F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3BFD94" w14:textId="087423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B370E9" w14:textId="77777777" w:rsidTr="00503750">
        <w:tc>
          <w:tcPr>
            <w:tcW w:w="2302" w:type="dxa"/>
            <w:vAlign w:val="center"/>
          </w:tcPr>
          <w:p w14:paraId="5AF27A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345B00B" w14:textId="6ED082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37F6977" w14:textId="425B71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FDE169" w14:textId="484A55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BD3130" w14:textId="48D3BC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14F9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B634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FA4EF2" w14:textId="527B5B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BB3491" w14:textId="77777777" w:rsidTr="00503750">
        <w:tc>
          <w:tcPr>
            <w:tcW w:w="15593" w:type="dxa"/>
            <w:gridSpan w:val="8"/>
            <w:vAlign w:val="center"/>
          </w:tcPr>
          <w:p w14:paraId="7EFF49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7782F1A" w14:textId="77777777" w:rsidTr="00503750">
        <w:tc>
          <w:tcPr>
            <w:tcW w:w="2302" w:type="dxa"/>
            <w:vAlign w:val="center"/>
          </w:tcPr>
          <w:p w14:paraId="02DC6A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CE60A32" w14:textId="5196CF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022094C" w14:textId="4EF779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CB46A8" w14:textId="0DD248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626EA6" w14:textId="773FE7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3BD9CD" w14:textId="2F9ADB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1F8548" w14:textId="7BC914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490600" w14:textId="107D12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223F9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8B3D1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5690E42" w14:textId="67C958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54EEF1" w14:textId="5EF330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5F5BC8" w14:textId="221CEA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50E564" w14:textId="2FF738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7D1015" w14:textId="57896B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DEDEE7" w14:textId="7FAD70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1A25A1" w14:textId="220AC2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F780E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5ED92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62245D5" w14:textId="18826C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DDBD91" w14:textId="074125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BE3E90" w14:textId="4C4411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7300D0" w14:textId="64D515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F317FC" w14:textId="67C473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EBF204" w14:textId="693932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B06AA0" w14:textId="2AB9A1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D34F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518CC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3626A3C" w14:textId="27FB86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192457A" w14:textId="5F57C0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8056AD" w14:textId="11B21A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8A0044" w14:textId="45189E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90D3E" w14:textId="04D8F5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BDC384" w14:textId="497813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025713" w14:textId="3A5B2E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36AC9F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1A237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42E5F4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78901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E176F4A" w14:textId="5895E9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41544D8" w14:textId="2F2697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FEFFF0" w14:textId="32BBE0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AD8290" w14:textId="71FA04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76A933" w14:textId="2810E6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45F007" w14:textId="063CA9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1628F7" w14:textId="693535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BB850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209EE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21257B0" w14:textId="76FB0A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BAF66B" w14:textId="64617E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8C4DE6" w14:textId="7434B6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954107" w14:textId="5740D2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EC8688" w14:textId="5CA655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F1D2D8" w14:textId="41E015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326E3A" w14:textId="197DCB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EB5535" w14:textId="77777777" w:rsidR="00944C3D" w:rsidRDefault="00944C3D" w:rsidP="00944C3D">
      <w:pPr>
        <w:rPr>
          <w:rFonts w:ascii="Arial" w:hAnsi="Arial"/>
          <w:b/>
        </w:rPr>
      </w:pPr>
    </w:p>
    <w:p w14:paraId="183088C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A29BD46" w14:textId="77777777" w:rsidTr="00503750">
        <w:tc>
          <w:tcPr>
            <w:tcW w:w="1944" w:type="dxa"/>
            <w:vAlign w:val="center"/>
          </w:tcPr>
          <w:p w14:paraId="18FD03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D7491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BF3C8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26237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CF7CE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9B1CD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5328C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F4874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9B368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2BBE6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D919E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6760E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C2E1653" w14:textId="77777777" w:rsidTr="00503750">
        <w:tc>
          <w:tcPr>
            <w:tcW w:w="15685" w:type="dxa"/>
            <w:gridSpan w:val="12"/>
            <w:vAlign w:val="center"/>
          </w:tcPr>
          <w:p w14:paraId="2E4F1D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06A1F5A" w14:textId="77777777" w:rsidTr="00503750">
        <w:tc>
          <w:tcPr>
            <w:tcW w:w="1944" w:type="dxa"/>
            <w:vAlign w:val="center"/>
          </w:tcPr>
          <w:p w14:paraId="7F1B2F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0E87803" w14:textId="0D3A40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150DBCB" w14:textId="3A4A0C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60C9FEA" w14:textId="1D1FC9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5F8B14" w14:textId="78A90B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677703" w14:textId="54AF47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4D902B" w14:textId="56D437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3A0B8E9" w14:textId="21CBF6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7E27CB6" w14:textId="41872C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D7498D" w14:textId="4E0F68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C2D9498" w14:textId="5B94E0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BAA5420" w14:textId="21D09E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7A1F94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2417D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5731F12" w14:textId="0A3E11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C7BB78E" w14:textId="0E5C3F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13D7709" w14:textId="458D0B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0C73CE" w14:textId="06A3EF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C37003" w14:textId="125A34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AD1C8D" w14:textId="085D1A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2D11A2" w14:textId="6AC708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0A4779" w14:textId="00191B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64BBB5" w14:textId="6120AF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681E4EB" w14:textId="068D58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038073B" w14:textId="59599B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58C2E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81A2C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F2F21B5" w14:textId="153EFC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2D1B4E" w14:textId="650286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7D7799" w14:textId="7356F4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61F097" w14:textId="429579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5799B0" w14:textId="30D622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AAFBDB2" w14:textId="205A30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0D1775" w14:textId="0233BA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49830D" w14:textId="2F26AA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354F43" w14:textId="52BB38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32E7709" w14:textId="454418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89968DD" w14:textId="18AC3F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14257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839B8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96853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26993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5529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924FE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B3791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DC5CE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883CF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3ABB1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CD455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8D4F8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D565B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FFC9816" w14:textId="77777777" w:rsidTr="00503750">
        <w:tc>
          <w:tcPr>
            <w:tcW w:w="1944" w:type="dxa"/>
            <w:vAlign w:val="center"/>
          </w:tcPr>
          <w:p w14:paraId="00EE52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E56CEA" w14:textId="1A5294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9903934" w14:textId="7C44CD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CEF7048" w14:textId="5AA5DA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B365AD" w14:textId="1AA435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5090CA" w14:textId="410675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CF6149" w14:textId="761B28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D4076F" w14:textId="361837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2E05F7" w14:textId="6B446D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1A7AA01" w14:textId="4CEE23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319099" w14:textId="2C7E0D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0852C2D" w14:textId="4F8586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A9D8E0" w14:textId="77777777" w:rsidTr="00503750">
        <w:tc>
          <w:tcPr>
            <w:tcW w:w="15685" w:type="dxa"/>
            <w:gridSpan w:val="12"/>
            <w:vAlign w:val="center"/>
          </w:tcPr>
          <w:p w14:paraId="386340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57AA751" w14:textId="77777777" w:rsidTr="00503750">
        <w:tc>
          <w:tcPr>
            <w:tcW w:w="1944" w:type="dxa"/>
            <w:vAlign w:val="center"/>
          </w:tcPr>
          <w:p w14:paraId="58F1EB1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3D459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469FC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10B88F7" w14:textId="0B0212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2924558" w14:textId="1C156C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07B2419" w14:textId="59B83A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F24B8E9" w14:textId="498465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ED696C9" w14:textId="100D89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9639C8D" w14:textId="1C8634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7986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A311A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CCD7AB" w14:textId="7F4A7F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2EF74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D71B3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DFA77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CBD16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0502F0" w14:textId="276A2D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4E8CD3" w14:textId="630E1C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47D5A1C" w14:textId="4E0CE4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7F6CDC0" w14:textId="62A117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23FEF9A" w14:textId="3593DF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9D7D145" w14:textId="22B53D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78414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10C2F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B875E06" w14:textId="2D2181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3CEEC7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BD041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F79DA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0C11A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B17EADA" w14:textId="79E39A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F99877C" w14:textId="7A1B08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EF7529" w14:textId="14DB7F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6EB349" w14:textId="11EDA2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1E0C811" w14:textId="6F8592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7681822" w14:textId="79FBE4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F728F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8FE59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0B2ED0E" w14:textId="68FFBF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0DADD2" w14:textId="77777777" w:rsidTr="00503750">
        <w:tc>
          <w:tcPr>
            <w:tcW w:w="1944" w:type="dxa"/>
            <w:vAlign w:val="center"/>
          </w:tcPr>
          <w:p w14:paraId="4BA127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064FB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D10C0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6B023A6" w14:textId="4CD2CB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546F31" w14:textId="6A0F52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3AAD7A" w14:textId="463E81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1DF2C5" w14:textId="77E9E2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DF7340E" w14:textId="77F932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94B150" w14:textId="2479AD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6314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21DA0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5B05084" w14:textId="21C324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B9180E" w14:textId="77777777" w:rsidTr="00503750">
        <w:tc>
          <w:tcPr>
            <w:tcW w:w="15685" w:type="dxa"/>
            <w:gridSpan w:val="12"/>
            <w:vAlign w:val="center"/>
          </w:tcPr>
          <w:p w14:paraId="6FD231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7D93DE7" w14:textId="77777777" w:rsidTr="00503750">
        <w:tc>
          <w:tcPr>
            <w:tcW w:w="1944" w:type="dxa"/>
            <w:vAlign w:val="center"/>
          </w:tcPr>
          <w:p w14:paraId="70DCB1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D9E8B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66BA7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B12D6A6" w14:textId="215529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CC1553A" w14:textId="153152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EF7161" w14:textId="28D54E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DD71E0" w14:textId="446102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667DD5" w14:textId="7AD663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FF63DF4" w14:textId="3542F6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B390DB" w14:textId="30C36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C90BE1" w14:textId="512318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9AD46" w14:textId="52A711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468914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428C1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A88AC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84119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4899730" w14:textId="157439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D79E1DC" w14:textId="317B80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7DA6B18" w14:textId="15F824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4B5E12" w14:textId="5E3893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64B707" w14:textId="54C76A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CE3CE4" w14:textId="4F7B93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02DD42" w14:textId="05F578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0EEEC10" w14:textId="09CC84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8E31FC5" w14:textId="757C0D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8747C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905AD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9D109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365C3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FA62E2" w14:textId="4D9B43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DB058E8" w14:textId="607ABA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4FB032" w14:textId="022B7B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2747ED" w14:textId="13F987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2FF4029" w14:textId="63D57A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4D68D8" w14:textId="4F2775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BBFB5D" w14:textId="38068F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A6F0E8" w14:textId="3B1ECD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A74D11E" w14:textId="2802A8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6B07C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6D8D1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6F702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D20B5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AE9FFF7" w14:textId="12E0FC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0D5F73" w14:textId="44F97D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13ABDF" w14:textId="7C0E66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B575D5" w14:textId="2AE2A4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7654E8" w14:textId="1B81E9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1A40ABE" w14:textId="308D64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3CF948" w14:textId="215DE8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342C53" w14:textId="79D7A0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7955F05" w14:textId="3B1C80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B0AD4A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D152EC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7042879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4F4A2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80393E9" w14:textId="41E0BB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C4DFD25" w14:textId="4FC953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6F525B5" w14:textId="368A96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5B467DC" w14:textId="667784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5012F9D" w14:textId="6A0828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8C5D35" w14:textId="586CBE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E0A12B" w14:textId="0AB134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C93C7C9" w14:textId="678F2B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C6449B3" w14:textId="7BF485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E6C5695" w14:textId="5FC330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426407" w14:textId="4F18EB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61216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59192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CA1E1F4" w14:textId="6B51EC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9660F0E" w14:textId="61915F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B5C5584" w14:textId="4ABE9B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498318" w14:textId="0D010D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36F6E7" w14:textId="568FD2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AAC4D3" w14:textId="367941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4DA261" w14:textId="5FD33F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5B20E9" w14:textId="7F27D4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0A2A91" w14:textId="2B9F63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0FBEB0" w14:textId="07F937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4134C41" w14:textId="060485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4AF9F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764E74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50A5C00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BA9D45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9784A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6DCB21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6E403E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D448E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A1731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499D3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47794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A8256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94A7B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4221D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BC076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B7B064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4EF37A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DA73C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F6B4EE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B880F0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3B2E25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DB5C0C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0B1A3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E5E5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3E5EA67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20A1AE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5C057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EEE37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3165EB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65E4C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A96B3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26B80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82790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F1FB7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EC6B6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84783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6AC2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C440B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EA2D854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FF428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4D270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84203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79B2D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71DDC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FA381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399490B" w14:textId="77777777" w:rsidTr="00503750">
        <w:trPr>
          <w:trHeight w:val="1073"/>
        </w:trPr>
        <w:tc>
          <w:tcPr>
            <w:tcW w:w="3614" w:type="dxa"/>
            <w:vMerge/>
          </w:tcPr>
          <w:p w14:paraId="48520B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E8D00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250A0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A17E6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1E5A6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2400C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E3934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A7D0E30" w14:textId="77777777" w:rsidTr="00503750">
        <w:trPr>
          <w:trHeight w:val="283"/>
        </w:trPr>
        <w:tc>
          <w:tcPr>
            <w:tcW w:w="3614" w:type="dxa"/>
          </w:tcPr>
          <w:p w14:paraId="2A93EC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7DB81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B10AA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973C1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8CA6A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5FDD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CD2E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F3AA8AA" w14:textId="77777777" w:rsidTr="00503750">
        <w:trPr>
          <w:trHeight w:val="283"/>
        </w:trPr>
        <w:tc>
          <w:tcPr>
            <w:tcW w:w="3614" w:type="dxa"/>
          </w:tcPr>
          <w:p w14:paraId="7A95F1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557C5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3365E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7DD97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B1B72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0203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35717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5DB6B4E" w14:textId="77777777" w:rsidTr="00503750">
        <w:trPr>
          <w:trHeight w:val="283"/>
        </w:trPr>
        <w:tc>
          <w:tcPr>
            <w:tcW w:w="3614" w:type="dxa"/>
          </w:tcPr>
          <w:p w14:paraId="78654A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0E86B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F7A1E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AE0DF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DBA9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8F927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968D5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DB04E0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FAF23D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6C9CBABA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CFE9D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EF808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C5D9B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E2F0D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E1DDF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B2052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20A09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0F46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314B6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7E5DFA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3B4532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5FA1E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C1A1C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768D552" w14:textId="75764D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CC65D6" w14:textId="5A7857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6B7B50" w14:textId="397AB3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668B39" w14:textId="35D164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F7D769" w14:textId="1D094D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0F987C" w14:textId="00E7BE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598F82" w14:textId="6E7AF8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E34C7D" w14:textId="193053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06F15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6616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28467E5" w14:textId="3736C0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929E59" w14:textId="6246A7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D1945F" w14:textId="1CF4AE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35EAC3" w14:textId="517168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7C0431" w14:textId="139AAB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B9C556" w14:textId="6F1BAC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D43FB3" w14:textId="5237DA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79C6622" w14:textId="4083D5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3B8B0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6603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B90F9FE" w14:textId="008501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D37C69" w14:textId="1AD8AF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589ACA" w14:textId="06FF2C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371EA3" w14:textId="01C306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9F123B" w14:textId="0ECFFA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8B320E" w14:textId="3D5CED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0C2E02" w14:textId="14121D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C4DE449" w14:textId="1B1938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48DEF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E5162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33B17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CFA5F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C1E8E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B51B2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83297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7E648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88364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3B134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6D5901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69F56C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9D17D24" w14:textId="116D00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BAAE5C" w14:textId="20FC2B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FE8EC" w14:textId="2C4745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5775FC" w14:textId="6EFC5B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560CA0" w14:textId="7C4B98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2F4C4A" w14:textId="500DE0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8E7785" w14:textId="264609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48BEB7A" w14:textId="46BADF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E0376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A04E55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F60228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CB9D4E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029E9D5" w14:textId="5CB1FE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FC352B" w14:textId="1599C4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909395" w14:textId="614714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7A7EA4" w14:textId="29317D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9264F" w14:textId="4004D5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1F63A5" w14:textId="550AE4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3E543C" w14:textId="53E591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324A7B" w14:textId="44760A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45D60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183A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A7CBA99" w14:textId="400B9A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0F48CA" w14:textId="1A9355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68329D" w14:textId="7A0F13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6AAAF1" w14:textId="156D2D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2CCDC6" w14:textId="33E453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DEDFD4" w14:textId="73AC00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3D72A8" w14:textId="236617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06448B3" w14:textId="5E95AF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C054E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C305A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6157467" w14:textId="4ECF74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1F5D4D" w14:textId="0F6F4E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4B0A31" w14:textId="097B30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D2F4FB" w14:textId="67C356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0D32B3" w14:textId="5FBA37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5EDDFB" w14:textId="311589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76E82E" w14:textId="5CD053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AB6329C" w14:textId="26582B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048C4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F86E22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49F257A" w14:textId="7F1BE1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6D5FFB" w14:textId="3FC85A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0815E5" w14:textId="228A14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3CD9BF" w14:textId="54C83E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7A28E9" w14:textId="724D5F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805926" w14:textId="5080DE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E8CCDD" w14:textId="04A940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6080DC2" w14:textId="01046E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17FEF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F86D14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51685B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D9E1A7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569DF95" w14:textId="31B4CC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B3323F" w14:textId="122C70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9B4991" w14:textId="2F7DC1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621FBB" w14:textId="552DD5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6843E4" w14:textId="5D352B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015E83" w14:textId="2AE4A7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93BBE0" w14:textId="2DB81B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19B7CFB" w14:textId="239869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76FBCC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6C14CA3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49DBEA5" w14:textId="6531E6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A7C217" w14:textId="08B169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CDD9D3" w14:textId="581A62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2A5BF3" w14:textId="32B806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16737D" w14:textId="351544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593FC6" w14:textId="600C97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F08611" w14:textId="0E99A6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0540CAD" w14:textId="644CCE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A6AEB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38A0BC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31F3CFCE" w14:textId="5E4B6F3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177CF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6EAD8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02DB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A5A2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5C9DE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238A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74FA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AF8E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E8AD6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5078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3314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9F1E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537C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CA00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83B2D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7063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98BD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BD5F30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2F98AD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A4FD16A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5321A6A6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3C06DC61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4D0311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9C954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BC2CB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AF416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0FFAFC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6F4D732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E4137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6FA0CAD" w14:textId="0705221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1C51C18" w14:textId="4B0CA15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1D396FE" w14:textId="3A1168E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D5452AE" w14:textId="32D0DFF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5FA7AC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9F067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6CF522D" w14:textId="76FACEE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A905DD7" w14:textId="207AA32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F6CE49D" w14:textId="573AD6D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F8B16E7" w14:textId="2E31493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B74DC6F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7544FC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296F2DE" w14:textId="62634C2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3F015FA" w14:textId="3617F80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C87DDE1" w14:textId="7E5FE72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357D436" w14:textId="3FBC8A3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E645D1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D3946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94D7F41" w14:textId="722EACA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D17CB2A" w14:textId="1A315CB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4D9C8F9" w14:textId="0202AC8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1FFD393" w14:textId="4949092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3DC5D7C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B53CE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2D0A89" w14:textId="0C01840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FF9E005" w14:textId="11EDED6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013E6C5" w14:textId="7798533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689144B" w14:textId="0F0A971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35FD25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7FB288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94E8BA6" w14:textId="65CE77C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5503984" w14:textId="2231058D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1BB7177" w14:textId="7701E203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EFCCD61" w14:textId="05E950E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E150DBF" w14:textId="77777777" w:rsidR="00944C3D" w:rsidRDefault="00944C3D" w:rsidP="00944C3D">
      <w:pPr>
        <w:rPr>
          <w:rFonts w:ascii="Arial" w:hAnsi="Arial"/>
          <w:b/>
        </w:rPr>
      </w:pPr>
    </w:p>
    <w:p w14:paraId="38BD56CB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27329E31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52B76D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1F888E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6A9D3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0C2682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3C626E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050FF71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BEB94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7B805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9AAF8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F176A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B125D7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E6443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775E1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05C66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3C7A9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EDE339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70059F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22CFFD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04846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FD358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598EB1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7632D63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175144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3C5EB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AED86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7C3C78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CCAA532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4C49AF7" w14:textId="77777777" w:rsidTr="00503750">
        <w:tc>
          <w:tcPr>
            <w:tcW w:w="2835" w:type="dxa"/>
            <w:vAlign w:val="center"/>
          </w:tcPr>
          <w:p w14:paraId="55301B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18E4C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B0D76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E8AB4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A3C71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BE254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EAAA621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579D45D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DD4DD6F" w14:textId="56DDF38D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3FC9A9" w14:textId="5B7917CB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28262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4D2E49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AF5B196" w14:textId="2AE1B3CE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23DF76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3B403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BEE729C" w14:textId="3055B1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AFD73E" w14:textId="629C30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E10F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2476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FEAE36F" w14:textId="5489C3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D26F14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84065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4993B19B" w14:textId="55DF19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116618" w14:textId="5915EB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8677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B42E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8687EB9" w14:textId="7B247C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ACC6C8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2FC0D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3A8BEF27" w14:textId="26419D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627473" w14:textId="05C8E8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1A2B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160B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8C827D3" w14:textId="398541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253BA3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C52DB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1AEEBC5" w14:textId="28BBE6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97B4AA" w14:textId="702744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FABE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620E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DC7946" w14:textId="299D75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70C522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E6DA1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ED78C52" w14:textId="1E719D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2F13F0" w14:textId="5C9AFD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1C9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1E37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049E8B3" w14:textId="3E425A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29C08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747ACB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3B938E7" w14:textId="2CAE634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C8C2A6" w14:textId="5BB6FD0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E00DC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7D835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F2406E8" w14:textId="6685F56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0CB06F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7D7972A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4CEE0C8" w14:textId="6B103384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F9206CF" w14:textId="77777777" w:rsidR="00944C3D" w:rsidRDefault="00944C3D" w:rsidP="00944C3D">
      <w:pPr>
        <w:rPr>
          <w:rFonts w:ascii="Arial" w:hAnsi="Arial"/>
          <w:b/>
        </w:rPr>
      </w:pPr>
    </w:p>
    <w:p w14:paraId="001C2F36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FD0E102" w14:textId="77777777" w:rsidTr="00503750">
        <w:tc>
          <w:tcPr>
            <w:tcW w:w="2835" w:type="dxa"/>
            <w:vAlign w:val="center"/>
          </w:tcPr>
          <w:p w14:paraId="544BCF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7B5DC9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581637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676181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22A9F7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6D8CDB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0CD41DEA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B54E9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2390F901" w14:textId="196463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AD5DFA" w14:textId="56FCDE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FB05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14BC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F9406C3" w14:textId="4CDFD3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E5C15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08C60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46DDE39" w14:textId="61F257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F310EA" w14:textId="460ED1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DCC3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4659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DE47193" w14:textId="50C6D8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56E8B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C37BF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1C09D0D" w14:textId="1FA07B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55A981" w14:textId="676522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5493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996A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58D287C" w14:textId="70ACD2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2FD08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82AEC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1C2CEC5" w14:textId="01FE21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832FB7" w14:textId="4A586E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CA32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F7D3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86B739" w14:textId="547E0B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0D179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D60E96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9E6B3A9" w14:textId="5334D60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8750C9" w14:textId="01F41B6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32E23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1C745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9A79507" w14:textId="17231E2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A4DF057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B0A0B33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70BC3685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B5C9C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1AE57B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1650EFFB" w14:textId="77777777" w:rsidTr="00503750">
        <w:trPr>
          <w:trHeight w:val="699"/>
        </w:trPr>
        <w:tc>
          <w:tcPr>
            <w:tcW w:w="3502" w:type="dxa"/>
            <w:vMerge/>
          </w:tcPr>
          <w:p w14:paraId="7F8482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982ED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4EEDDD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3B48AF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A132B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C76CE9F" w14:textId="28C8B551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4E1563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961814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044E9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EAD42BB" w14:textId="195ACDF9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7E5E3D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92EFEC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CA924A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FF127A3" w14:textId="606EBE34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18A7E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AF0C14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33A86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178786DB" w14:textId="77777777" w:rsidTr="00503750">
        <w:trPr>
          <w:trHeight w:val="593"/>
        </w:trPr>
        <w:tc>
          <w:tcPr>
            <w:tcW w:w="3497" w:type="dxa"/>
          </w:tcPr>
          <w:p w14:paraId="55D0F2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BFCAB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75D76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D0EDF1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4D2B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C94DE7D" w14:textId="74D447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28248C" w14:textId="21267F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977E7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E91FD40" w14:textId="1251B6A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1AD766A" w14:textId="05EFF4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A48538" w14:textId="5489FD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F081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EDBCC96" w14:textId="68D9740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1446E29" w14:textId="08B0B5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42E24C" w14:textId="550368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964C1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AFBF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4DD164" w14:textId="610D0A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66CB69" w14:textId="70AB8A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FCF78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9F1089C" w14:textId="3F663AC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EE419BE" w14:textId="5B15BB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BC7C65" w14:textId="4AE722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B804F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B09870" w14:textId="724AB51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4D4C27A" w14:textId="016B68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35883B" w14:textId="44DBF8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481D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7A367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2B8FA77" w14:textId="331EC3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6D8304" w14:textId="640B46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6AE04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2ADEF2A" w14:textId="046F375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5BCF64C" w14:textId="2273CD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41ABDB" w14:textId="63D4EF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748E0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E2AD70A" w14:textId="12BFE70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886CE7" w14:textId="4EF5EB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C6C4B1" w14:textId="631CEB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199FB5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E7845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709861C" w14:textId="61FA08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6A8FC0" w14:textId="7EEFE2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82F68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41085E6" w14:textId="2FDA1FC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8ED834C" w14:textId="297CB6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D2E409" w14:textId="224D50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18BDC6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76394B6C" w14:textId="349BFD6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641A" w14:textId="12DD51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7FE248" w14:textId="107EF5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3511B3" w14:textId="77777777" w:rsidR="00944C3D" w:rsidRDefault="00944C3D" w:rsidP="00944C3D">
      <w:pPr>
        <w:rPr>
          <w:rFonts w:ascii="Arial" w:hAnsi="Arial"/>
          <w:b/>
        </w:rPr>
      </w:pPr>
    </w:p>
    <w:p w14:paraId="17F4BF6B" w14:textId="77777777" w:rsidR="00944C3D" w:rsidRDefault="00944C3D" w:rsidP="00944C3D">
      <w:pPr>
        <w:rPr>
          <w:rFonts w:ascii="Arial" w:hAnsi="Arial"/>
          <w:b/>
        </w:rPr>
      </w:pPr>
    </w:p>
    <w:p w14:paraId="236038F9" w14:textId="77777777" w:rsidR="00944C3D" w:rsidRDefault="00944C3D" w:rsidP="00944C3D">
      <w:pPr>
        <w:rPr>
          <w:rFonts w:ascii="Arial" w:hAnsi="Arial"/>
          <w:b/>
        </w:rPr>
      </w:pPr>
    </w:p>
    <w:p w14:paraId="3D767EC6" w14:textId="77777777" w:rsidR="00944C3D" w:rsidRDefault="00944C3D" w:rsidP="00944C3D">
      <w:pPr>
        <w:rPr>
          <w:rFonts w:ascii="Arial" w:hAnsi="Arial"/>
          <w:b/>
        </w:rPr>
      </w:pPr>
    </w:p>
    <w:p w14:paraId="05EA555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1B061A89" w14:textId="77777777" w:rsidTr="00503750">
        <w:tc>
          <w:tcPr>
            <w:tcW w:w="2622" w:type="dxa"/>
            <w:vAlign w:val="center"/>
          </w:tcPr>
          <w:p w14:paraId="09D985B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8EA6D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479B8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5CA41C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1EF03A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0FD92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AE0A5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74289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E9F94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89E653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434CC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29A8E42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F9ED0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4AAE6AFE" w14:textId="702AE1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04B6F1D" w14:textId="4879E7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F2610A" w14:textId="1D7187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8164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F08847" w14:textId="335C3F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13EB5A" w14:textId="77777777" w:rsidTr="00503750">
        <w:tc>
          <w:tcPr>
            <w:tcW w:w="2622" w:type="dxa"/>
            <w:vAlign w:val="center"/>
          </w:tcPr>
          <w:p w14:paraId="4F44CC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D572D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347003B6" w14:textId="033D36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84B2293" w14:textId="7A0983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7A49DB" w14:textId="123DF1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7011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6E7F3C" w14:textId="178110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34A75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A38AB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B0F4C28" w14:textId="74CF90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E98F6B" w14:textId="0FE64D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2FE37F" w14:textId="706A60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3761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93B287" w14:textId="280046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F17A1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E051E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056B64A8" w14:textId="7B2D8C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4012659" w14:textId="1FA745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28E957" w14:textId="1779C2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8C93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079BD1" w14:textId="1150BD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7AEA29" w14:textId="77777777" w:rsidTr="00503750">
        <w:tc>
          <w:tcPr>
            <w:tcW w:w="2622" w:type="dxa"/>
            <w:vAlign w:val="center"/>
          </w:tcPr>
          <w:p w14:paraId="33E5A4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BD2EBD4" w14:textId="7DFBE9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4251.00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ADCF7A" w14:textId="4DDB5A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16650.00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FD3C48" w14:textId="3C6415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10298.00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FE82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E15B5D" w14:textId="70E597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10603.00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89A03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C75E5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1F38CEB" w14:textId="371659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771C63F" w14:textId="61C30F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CF458A" w14:textId="7EF24D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ABAA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AD7C63" w14:textId="3D5CA8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8AD9E3" w14:textId="77777777" w:rsidTr="00503750">
        <w:tc>
          <w:tcPr>
            <w:tcW w:w="2622" w:type="dxa"/>
            <w:vAlign w:val="center"/>
          </w:tcPr>
          <w:p w14:paraId="74D4CF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319DFDB" w14:textId="595439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ADA302" w14:textId="431479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536462" w14:textId="2DC290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3EE9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93B4C6" w14:textId="1BF640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27D8BC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6D597A8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0357F4B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2B254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E70DD84" w14:textId="5CD9FE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AEEED7E" w14:textId="5DD62F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19BAC4" w14:textId="7BB460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1EA9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52B0DD" w14:textId="38DD0A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11933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053CF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A4EEBA2" w14:textId="664E20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0B2664B" w14:textId="0EED12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0B06D1" w14:textId="7BB1E0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1142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40CD52" w14:textId="0CEF95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80994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4486E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9C24610" w14:textId="2F6C33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D069933" w14:textId="367860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2FF4A6" w14:textId="647B4D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C943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3C9083" w14:textId="66139B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A2F9E5" w14:textId="77777777" w:rsidTr="00503750">
        <w:tc>
          <w:tcPr>
            <w:tcW w:w="2622" w:type="dxa"/>
            <w:vAlign w:val="center"/>
          </w:tcPr>
          <w:p w14:paraId="5D8603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7933C362" w14:textId="310B6E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1DB8D19" w14:textId="7CD91D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C0D3B8" w14:textId="1994EE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871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E288B3" w14:textId="04CDC3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5710AB" w14:textId="77777777" w:rsidTr="00503750">
        <w:tc>
          <w:tcPr>
            <w:tcW w:w="2622" w:type="dxa"/>
            <w:vAlign w:val="center"/>
          </w:tcPr>
          <w:p w14:paraId="6F5988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8E4EC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1534B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371AC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B05A2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288A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B13570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F274FB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422A8A15" w14:textId="36F9C1D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b/>
                <w:noProof/>
                <w:sz w:val="18"/>
                <w:szCs w:val="18"/>
              </w:rPr>
              <w:t>4251.00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500169A" w14:textId="74297EA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b/>
                <w:noProof/>
                <w:sz w:val="18"/>
                <w:szCs w:val="18"/>
              </w:rPr>
              <w:t>16650.00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6FFD05" w14:textId="6B020C2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b/>
                <w:noProof/>
                <w:sz w:val="18"/>
                <w:szCs w:val="18"/>
              </w:rPr>
              <w:t>10298.00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4A720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05156B" w14:textId="592639B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b/>
                <w:noProof/>
                <w:sz w:val="18"/>
                <w:szCs w:val="18"/>
              </w:rPr>
              <w:t>10603.00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FF7BD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73FCDF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0F0D3227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5CC4562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88E883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2F1DD72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49B93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F54466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DF5F1E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6D4B98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97A6B4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50D64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D38DCC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E31AC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714F7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E03550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CA50F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88428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D6C176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5F9F6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8FD97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6B96484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3CE6C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73744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23FDE3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5B336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6F4C5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6D1A2B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394C0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CF946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27C8CF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6167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278AE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C07B2C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75357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DA434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553EB4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50266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91050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C7B900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EC9B7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DDB4B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06B1AB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0E9ADA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B15454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5EF141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57833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152F0D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B22A4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FE3A7D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BAA48A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71155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0D9AB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38F5816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04886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4D9AA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5A32DAE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25920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F222B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829FEE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8E0E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5FFEC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7BD987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03A5C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DBA47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040838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4FB3FA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5C4947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181AEE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771F4A1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61B7E897" w14:textId="77777777" w:rsidTr="00503750">
        <w:tc>
          <w:tcPr>
            <w:tcW w:w="2835" w:type="dxa"/>
            <w:vAlign w:val="center"/>
          </w:tcPr>
          <w:p w14:paraId="066AA9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4E811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5F882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9BB4F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1DEB0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771452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504E0C2" w14:textId="77777777" w:rsidTr="00503750">
        <w:tc>
          <w:tcPr>
            <w:tcW w:w="2835" w:type="dxa"/>
            <w:vAlign w:val="center"/>
          </w:tcPr>
          <w:p w14:paraId="6762DC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6B0CBD9" w14:textId="61A1EE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891F05" w14:textId="7BB31B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77DED4" w14:textId="22CC7F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AC46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2AD39B" w14:textId="422BBD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72ECDB" w14:textId="77777777" w:rsidTr="00503750">
        <w:tc>
          <w:tcPr>
            <w:tcW w:w="2835" w:type="dxa"/>
            <w:vAlign w:val="center"/>
          </w:tcPr>
          <w:p w14:paraId="072F71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422710B2" w14:textId="527E6E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B84305" w14:textId="5C2252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F0062A" w14:textId="29C5AA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2929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32FF25" w14:textId="65BAC3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84D975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5F573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44FD16D" w14:textId="442F926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21FACC" w14:textId="2B6C981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9F206E" w14:textId="3C36F1A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ABD7E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869EBF" w14:textId="5872E23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58F33DE" w14:textId="77777777" w:rsidTr="00503750">
        <w:tc>
          <w:tcPr>
            <w:tcW w:w="2835" w:type="dxa"/>
            <w:vAlign w:val="center"/>
          </w:tcPr>
          <w:p w14:paraId="13972F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A0DC9D5" w14:textId="1DD2C2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04C81E" w14:textId="4B11DB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7E1BA3" w14:textId="39A271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F716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15E8C2" w14:textId="30CC2B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7A97C2" w14:textId="77777777" w:rsidTr="00503750">
        <w:tc>
          <w:tcPr>
            <w:tcW w:w="2835" w:type="dxa"/>
            <w:vAlign w:val="center"/>
          </w:tcPr>
          <w:p w14:paraId="01C599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4ACF221" w14:textId="21BA96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D1A7F8" w14:textId="4C441C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25A69F" w14:textId="6AF558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75C6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5A6FAA" w14:textId="46E28B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C95041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11CE6D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0CD169A8" w14:textId="40EE01D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CEFC71" w14:textId="7A93534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B74D8D" w14:textId="6D57997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26CD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99FE9A" w14:textId="42F8450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FDA87C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518C68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285C94B" w14:textId="0F6F5D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881352" w14:textId="122287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59F8CB" w14:textId="28E4AE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AA72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08504F" w14:textId="785CBB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3358951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7E1E1F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4C204809" w14:textId="77777777" w:rsidTr="00503750">
        <w:tc>
          <w:tcPr>
            <w:tcW w:w="2552" w:type="dxa"/>
            <w:shd w:val="clear" w:color="auto" w:fill="auto"/>
            <w:vAlign w:val="center"/>
          </w:tcPr>
          <w:p w14:paraId="5FA665D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0D9CFFC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B0C80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9A9C1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078FA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A934119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0D7853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C325F84" w14:textId="07B9005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3873894" w14:textId="1F4C347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5922F47" w14:textId="28DC8BD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42C8266" w14:textId="315638D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F97B161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E351E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6ED183D" w14:textId="4A1D875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0C7B8D9" w14:textId="3E00D44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90B2AC1" w14:textId="145C5B6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C742AB8" w14:textId="53C49AD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97CBC9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15BCB5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96499A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994A4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6709D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194493E" w14:textId="77777777" w:rsidTr="00503750">
        <w:tc>
          <w:tcPr>
            <w:tcW w:w="4395" w:type="dxa"/>
            <w:vMerge/>
          </w:tcPr>
          <w:p w14:paraId="33674C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CFDD3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0BA99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67FD2C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0CA91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6498F12" w14:textId="2C17EB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  <w:lang w:eastAsia="sk-SK"/>
              </w:rPr>
              <w:t>182.40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F024E3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719AB2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0C4D4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22FB7A" w14:textId="51A12B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B1671D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5A7273E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7EC8E36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BC871CE" w14:textId="6CA7A6F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b/>
                <w:noProof/>
                <w:sz w:val="18"/>
                <w:szCs w:val="18"/>
              </w:rPr>
              <w:t>182.40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3C2DD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A3D3820" w14:textId="77777777" w:rsidTr="00503750">
        <w:tc>
          <w:tcPr>
            <w:tcW w:w="4395" w:type="dxa"/>
            <w:vAlign w:val="center"/>
          </w:tcPr>
          <w:p w14:paraId="289968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0496949" w14:textId="100FCA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B58D70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1310C74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99EF9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2DBF67F" w14:textId="30B95A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B8C51F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2F98100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1B79FE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C7EFC25" w14:textId="46C8895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E9C08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E562C2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8D68CB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19E1B077" w14:textId="6C335D9B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b/>
                <w:noProof/>
                <w:sz w:val="18"/>
                <w:szCs w:val="18"/>
              </w:rPr>
              <w:t>54019.00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23B77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AE8444A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B9081E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052A0627" w14:textId="77777777" w:rsidTr="00503750">
        <w:tc>
          <w:tcPr>
            <w:tcW w:w="4395" w:type="dxa"/>
            <w:vAlign w:val="center"/>
          </w:tcPr>
          <w:p w14:paraId="41D37B0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9231FF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38E4CE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29920CC9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83AC8C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235667D" w14:textId="203657F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5A9AE57" w14:textId="4456A31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FE9C569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30131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FE5C9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D7DD8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04BE1B1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1647108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3F510A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2FA1D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4B5E909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A1E23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614DB471" w14:textId="238B8120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D104863" w14:textId="025C1B60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971AFD8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01B9EDD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4E6166A" w14:textId="7670659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9F6BB07" w14:textId="34D82BF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973C31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90F359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8800E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EF56C8F" w14:textId="77777777" w:rsidTr="00503750">
        <w:tc>
          <w:tcPr>
            <w:tcW w:w="1843" w:type="dxa"/>
            <w:vAlign w:val="center"/>
          </w:tcPr>
          <w:p w14:paraId="579875D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EED889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99E716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E7281F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9F0EE5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AF48B5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292A5F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72D42C3" w14:textId="77777777" w:rsidTr="00503750">
        <w:tc>
          <w:tcPr>
            <w:tcW w:w="1843" w:type="dxa"/>
            <w:vAlign w:val="center"/>
          </w:tcPr>
          <w:p w14:paraId="2852B1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7815E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911D50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2505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34AB81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48624B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3CA9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2CF1133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E672F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7788857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751D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E8F2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1A4B8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7445E3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DECF9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3EB18AC" w14:textId="77777777" w:rsidTr="00503750">
        <w:tc>
          <w:tcPr>
            <w:tcW w:w="1843" w:type="dxa"/>
            <w:vAlign w:val="center"/>
          </w:tcPr>
          <w:p w14:paraId="1CD3AB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F6AA66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7FBD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48FF5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1B88E8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0416BE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8D524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AA3CA42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6D1E2C5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997E5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555F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35C6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2FC63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8B93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B855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3784F8E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8932D7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1438F1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D41D1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F6C279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3377C7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2AF767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0608FC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990C85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263601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3B369621" w14:textId="77777777" w:rsidTr="00503750">
        <w:trPr>
          <w:trHeight w:val="664"/>
        </w:trPr>
        <w:tc>
          <w:tcPr>
            <w:tcW w:w="3372" w:type="dxa"/>
          </w:tcPr>
          <w:p w14:paraId="296A371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6ACF191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602244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F6BDC1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82A3DC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7905082" w14:textId="181F04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6D6FEF" w14:textId="293DE7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54E72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7E76E5E" w14:textId="781963B9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481EA55" w14:textId="492EF6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07A514" w14:textId="5D271C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28776C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3358D4D" w14:textId="0F38E8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87AA8A6" w14:textId="0D7DA7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A4D4E0" w14:textId="462D05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ECAC2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1E4B59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E174104" w14:textId="0C7ABE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261B28" w14:textId="0C476A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02D7A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795B0E9" w14:textId="5BA448F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4B0929E" w14:textId="095BD9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F5852C" w14:textId="7CD47E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82228B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0A180660" w14:textId="25CFF01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6B94925" w14:textId="0F1E77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37FA18" w14:textId="58B1BE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673EE5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88B29CA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02CAE205" w14:textId="77777777" w:rsidTr="00503750">
        <w:tc>
          <w:tcPr>
            <w:tcW w:w="2835" w:type="dxa"/>
            <w:vAlign w:val="center"/>
          </w:tcPr>
          <w:p w14:paraId="1DCF0E5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B65DEE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7E25C9D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ABE241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B7B431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9809798" w14:textId="77777777" w:rsidTr="00503750">
        <w:tc>
          <w:tcPr>
            <w:tcW w:w="2835" w:type="dxa"/>
          </w:tcPr>
          <w:p w14:paraId="3C4D808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04499DE9" w14:textId="0CACF5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3BA15B" w14:textId="74EB36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A9CBE4" w14:textId="45B3CD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DFFCDA2" w14:textId="4EB1AF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3E2669" w14:textId="77777777" w:rsidTr="00503750">
        <w:tc>
          <w:tcPr>
            <w:tcW w:w="2835" w:type="dxa"/>
          </w:tcPr>
          <w:p w14:paraId="7544709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5DA050E8" w14:textId="26AB7F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4CBE74" w14:textId="39BA21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3350BE" w14:textId="4CA8CD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4AD5261" w14:textId="44568E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F94B59" w14:textId="77777777" w:rsidTr="00503750">
        <w:tc>
          <w:tcPr>
            <w:tcW w:w="2835" w:type="dxa"/>
          </w:tcPr>
          <w:p w14:paraId="2354557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55EE54E" w14:textId="400263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8FDAF2" w14:textId="10AC4D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CF4843" w14:textId="1583B5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413FDB9" w14:textId="28C4C0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D88E0E4" w14:textId="77777777" w:rsidTr="00503750">
        <w:tc>
          <w:tcPr>
            <w:tcW w:w="2835" w:type="dxa"/>
            <w:vAlign w:val="center"/>
          </w:tcPr>
          <w:p w14:paraId="2FCC3E1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976F15D" w14:textId="5D73CE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166409" w14:textId="1E2F51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0892A6" w14:textId="4A95AD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EEBB02" w14:textId="45D7E4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5BB0B7" w14:textId="77777777" w:rsidTr="00503750">
        <w:tc>
          <w:tcPr>
            <w:tcW w:w="2835" w:type="dxa"/>
            <w:vAlign w:val="center"/>
          </w:tcPr>
          <w:p w14:paraId="4728684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434BF95" w14:textId="2004F4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A6B0E4" w14:textId="49C39F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DCD4BF" w14:textId="4698CE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9DA8CE3" w14:textId="2EC399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4D8617" w14:textId="77777777" w:rsidTr="00503750">
        <w:tc>
          <w:tcPr>
            <w:tcW w:w="2835" w:type="dxa"/>
          </w:tcPr>
          <w:p w14:paraId="1897249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962781C" w14:textId="575536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1A6B52B" w14:textId="21E3D5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811B26" w14:textId="2DA4AB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AFB4332" w14:textId="5D5697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DD1B02" w14:textId="77777777" w:rsidTr="00503750">
        <w:tc>
          <w:tcPr>
            <w:tcW w:w="2835" w:type="dxa"/>
          </w:tcPr>
          <w:p w14:paraId="0D1E11A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597D95B" w14:textId="3CCC28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7A5FE9" w14:textId="71D831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BE3E0C" w14:textId="0F8882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F5F0204" w14:textId="7BC491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693EE2" w14:textId="77777777" w:rsidTr="00503750">
        <w:tc>
          <w:tcPr>
            <w:tcW w:w="2835" w:type="dxa"/>
          </w:tcPr>
          <w:p w14:paraId="1F62077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EC58E71" w14:textId="418CD2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F64497" w14:textId="775EC9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B22FE5" w14:textId="6943E7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E43244" w14:textId="09DB15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C9E3865" w14:textId="77777777" w:rsidR="00944C3D" w:rsidRDefault="00944C3D" w:rsidP="00944C3D">
      <w:pPr>
        <w:rPr>
          <w:rFonts w:ascii="Arial" w:hAnsi="Arial"/>
          <w:b/>
        </w:rPr>
      </w:pPr>
    </w:p>
    <w:p w14:paraId="3CE661CB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2D994546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D42802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2B3C8A4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C92964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E9CB1C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C5D2D2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489843C" w14:textId="77777777" w:rsidTr="00503750">
        <w:trPr>
          <w:trHeight w:val="443"/>
        </w:trPr>
        <w:tc>
          <w:tcPr>
            <w:tcW w:w="2560" w:type="dxa"/>
          </w:tcPr>
          <w:p w14:paraId="6C0352B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68815FC" w14:textId="6B02C4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DC03B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2BEB2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8CABB8B" w14:textId="7E78FA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9FD1E6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AA2C93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20F0207" w14:textId="580411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4CD8A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C4187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8F037F7" w14:textId="092CFE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73C9238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844563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0AC914F" w14:textId="6BEDD3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74F84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09545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9A70375" w14:textId="43A0C1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3FE553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9C24BB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DDF1EAB" w14:textId="46EBE6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3A85D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D1FF5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E2A1A4D" w14:textId="25982D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4D6376" w14:textId="77777777" w:rsidR="00944C3D" w:rsidRDefault="00944C3D" w:rsidP="00944C3D">
      <w:pPr>
        <w:rPr>
          <w:rFonts w:ascii="Arial" w:hAnsi="Arial"/>
          <w:b/>
        </w:rPr>
      </w:pPr>
    </w:p>
    <w:p w14:paraId="79ED9C8D" w14:textId="77777777" w:rsidR="00944C3D" w:rsidRDefault="00944C3D" w:rsidP="00944C3D">
      <w:pPr>
        <w:rPr>
          <w:rFonts w:ascii="Arial" w:hAnsi="Arial"/>
          <w:b/>
        </w:rPr>
      </w:pPr>
    </w:p>
    <w:p w14:paraId="2B9BC2A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1186B2F8" w14:textId="77777777" w:rsidR="00944C3D" w:rsidRDefault="00944C3D" w:rsidP="00944C3D">
      <w:pPr>
        <w:rPr>
          <w:rFonts w:ascii="Arial" w:hAnsi="Arial"/>
          <w:b/>
        </w:rPr>
      </w:pPr>
    </w:p>
    <w:p w14:paraId="778CA01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15943E73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68E5B36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F210AD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1A943A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9525F2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32C75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BAF2F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AB97F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418D81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8197D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4E662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56664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5644E7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82763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0F71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D886A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4221FC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C2A60F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776520F5" w14:textId="77777777" w:rsidTr="00503750">
        <w:trPr>
          <w:trHeight w:val="677"/>
        </w:trPr>
        <w:tc>
          <w:tcPr>
            <w:tcW w:w="3358" w:type="dxa"/>
          </w:tcPr>
          <w:p w14:paraId="20D618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079B87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8A75B4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481A97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DAE4E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3012D43" w14:textId="5537B9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F323755" w14:textId="606531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E7FDE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D4F48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59DEDAF" w14:textId="7ED7FA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B42479" w14:textId="040829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7B37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A03D5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029B42D" w14:textId="4FC326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AF20A20" w14:textId="598683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CB93C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BFBEE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0AEEEE55" w14:textId="103FDF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B39DC78" w14:textId="05D6D6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408B9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DF1FFC2" w14:textId="1632B6C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7ED789D" w14:textId="148935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C38EF49" w14:textId="0D95FF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FD685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A3862BF" w14:textId="1378C46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030FE06" w14:textId="2D3778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28DEE57" w14:textId="3AF26F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999425B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79341B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2DDCE20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74C430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3B5071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3BC5970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2399A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860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A80D97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64050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C6B46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FF87290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C2286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39AAD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94FF29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B1AD43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F4B11F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DFD63D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CB4A67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CEADAB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78D4474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2BFA1F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555BA0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9621B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3CA2959" w14:textId="67505C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10550" w14:textId="77BABF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3BEABB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4CEBB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9F405C8" w14:textId="7309A1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18ECC2F" w14:textId="199C09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83027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BA908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EC9971C" w14:textId="23F619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B713E5" w14:textId="2E1EA7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E842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501A97B" w14:textId="7D4ABAA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BCF93E6" w14:textId="2F82C3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569AB94" w14:textId="4F5525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92BF7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64B29F1" w14:textId="2765466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C950AD9" w14:textId="57C6A0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CCDE9E5" w14:textId="7F23EF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2C8512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9DE615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86DF6E5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3484EF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80970A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D34AA1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BBE5FD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DA56E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6E7BF822" w14:textId="3DE3DD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4EB2385" w14:textId="5CBFE5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63999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16F69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A2604FC" w14:textId="362E9C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9A02A1" w14:textId="4AB125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CDD82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2090A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FDCB0CF" w14:textId="30FAA9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077B0FF" w14:textId="337405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EF2BC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5EA9F92" w14:textId="698206F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4F8757D" w14:textId="2FC472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AC000E5" w14:textId="3A5727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31F1CA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C6F6248" w14:textId="5F8A2D6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81A6111" w14:textId="75089B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70A74DB" w14:textId="4411AB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215B285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56E4D8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3DA3325A" w14:textId="77777777" w:rsidTr="00503750">
        <w:tc>
          <w:tcPr>
            <w:tcW w:w="3686" w:type="dxa"/>
            <w:vAlign w:val="center"/>
          </w:tcPr>
          <w:p w14:paraId="43A0997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32B88C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829FB8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5ADFA1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CF7C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AD661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D5BCC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973784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E60E3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600E1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AD5DC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54DF31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DD956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5E083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11031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2543B82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2A748DC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46F065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47BD1A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D25DA7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CC8513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039E97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8BD0CA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79A7D5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07B41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BDFC1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1FD2FE3" w14:textId="29D995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9230B74" w14:textId="1B7BAA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5AB86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39AF4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AB438E4" w14:textId="330615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EF74D3C" w14:textId="51E7BD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603C55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36258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EF0192C" w14:textId="73B0E2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C027570" w14:textId="46BF93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0BB87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7F7390F" w14:textId="1B79A20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254C66C" w14:textId="6BA0F1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94CEC22" w14:textId="134209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A67D41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7B02DC2" w14:textId="68397D4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CD8295F" w14:textId="702340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BB7D656" w14:textId="1B4371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C20028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30EB03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58A20E4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6558E1C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1CA38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68BAE7B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D0A0FB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DDA57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C6AECC4" w14:textId="216CDB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0024F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609CA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0AF5296" w14:textId="455322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79FD2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D9849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636EEF5" w14:textId="1C9827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7BB3A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6F28E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25E0892" w14:textId="39BCD9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56C94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0A846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2A613E9" w14:textId="1EB143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B025B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475923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3D785DB8" w14:textId="5DA9900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9A407CA" w14:textId="77777777" w:rsidR="00944C3D" w:rsidRDefault="00944C3D" w:rsidP="00944C3D">
      <w:pPr>
        <w:rPr>
          <w:sz w:val="22"/>
          <w:szCs w:val="22"/>
        </w:rPr>
      </w:pPr>
    </w:p>
    <w:p w14:paraId="24CBCB91" w14:textId="77777777" w:rsidR="00944C3D" w:rsidRDefault="00944C3D" w:rsidP="00944C3D">
      <w:pPr>
        <w:rPr>
          <w:sz w:val="22"/>
          <w:szCs w:val="22"/>
        </w:rPr>
      </w:pPr>
    </w:p>
    <w:p w14:paraId="394D44D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45659F9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FC680F1" w14:textId="3BC66411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D4D956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6AB52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CB3FC8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EC51D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32B0B2C6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80D5E4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3E7BA1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BD9EEF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6ABE108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FC72F3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76C4B24" w14:textId="7A4B1D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08B9A50" w14:textId="78E495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263794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AE4AE0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31F4E5E9" w14:textId="26397E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B24EB4C" w14:textId="3784BD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18074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D31961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22584B86" w14:textId="041D79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5612B2" w14:textId="5216FB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B3C9E8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1DC667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F52DEAF" w14:textId="05EEEE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935AD0C" w14:textId="7CE1B2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683471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F9A232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742F938" w14:textId="033CD3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F5F846E" w14:textId="060CC2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838FA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EB0D400" w14:textId="098E3E3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0C1F511" w14:textId="67D2E9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BE36AC4" w14:textId="734E70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B3A551C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82B118D" w14:textId="7859DE0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74D08D0" w14:textId="04E6C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1581569" w14:textId="044526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7DFBF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B80CC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38B0E4F3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58CF200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D0CC8C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E7EFCB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1F9B09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54BFF2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7F88D3A2" w14:textId="70D00E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F2BE4EA" w14:textId="6E6D68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D4294B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2F9351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D760307" w14:textId="42CFAB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35EF750" w14:textId="55CF28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0A4352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E5157A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19D5E18" w14:textId="54BE2E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D2F74E4" w14:textId="1891CF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A3A9A2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699043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742CDE1" w14:textId="3D7846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8E0FC44" w14:textId="043A89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65058A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5381DF6" w14:textId="6FE3EF8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4E239EA" w14:textId="77D5D9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5D48DCA" w14:textId="259C24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ED0507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366939A" w14:textId="39A1F6D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13961F9" w14:textId="4A73D3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1705DEF" w14:textId="16F892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00BB10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8AB0F36" w14:textId="63C7A68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57376BD" w14:textId="22A7F4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99F0E9F" w14:textId="742CDA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0189F" w:rsidRPr="00172CB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5150B5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61AB4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4F3A67F" w14:textId="48597CF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12470D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DE16F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5248475" w14:textId="2C1BDCA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4FA5E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FD1210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0EAABE7E" w14:textId="43EDEDF4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75A90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6A8A4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47F5A7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5A7C722" w14:textId="77777777" w:rsidR="00944C3D" w:rsidRPr="003607F0" w:rsidRDefault="00944C3D" w:rsidP="00944C3D"/>
    <w:p w14:paraId="308F376C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DF63C" w14:textId="77777777" w:rsidR="0050189F" w:rsidRDefault="0050189F">
      <w:r>
        <w:separator/>
      </w:r>
    </w:p>
  </w:endnote>
  <w:endnote w:type="continuationSeparator" w:id="0">
    <w:p w14:paraId="316409D4" w14:textId="77777777" w:rsidR="0050189F" w:rsidRDefault="00501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5948A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6A05603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559A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51CA487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3035B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08D49B2B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7D258" w14:textId="77777777" w:rsidR="0050189F" w:rsidRDefault="0050189F">
      <w:r>
        <w:separator/>
      </w:r>
    </w:p>
  </w:footnote>
  <w:footnote w:type="continuationSeparator" w:id="0">
    <w:p w14:paraId="1F8F3E22" w14:textId="77777777" w:rsidR="0050189F" w:rsidRDefault="00501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632118">
    <w:abstractNumId w:val="13"/>
  </w:num>
  <w:num w:numId="2" w16cid:durableId="2034765808">
    <w:abstractNumId w:val="17"/>
  </w:num>
  <w:num w:numId="3" w16cid:durableId="1943607938">
    <w:abstractNumId w:val="8"/>
  </w:num>
  <w:num w:numId="4" w16cid:durableId="956957513">
    <w:abstractNumId w:val="7"/>
  </w:num>
  <w:num w:numId="5" w16cid:durableId="157293407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333950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51326746">
    <w:abstractNumId w:val="20"/>
  </w:num>
  <w:num w:numId="8" w16cid:durableId="1574317311">
    <w:abstractNumId w:val="10"/>
  </w:num>
  <w:num w:numId="9" w16cid:durableId="1223980740">
    <w:abstractNumId w:val="0"/>
  </w:num>
  <w:num w:numId="10" w16cid:durableId="1240554818">
    <w:abstractNumId w:val="19"/>
  </w:num>
  <w:num w:numId="11" w16cid:durableId="570315891">
    <w:abstractNumId w:val="6"/>
  </w:num>
  <w:num w:numId="12" w16cid:durableId="1232737645">
    <w:abstractNumId w:val="9"/>
  </w:num>
  <w:num w:numId="13" w16cid:durableId="1748067928">
    <w:abstractNumId w:val="12"/>
  </w:num>
  <w:num w:numId="14" w16cid:durableId="857239164">
    <w:abstractNumId w:val="15"/>
  </w:num>
  <w:num w:numId="15" w16cid:durableId="1883664666">
    <w:abstractNumId w:val="14"/>
  </w:num>
  <w:num w:numId="16" w16cid:durableId="589197173">
    <w:abstractNumId w:val="2"/>
  </w:num>
  <w:num w:numId="17" w16cid:durableId="1004012208">
    <w:abstractNumId w:val="4"/>
  </w:num>
  <w:num w:numId="18" w16cid:durableId="1698460560">
    <w:abstractNumId w:val="11"/>
  </w:num>
  <w:num w:numId="19" w16cid:durableId="1046249400">
    <w:abstractNumId w:val="5"/>
  </w:num>
  <w:num w:numId="20" w16cid:durableId="280769289">
    <w:abstractNumId w:val="18"/>
  </w:num>
  <w:num w:numId="21" w16cid:durableId="1907570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886"/>
    <w:docVar w:name="arg2" w:val="Driver=asa17;DBF=D:\anasoft\data\tebys.db;DBN=tebys;ENG=SQL17;commlinks=TCPIP{ip=192.168.1.241};uid=hromnikova;con=finus(10.15);pwd=488300282956Vaveto1"/>
    <w:docVar w:name="arg3" w:val="1180714"/>
    <w:docVar w:name="arg4" w:val="C:\Users\HROMNI~1.TEB\AppData\Local\Temp\7366156.doc"/>
    <w:docVar w:name="arg5" w:val="2"/>
  </w:docVars>
  <w:rsids>
    <w:rsidRoot w:val="0050189F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358"/>
    <w:rsid w:val="004C2826"/>
    <w:rsid w:val="004D77A8"/>
    <w:rsid w:val="004E1617"/>
    <w:rsid w:val="0050189F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FD432F"/>
  <w15:docId w15:val="{45B54EFD-576B-4970-A651-9DF90D2D5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5338</Words>
  <Characters>30432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2025-03-13T08:26:00Z</dcterms:created>
  <dcterms:modified xsi:type="dcterms:W3CDTF">2025-03-13T08:27:00Z</dcterms:modified>
</cp:coreProperties>
</file>