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5518D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3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F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1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7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3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8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5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0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6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4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8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6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7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5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8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E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A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A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F23D4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716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9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AB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E7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9C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2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D0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5A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AF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2E8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1A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2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C6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C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973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DD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E6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01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99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CD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7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43D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5A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B1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B9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2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EB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17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C86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06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8D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3D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0C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06EA6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52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39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3C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67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F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54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B5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82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75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5C4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AD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DB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12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3E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26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30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6F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E4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8A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035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3A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F6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0D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88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D9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91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5C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3F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43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3A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7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70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8F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F02A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3C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2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74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89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A9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D9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D2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0D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63C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2C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50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59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41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E4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32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FA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E7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2C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9B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10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95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6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E7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57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71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7E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2B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D6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C0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A0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4F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55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6B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DE8D2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0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2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B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2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B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8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6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8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E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9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8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0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2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3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0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9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5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F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B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E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9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5A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2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C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2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2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B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5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2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6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B3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9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B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371F2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D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9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C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6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2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F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8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1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0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C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1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E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3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3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B9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CF6D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F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C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E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B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1A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24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4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EC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7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6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2D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2E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3C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5D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37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70677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8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6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9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0F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5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9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1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4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D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B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D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9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5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9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C27D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1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2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F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A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4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F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1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D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2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9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A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FFAE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2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5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2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4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4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7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0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3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3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5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15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1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0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6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A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E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5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7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4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2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F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1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6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46BE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0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F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8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B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C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F0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E1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EA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FD3DA" w14:textId="3F6608A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72D1E">
              <w:rPr>
                <w:rFonts w:ascii="Arial" w:hAnsi="Arial"/>
                <w:lang w:eastAsia="sk-SK"/>
              </w:rPr>
              <w:t>2</w:t>
            </w:r>
            <w:r w:rsidR="00884563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23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F5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44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A9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56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95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14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43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3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B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F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B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2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1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736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1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7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1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7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64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53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5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0DE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44082B" wp14:editId="6FFA680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6D7D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C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50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27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99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5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E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A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9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A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2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D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0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E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DCF9A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A1B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382A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6D14" w14:textId="0FB46B6E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476ECD3" wp14:editId="116851B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EE79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13A515" wp14:editId="0EB0FB0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1FF8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9B4B08" wp14:editId="7E9A45A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4717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F6FDA88" wp14:editId="011F87C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5DA29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5DDF300" wp14:editId="5EDB451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7DAAF" w14:textId="25531C21" w:rsidR="000B647F" w:rsidRDefault="0099716A" w:rsidP="00944C3D">
                                  <w:r>
                                    <w:t>20</w:t>
                                  </w:r>
                                  <w:r w:rsidR="007D6CE6">
                                    <w:t>2</w:t>
                                  </w:r>
                                  <w:r w:rsidR="00884563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DF3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397DAAF" w14:textId="25531C21" w:rsidR="000B647F" w:rsidRDefault="0099716A" w:rsidP="00944C3D">
                            <w:r>
                              <w:t>20</w:t>
                            </w:r>
                            <w:r w:rsidR="007D6CE6">
                              <w:t>2</w:t>
                            </w:r>
                            <w:r w:rsidR="00884563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EC236C1" wp14:editId="7BBB842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8B6A3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A27F1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F1911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C58A2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3CA61C7" wp14:editId="6615E86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A1B7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180D050" wp14:editId="75C48FA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A9B8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83751" wp14:editId="6BFEC7B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0133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406E2E" wp14:editId="4ACFA54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ED590" w14:textId="0E8BD5B6" w:rsidR="000B647F" w:rsidRDefault="0099716A" w:rsidP="00944C3D">
                                  <w:r>
                                    <w:t>20</w:t>
                                  </w:r>
                                  <w:r w:rsidR="007D6CE6">
                                    <w:t>2</w:t>
                                  </w:r>
                                  <w:r w:rsidR="0088456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06E2E" id="_x0000_s1036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D3ED590" w14:textId="0E8BD5B6" w:rsidR="000B647F" w:rsidRDefault="0099716A" w:rsidP="00944C3D">
                            <w:r>
                              <w:t>20</w:t>
                            </w:r>
                            <w:r w:rsidR="007D6CE6">
                              <w:t>2</w:t>
                            </w:r>
                            <w:r w:rsidR="0088456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B03F148" wp14:editId="014C06E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EC437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CB100FD" wp14:editId="0D7FD18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7C505" w14:textId="21568157" w:rsidR="000B647F" w:rsidRDefault="0099716A" w:rsidP="00944C3D">
                                  <w:r>
                                    <w:t>20</w:t>
                                  </w:r>
                                  <w:r w:rsidR="00D72D1E">
                                    <w:t>2</w:t>
                                  </w:r>
                                  <w:r w:rsidR="00884563">
                                    <w:t>3</w:t>
                                  </w:r>
                                  <w:r w:rsidR="007D6CE6"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00FD" id="_x0000_s1038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1D7C505" w14:textId="21568157" w:rsidR="000B647F" w:rsidRDefault="0099716A" w:rsidP="00944C3D">
                            <w:r>
                              <w:t>20</w:t>
                            </w:r>
                            <w:r w:rsidR="00D72D1E">
                              <w:t>2</w:t>
                            </w:r>
                            <w:r w:rsidR="00884563">
                              <w:t>3</w:t>
                            </w:r>
                            <w:r w:rsidR="007D6CE6"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B966216" wp14:editId="533DE6B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61758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51C13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E6DDEA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B2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6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DE0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5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E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2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0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2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0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B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E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1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C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2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E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F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3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A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E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C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40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0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50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B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4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1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E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2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5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B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9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7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8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4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C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B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A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8C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F3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7F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7BC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F9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A1A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DE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D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6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1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F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9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5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0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14A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5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4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F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6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C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4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2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C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6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A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8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4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0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5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5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6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7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8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2AB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6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2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1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A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D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0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9E5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4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B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9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E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E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C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B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1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6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9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D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9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D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F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E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62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B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B0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1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E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1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1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1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E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A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0C64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D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D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3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8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A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C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9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1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0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7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7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5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1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9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4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FA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29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7D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86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E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38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84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0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9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6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F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F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4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522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7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1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5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2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E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1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9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E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D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F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7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6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5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F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E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8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B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84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2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6D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1D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13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7F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D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9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0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B6B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4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E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8FD16" wp14:editId="21A1D91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30A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8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A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C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5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B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6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8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A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B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B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C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3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E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9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5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0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D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1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2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1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8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7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E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2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499D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C0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B287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07D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12CFC7" wp14:editId="41B9DF8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407D3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36124842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36124842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0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4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5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4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0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C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3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6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3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C04C61" wp14:editId="763EEA0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9D4AE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2021601219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2021601219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7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A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6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7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4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4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5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9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E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8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5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5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5523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5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C262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44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A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0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5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B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8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F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2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E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F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4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8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F2F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13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498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1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A4B847" wp14:editId="583E5C6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960F9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72E9D">
                                    <w:rPr>
                                      <w:rFonts w:ascii="Arial" w:hAnsi="Arial" w:cs="Arial"/>
                                    </w:rPr>
                                    <w:t xml:space="preserve">Duklianskych  hrdinov  875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72E9D">
                              <w:rPr>
                                <w:rFonts w:ascii="Arial" w:hAnsi="Arial" w:cs="Arial"/>
                              </w:rPr>
                              <w:t xml:space="preserve">Duklianskych  hrdinov  875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1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5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3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F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D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1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9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9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2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A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0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B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7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7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6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B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D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B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3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2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C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8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5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A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5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A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3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4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1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C1C5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1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F82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C21F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F458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B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C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1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0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A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7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C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A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6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C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6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9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6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8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F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3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D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3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F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1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B2EF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36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6AADE2" wp14:editId="769D9D3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46E29B" w14:textId="77777777" w:rsidR="000B647F" w:rsidRPr="00391121" w:rsidRDefault="00F72E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72E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A6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8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9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9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4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F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9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0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3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A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A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D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5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3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7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A5AA17" wp14:editId="497AFD1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1DB29" w14:textId="77777777" w:rsidR="000B647F" w:rsidRDefault="00F72E9D" w:rsidP="00944C3D">
                                  <w:r>
                                    <w:t>875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72E9D" w:rsidP="00944C3D">
                            <w:r>
                              <w:t>875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4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1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5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C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FC9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81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1B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8A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7657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C135C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4D0353" wp14:editId="3B854D1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DBFB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EA245A" wp14:editId="4881336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0104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CB56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C2F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5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D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3252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D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CF88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9D3AA1" wp14:editId="6DDEE7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238B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D2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BD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D5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8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94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73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8A24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4B183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73C30B" wp14:editId="430E37F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A4DF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097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0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7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5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8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9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A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F2BA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8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E1A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7AAA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8F113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85D6B3" wp14:editId="108A4D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CFC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31D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D46E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2D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C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4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3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D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9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B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3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2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6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C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8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8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B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9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D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B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C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D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51C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8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BC4ADE" w14:textId="7B5DF2C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D6CE6">
              <w:rPr>
                <w:rFonts w:ascii="Arial" w:hAnsi="Arial"/>
                <w:lang w:eastAsia="sk-SK"/>
              </w:rPr>
              <w:t>16.3.202</w:t>
            </w:r>
            <w:r w:rsidR="00884563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91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A96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EB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A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6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AAB6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34D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2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F8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9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5D0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4CD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BE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1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AF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BD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D64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7C44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84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3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E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D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FB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D3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3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64E5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F7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D0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5C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DB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D8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7F5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58E1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C41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3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D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A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EE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110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0F1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CA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4E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C6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B9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12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D15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E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17BC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E9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8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86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7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102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2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59C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5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D7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82674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0C0982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9A2B6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808F8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0DDCF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E3DEA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DE1997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C93A2E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C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8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AF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A562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CF8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E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F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B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3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7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F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8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8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6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3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4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C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9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795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D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9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24A741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D54A579" w14:textId="77777777" w:rsidR="00944C3D" w:rsidRDefault="00944C3D" w:rsidP="00944C3D">
      <w:pPr>
        <w:rPr>
          <w:rFonts w:ascii="Arial" w:hAnsi="Arial"/>
        </w:rPr>
      </w:pPr>
    </w:p>
    <w:p w14:paraId="535CC3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28D3A66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AA33CB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35E2CE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EEC5DC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CD64AF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610F8B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0613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33BE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11B3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643BEB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4223928" w14:textId="77777777" w:rsidR="00944C3D" w:rsidRPr="008D0433" w:rsidRDefault="00F72E9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Ing.Vladimír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Žák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F7819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33F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1F05A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FF7E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524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82E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377DB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4284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288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D054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DF345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1E6E8E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81F2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E34D0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20B6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0A62D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7F196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4FED7A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A38A2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8EEFEB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FF75F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01FEB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38E6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46000E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AE4E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F822C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A5BF20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2BC57F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0F97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2F28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345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00EB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8727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20E96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A21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4002A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0659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F00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7D4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B305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E1467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59AF0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C9C914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D7E6D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29280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F0FB1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EDC9E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0B1FC1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20CB76" w14:textId="164198D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7D6CE6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02A1DD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AC6E4B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BE60AB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B414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191E8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59C65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096FF1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336EC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D1AA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D983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07DF8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C539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2B63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38E1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840A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F1636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2FD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F4D1C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E677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8A1C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7A602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0C698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DDAD6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6F16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3B802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5184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034DD0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B39E8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795C5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7C5FF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E819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031FB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89002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7AA57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CE21F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9DF1E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FA327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133949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2D753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99BB1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F0379F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AA59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74B73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49BC2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68C4A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D10AB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36A2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D0E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EAE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F5A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99E7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9807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5C4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468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CAF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3EC21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1904A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8862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425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8BE0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66582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A81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A4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20F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14B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0931D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950B1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7B373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A667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BB2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CAB0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E591B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C149CF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DD63DA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089AB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24574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5349E0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EA0241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95C8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4ABB0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1095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6F6414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C0D3BF8" w14:textId="77777777" w:rsidTr="00503750">
        <w:tc>
          <w:tcPr>
            <w:tcW w:w="2302" w:type="dxa"/>
            <w:vAlign w:val="center"/>
          </w:tcPr>
          <w:p w14:paraId="603328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5941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CBDDA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A6A38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81372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D190B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4ED2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878C4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AFD256" w14:textId="77777777" w:rsidTr="00503750">
        <w:tc>
          <w:tcPr>
            <w:tcW w:w="15593" w:type="dxa"/>
            <w:gridSpan w:val="8"/>
            <w:vAlign w:val="center"/>
          </w:tcPr>
          <w:p w14:paraId="72C24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F7C04F1" w14:textId="77777777" w:rsidTr="00503750">
        <w:tc>
          <w:tcPr>
            <w:tcW w:w="2302" w:type="dxa"/>
            <w:vAlign w:val="center"/>
          </w:tcPr>
          <w:p w14:paraId="4E24E0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CDC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F8D5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D5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CAC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D89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6CA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31B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7ABE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D65E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20582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6B08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372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B90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36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42B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0B7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C7D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98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998B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64A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6FF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02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D1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6FE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0E2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C9A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2A4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4843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0874D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C29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FBDC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3F80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2F53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9BB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00EF67" w14:textId="77777777" w:rsidTr="00503750">
        <w:tc>
          <w:tcPr>
            <w:tcW w:w="2302" w:type="dxa"/>
            <w:vAlign w:val="center"/>
          </w:tcPr>
          <w:p w14:paraId="276754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177D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283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2BB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268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CC1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05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9F0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9E3EC" w14:textId="77777777" w:rsidTr="00503750">
        <w:tc>
          <w:tcPr>
            <w:tcW w:w="15593" w:type="dxa"/>
            <w:gridSpan w:val="8"/>
            <w:vAlign w:val="center"/>
          </w:tcPr>
          <w:p w14:paraId="56ED2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1F37147" w14:textId="77777777" w:rsidTr="00503750">
        <w:tc>
          <w:tcPr>
            <w:tcW w:w="2302" w:type="dxa"/>
            <w:vAlign w:val="center"/>
          </w:tcPr>
          <w:p w14:paraId="04A9C3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B18B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41E5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3A4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C054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A66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EF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119E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369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4D81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620A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5E1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60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FA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B56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FC9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5D6E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2397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D8F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83F6E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8714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D2C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BB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F8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7E9D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7AE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161FC" w14:textId="77777777" w:rsidTr="00503750">
        <w:tc>
          <w:tcPr>
            <w:tcW w:w="2302" w:type="dxa"/>
            <w:vAlign w:val="center"/>
          </w:tcPr>
          <w:p w14:paraId="16D35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5FDC0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95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A83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73F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E5A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052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4D6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8931E" w14:textId="77777777" w:rsidTr="00503750">
        <w:tc>
          <w:tcPr>
            <w:tcW w:w="15593" w:type="dxa"/>
            <w:gridSpan w:val="8"/>
            <w:vAlign w:val="center"/>
          </w:tcPr>
          <w:p w14:paraId="61A8C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162F99" w14:textId="77777777" w:rsidTr="00503750">
        <w:tc>
          <w:tcPr>
            <w:tcW w:w="2302" w:type="dxa"/>
            <w:vAlign w:val="center"/>
          </w:tcPr>
          <w:p w14:paraId="2F509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F61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26B2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75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7E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172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3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4B5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C0D5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2CF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CED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618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E8A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D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CD3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D22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3B6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96D0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679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252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7B37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FA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F3B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CE7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F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83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87C0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88D9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07E8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80B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DE58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C67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DAC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0B49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A1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04B4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BAB17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EDAC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43F5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D359B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AA0E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F5B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DE0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48A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8A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38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341E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CFD4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9F18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6D90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A1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60F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F10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49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29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E3E4E1" w14:textId="77777777" w:rsidR="00944C3D" w:rsidRDefault="00944C3D" w:rsidP="00944C3D">
      <w:pPr>
        <w:rPr>
          <w:rFonts w:ascii="Arial" w:hAnsi="Arial"/>
          <w:b/>
        </w:rPr>
      </w:pPr>
    </w:p>
    <w:p w14:paraId="6BD05AC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C8555B7" w14:textId="77777777" w:rsidTr="00503750">
        <w:tc>
          <w:tcPr>
            <w:tcW w:w="1944" w:type="dxa"/>
            <w:vAlign w:val="center"/>
          </w:tcPr>
          <w:p w14:paraId="3337C3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4301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AF7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CE97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936C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BBA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DFACF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9FA4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16D49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8AB5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B3F8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35770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B98B0D" w14:textId="77777777" w:rsidTr="00503750">
        <w:tc>
          <w:tcPr>
            <w:tcW w:w="15685" w:type="dxa"/>
            <w:gridSpan w:val="12"/>
            <w:vAlign w:val="center"/>
          </w:tcPr>
          <w:p w14:paraId="52364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52D2FB" w14:textId="77777777" w:rsidTr="00503750">
        <w:tc>
          <w:tcPr>
            <w:tcW w:w="1944" w:type="dxa"/>
            <w:vAlign w:val="center"/>
          </w:tcPr>
          <w:p w14:paraId="74181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F09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EBB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7E8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9F7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0F7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61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A4C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139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30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B8B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2A9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F642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74B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4F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32F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354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E7D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F6F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1FE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391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EB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456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4A9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BDB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76C0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218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7B54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86B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8D0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029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D49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6BF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E51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193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625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77F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432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CCEE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E776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5B99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05C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EEF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536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C68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9920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1B7A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EE70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A0C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7AD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1B9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82305D" w14:textId="77777777" w:rsidTr="00503750">
        <w:tc>
          <w:tcPr>
            <w:tcW w:w="1944" w:type="dxa"/>
            <w:vAlign w:val="center"/>
          </w:tcPr>
          <w:p w14:paraId="64BB0A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919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643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ABC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41C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B56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8C2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DE4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34F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2B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409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9DD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3DC47" w14:textId="77777777" w:rsidTr="00503750">
        <w:tc>
          <w:tcPr>
            <w:tcW w:w="15685" w:type="dxa"/>
            <w:gridSpan w:val="12"/>
            <w:vAlign w:val="center"/>
          </w:tcPr>
          <w:p w14:paraId="13866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BADE0D0" w14:textId="77777777" w:rsidTr="00503750">
        <w:tc>
          <w:tcPr>
            <w:tcW w:w="1944" w:type="dxa"/>
            <w:vAlign w:val="center"/>
          </w:tcPr>
          <w:p w14:paraId="1D364F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888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501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F4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B7C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687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840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654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E64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5EB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CF3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070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DE798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8967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96E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FDD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06F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62B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56C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39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3B7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95B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ABA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85E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966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AA67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FE7F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0F4A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FEB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66E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5EF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8EA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772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520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652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A80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11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6DC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A5906" w14:textId="77777777" w:rsidTr="00503750">
        <w:tc>
          <w:tcPr>
            <w:tcW w:w="1944" w:type="dxa"/>
            <w:vAlign w:val="center"/>
          </w:tcPr>
          <w:p w14:paraId="7E912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AF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322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039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15F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360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FFE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C03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FC2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F4A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1F9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272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854C2" w14:textId="77777777" w:rsidTr="00503750">
        <w:tc>
          <w:tcPr>
            <w:tcW w:w="15685" w:type="dxa"/>
            <w:gridSpan w:val="12"/>
            <w:vAlign w:val="center"/>
          </w:tcPr>
          <w:p w14:paraId="4C75E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6C2EB4" w14:textId="77777777" w:rsidTr="00503750">
        <w:tc>
          <w:tcPr>
            <w:tcW w:w="1944" w:type="dxa"/>
            <w:vAlign w:val="center"/>
          </w:tcPr>
          <w:p w14:paraId="23287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2F93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2B0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E94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D8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DBB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612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F02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1DE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C9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706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AA2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24A7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0489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CDE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6BE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DBD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707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246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846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648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E82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ACC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F6F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F24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77B1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F0FA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6568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7FE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D9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102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CA9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EFF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E21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A8D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5FB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122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738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DC02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35959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BA1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059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53F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0BC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494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889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20F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D8E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FC9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593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F8E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2A2E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C522E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AD7BA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BFA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CF7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9D1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941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18E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529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9B4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4B4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ACD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924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B6B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1CB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80F0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16D42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968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800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D05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ED8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8E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92C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3BF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CB3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391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E01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8BC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A519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E023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CABB6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F585A8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852E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6024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A109B9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B954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45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4500C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A2E1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642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EF158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F3BAE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A361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86746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19F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BDB9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2B9DD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53B49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5288FF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3451E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A9BC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942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CD30A5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027F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727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552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24B27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3FE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224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265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EA154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DFAC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F0C8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5A4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3F34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BFF96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30D584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5CFEA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46B4E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3C0F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C0B4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84E1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6248B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A0F1568" w14:textId="77777777" w:rsidTr="00503750">
        <w:trPr>
          <w:trHeight w:val="1073"/>
        </w:trPr>
        <w:tc>
          <w:tcPr>
            <w:tcW w:w="3614" w:type="dxa"/>
            <w:vMerge/>
          </w:tcPr>
          <w:p w14:paraId="4200B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05B6A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E001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39226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8DDB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C9D1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27B2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A2DE413" w14:textId="77777777" w:rsidTr="00503750">
        <w:trPr>
          <w:trHeight w:val="283"/>
        </w:trPr>
        <w:tc>
          <w:tcPr>
            <w:tcW w:w="3614" w:type="dxa"/>
          </w:tcPr>
          <w:p w14:paraId="5FB53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C07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3920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A00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8FB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62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02A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A0B741" w14:textId="77777777" w:rsidTr="00503750">
        <w:trPr>
          <w:trHeight w:val="283"/>
        </w:trPr>
        <w:tc>
          <w:tcPr>
            <w:tcW w:w="3614" w:type="dxa"/>
          </w:tcPr>
          <w:p w14:paraId="2D93A2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C109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9102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07F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AFA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0A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A31D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74BB5F" w14:textId="77777777" w:rsidTr="00503750">
        <w:trPr>
          <w:trHeight w:val="283"/>
        </w:trPr>
        <w:tc>
          <w:tcPr>
            <w:tcW w:w="3614" w:type="dxa"/>
          </w:tcPr>
          <w:p w14:paraId="4DA30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DCC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6EA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62A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0BA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A364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4B6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45020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96CA50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CA484C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804F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C4DD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56FD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C881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A1AA7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8EAB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B4C72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EDCA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1EFE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F800DE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8641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DD0C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A14E1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D3DF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0C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60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B4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3D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54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61C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176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4C9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392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C1C3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5C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2C8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0E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C8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A8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DF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430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7D5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21D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F891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22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F8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38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87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99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F0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73A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A8C7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AA9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9C3D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53B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39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36D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356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6D4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DFD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FB5E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ED9A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AA7F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1E75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18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3E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AE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F1C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F6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52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B64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8677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D4B2E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E011D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E633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572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75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6A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BB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A6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82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D3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C07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394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D8A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0B15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18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8D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50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4D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150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3E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F9F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867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F1F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503A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2C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30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56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BD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589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24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B6F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5B5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4EBB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082A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5E9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05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0A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F7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5E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C6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D77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882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1022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97823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857D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32D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ED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A3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68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2BC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AB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A1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37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0851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0ECB8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5E6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69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D9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99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C3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37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B9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C7D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EF74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4B25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DF105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26683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D03F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2249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53D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C238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A88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41E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9440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708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C7CA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A3EA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4FC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DA0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A50F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BB7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2A5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C42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103E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1095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53FF6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1DBE74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C44EBF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DA5B92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B1DDD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D368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590A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EF6E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73A5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F69ED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9BBD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3D12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0CF6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50E1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DE3D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5FBF8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23994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14E4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96BB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B0D0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3D29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62D97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E42ED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97F9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5ACE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B054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A28F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0E6F5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3DC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E206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1C88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B892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D4B4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12A72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5D21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9FFD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C1F1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6763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6D81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23AC2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A3365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68AA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3539D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DBF4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2CF0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48F6DBE" w14:textId="77777777" w:rsidR="00944C3D" w:rsidRDefault="00944C3D" w:rsidP="00944C3D">
      <w:pPr>
        <w:rPr>
          <w:rFonts w:ascii="Arial" w:hAnsi="Arial"/>
          <w:b/>
        </w:rPr>
      </w:pPr>
    </w:p>
    <w:p w14:paraId="5D71E0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275A90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4B4C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5A9C9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D9DEF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EFF22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CE1EE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B17C5F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6E289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BB35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EC03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5AC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8047B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A11F9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EAFF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EE189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69F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7E57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54CDF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1336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B91AA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571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37D84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46AE9F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49E5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EB3E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3C77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71F4A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0C4E16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6261F4F" w14:textId="77777777" w:rsidTr="00503750">
        <w:tc>
          <w:tcPr>
            <w:tcW w:w="2835" w:type="dxa"/>
            <w:vAlign w:val="center"/>
          </w:tcPr>
          <w:p w14:paraId="1C06E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FD253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E38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D65D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3C4B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50F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7C8171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F8BDD8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3BDACD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C0A5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6B1A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B520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26AD0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36670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22AC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E172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DBE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577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E1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CC5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DED1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01C0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DBBB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4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F2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12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50E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D70A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F1E7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F06A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57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AA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6C6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E0B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6E23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A777F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568D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7FE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C2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F84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A76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666A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5902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6B65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4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E7B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1B8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9A6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AE7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EE13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48228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200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37E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3F0F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3244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38FAC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1F94A6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3A9494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06C4702" w14:textId="77777777" w:rsidR="00944C3D" w:rsidRDefault="00944C3D" w:rsidP="00944C3D">
      <w:pPr>
        <w:rPr>
          <w:rFonts w:ascii="Arial" w:hAnsi="Arial"/>
          <w:b/>
        </w:rPr>
      </w:pPr>
    </w:p>
    <w:p w14:paraId="04ED165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EA5E6DA" w14:textId="77777777" w:rsidTr="00503750">
        <w:tc>
          <w:tcPr>
            <w:tcW w:w="2835" w:type="dxa"/>
            <w:vAlign w:val="center"/>
          </w:tcPr>
          <w:p w14:paraId="167F7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3781C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F4E2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AAC8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9101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92A8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F1116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D962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3845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A5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17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E39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79EC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350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9796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83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43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A13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4EE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B5AE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02B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ECC9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10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AA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515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1A2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028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EC11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25F9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AD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A6B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54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629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BAD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C8F7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4B9F5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FEAD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CEE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77E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0EC6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A3B1C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AE7DB8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F9DE92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BDDF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C9DDF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6A94A92" w14:textId="77777777" w:rsidTr="00503750">
        <w:trPr>
          <w:trHeight w:val="699"/>
        </w:trPr>
        <w:tc>
          <w:tcPr>
            <w:tcW w:w="3502" w:type="dxa"/>
            <w:vMerge/>
          </w:tcPr>
          <w:p w14:paraId="28071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2655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48B7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9FE53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79E9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9238A5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7FD43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F10D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C89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7A0167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8A91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12CDE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B98DA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20FE14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41B6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7104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E2C4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AD192E2" w14:textId="77777777" w:rsidTr="00503750">
        <w:trPr>
          <w:trHeight w:val="593"/>
        </w:trPr>
        <w:tc>
          <w:tcPr>
            <w:tcW w:w="3497" w:type="dxa"/>
          </w:tcPr>
          <w:p w14:paraId="02B66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997B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D98D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7B78D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FCB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EC5F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8C1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B68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B4256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0AB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29E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D0EC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63025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5D4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BDC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5D9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1E5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7640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BF1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533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02FA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56A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815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C74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1B7A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303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CB9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7F54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4C47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75DD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7C2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8C9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E3DC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8C8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A96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D1B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71914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DF8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56E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71EE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5A50D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08D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FF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A93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985AB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DD8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597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6959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286957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20D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007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156E97" w14:textId="77777777" w:rsidR="00944C3D" w:rsidRDefault="00944C3D" w:rsidP="00944C3D">
      <w:pPr>
        <w:rPr>
          <w:rFonts w:ascii="Arial" w:hAnsi="Arial"/>
          <w:b/>
        </w:rPr>
      </w:pPr>
    </w:p>
    <w:p w14:paraId="40405B31" w14:textId="77777777" w:rsidR="00944C3D" w:rsidRDefault="00944C3D" w:rsidP="00944C3D">
      <w:pPr>
        <w:rPr>
          <w:rFonts w:ascii="Arial" w:hAnsi="Arial"/>
          <w:b/>
        </w:rPr>
      </w:pPr>
    </w:p>
    <w:p w14:paraId="7FF73373" w14:textId="77777777" w:rsidR="00944C3D" w:rsidRDefault="00944C3D" w:rsidP="00944C3D">
      <w:pPr>
        <w:rPr>
          <w:rFonts w:ascii="Arial" w:hAnsi="Arial"/>
          <w:b/>
        </w:rPr>
      </w:pPr>
    </w:p>
    <w:p w14:paraId="497DBC03" w14:textId="77777777" w:rsidR="00944C3D" w:rsidRDefault="00944C3D" w:rsidP="00944C3D">
      <w:pPr>
        <w:rPr>
          <w:rFonts w:ascii="Arial" w:hAnsi="Arial"/>
          <w:b/>
        </w:rPr>
      </w:pPr>
    </w:p>
    <w:p w14:paraId="77A2950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F19A5BA" w14:textId="77777777" w:rsidTr="00503750">
        <w:tc>
          <w:tcPr>
            <w:tcW w:w="2622" w:type="dxa"/>
            <w:vAlign w:val="center"/>
          </w:tcPr>
          <w:p w14:paraId="333C3A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8AAD3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C839D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03BF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C95A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FA5FE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E159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C5E94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38422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E61B5A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5F7CC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2523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822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DAEB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AAB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916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600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219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55C156" w14:textId="77777777" w:rsidTr="00503750">
        <w:tc>
          <w:tcPr>
            <w:tcW w:w="2622" w:type="dxa"/>
            <w:vAlign w:val="center"/>
          </w:tcPr>
          <w:p w14:paraId="47BD3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201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76BA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E09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E3A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B8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9EF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A4DA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E6B6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CE84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022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4D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B7D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2A1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0FDCF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57F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8B6C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292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2A1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F79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4C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B4264CC" w14:textId="77777777" w:rsidTr="00503750">
        <w:tc>
          <w:tcPr>
            <w:tcW w:w="2622" w:type="dxa"/>
            <w:vAlign w:val="center"/>
          </w:tcPr>
          <w:p w14:paraId="549BB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3D81C6C" w14:textId="2AA8208D" w:rsidR="00944C3D" w:rsidRPr="008C56AB" w:rsidRDefault="00884563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32842</w:t>
            </w:r>
          </w:p>
        </w:tc>
        <w:tc>
          <w:tcPr>
            <w:tcW w:w="1275" w:type="dxa"/>
            <w:vAlign w:val="center"/>
          </w:tcPr>
          <w:p w14:paraId="44C74C4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CC7038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9E05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E0A5B8" w14:textId="23B8FF99" w:rsidR="00944C3D" w:rsidRPr="008C56AB" w:rsidRDefault="003118CA" w:rsidP="00F72E9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40459</w:t>
            </w:r>
          </w:p>
        </w:tc>
      </w:tr>
      <w:tr w:rsidR="0099716A" w:rsidRPr="00050529" w14:paraId="29A323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21E7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CC9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3B6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D6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10C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F7D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2FC707" w14:textId="77777777" w:rsidTr="00503750">
        <w:tc>
          <w:tcPr>
            <w:tcW w:w="2622" w:type="dxa"/>
            <w:vAlign w:val="center"/>
          </w:tcPr>
          <w:p w14:paraId="729EA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AA04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2B6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4DE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141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A3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826D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F3232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554F4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171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AA43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9E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80B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C59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5D2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4556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313C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6E64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1B5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AE4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73F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941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86117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1D9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6B84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CFF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F08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AB5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0E8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9EC8D2" w14:textId="77777777" w:rsidTr="00503750">
        <w:tc>
          <w:tcPr>
            <w:tcW w:w="2622" w:type="dxa"/>
            <w:vAlign w:val="center"/>
          </w:tcPr>
          <w:p w14:paraId="48580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4C85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DAB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F6A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0B5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0C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7E4E29D" w14:textId="77777777" w:rsidTr="00503750">
        <w:tc>
          <w:tcPr>
            <w:tcW w:w="2622" w:type="dxa"/>
            <w:vAlign w:val="center"/>
          </w:tcPr>
          <w:p w14:paraId="088AC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F7AE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339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B8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F35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C7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959F8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D692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B86C92" w14:textId="6C390C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29DE86" w14:textId="63A074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4AB170" w14:textId="1D9F0D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8612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700419" w14:textId="79D3FA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B9DCE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10020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694C1E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12A54D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00623B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82FCD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F8B0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E4F8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4971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CE7F9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F396F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852A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5C69B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841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7050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D551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E5C5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E9CE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63E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3801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29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49CC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20A1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B0B0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778D8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B38D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D080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1D392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5621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4D14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B0845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4CDC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430B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D1BD1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E7F4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B4D0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BD22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237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97FE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DF9B1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959E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C9B4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ECF02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9E9A5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4E3D6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64E3C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9477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8C26F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E5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760E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04A8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6B5A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7B65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80211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362B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733B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B797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3749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1FF1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D8303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91A1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1884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1ABF2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CA2B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E76D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5750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FAC0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B7C5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2EA78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BDE6D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0C2C3AC" w14:textId="77777777" w:rsidTr="00503750">
        <w:tc>
          <w:tcPr>
            <w:tcW w:w="2835" w:type="dxa"/>
            <w:vAlign w:val="center"/>
          </w:tcPr>
          <w:p w14:paraId="2F26C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D9E1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593B1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E128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7540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E34F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61833E" w14:textId="77777777" w:rsidTr="00503750">
        <w:tc>
          <w:tcPr>
            <w:tcW w:w="2835" w:type="dxa"/>
            <w:vAlign w:val="center"/>
          </w:tcPr>
          <w:p w14:paraId="3AD969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1B85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3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D6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80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06C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9F499" w14:textId="77777777" w:rsidTr="00503750">
        <w:tc>
          <w:tcPr>
            <w:tcW w:w="2835" w:type="dxa"/>
            <w:vAlign w:val="center"/>
          </w:tcPr>
          <w:p w14:paraId="60F4A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44C7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48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FB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7FB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4CF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A7C2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D6985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43EB2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E3A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AFC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4597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DBB7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741EDDF" w14:textId="77777777" w:rsidTr="00503750">
        <w:tc>
          <w:tcPr>
            <w:tcW w:w="2835" w:type="dxa"/>
            <w:vAlign w:val="center"/>
          </w:tcPr>
          <w:p w14:paraId="734A1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C454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65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27D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FD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49C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52F2F" w14:textId="77777777" w:rsidTr="00503750">
        <w:tc>
          <w:tcPr>
            <w:tcW w:w="2835" w:type="dxa"/>
            <w:vAlign w:val="center"/>
          </w:tcPr>
          <w:p w14:paraId="174F6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CE40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7B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E05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E4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44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0A87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6BFFC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E57350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9AC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2E0C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253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F3D35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9063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4AFB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C9D4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1D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36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26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E33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51586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FBA60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C1046DC" w14:textId="77777777" w:rsidTr="00503750">
        <w:tc>
          <w:tcPr>
            <w:tcW w:w="2552" w:type="dxa"/>
            <w:shd w:val="clear" w:color="auto" w:fill="auto"/>
            <w:vAlign w:val="center"/>
          </w:tcPr>
          <w:p w14:paraId="5C2762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DEBBF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82966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4566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C8457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6A9AE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77B6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36E725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25E5C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ECB92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388712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4954C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8C62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4A604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0909C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C8395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4C54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C45FFE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762D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EDCF0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4B7E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7963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A0110AB" w14:textId="77777777" w:rsidTr="00503750">
        <w:tc>
          <w:tcPr>
            <w:tcW w:w="4395" w:type="dxa"/>
            <w:vMerge/>
          </w:tcPr>
          <w:p w14:paraId="742C04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7A63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F325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BCC301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5E95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495D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2E7A5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235075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35DFC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7B76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C4C7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77C4F3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76841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5A930A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6BC0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5835D4" w14:textId="77777777" w:rsidTr="00503750">
        <w:tc>
          <w:tcPr>
            <w:tcW w:w="4395" w:type="dxa"/>
            <w:vAlign w:val="center"/>
          </w:tcPr>
          <w:p w14:paraId="76F81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6616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51849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21A4E3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F15B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F070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48C7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E4D74D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6388B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23EF6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82F0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8C38C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8812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B321426" w14:textId="503735B0" w:rsidR="00944C3D" w:rsidRPr="008C56AB" w:rsidRDefault="00705A0D" w:rsidP="00F72E9D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11437</w:t>
            </w:r>
          </w:p>
        </w:tc>
        <w:tc>
          <w:tcPr>
            <w:tcW w:w="2835" w:type="dxa"/>
            <w:vAlign w:val="center"/>
          </w:tcPr>
          <w:p w14:paraId="3B3BAD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6C43A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D6B36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F7F00E9" w14:textId="77777777" w:rsidTr="00503750">
        <w:tc>
          <w:tcPr>
            <w:tcW w:w="4395" w:type="dxa"/>
            <w:vAlign w:val="center"/>
          </w:tcPr>
          <w:p w14:paraId="251C833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1E32A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2EBEA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8B90E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652E5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52B02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100C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26A942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E60F1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821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A0A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9517E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DC35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8E5A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EC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41AA0A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9C26F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33B79A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B6EFC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C3E814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C9219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BE1C2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DFD6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F17D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7A67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DD282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BFBE4EA" w14:textId="77777777" w:rsidTr="00503750">
        <w:tc>
          <w:tcPr>
            <w:tcW w:w="1843" w:type="dxa"/>
            <w:vAlign w:val="center"/>
          </w:tcPr>
          <w:p w14:paraId="5059CB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FE32F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98FDF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F8222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E7C6A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60BE4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153EE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AD64B23" w14:textId="77777777" w:rsidTr="00503750">
        <w:tc>
          <w:tcPr>
            <w:tcW w:w="1843" w:type="dxa"/>
            <w:vAlign w:val="center"/>
          </w:tcPr>
          <w:p w14:paraId="3989CD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6A482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4160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1EEF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E55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3F96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86DC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70212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A0D4B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B2168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B530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13B1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8ED6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CF43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501C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735686B" w14:textId="77777777" w:rsidTr="00503750">
        <w:tc>
          <w:tcPr>
            <w:tcW w:w="1843" w:type="dxa"/>
            <w:vAlign w:val="center"/>
          </w:tcPr>
          <w:p w14:paraId="43B3B6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06BFE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0A68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4906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7A7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8289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DBBE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81167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6F3A5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C2842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8A3D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56C3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9989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3F24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7249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C289A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8488C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2403B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3EC6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4199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A6B7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D57E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6D1B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27B0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9D6B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0B0C313" w14:textId="77777777" w:rsidTr="00503750">
        <w:trPr>
          <w:trHeight w:val="664"/>
        </w:trPr>
        <w:tc>
          <w:tcPr>
            <w:tcW w:w="3372" w:type="dxa"/>
          </w:tcPr>
          <w:p w14:paraId="133336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EBB83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C132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C0C0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3867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F5C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590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67CA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ABF20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70E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559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2B62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D9F84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175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B9F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38255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76B0A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073E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CDC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F3D9B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FCDD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C8B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5C0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9F5F0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7F4780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ACA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5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0D461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846C32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7B7E9AB" w14:textId="77777777" w:rsidTr="00503750">
        <w:tc>
          <w:tcPr>
            <w:tcW w:w="2835" w:type="dxa"/>
            <w:vAlign w:val="center"/>
          </w:tcPr>
          <w:p w14:paraId="2DBAD2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3234B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0186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1A163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77E6A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7287409" w14:textId="77777777" w:rsidTr="00503750">
        <w:tc>
          <w:tcPr>
            <w:tcW w:w="2835" w:type="dxa"/>
          </w:tcPr>
          <w:p w14:paraId="358BF0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48DC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E2C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24D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827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06D57E" w14:textId="77777777" w:rsidTr="00503750">
        <w:tc>
          <w:tcPr>
            <w:tcW w:w="2835" w:type="dxa"/>
          </w:tcPr>
          <w:p w14:paraId="55F84E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1D6D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5C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50D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FF3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5AD3AF" w14:textId="77777777" w:rsidTr="00503750">
        <w:tc>
          <w:tcPr>
            <w:tcW w:w="2835" w:type="dxa"/>
          </w:tcPr>
          <w:p w14:paraId="293901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AEC9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FD1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A57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031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DA2857" w14:textId="77777777" w:rsidTr="00503750">
        <w:tc>
          <w:tcPr>
            <w:tcW w:w="2835" w:type="dxa"/>
            <w:vAlign w:val="center"/>
          </w:tcPr>
          <w:p w14:paraId="2077EA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37B1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878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F0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6D1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4EA7B3" w14:textId="77777777" w:rsidTr="00503750">
        <w:tc>
          <w:tcPr>
            <w:tcW w:w="2835" w:type="dxa"/>
            <w:vAlign w:val="center"/>
          </w:tcPr>
          <w:p w14:paraId="124A86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010B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685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19B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B78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7C1AC4" w14:textId="77777777" w:rsidTr="00503750">
        <w:tc>
          <w:tcPr>
            <w:tcW w:w="2835" w:type="dxa"/>
          </w:tcPr>
          <w:p w14:paraId="418423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5582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882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53D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A54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593148" w14:textId="77777777" w:rsidTr="00503750">
        <w:tc>
          <w:tcPr>
            <w:tcW w:w="2835" w:type="dxa"/>
          </w:tcPr>
          <w:p w14:paraId="021B88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55ED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9D5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A6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8F3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DE6833" w14:textId="77777777" w:rsidTr="00503750">
        <w:tc>
          <w:tcPr>
            <w:tcW w:w="2835" w:type="dxa"/>
          </w:tcPr>
          <w:p w14:paraId="33C494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773D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BE8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469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35B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504997" w14:textId="77777777" w:rsidR="00944C3D" w:rsidRDefault="00944C3D" w:rsidP="00944C3D">
      <w:pPr>
        <w:rPr>
          <w:rFonts w:ascii="Arial" w:hAnsi="Arial"/>
          <w:b/>
        </w:rPr>
      </w:pPr>
    </w:p>
    <w:p w14:paraId="1223F04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5DF00C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7C4FB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B0384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0F1C0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56B5F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3288E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EA3CE78" w14:textId="77777777" w:rsidTr="00503750">
        <w:trPr>
          <w:trHeight w:val="443"/>
        </w:trPr>
        <w:tc>
          <w:tcPr>
            <w:tcW w:w="2560" w:type="dxa"/>
          </w:tcPr>
          <w:p w14:paraId="672EEE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E8DD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CB5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7B8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26E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9560D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349A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61AD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AE0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8DC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50A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8B2F0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B013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5E28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C14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763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4BEB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C10B0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A973E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734B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C09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862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D2F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D12F69" w14:textId="77777777" w:rsidR="00944C3D" w:rsidRDefault="00944C3D" w:rsidP="00944C3D">
      <w:pPr>
        <w:rPr>
          <w:rFonts w:ascii="Arial" w:hAnsi="Arial"/>
          <w:b/>
        </w:rPr>
      </w:pPr>
    </w:p>
    <w:p w14:paraId="3D14B280" w14:textId="77777777" w:rsidR="00944C3D" w:rsidRDefault="00944C3D" w:rsidP="00944C3D">
      <w:pPr>
        <w:rPr>
          <w:rFonts w:ascii="Arial" w:hAnsi="Arial"/>
          <w:b/>
        </w:rPr>
      </w:pPr>
    </w:p>
    <w:p w14:paraId="5E10ACC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C1CED9" w14:textId="77777777" w:rsidR="00944C3D" w:rsidRDefault="00944C3D" w:rsidP="00944C3D">
      <w:pPr>
        <w:rPr>
          <w:rFonts w:ascii="Arial" w:hAnsi="Arial"/>
          <w:b/>
        </w:rPr>
      </w:pPr>
    </w:p>
    <w:p w14:paraId="662932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38E975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57A80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798A7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65B9C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A954B1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4FAB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B68E8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9CF5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B9406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6D9D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440E9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39B3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01D05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E882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D28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9736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A178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933F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2FB95FE" w14:textId="77777777" w:rsidTr="00503750">
        <w:trPr>
          <w:trHeight w:val="677"/>
        </w:trPr>
        <w:tc>
          <w:tcPr>
            <w:tcW w:w="3358" w:type="dxa"/>
          </w:tcPr>
          <w:p w14:paraId="67F643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92B5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04A07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AC05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B60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A81C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A0B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9346F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53A6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52DF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5EA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A387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1591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4853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EFB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4FFD3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55AB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6B3D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A1C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E0BA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B2FD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B5F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A16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4724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711F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DC7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618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B03CA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136AA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E76A7C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EF1A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FDB63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4D3908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90F5F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CAB6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99573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5CF5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45AA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F4DE7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4B2BB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D21E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06567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2FDC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33F96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F3CDD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4CE2D5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42CA0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F1FB1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DFAAD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49D1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ADEC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F5C5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61A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ABEDA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1058D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D1D4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DA2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E15AF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9C8F9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15E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8D0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5C162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6A787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9C2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A24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F9D7D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CA796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9F8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E4A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D9825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69D8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F442F1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C92A7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13DCE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B2CC3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3A405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5CEE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E477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074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558D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C2C5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110A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F9C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CAD59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23EF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9C7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DB1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B67E4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701B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E1B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B4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74220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2167C2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A68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B42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4933B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0D10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788513B" w14:textId="77777777" w:rsidTr="00503750">
        <w:tc>
          <w:tcPr>
            <w:tcW w:w="3686" w:type="dxa"/>
            <w:vAlign w:val="center"/>
          </w:tcPr>
          <w:p w14:paraId="487027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1B796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B1173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BB01D9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3A147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516D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D9DA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9F948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E6C4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0E8B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FD75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35FB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12A2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02AA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4664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D970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BEBFF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7A768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47FE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EAF5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59A7E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FDCA8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F2AC0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2D5E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81D08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ECCA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2E2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66D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9EC9A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2AC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B0FE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BB8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99936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AAC0B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54BA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941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3DBC1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6B8B5E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263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D6B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1589E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665DB4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993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702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590A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FACCC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8E26B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A3CDF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70E8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B97D1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E7166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573F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A314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39C5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8419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9DFC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E3DD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50BF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CD17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6653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A8C9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7500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ABE0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A912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5272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5BEC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D915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1E09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9BDF4F" w14:textId="77777777" w:rsidR="00944C3D" w:rsidRDefault="00944C3D" w:rsidP="00944C3D">
      <w:pPr>
        <w:rPr>
          <w:sz w:val="22"/>
          <w:szCs w:val="22"/>
        </w:rPr>
      </w:pPr>
    </w:p>
    <w:p w14:paraId="66D2A646" w14:textId="77777777" w:rsidR="00944C3D" w:rsidRDefault="00944C3D" w:rsidP="00944C3D">
      <w:pPr>
        <w:rPr>
          <w:sz w:val="22"/>
          <w:szCs w:val="22"/>
        </w:rPr>
      </w:pPr>
    </w:p>
    <w:p w14:paraId="3A41BDB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172F9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F89196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9A080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D41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D9FD5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C9EE5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0CBEB2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8C93C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B0F8EE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EEA62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18B0EC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A0892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5F2C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8E2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ED61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C20E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5C57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C91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719F5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BE40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1CE7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5C1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5BBC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FA48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5B2F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D37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E4EE6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E6C90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6013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E06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FDBB7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9B4A4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7C4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FFB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5DF7A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40E634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7039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97A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F1DC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A8656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4B376B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647AE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6FF90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556F9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D5047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DF4E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8CEE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70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8C26A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DF95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B7D3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9FE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60E5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B352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C70A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FB7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6ADE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3F4B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4FE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8F3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40D9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EC915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91C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B81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BA45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E6695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63D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80A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23F91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C1934D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0E0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994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7BB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7E16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53D4D8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BD4F1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535F1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07468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CD9BA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A716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C6E61F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1B015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AB7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0273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33CFB43" w14:textId="77777777" w:rsidR="00944C3D" w:rsidRPr="003607F0" w:rsidRDefault="00944C3D" w:rsidP="00944C3D"/>
    <w:p w14:paraId="65801F77" w14:textId="77777777" w:rsidR="00F47675" w:rsidRPr="00944C3D" w:rsidRDefault="00F47675" w:rsidP="00944C3D"/>
    <w:sectPr w:rsidR="00F47675" w:rsidRPr="00944C3D" w:rsidSect="00F1095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6697" w14:textId="77777777" w:rsidR="00F10959" w:rsidRDefault="00F10959">
      <w:r>
        <w:separator/>
      </w:r>
    </w:p>
  </w:endnote>
  <w:endnote w:type="continuationSeparator" w:id="0">
    <w:p w14:paraId="4D437D8F" w14:textId="77777777" w:rsidR="00F10959" w:rsidRDefault="00F1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039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33DA58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944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53A4F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C5B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D4BFBC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2544" w14:textId="77777777" w:rsidR="00F10959" w:rsidRDefault="00F10959">
      <w:r>
        <w:separator/>
      </w:r>
    </w:p>
  </w:footnote>
  <w:footnote w:type="continuationSeparator" w:id="0">
    <w:p w14:paraId="28684DDF" w14:textId="77777777" w:rsidR="00F10959" w:rsidRDefault="00F10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933951">
    <w:abstractNumId w:val="13"/>
  </w:num>
  <w:num w:numId="2" w16cid:durableId="1601336249">
    <w:abstractNumId w:val="17"/>
  </w:num>
  <w:num w:numId="3" w16cid:durableId="1414163133">
    <w:abstractNumId w:val="8"/>
  </w:num>
  <w:num w:numId="4" w16cid:durableId="1814986378">
    <w:abstractNumId w:val="7"/>
  </w:num>
  <w:num w:numId="5" w16cid:durableId="7663852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137278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1633639">
    <w:abstractNumId w:val="20"/>
  </w:num>
  <w:num w:numId="8" w16cid:durableId="1144011098">
    <w:abstractNumId w:val="10"/>
  </w:num>
  <w:num w:numId="9" w16cid:durableId="1580750022">
    <w:abstractNumId w:val="0"/>
  </w:num>
  <w:num w:numId="10" w16cid:durableId="27073186">
    <w:abstractNumId w:val="19"/>
  </w:num>
  <w:num w:numId="11" w16cid:durableId="501823918">
    <w:abstractNumId w:val="6"/>
  </w:num>
  <w:num w:numId="12" w16cid:durableId="337001776">
    <w:abstractNumId w:val="9"/>
  </w:num>
  <w:num w:numId="13" w16cid:durableId="168956218">
    <w:abstractNumId w:val="12"/>
  </w:num>
  <w:num w:numId="14" w16cid:durableId="1101529666">
    <w:abstractNumId w:val="15"/>
  </w:num>
  <w:num w:numId="15" w16cid:durableId="1974016839">
    <w:abstractNumId w:val="14"/>
  </w:num>
  <w:num w:numId="16" w16cid:durableId="294531111">
    <w:abstractNumId w:val="2"/>
  </w:num>
  <w:num w:numId="17" w16cid:durableId="1681619955">
    <w:abstractNumId w:val="4"/>
  </w:num>
  <w:num w:numId="18" w16cid:durableId="98960774">
    <w:abstractNumId w:val="11"/>
  </w:num>
  <w:num w:numId="19" w16cid:durableId="626425096">
    <w:abstractNumId w:val="5"/>
  </w:num>
  <w:num w:numId="20" w16cid:durableId="408231651">
    <w:abstractNumId w:val="18"/>
  </w:num>
  <w:num w:numId="21" w16cid:durableId="156618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18CA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48EA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5A0D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6CE6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84563"/>
    <w:rsid w:val="00894CCF"/>
    <w:rsid w:val="00897CB1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27A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72D1E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0959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2E9D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1669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6391-65C4-44A1-B5B9-756B36C8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32623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2025-03-13T07:10:00Z</dcterms:created>
  <dcterms:modified xsi:type="dcterms:W3CDTF">2025-03-13T07:10:00Z</dcterms:modified>
</cp:coreProperties>
</file>