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5518D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0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3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2F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4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70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F3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8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65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06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F6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4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78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46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E5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D7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5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8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CE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C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DAA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A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0F23D4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716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D99A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AB4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E7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9C0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26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D0E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5AB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AF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2E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1A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2C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C6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9C7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1973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DD9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E6A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011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99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CD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1278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43D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A5A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B1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B9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27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EB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17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C86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06B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8D8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3DC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20CB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06EA6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52C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39F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3C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676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5F0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54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B59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829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750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5C4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9AD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5DB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112A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3E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826B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30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6F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2E44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8A7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035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3A8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F66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0D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1880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D95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91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5C9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3F3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43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3A3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72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702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8F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F02A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E3C2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929D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74E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89D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A9F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D9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D2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0D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63C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2C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500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59F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417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E4D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32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FA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8E7A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02C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9B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A10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954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6E6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E7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579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71A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B7E8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2B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D6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7C06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1A0B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34F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554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6B5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DE8D20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302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82A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B6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C2A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B1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18E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06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8D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BE6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99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085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507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52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B3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B0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B92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754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CF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BB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E6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99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95A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D2C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3C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2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92D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2BD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153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A29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63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B3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96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1B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371F20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DD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9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C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76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2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F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8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E19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0E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4C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81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E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03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B37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AB6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65B9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CF6D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DF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BF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2C1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3E0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8B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BB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72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21A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FA246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644B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AEC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378A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3C6A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2D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42E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93C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C5D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E37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C70677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8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9F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B6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895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0F9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5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A95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AB8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1E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44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D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5B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BD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9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65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D9F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BC27D1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16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C2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4F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0A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E4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F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13D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C1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3D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F2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9D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F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AAF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FFAE1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02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D5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02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4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C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7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0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C3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634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E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5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17B15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6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01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0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6E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A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335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8E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15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37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4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2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CF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1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76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46BE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69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70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1F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18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B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F8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0C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2F0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6E1F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EA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FD3DA" w14:textId="3F6608A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D72D1E">
              <w:rPr>
                <w:rFonts w:ascii="Arial" w:hAnsi="Arial"/>
                <w:lang w:eastAsia="sk-SK"/>
              </w:rPr>
              <w:t>2</w:t>
            </w:r>
            <w:r w:rsidR="00884563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23C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F52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644F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0A9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256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B95A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8142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943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63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B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F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EB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42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01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7365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1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7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3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D1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7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F646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053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258F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4F0DE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F44082B" wp14:editId="6FFA680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56D7DB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C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B50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327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A99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45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5E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AA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F9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CA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62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D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0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DE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DCF9A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A1B28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0382A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16D14" w14:textId="0FB46B6E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476ECD3" wp14:editId="116851B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EDEE79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A13A515" wp14:editId="0EB0FB0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C1FF8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69B4B08" wp14:editId="7E9A45A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44717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F6FDA88" wp14:editId="011F87C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45DA2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5DDF300" wp14:editId="5EDB4513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97DAAF" w14:textId="25531C21" w:rsidR="000B647F" w:rsidRDefault="0099716A" w:rsidP="00944C3D">
                                  <w:r>
                                    <w:t>20</w:t>
                                  </w:r>
                                  <w:r w:rsidR="007D6CE6">
                                    <w:t>2</w:t>
                                  </w:r>
                                  <w:r w:rsidR="00884563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5DDF30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397DAAF" w14:textId="25531C21" w:rsidR="000B647F" w:rsidRDefault="0099716A" w:rsidP="00944C3D">
                            <w:r>
                              <w:t>20</w:t>
                            </w:r>
                            <w:r w:rsidR="007D6CE6">
                              <w:t>2</w:t>
                            </w:r>
                            <w:r w:rsidR="00884563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EC236C1" wp14:editId="7BBB842B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C8B6A3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AA27F1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F1911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C58A2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3CA61C7" wp14:editId="6615E86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EA1B7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180D050" wp14:editId="75C48FA9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6A9B8D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0C83751" wp14:editId="6BFEC7B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90133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8406E2E" wp14:editId="4ACFA544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3ED590" w14:textId="0E8BD5B6" w:rsidR="000B647F" w:rsidRDefault="0099716A" w:rsidP="00944C3D">
                                  <w:r>
                                    <w:t>20</w:t>
                                  </w:r>
                                  <w:r w:rsidR="007D6CE6">
                                    <w:t>2</w:t>
                                  </w:r>
                                  <w:r w:rsidR="00884563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406E2E" id="_x0000_s1036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D3ED590" w14:textId="0E8BD5B6" w:rsidR="000B647F" w:rsidRDefault="0099716A" w:rsidP="00944C3D">
                            <w:r>
                              <w:t>20</w:t>
                            </w:r>
                            <w:r w:rsidR="007D6CE6">
                              <w:t>2</w:t>
                            </w:r>
                            <w:r w:rsidR="00884563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B03F148" wp14:editId="014C06E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6EC437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CB100FD" wp14:editId="0D7FD18A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D7C505" w14:textId="21568157" w:rsidR="000B647F" w:rsidRDefault="0099716A" w:rsidP="00944C3D">
                                  <w:r>
                                    <w:t>20</w:t>
                                  </w:r>
                                  <w:r w:rsidR="00D72D1E">
                                    <w:t>2</w:t>
                                  </w:r>
                                  <w:r w:rsidR="00884563">
                                    <w:t>3</w:t>
                                  </w:r>
                                  <w:r w:rsidR="007D6CE6">
                                    <w:t>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B100FD" id="_x0000_s1038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1D7C505" w14:textId="21568157" w:rsidR="000B647F" w:rsidRDefault="0099716A" w:rsidP="00944C3D">
                            <w:r>
                              <w:t>20</w:t>
                            </w:r>
                            <w:r w:rsidR="00D72D1E">
                              <w:t>2</w:t>
                            </w:r>
                            <w:r w:rsidR="00884563">
                              <w:t>3</w:t>
                            </w:r>
                            <w:r w:rsidR="007D6CE6">
                              <w:t>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B966216" wp14:editId="533DE6B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761758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51C13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E6DDEA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AB29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6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7DE0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95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EE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FE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D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32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02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0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CA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6B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E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0D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51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F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C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C2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32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AE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DF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A3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A7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BE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4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C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9403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A0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850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6B6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B4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81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6E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22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557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D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DBE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9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A7D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B8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4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C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B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5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BA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28C2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F38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87F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27BC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F96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7A1A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1DE9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D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E6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4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1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CF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9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25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20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214A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5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4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5F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86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8C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E8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A4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C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C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35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6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EA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8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A4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90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25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6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37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8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72AB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6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22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7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A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A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D5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7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0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29E5E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D4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FB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9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9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BC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ED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FE4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5C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EB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1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36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1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79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FD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92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0D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2F9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0E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062F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B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5B0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91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4E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71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21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1D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E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A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0C641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4D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0D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83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68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AD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5F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7C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9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516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06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47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E7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A7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05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E1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699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FD2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D4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DFA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D29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7D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B86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EE0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738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184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F0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09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2F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33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96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DF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7F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74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522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7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41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25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2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EE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1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19E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AE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2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96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C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CF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87B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6C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F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0E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8F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9B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284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3A2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76D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41D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F13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47F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23D0A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9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0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9B6B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C4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AEF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8C8FD16" wp14:editId="21A1D91C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730AE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D8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F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A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C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A5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1B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46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78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2A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5B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1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E7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4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F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E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79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25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0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1D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FDD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A1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2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C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1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68D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D7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E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82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D7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CE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499D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1C0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BB287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07D0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FE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912CFC7" wp14:editId="41B9DF82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D407D3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36124842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36124842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70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4E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5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94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0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B3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16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D3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2C04C61" wp14:editId="763EEA0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9D4AE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2021601219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2021601219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A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7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A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36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7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446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39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4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1E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2E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75A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39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BE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8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A55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05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5523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55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9C262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44D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77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8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A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0E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45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78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DF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2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B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AE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FF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26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4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18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F2F3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013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498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71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6A4B847" wp14:editId="583E5C6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4960F9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F72E9D">
                                    <w:rPr>
                                      <w:rFonts w:ascii="Arial" w:hAnsi="Arial" w:cs="Arial"/>
                                    </w:rPr>
                                    <w:t xml:space="preserve">Duklianskych  hrdinov  875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F72E9D">
                              <w:rPr>
                                <w:rFonts w:ascii="Arial" w:hAnsi="Arial" w:cs="Arial"/>
                              </w:rPr>
                              <w:t xml:space="preserve">Duklianskych  hrdinov  875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D1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2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3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EF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D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91D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B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29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49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2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2AB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306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FB6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BC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97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F7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A6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DB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D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B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3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2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C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28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85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7A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05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5AD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F3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4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51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C1C5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61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6CF82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C21F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F458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7B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C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1B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0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A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3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7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CC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A0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F6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1C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6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B9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56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8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F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F3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7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7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2D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3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BF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41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6B2EF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36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6B6AADE2" wp14:editId="769D9D3A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46E29B" w14:textId="77777777" w:rsidR="000B647F" w:rsidRPr="00391121" w:rsidRDefault="00F72E9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Duklianskych hrdinov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F72E9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Duklianskych hrdinov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2A6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B8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19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89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54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9F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C9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0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934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1A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A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2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90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25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63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E7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8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7A5AA17" wp14:editId="497AFD1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81DB29" w14:textId="77777777" w:rsidR="000B647F" w:rsidRDefault="00F72E9D" w:rsidP="00944C3D">
                                  <w:r>
                                    <w:t>875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F72E9D" w:rsidP="00944C3D">
                            <w:r>
                              <w:t>875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4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71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B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5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8C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CE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9FC95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818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1B12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8A6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7657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C135C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0E4D0353" wp14:editId="3B854D1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DDBFB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3EA245A" wp14:editId="48813363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C0104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DCB568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CC2F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5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7D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3252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AD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CF88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9D3AA1" wp14:editId="6DDEE7E9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6E238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65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D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3BD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BD5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D82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394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873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E8A24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4B1835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B73C30B" wp14:editId="430E37F7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AA4DF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9097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A0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47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B5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98B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6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9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4A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F2BA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48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EE1A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7AAA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8F113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1385D6B3" wp14:editId="108A4DF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7CFC75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3931D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D46EF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B2D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6C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21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0A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74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43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CD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C9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9B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3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4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2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C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6F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1C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8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8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8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A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EB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9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39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1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AD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9BC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C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DD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51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FD88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1BC4ADE" w14:textId="7B5DF2C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D6CE6">
              <w:rPr>
                <w:rFonts w:ascii="Arial" w:hAnsi="Arial"/>
                <w:lang w:eastAsia="sk-SK"/>
              </w:rPr>
              <w:t>16.3.202</w:t>
            </w:r>
            <w:r w:rsidR="00884563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91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A960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EB8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A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966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AAB6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34D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8C28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EF55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AF8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CD9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5D0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D0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94CD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2BE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43A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F51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7AFA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FBD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D64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D6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7C44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A84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B3E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AE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FA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DFB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6D3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635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64E5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4F7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8D0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95C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DB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BD8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47F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C2A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58E1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2C41C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903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45D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5A70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8EE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110F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5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10F1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7BCA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54E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C6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1B90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912F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5D150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E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7BC1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FE9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5A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68A0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D86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470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5102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C2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B59C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85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0D7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82674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C0982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79A2B6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808F8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F0DDCFE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61E3DEA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DE1997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C93A2E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9C9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E8F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CAF1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A562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CF8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6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3E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F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B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3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4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2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1E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67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8F2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18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C76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18D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26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D6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43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84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C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59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5795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CD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19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24A741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D54A579" w14:textId="77777777" w:rsidR="00944C3D" w:rsidRDefault="00944C3D" w:rsidP="00944C3D">
      <w:pPr>
        <w:rPr>
          <w:rFonts w:ascii="Arial" w:hAnsi="Arial"/>
        </w:rPr>
      </w:pPr>
    </w:p>
    <w:p w14:paraId="535CC3E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28D3A66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AA33CBE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35E2CE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EEC5DC7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1CD64AF3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4610F8B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0613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33BE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411B3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643BEB4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4223928" w14:textId="77777777" w:rsidR="00944C3D" w:rsidRPr="008D0433" w:rsidRDefault="00F72E9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Ing.Vladimír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Žák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F7819A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33FB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1F05A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FF7E6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45247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382E1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377DB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4284D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92887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2D054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4DF3451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1E6E8E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281F22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5E34D0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B20B6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10A62D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7F196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4FED7A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FA38A2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8EEFEB5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FF75F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01FEB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38E66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46000E9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3AE4E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0F822CD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A5BF203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62BC57F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20F97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B2F28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345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A00EBDF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872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20E96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A21B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4002AA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06594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3F00F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7D4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B305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8E146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59AF0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C9C914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1D7E6D0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292805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F0FB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EDC9E4F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B1FC17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720CB76" w14:textId="164198D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7D6CE6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102A1DD3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AC6E4B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BE60AB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B41421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191E8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59C65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096FF1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336EC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D1AA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1D98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07DF8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BC539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82B63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38E1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4840A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F1636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2FD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F4D1C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E677A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8A1CA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B7A602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0C698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DDAD6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6F165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3B802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55184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034DD0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B39E8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5795C5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27C5FF8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1E819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031FB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89002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7AA57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CE21F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9DF1E8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FA327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133949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2D753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999BB1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5F0379F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69AA59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74B73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349BC2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568C4A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D10ABB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36A2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D0EB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EAE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5F5A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899E7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39807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5C4E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24687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6CAF7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3EC21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1904A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78862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64253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8BE0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66582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A81E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CA43F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420F2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14B4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0931DD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950B1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7B373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A667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BB21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CAB0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2E591BC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C149CF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DD63DA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089AB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24574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5349E0E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EA0241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095C8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4ABB0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F10959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76F6414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C0D3BF8" w14:textId="77777777" w:rsidTr="00503750">
        <w:tc>
          <w:tcPr>
            <w:tcW w:w="2302" w:type="dxa"/>
            <w:vAlign w:val="center"/>
          </w:tcPr>
          <w:p w14:paraId="603328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5941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CBDDA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A6A38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381372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5D190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4ED2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878C4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2AFD256" w14:textId="77777777" w:rsidTr="00503750">
        <w:tc>
          <w:tcPr>
            <w:tcW w:w="15593" w:type="dxa"/>
            <w:gridSpan w:val="8"/>
            <w:vAlign w:val="center"/>
          </w:tcPr>
          <w:p w14:paraId="72C24A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F7C04F1" w14:textId="77777777" w:rsidTr="00503750">
        <w:tc>
          <w:tcPr>
            <w:tcW w:w="2302" w:type="dxa"/>
            <w:vAlign w:val="center"/>
          </w:tcPr>
          <w:p w14:paraId="4E24E0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CDC4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F8D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1D5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DCAC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DD893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E6CA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31B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07ABE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D65E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20582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6B08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3372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CB90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636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842B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0B7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6C7DF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598D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998B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64A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6FFC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B022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D10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16F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0E2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1C9A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F2A4A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4843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0874D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C29C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FBDC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63F80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2F53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9BB2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800EF67" w14:textId="77777777" w:rsidTr="00503750">
        <w:tc>
          <w:tcPr>
            <w:tcW w:w="2302" w:type="dxa"/>
            <w:vAlign w:val="center"/>
          </w:tcPr>
          <w:p w14:paraId="276754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2177D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2834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2BB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268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CC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A052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79F0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9E3EC" w14:textId="77777777" w:rsidTr="00503750">
        <w:tc>
          <w:tcPr>
            <w:tcW w:w="15593" w:type="dxa"/>
            <w:gridSpan w:val="8"/>
            <w:vAlign w:val="center"/>
          </w:tcPr>
          <w:p w14:paraId="56ED2D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F37147" w14:textId="77777777" w:rsidTr="00503750">
        <w:tc>
          <w:tcPr>
            <w:tcW w:w="2302" w:type="dxa"/>
            <w:vAlign w:val="center"/>
          </w:tcPr>
          <w:p w14:paraId="04A9C3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B18B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41E5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3A4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C054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6A66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EF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119E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6369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34D81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F620A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45E1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607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7FAA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B56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FC9E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5D6E7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32397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D8F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3F6E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714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D2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4BBD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BF8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7E9D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A7AEF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D161FC" w14:textId="77777777" w:rsidTr="00503750">
        <w:tc>
          <w:tcPr>
            <w:tcW w:w="2302" w:type="dxa"/>
            <w:vAlign w:val="center"/>
          </w:tcPr>
          <w:p w14:paraId="16D35F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5FDC0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2C959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8A83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D73F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9E5A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52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74D6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98931E" w14:textId="77777777" w:rsidTr="00503750">
        <w:tc>
          <w:tcPr>
            <w:tcW w:w="15593" w:type="dxa"/>
            <w:gridSpan w:val="8"/>
            <w:vAlign w:val="center"/>
          </w:tcPr>
          <w:p w14:paraId="61A8CB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162F99" w14:textId="77777777" w:rsidTr="00503750">
        <w:tc>
          <w:tcPr>
            <w:tcW w:w="2302" w:type="dxa"/>
            <w:vAlign w:val="center"/>
          </w:tcPr>
          <w:p w14:paraId="2F509F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2F61F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26B2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75A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37E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A172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3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E4B5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C0D50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42CFC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CCED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6180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E8A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D1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CD3F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2D22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3B6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696D0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A679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22521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7B37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FFA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F3B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5CE7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F43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7833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87C0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88D9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107E8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80BC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DE58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EC67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3DAC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B49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A1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04B4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1BAB17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4EDAC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F43F5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D359B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AA0E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5B0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DE0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48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08A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838E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6341E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CFD40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A9F18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6D90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4A1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860F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1F10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D49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2988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2E3E4E1" w14:textId="77777777" w:rsidR="00944C3D" w:rsidRDefault="00944C3D" w:rsidP="00944C3D">
      <w:pPr>
        <w:rPr>
          <w:rFonts w:ascii="Arial" w:hAnsi="Arial"/>
          <w:b/>
        </w:rPr>
      </w:pPr>
    </w:p>
    <w:p w14:paraId="6BD05AC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C8555B7" w14:textId="77777777" w:rsidTr="00503750">
        <w:tc>
          <w:tcPr>
            <w:tcW w:w="1944" w:type="dxa"/>
            <w:vAlign w:val="center"/>
          </w:tcPr>
          <w:p w14:paraId="3337C3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D4301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EAF7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CE97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3936C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69BBA0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FACF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9FA4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16D4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8AB5A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0B3F8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35770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B98B0D" w14:textId="77777777" w:rsidTr="00503750">
        <w:tc>
          <w:tcPr>
            <w:tcW w:w="15685" w:type="dxa"/>
            <w:gridSpan w:val="12"/>
            <w:vAlign w:val="center"/>
          </w:tcPr>
          <w:p w14:paraId="52364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52D2FB" w14:textId="77777777" w:rsidTr="00503750">
        <w:tc>
          <w:tcPr>
            <w:tcW w:w="1944" w:type="dxa"/>
            <w:vAlign w:val="center"/>
          </w:tcPr>
          <w:p w14:paraId="74181B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BF09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7EBB4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7E8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9F7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0F7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61E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A4C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139C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30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B8B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2A92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F6423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74B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D4F0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C32F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9354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E7D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F6F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1FE8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391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EB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456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4A98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1BDB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76C0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3218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7B54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86B2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78D0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9029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D49B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6BF6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E51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193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625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77F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432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9CCEE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E776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5B99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05CF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2EEF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05536C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68B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9920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1B7A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EE70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FA0C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7AD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41B9E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E82305D" w14:textId="77777777" w:rsidTr="00503750">
        <w:tc>
          <w:tcPr>
            <w:tcW w:w="1944" w:type="dxa"/>
            <w:vAlign w:val="center"/>
          </w:tcPr>
          <w:p w14:paraId="64BB0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6919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A643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ABC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41C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B56F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8C21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DE46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34F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72B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409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9DD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53DC47" w14:textId="77777777" w:rsidTr="00503750">
        <w:tc>
          <w:tcPr>
            <w:tcW w:w="15685" w:type="dxa"/>
            <w:gridSpan w:val="12"/>
            <w:vAlign w:val="center"/>
          </w:tcPr>
          <w:p w14:paraId="138661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BADE0D0" w14:textId="77777777" w:rsidTr="00503750">
        <w:tc>
          <w:tcPr>
            <w:tcW w:w="1944" w:type="dxa"/>
            <w:vAlign w:val="center"/>
          </w:tcPr>
          <w:p w14:paraId="1D364F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7888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C5013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0F4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B7C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687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D8402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654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E64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5EBE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CF3A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070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DE798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967F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096E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FDD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06F7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62B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56C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1039A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23B7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95B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ABA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685EB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9666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AA67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FE7F6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0F4AF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FEB4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766E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15EF2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8EA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7728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520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652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A80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9112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6DC2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3A5906" w14:textId="77777777" w:rsidTr="00503750">
        <w:tc>
          <w:tcPr>
            <w:tcW w:w="1944" w:type="dxa"/>
            <w:vAlign w:val="center"/>
          </w:tcPr>
          <w:p w14:paraId="7E912E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2AFB7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322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0392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15F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360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FFE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8C03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FC2A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F4A3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11F91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3272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8854C2" w14:textId="77777777" w:rsidTr="00503750">
        <w:tc>
          <w:tcPr>
            <w:tcW w:w="15685" w:type="dxa"/>
            <w:gridSpan w:val="12"/>
            <w:vAlign w:val="center"/>
          </w:tcPr>
          <w:p w14:paraId="4C75E9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B6C2EB4" w14:textId="77777777" w:rsidTr="00503750">
        <w:tc>
          <w:tcPr>
            <w:tcW w:w="1944" w:type="dxa"/>
            <w:vAlign w:val="center"/>
          </w:tcPr>
          <w:p w14:paraId="23287A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2F93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2B0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6E94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D88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DBB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612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F027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1DE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06C9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1706A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AA2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24A78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04890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ACDE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6BE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DBD4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707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246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846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C648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7E82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ACC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1F6F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F24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977B1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F0FA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6568D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17FE7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2ED9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102E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CA9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EFFD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E21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AA8D0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5FB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122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B7383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DC02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35959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BA1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059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453F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0B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4949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889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20F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D8E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8FC9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C593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F8E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D2A2E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C522E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3AD7BA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6BFA9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1CF7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E9D1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941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18E6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529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9B48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4B4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ACD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924D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B6B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1CB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80F0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16D42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7968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48008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D05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ED8F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B8EE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D92CF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3BF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CB38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391B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E01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D8BC6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A519E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BE023D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CABB6E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F585A8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852E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C6024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A109B9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B954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9945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4500C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2E11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46427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EF158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F3BAE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A361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867462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419F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BDB9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2B9DDB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153B49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5288FF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3451E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DA9BCB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B942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CD30A5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027F8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8727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B5527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24B27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73FE4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9224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42658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EA154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0DFAC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FF0C8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35A4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3F342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BFF969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30D584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5CFEA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46B4E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3C0F1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C0B4B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284E1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6248B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0F1568" w14:textId="77777777" w:rsidTr="00503750">
        <w:trPr>
          <w:trHeight w:val="1073"/>
        </w:trPr>
        <w:tc>
          <w:tcPr>
            <w:tcW w:w="3614" w:type="dxa"/>
            <w:vMerge/>
          </w:tcPr>
          <w:p w14:paraId="4200B6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305B6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E0010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39226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38DDB6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C9D1D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27B2A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A2DE413" w14:textId="77777777" w:rsidTr="00503750">
        <w:trPr>
          <w:trHeight w:val="283"/>
        </w:trPr>
        <w:tc>
          <w:tcPr>
            <w:tcW w:w="3614" w:type="dxa"/>
          </w:tcPr>
          <w:p w14:paraId="5FB53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C07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3920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A009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8FB6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62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202A2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A0B741" w14:textId="77777777" w:rsidTr="00503750">
        <w:trPr>
          <w:trHeight w:val="283"/>
        </w:trPr>
        <w:tc>
          <w:tcPr>
            <w:tcW w:w="3614" w:type="dxa"/>
          </w:tcPr>
          <w:p w14:paraId="2D93A2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C109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F9102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907F7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AFAB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40A2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9A31D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74BB5F" w14:textId="77777777" w:rsidTr="00503750">
        <w:trPr>
          <w:trHeight w:val="283"/>
        </w:trPr>
        <w:tc>
          <w:tcPr>
            <w:tcW w:w="3614" w:type="dxa"/>
          </w:tcPr>
          <w:p w14:paraId="4DA30A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DCC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B6EA9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F62A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0BA4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7A364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4B6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45020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96CA50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4CA484C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804FF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C4DD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56FDE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FC881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A1AA7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B8EAB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B4C72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EDCA6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1EFEE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F800DE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E8641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DD0C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A14E1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D3DF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E0C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60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0B4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D3D8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254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61C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1767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4C9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5392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C1C3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85C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2C8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40EB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8C85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EA8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DF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4305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57D5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21DF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F891D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221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F8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38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B87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997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F08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73A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BA8C7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AA92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59C3D1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53B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F39C4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36D9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356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6D4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DFD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FB5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3ED9A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AA7F6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1E751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18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33E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5AE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F1C8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F65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D529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8B647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38677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D4B2E3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E011D9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E6339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8572A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75B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86A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BB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A6E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782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D3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C072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D3946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D8A1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0B15F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A18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8D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E501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4D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150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C3E3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F9F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6867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F1F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503A2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72C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30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556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7BD9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89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24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B6F1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B5B5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4EBBA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082AE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E9F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205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0A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AF7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5E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BC6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D77B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8829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F10228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978233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6857D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A32DB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ED6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A39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68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2BC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BAB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9A1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37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0851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0ECB81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5E6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969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6D9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991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C3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537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BB9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DC7D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FEF743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4B25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DF1055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26683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D03F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2249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753D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C23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0A88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341E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94403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708C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C7CA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A3EA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54FC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DA0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A50F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5BB7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A2A5B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BC42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C4103E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F10959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53FF662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1DBE74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C44EBF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4DA5B920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B1DDD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3D368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590A5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2EF6E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73A5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AF69EDE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69BBD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73D12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D0CF64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50E1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DE3DD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5FBF8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23994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614E4B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A96BB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B0D08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13D29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62D97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E42ED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97F9E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5ACE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B0546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A28F5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0E6F5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C3DC6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8E2066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21C88C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B8926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D4B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12A726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35D21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79FFD3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C1F1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E6763D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F6D81A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23AC2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A33658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68AA2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3539D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9DBF40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2CF0E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48F6DBE" w14:textId="77777777" w:rsidR="00944C3D" w:rsidRDefault="00944C3D" w:rsidP="00944C3D">
      <w:pPr>
        <w:rPr>
          <w:rFonts w:ascii="Arial" w:hAnsi="Arial"/>
          <w:b/>
        </w:rPr>
      </w:pPr>
    </w:p>
    <w:p w14:paraId="5D71E03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275A90A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74B4C3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5A9C9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D9DEF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EFF22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7CE1EE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B17C5F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6E28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BB355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9EC03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E5AC3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8047B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A11F9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EAFF1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EE189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69F8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D37E577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054CD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13364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B91AA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E5711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537D84D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146AE9F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49E53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EB3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3C770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A71F4A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0C4E161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6261F4F" w14:textId="77777777" w:rsidTr="00503750">
        <w:tc>
          <w:tcPr>
            <w:tcW w:w="2835" w:type="dxa"/>
            <w:vAlign w:val="center"/>
          </w:tcPr>
          <w:p w14:paraId="1C06E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FD253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E387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DD65D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3C4BB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D50F7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7C81718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F8BDD8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3BDACD3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9C0A5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46B1A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B520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26AD0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36670B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22AC6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E17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8DBE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577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2E1A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CC5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DED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01C03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DBBB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478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9F2E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9C12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50E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1D70A6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F1E78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F06A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057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AA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6C6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E0B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36E23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A777F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568D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FEB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C20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4F84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A76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666AF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5902A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6B65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345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7B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1B83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9A6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6AE75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EE13F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482285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5200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F37E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3F0F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3244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38FAC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1F94A6E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3A94942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06C4702" w14:textId="77777777" w:rsidR="00944C3D" w:rsidRDefault="00944C3D" w:rsidP="00944C3D">
      <w:pPr>
        <w:rPr>
          <w:rFonts w:ascii="Arial" w:hAnsi="Arial"/>
          <w:b/>
        </w:rPr>
      </w:pPr>
    </w:p>
    <w:p w14:paraId="04ED165C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EA5E6DA" w14:textId="77777777" w:rsidTr="00503750">
        <w:tc>
          <w:tcPr>
            <w:tcW w:w="2835" w:type="dxa"/>
            <w:vAlign w:val="center"/>
          </w:tcPr>
          <w:p w14:paraId="167F7A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33781C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1F4E2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AC8F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91016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92A81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CF1116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D9621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3845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A5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E178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E39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279EC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7350E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9796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683E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2432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A13A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E4EEE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4B5AE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02B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ECC9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A10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3AA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515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1A20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70285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3EC11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25F9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2AD1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A6BD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B54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6291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BADB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C8F7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4B9F5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FEAD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5CEE8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377E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0EC65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A3B1C7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AE7DB8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F9DE92C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1BDDF2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C9DDF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6A94A92" w14:textId="77777777" w:rsidTr="00503750">
        <w:trPr>
          <w:trHeight w:val="699"/>
        </w:trPr>
        <w:tc>
          <w:tcPr>
            <w:tcW w:w="3502" w:type="dxa"/>
            <w:vMerge/>
          </w:tcPr>
          <w:p w14:paraId="280712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326555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48B7F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9FE532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79E9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29238A5D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37FD43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5F10D52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CC89F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7A01677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8A913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212CDE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B98DA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20FE14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641B6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67104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E2C4E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2AD192E2" w14:textId="77777777" w:rsidTr="00503750">
        <w:trPr>
          <w:trHeight w:val="593"/>
        </w:trPr>
        <w:tc>
          <w:tcPr>
            <w:tcW w:w="3497" w:type="dxa"/>
          </w:tcPr>
          <w:p w14:paraId="02B66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997BF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D98D2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7B78D4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4FCBC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EC5F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8C1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7B687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B4256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0AB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29E6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0EC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63025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B5D48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BDC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85D9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1E59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7640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BF1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533A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02FAA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56A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815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C740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1B7A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303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CB9E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7F54C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4C47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75DD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7C2A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48C9C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3E3DC7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78C8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A969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D1B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71914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DF8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56E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E71EE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35A50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08D6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FF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A93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985AB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DD8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974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6959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286957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20D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007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156E97" w14:textId="77777777" w:rsidR="00944C3D" w:rsidRDefault="00944C3D" w:rsidP="00944C3D">
      <w:pPr>
        <w:rPr>
          <w:rFonts w:ascii="Arial" w:hAnsi="Arial"/>
          <w:b/>
        </w:rPr>
      </w:pPr>
    </w:p>
    <w:p w14:paraId="40405B31" w14:textId="77777777" w:rsidR="00944C3D" w:rsidRDefault="00944C3D" w:rsidP="00944C3D">
      <w:pPr>
        <w:rPr>
          <w:rFonts w:ascii="Arial" w:hAnsi="Arial"/>
          <w:b/>
        </w:rPr>
      </w:pPr>
    </w:p>
    <w:p w14:paraId="7FF73373" w14:textId="77777777" w:rsidR="00944C3D" w:rsidRDefault="00944C3D" w:rsidP="00944C3D">
      <w:pPr>
        <w:rPr>
          <w:rFonts w:ascii="Arial" w:hAnsi="Arial"/>
          <w:b/>
        </w:rPr>
      </w:pPr>
    </w:p>
    <w:p w14:paraId="497DBC03" w14:textId="77777777" w:rsidR="00944C3D" w:rsidRDefault="00944C3D" w:rsidP="00944C3D">
      <w:pPr>
        <w:rPr>
          <w:rFonts w:ascii="Arial" w:hAnsi="Arial"/>
          <w:b/>
        </w:rPr>
      </w:pPr>
    </w:p>
    <w:p w14:paraId="77A2950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F19A5BA" w14:textId="77777777" w:rsidTr="00503750">
        <w:tc>
          <w:tcPr>
            <w:tcW w:w="2622" w:type="dxa"/>
            <w:vAlign w:val="center"/>
          </w:tcPr>
          <w:p w14:paraId="333C3AD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8AAD3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C839D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03BFF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8C95A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FA5FE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E1590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C5E94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338422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E61B5A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5F7CC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C25230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5822A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DAEB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2AAB9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9161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6008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D2193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355C156" w14:textId="77777777" w:rsidTr="00503750">
        <w:tc>
          <w:tcPr>
            <w:tcW w:w="2622" w:type="dxa"/>
            <w:vAlign w:val="center"/>
          </w:tcPr>
          <w:p w14:paraId="47BD38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12018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76BA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7E09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E3A6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6B8A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9EF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3A4DA5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E6B6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CE84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0226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94D4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B7D3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22A1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D0FDCF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657FD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8B6C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2929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2A1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F79E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84C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B4264CC" w14:textId="77777777" w:rsidTr="00503750">
        <w:tc>
          <w:tcPr>
            <w:tcW w:w="2622" w:type="dxa"/>
            <w:vAlign w:val="center"/>
          </w:tcPr>
          <w:p w14:paraId="549BB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3D81C6C" w14:textId="2AA8208D" w:rsidR="00944C3D" w:rsidRPr="008C56AB" w:rsidRDefault="00884563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32842</w:t>
            </w:r>
          </w:p>
        </w:tc>
        <w:tc>
          <w:tcPr>
            <w:tcW w:w="1275" w:type="dxa"/>
            <w:vAlign w:val="center"/>
          </w:tcPr>
          <w:p w14:paraId="44C74C4D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CC7038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9E05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EE0A5B8" w14:textId="23B8FF99" w:rsidR="00944C3D" w:rsidRPr="008C56AB" w:rsidRDefault="003118CA" w:rsidP="00F72E9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40459</w:t>
            </w:r>
          </w:p>
        </w:tc>
      </w:tr>
      <w:tr w:rsidR="0099716A" w:rsidRPr="00050529" w14:paraId="29A323B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21E7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48CC99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C3B6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D6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10C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F7D4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92FC707" w14:textId="77777777" w:rsidTr="00503750">
        <w:tc>
          <w:tcPr>
            <w:tcW w:w="2622" w:type="dxa"/>
            <w:vAlign w:val="center"/>
          </w:tcPr>
          <w:p w14:paraId="729EA1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AA04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2B6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4DE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1419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1A3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9826D9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8F32326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554F4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21715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AA43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9E3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80B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C59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5D2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4556B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313C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6E64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1B5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AE4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73F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E9410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E8611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1D9A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6B84F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CFFB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F08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5AB5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0E8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A9EC8D2" w14:textId="77777777" w:rsidTr="00503750">
        <w:tc>
          <w:tcPr>
            <w:tcW w:w="2622" w:type="dxa"/>
            <w:vAlign w:val="center"/>
          </w:tcPr>
          <w:p w14:paraId="48580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74C85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DAB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F6A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0B5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40C3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7E4E29D" w14:textId="77777777" w:rsidTr="00503750">
        <w:tc>
          <w:tcPr>
            <w:tcW w:w="2622" w:type="dxa"/>
            <w:vAlign w:val="center"/>
          </w:tcPr>
          <w:p w14:paraId="088AC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F7AE8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3393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AB86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F35E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7C7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959F87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D6925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1CB86C92" w14:textId="6C390C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6A29DE86" w14:textId="63A074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4AB170" w14:textId="1D9F0D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86121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700419" w14:textId="79D3FA2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B9DCEB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010020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694C1E7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12A54D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00623B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82FCD6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DF8B0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41E4F8F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49711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CE7F9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F396F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852A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5C69B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A841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7050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4D5519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E5C5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E9CE2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63E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73801F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D29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49CC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20A1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B0B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778D8C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B38D9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D080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1D392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56212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4D14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B0845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4CDC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430B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D1BD1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E7F4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B4D0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DBD22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22373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97FE0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DF9B1A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959E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C9B4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ECF023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9E9A5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4E3D6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64E3C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9477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8C26FF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E5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760E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04A8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6B5A4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B65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80211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362B1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733B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B797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63749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1FF1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D8303D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91A15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1884D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1ABF2E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CA2B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E76D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E5750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4FAC0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B7C5D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2EA78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BDE6DC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30C2C3AC" w14:textId="77777777" w:rsidTr="00503750">
        <w:tc>
          <w:tcPr>
            <w:tcW w:w="2835" w:type="dxa"/>
            <w:vAlign w:val="center"/>
          </w:tcPr>
          <w:p w14:paraId="2F26C6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D9E1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593B1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7E1283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7540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E34F5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D61833E" w14:textId="77777777" w:rsidTr="00503750">
        <w:tc>
          <w:tcPr>
            <w:tcW w:w="2835" w:type="dxa"/>
            <w:vAlign w:val="center"/>
          </w:tcPr>
          <w:p w14:paraId="3AD969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1B85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893B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D63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6801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06CF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9F499" w14:textId="77777777" w:rsidTr="00503750">
        <w:tc>
          <w:tcPr>
            <w:tcW w:w="2835" w:type="dxa"/>
            <w:vAlign w:val="center"/>
          </w:tcPr>
          <w:p w14:paraId="60F4A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44C7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481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DFB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7FB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4CF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0A7C2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4D6985C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43EB26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4E3A2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1AFC1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4597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EDBB70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741EDDF" w14:textId="77777777" w:rsidTr="00503750">
        <w:tc>
          <w:tcPr>
            <w:tcW w:w="2835" w:type="dxa"/>
            <w:vAlign w:val="center"/>
          </w:tcPr>
          <w:p w14:paraId="734A16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C454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865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27D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EFD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49C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152F2F" w14:textId="77777777" w:rsidTr="00503750">
        <w:tc>
          <w:tcPr>
            <w:tcW w:w="2835" w:type="dxa"/>
            <w:vAlign w:val="center"/>
          </w:tcPr>
          <w:p w14:paraId="174F6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5CE40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F7B4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E05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5E46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449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00A873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6BFFC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E57350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99AC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72E0C2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253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F3D35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9063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94AFB7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C9D43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1D5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136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26E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E33A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451586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FBA60F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C1046DC" w14:textId="77777777" w:rsidTr="00503750">
        <w:tc>
          <w:tcPr>
            <w:tcW w:w="2552" w:type="dxa"/>
            <w:shd w:val="clear" w:color="auto" w:fill="auto"/>
            <w:vAlign w:val="center"/>
          </w:tcPr>
          <w:p w14:paraId="5C27621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6DEBBFC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829664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74566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C8457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46A9AE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77B62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36E725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25E5C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BECB92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388712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44954C5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08C625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4A604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00909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5C8395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D4C544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3C45FFE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4762D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EDCF0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24B7EF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F796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A0110AB" w14:textId="77777777" w:rsidTr="00503750">
        <w:tc>
          <w:tcPr>
            <w:tcW w:w="4395" w:type="dxa"/>
            <w:vMerge/>
          </w:tcPr>
          <w:p w14:paraId="742C04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7A63B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F325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BCC301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5E95C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495D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2E7A5B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235075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35DFC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57B76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C4C7E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77C4F3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768419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5A930A5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6BC0E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C5835D4" w14:textId="77777777" w:rsidTr="00503750">
        <w:tc>
          <w:tcPr>
            <w:tcW w:w="4395" w:type="dxa"/>
            <w:vAlign w:val="center"/>
          </w:tcPr>
          <w:p w14:paraId="76F81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26616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51849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21A4E3F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F15B6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F0704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48C77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E4D74D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6388B2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23EF67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482F0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B8C38C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C8812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2B321426" w14:textId="503735B0" w:rsidR="00944C3D" w:rsidRPr="008C56AB" w:rsidRDefault="00705A0D" w:rsidP="00F72E9D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11437</w:t>
            </w:r>
          </w:p>
        </w:tc>
        <w:tc>
          <w:tcPr>
            <w:tcW w:w="2835" w:type="dxa"/>
            <w:vAlign w:val="center"/>
          </w:tcPr>
          <w:p w14:paraId="3B3BAD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6C43A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6B36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7F7F00E9" w14:textId="77777777" w:rsidTr="00503750">
        <w:tc>
          <w:tcPr>
            <w:tcW w:w="4395" w:type="dxa"/>
            <w:vAlign w:val="center"/>
          </w:tcPr>
          <w:p w14:paraId="251C833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E32AC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12EBEA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18B90E29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652E5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52B02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100C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26A942C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E60F1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8211E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9A0A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39517E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DC35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28E5A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EC6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1AA0A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9C26F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733B79A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B6EFC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2C3E8142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C92194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BE1C21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DFD6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F17DF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F7A67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5DD282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BFBE4EA" w14:textId="77777777" w:rsidTr="00503750">
        <w:tc>
          <w:tcPr>
            <w:tcW w:w="1843" w:type="dxa"/>
            <w:vAlign w:val="center"/>
          </w:tcPr>
          <w:p w14:paraId="5059CB9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1FE32F0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698FDF9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F8222C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E7C6A6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60BE4C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153EE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AD64B23" w14:textId="77777777" w:rsidTr="00503750">
        <w:tc>
          <w:tcPr>
            <w:tcW w:w="1843" w:type="dxa"/>
            <w:vAlign w:val="center"/>
          </w:tcPr>
          <w:p w14:paraId="3989CD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6A482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0416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1EEFE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E550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3F96B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286DC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7702121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A0D4B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B2168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B530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13B18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8ED6B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CF43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501C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735686B" w14:textId="77777777" w:rsidTr="00503750">
        <w:tc>
          <w:tcPr>
            <w:tcW w:w="1843" w:type="dxa"/>
            <w:vAlign w:val="center"/>
          </w:tcPr>
          <w:p w14:paraId="43B3B6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06BFE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A0A68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C49061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7A7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8289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DBBE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81167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6F3A5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2C2842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8A3D1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56C39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C9989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F24C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7249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C289A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8488C6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2403BB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53EC6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41996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3A6B76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D57E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26D1B7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827B02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59D6B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0B0C313" w14:textId="77777777" w:rsidTr="00503750">
        <w:trPr>
          <w:trHeight w:val="664"/>
        </w:trPr>
        <w:tc>
          <w:tcPr>
            <w:tcW w:w="3372" w:type="dxa"/>
          </w:tcPr>
          <w:p w14:paraId="133336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EBB83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C132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7C0C0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83867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6F5CA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E590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E67CAC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8ABF20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70E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5595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2B62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D9F84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175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B9FC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382553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76B0A3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73E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CDC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AF3D9B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FFCDD7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2C8B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5C09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F9F5F0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27F4780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8ACA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3153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0D461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846C32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7B7E9AB" w14:textId="77777777" w:rsidTr="00503750">
        <w:tc>
          <w:tcPr>
            <w:tcW w:w="2835" w:type="dxa"/>
            <w:vAlign w:val="center"/>
          </w:tcPr>
          <w:p w14:paraId="2DBAD25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3234B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2C0186E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51A163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77E6A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7287409" w14:textId="77777777" w:rsidTr="00503750">
        <w:tc>
          <w:tcPr>
            <w:tcW w:w="2835" w:type="dxa"/>
          </w:tcPr>
          <w:p w14:paraId="358BF04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48DC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E2C8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24D8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0827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06D57E" w14:textId="77777777" w:rsidTr="00503750">
        <w:tc>
          <w:tcPr>
            <w:tcW w:w="2835" w:type="dxa"/>
          </w:tcPr>
          <w:p w14:paraId="55F84E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1D6D9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75CD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50D4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BFF30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5AD3AF" w14:textId="77777777" w:rsidTr="00503750">
        <w:tc>
          <w:tcPr>
            <w:tcW w:w="2835" w:type="dxa"/>
          </w:tcPr>
          <w:p w14:paraId="2939011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0AEC9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FD1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A578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031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DA2857" w14:textId="77777777" w:rsidTr="00503750">
        <w:tc>
          <w:tcPr>
            <w:tcW w:w="2835" w:type="dxa"/>
            <w:vAlign w:val="center"/>
          </w:tcPr>
          <w:p w14:paraId="2077EA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37B12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878B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F036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6D1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4EA7B3" w14:textId="77777777" w:rsidTr="00503750">
        <w:tc>
          <w:tcPr>
            <w:tcW w:w="2835" w:type="dxa"/>
            <w:vAlign w:val="center"/>
          </w:tcPr>
          <w:p w14:paraId="124A865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010B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6851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19B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9B78A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67C1AC4" w14:textId="77777777" w:rsidTr="00503750">
        <w:tc>
          <w:tcPr>
            <w:tcW w:w="2835" w:type="dxa"/>
          </w:tcPr>
          <w:p w14:paraId="418423A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5582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2882D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53D1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A546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593148" w14:textId="77777777" w:rsidTr="00503750">
        <w:tc>
          <w:tcPr>
            <w:tcW w:w="2835" w:type="dxa"/>
          </w:tcPr>
          <w:p w14:paraId="021B88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55ED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9D59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7A6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8F3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CDE6833" w14:textId="77777777" w:rsidTr="00503750">
        <w:tc>
          <w:tcPr>
            <w:tcW w:w="2835" w:type="dxa"/>
          </w:tcPr>
          <w:p w14:paraId="33C494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773DB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BE8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469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35B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504997" w14:textId="77777777" w:rsidR="00944C3D" w:rsidRDefault="00944C3D" w:rsidP="00944C3D">
      <w:pPr>
        <w:rPr>
          <w:rFonts w:ascii="Arial" w:hAnsi="Arial"/>
          <w:b/>
        </w:rPr>
      </w:pPr>
    </w:p>
    <w:p w14:paraId="1223F04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55DF00C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7C4FBF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B03842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0F1C04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156B5F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3288E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EA3CE78" w14:textId="77777777" w:rsidTr="00503750">
        <w:trPr>
          <w:trHeight w:val="443"/>
        </w:trPr>
        <w:tc>
          <w:tcPr>
            <w:tcW w:w="2560" w:type="dxa"/>
          </w:tcPr>
          <w:p w14:paraId="672EEED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E8DD9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2CB54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D7B8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26E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9560D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D349A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61AD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DAE0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88DC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350A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48B2F0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8B013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5E28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DC14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A763A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4BEB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C10B09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A973E0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734B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C09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4862F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AD2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D12F69" w14:textId="77777777" w:rsidR="00944C3D" w:rsidRDefault="00944C3D" w:rsidP="00944C3D">
      <w:pPr>
        <w:rPr>
          <w:rFonts w:ascii="Arial" w:hAnsi="Arial"/>
          <w:b/>
        </w:rPr>
      </w:pPr>
    </w:p>
    <w:p w14:paraId="3D14B280" w14:textId="77777777" w:rsidR="00944C3D" w:rsidRDefault="00944C3D" w:rsidP="00944C3D">
      <w:pPr>
        <w:rPr>
          <w:rFonts w:ascii="Arial" w:hAnsi="Arial"/>
          <w:b/>
        </w:rPr>
      </w:pPr>
    </w:p>
    <w:p w14:paraId="5E10ACC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40C1CED9" w14:textId="77777777" w:rsidR="00944C3D" w:rsidRDefault="00944C3D" w:rsidP="00944C3D">
      <w:pPr>
        <w:rPr>
          <w:rFonts w:ascii="Arial" w:hAnsi="Arial"/>
          <w:b/>
        </w:rPr>
      </w:pPr>
    </w:p>
    <w:p w14:paraId="6629324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38E975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57A80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798A76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65B9C7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A954B1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04FAB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68E8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29CF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5B9406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C6D9D8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440E9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39B3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01D05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EE882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8D287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9736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A1785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C933F7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2FB95FE" w14:textId="77777777" w:rsidTr="00503750">
        <w:trPr>
          <w:trHeight w:val="677"/>
        </w:trPr>
        <w:tc>
          <w:tcPr>
            <w:tcW w:w="3358" w:type="dxa"/>
          </w:tcPr>
          <w:p w14:paraId="67F643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6D92B58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04A070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AC054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8B608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A81C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A0B0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9346F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53A6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52DF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5EA9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A387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1591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4853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EFB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4FFD3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55ABF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6B3D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A1C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DE0BA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B2FD8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9B5F5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A16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547242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711F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2DC7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6185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B03CA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1136AA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5E76A7C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0EF1A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FDB63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4D3908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90F5F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DCAB6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995730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35CF5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045AA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F4DE7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4B2BB8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D21E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06567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2FDCB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C33F96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F3CDD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4CE2D55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42CA0B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1F1FB1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DFAAD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E49D1E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4ADEC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F5C5C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561A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ABEDA8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1058D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D1D4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7DA2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E15AF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9C8F9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E15E2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8D04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5C162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46A78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9C2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8A24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FF9D7D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CA796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9F8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E4A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D9825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69D81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F442F1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C92A7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613DCE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B2CC3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3A40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5CEEC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3E477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0746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58D8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C2C51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110A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F9C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CAD59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23EF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09C7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CDB1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B67E4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C701BA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E1B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7B4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4220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2167C2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3A68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42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4933B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0D10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788513B" w14:textId="77777777" w:rsidTr="00503750">
        <w:tc>
          <w:tcPr>
            <w:tcW w:w="3686" w:type="dxa"/>
            <w:vAlign w:val="center"/>
          </w:tcPr>
          <w:p w14:paraId="487027E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1B7966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B1173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5BB01D9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3A147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D516D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D9DA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89F948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E6C41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A0E8B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FD75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235FB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D12A2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F02AA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46643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6D970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BEBFF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7A768D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347FE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EAF59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59A7E5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FDCA8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F2AC0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62D5E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81D08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ECCAD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12E2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66D8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49EC9A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E2ACD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B0FE4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BBB8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99936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AAC0B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54BA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9412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3DBC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6B8B5E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263B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0D6B0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1589E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665DB41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C9934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702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590A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FACC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58E26B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A3CDF8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970E8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3B97D1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E7166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573F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A314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39C53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F8419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9DFC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E3DD2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850BF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CD17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6653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A8C9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75008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ABE0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4A91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527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5BECE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D9159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001E096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9BDF4F" w14:textId="77777777" w:rsidR="00944C3D" w:rsidRDefault="00944C3D" w:rsidP="00944C3D">
      <w:pPr>
        <w:rPr>
          <w:sz w:val="22"/>
          <w:szCs w:val="22"/>
        </w:rPr>
      </w:pPr>
    </w:p>
    <w:p w14:paraId="66D2A646" w14:textId="77777777" w:rsidR="00944C3D" w:rsidRDefault="00944C3D" w:rsidP="00944C3D">
      <w:pPr>
        <w:rPr>
          <w:sz w:val="22"/>
          <w:szCs w:val="22"/>
        </w:rPr>
      </w:pPr>
    </w:p>
    <w:p w14:paraId="3A41BD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172F95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F891968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9A080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5D415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D9FD5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7C9EE5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0CBEB2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8C93C0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B0F8EE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EEA625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18B0EC2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A0892C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5F2C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8E2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ED61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EC20EF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75C57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C91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719F5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BE40F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1CE7B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5C1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5BBCF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DFA48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5B2F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DD3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E4EE6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E6C90F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6013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E06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FFDBB7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9B4A41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07C4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FFB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5DF7A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40E634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7039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F97A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F1D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A8656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64B376BE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647AE8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6FF90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556F9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D5047C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DF4E6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8CEED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5670C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C26A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DF95A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B7D3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9FEE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60E50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AB352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C70A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7FB7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6ADE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13F4BE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4FE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8F3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40D98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EC915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091C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3B81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3BA45E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7E6695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D63D8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A80A1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523F917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C1934D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E0E0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9946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17BB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7E16C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53D4D8D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BD4F1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535F1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074688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CD9BA3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CA716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C6E61F0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1B015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AB7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02735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33CFB43" w14:textId="77777777" w:rsidR="00944C3D" w:rsidRPr="003607F0" w:rsidRDefault="00944C3D" w:rsidP="00944C3D"/>
    <w:p w14:paraId="65801F77" w14:textId="77777777" w:rsidR="00F47675" w:rsidRPr="00944C3D" w:rsidRDefault="00F47675" w:rsidP="00944C3D"/>
    <w:sectPr w:rsidR="00F47675" w:rsidRPr="00944C3D" w:rsidSect="00F10959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FA6697" w14:textId="77777777" w:rsidR="00F10959" w:rsidRDefault="00F10959">
      <w:r>
        <w:separator/>
      </w:r>
    </w:p>
  </w:endnote>
  <w:endnote w:type="continuationSeparator" w:id="0">
    <w:p w14:paraId="4D437D8F" w14:textId="77777777" w:rsidR="00F10959" w:rsidRDefault="00F10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8039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133DA5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5B9444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A53A4F4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2BC5B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7D4BFBC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8B2544" w14:textId="77777777" w:rsidR="00F10959" w:rsidRDefault="00F10959">
      <w:r>
        <w:separator/>
      </w:r>
    </w:p>
  </w:footnote>
  <w:footnote w:type="continuationSeparator" w:id="0">
    <w:p w14:paraId="28684DDF" w14:textId="77777777" w:rsidR="00F10959" w:rsidRDefault="00F10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4933951">
    <w:abstractNumId w:val="13"/>
  </w:num>
  <w:num w:numId="2" w16cid:durableId="1601336249">
    <w:abstractNumId w:val="17"/>
  </w:num>
  <w:num w:numId="3" w16cid:durableId="1414163133">
    <w:abstractNumId w:val="8"/>
  </w:num>
  <w:num w:numId="4" w16cid:durableId="1814986378">
    <w:abstractNumId w:val="7"/>
  </w:num>
  <w:num w:numId="5" w16cid:durableId="76638528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2137278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61633639">
    <w:abstractNumId w:val="20"/>
  </w:num>
  <w:num w:numId="8" w16cid:durableId="1144011098">
    <w:abstractNumId w:val="10"/>
  </w:num>
  <w:num w:numId="9" w16cid:durableId="1580750022">
    <w:abstractNumId w:val="0"/>
  </w:num>
  <w:num w:numId="10" w16cid:durableId="27073186">
    <w:abstractNumId w:val="19"/>
  </w:num>
  <w:num w:numId="11" w16cid:durableId="501823918">
    <w:abstractNumId w:val="6"/>
  </w:num>
  <w:num w:numId="12" w16cid:durableId="337001776">
    <w:abstractNumId w:val="9"/>
  </w:num>
  <w:num w:numId="13" w16cid:durableId="168956218">
    <w:abstractNumId w:val="12"/>
  </w:num>
  <w:num w:numId="14" w16cid:durableId="1101529666">
    <w:abstractNumId w:val="15"/>
  </w:num>
  <w:num w:numId="15" w16cid:durableId="1974016839">
    <w:abstractNumId w:val="14"/>
  </w:num>
  <w:num w:numId="16" w16cid:durableId="294531111">
    <w:abstractNumId w:val="2"/>
  </w:num>
  <w:num w:numId="17" w16cid:durableId="1681619955">
    <w:abstractNumId w:val="4"/>
  </w:num>
  <w:num w:numId="18" w16cid:durableId="98960774">
    <w:abstractNumId w:val="11"/>
  </w:num>
  <w:num w:numId="19" w16cid:durableId="626425096">
    <w:abstractNumId w:val="5"/>
  </w:num>
  <w:num w:numId="20" w16cid:durableId="408231651">
    <w:abstractNumId w:val="18"/>
  </w:num>
  <w:num w:numId="21" w16cid:durableId="1566180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18CA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48EA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5A0D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D6CE6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84563"/>
    <w:rsid w:val="00894CCF"/>
    <w:rsid w:val="00897CB1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27A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72D1E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0959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72E9D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E1669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2E6391-65C4-44A1-B5B9-756B36C82A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32623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2025-03-13T07:10:00Z</dcterms:created>
  <dcterms:modified xsi:type="dcterms:W3CDTF">2025-03-13T07:10:00Z</dcterms:modified>
</cp:coreProperties>
</file>