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6FD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1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F9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E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E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D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9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5C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7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9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9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6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2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3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5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5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2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1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A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5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9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D4A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0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1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C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F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F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8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0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0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C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C7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B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8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2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B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5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9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E7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D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B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2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9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6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54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0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9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2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8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789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0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B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B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B7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3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2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B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6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8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F8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5E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7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A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D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0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E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F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8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D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B95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5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2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6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1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E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1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9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C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2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6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9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1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F40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E4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C9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E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C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35A1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0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EB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6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3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68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D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E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D398" w14:textId="50C1D1B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B3753">
              <w:rPr>
                <w:rFonts w:ascii="Arial" w:hAnsi="Arial"/>
                <w:lang w:eastAsia="sk-SK"/>
              </w:rPr>
              <w:t>2</w:t>
            </w:r>
            <w:r w:rsidR="00221EA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D1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9B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7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E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0B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070107" wp14:editId="43BF4CE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CD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701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7BCDF7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7A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4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B3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F5E7DA" wp14:editId="20CC56F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FE4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5E7D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09FE47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2FE644" wp14:editId="7AA1979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AE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FE64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17BAE9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07FDA" wp14:editId="597590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4C5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07FD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414C50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359B8E" wp14:editId="399D3F4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2AE7B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59B8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492AE7B" w14:textId="77777777" w:rsidR="000B647F" w:rsidRDefault="00646867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912C1B" wp14:editId="3C55F3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5692D" w14:textId="55F9885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B375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21EA3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12C1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3A5692D" w14:textId="55F9885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B375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21EA3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5F10B7" wp14:editId="021110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78B" w14:textId="56470A56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221EA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10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EFB78B" w14:textId="56470A56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221EA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B7A34A" wp14:editId="17002D9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43DC7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7A34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FB43DC7" w14:textId="77777777" w:rsidR="000B647F" w:rsidRDefault="00646867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9237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8DD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0A598D" w14:textId="6084BECB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E102CB" wp14:editId="5F350D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DE8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102CB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7DDE89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62F69E" wp14:editId="1C9B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E91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2F69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1DDE91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2140B" wp14:editId="73C7A20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334B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2140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62334B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C06D334" wp14:editId="66C71AC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C35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6D334" id="_x0000_s1037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142C350" w14:textId="77777777" w:rsidR="000B647F" w:rsidRDefault="00646867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B5DB86" wp14:editId="40B359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8D04B" w14:textId="6F522FC0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221EA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DB86" id="_x0000_s1038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E8D04B" w14:textId="6F522FC0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221EA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8AE68C" wp14:editId="5ABB67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276D2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AE68C" id="_x0000_s1039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B2276D2" w14:textId="77777777" w:rsidR="000B647F" w:rsidRDefault="00646867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A3">
              <w:rPr>
                <w:rFonts w:ascii="Arial" w:hAnsi="Arial"/>
                <w:lang w:eastAsia="sk-SK"/>
              </w:rPr>
              <w:t>3</w:t>
            </w:r>
          </w:p>
          <w:p w14:paraId="0A1A52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E2E2F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9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0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95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E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6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3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E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B4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BC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4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C7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6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3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5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1F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7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B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0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CC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F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F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01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6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0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8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876AE" wp14:editId="426DD7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5E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876AE" id="_x0000_s1040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2B5EB0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F4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BC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F66DAC" wp14:editId="2ADA10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DDD75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66DAC" id="_x0000_s1041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C6DDD75" w14:textId="77777777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E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BFFCEC" wp14:editId="0256A54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7E3AD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2021514286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FFCEC" id="_x0000_s1042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67E3AD" w14:textId="77777777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2021514286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D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F5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C4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2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C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A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4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8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106452" wp14:editId="7CE586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DE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AC682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6452" id="_x0000_s1043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B89DEB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C682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6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34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9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DC97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C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0F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646A8F" wp14:editId="0358B6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C68AF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46A8F" id="_x0000_s1044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6FC68AF" w14:textId="77777777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2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4B3E31" wp14:editId="4A9DEB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2F77C" w14:textId="77777777" w:rsidR="000B647F" w:rsidRDefault="006142E9" w:rsidP="00944C3D">
                                  <w:r>
                                    <w:t>2</w:t>
                                  </w:r>
                                  <w:r w:rsidR="00AC682D">
                                    <w:t>609/56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B3E31" id="_x0000_s1045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052F77C" w14:textId="77777777" w:rsidR="000B647F" w:rsidRDefault="006142E9" w:rsidP="00944C3D">
                            <w:r>
                              <w:t>2</w:t>
                            </w:r>
                            <w:r w:rsidR="00AC682D">
                              <w:t>609/56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8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D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6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1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98C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889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5A4718" wp14:editId="4D6619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524D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A4718" id="_x0000_s1046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399524D6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DC879A" wp14:editId="074B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5E5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C879A" id="_x0000_s1047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345E5D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B9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96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C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0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F494A5" wp14:editId="38F764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2D6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494A5" id="_x0000_s1048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L1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tIQ4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AxPwL1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E02D62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0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C47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E0AEF5" wp14:editId="17A4AF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A00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0AEF5" id="_x0000_s1049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WoGQ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">
                      <v:textbox>
                        <w:txbxContent>
                          <w:p w14:paraId="793A00F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F1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8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10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DB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C91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006596" wp14:editId="3E45FBD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65C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06596" id="Text Box 25" o:spid="_x0000_s1050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">
                      <v:textbox>
                        <w:txbxContent>
                          <w:p w14:paraId="44F65C9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D9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3CC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E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B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C1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B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6EED6" w14:textId="09501FE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B3753">
              <w:rPr>
                <w:rFonts w:ascii="Arial" w:hAnsi="Arial"/>
                <w:lang w:eastAsia="sk-SK"/>
              </w:rPr>
              <w:t>22.3.202</w:t>
            </w:r>
            <w:r w:rsidR="00DE682B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5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9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B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1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2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3C5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D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4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1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4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F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6B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E3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0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862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B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3E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0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4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B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A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26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79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EFC6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697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F2C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CE71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E605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49E2E" w14:textId="19787E89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9B08F7" w14:textId="5CB3B23D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74C9A513" w14:textId="77777777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6714FF1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8AC7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3C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E1AA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F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C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B9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8E3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1EDF395" w14:textId="77777777" w:rsidR="00944C3D" w:rsidRDefault="00944C3D" w:rsidP="00944C3D">
      <w:pPr>
        <w:rPr>
          <w:rFonts w:ascii="Arial" w:hAnsi="Arial"/>
        </w:rPr>
      </w:pPr>
    </w:p>
    <w:p w14:paraId="60A67BC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DE7B3F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F11FA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57C6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7623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4907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AC5B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F8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57F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66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04521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359CEF" w14:textId="77777777" w:rsidR="00944C3D" w:rsidRPr="008D0433" w:rsidRDefault="00AC682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Ing.Dušan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Nedoba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D2723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55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DD7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CF0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610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473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C26D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6785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170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0B8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9A3C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1692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FABC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1001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1658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4382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1F6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535A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CFD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75FD18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3BD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5D4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D52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C77A0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F5B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92987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EF276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6918D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A12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AF6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40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5B0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0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4A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E41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01E1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3FEA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B4C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806C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ED7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3C7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8F69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39C0E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A0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3F5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96B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3BFA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0738D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1CF04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C3B32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50B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95C35F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741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F15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BB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19B8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8F3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7A3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AA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03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D20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99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674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F08B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39C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E76C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57F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2E1C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1F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42F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4F0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213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FE5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1E09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58E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227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7BA91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A5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CAC4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F25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B2C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D450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BAC15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3B1E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169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AB1A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F2D7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1EA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13B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49ECE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90C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F499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A48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5FF5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1872D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12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058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17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F36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A65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E51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784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9CD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FE9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E1C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CE9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2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7304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85D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8F6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4C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5BF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951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0D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BF92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C75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27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452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D4C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17E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CEB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6774C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F887A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781D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90F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8B01C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372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02A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E35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30C9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73FED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86DD3E" w14:textId="77777777" w:rsidTr="00503750">
        <w:tc>
          <w:tcPr>
            <w:tcW w:w="2302" w:type="dxa"/>
            <w:vAlign w:val="center"/>
          </w:tcPr>
          <w:p w14:paraId="1605B0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583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E6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FB7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46F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AE8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F86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46BA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B47E669" w14:textId="77777777" w:rsidTr="00503750">
        <w:tc>
          <w:tcPr>
            <w:tcW w:w="15593" w:type="dxa"/>
            <w:gridSpan w:val="8"/>
            <w:vAlign w:val="center"/>
          </w:tcPr>
          <w:p w14:paraId="10E27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B51116" w14:textId="77777777" w:rsidTr="00503750">
        <w:tc>
          <w:tcPr>
            <w:tcW w:w="2302" w:type="dxa"/>
            <w:vAlign w:val="center"/>
          </w:tcPr>
          <w:p w14:paraId="705F3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B2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E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30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CD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F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D01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5D6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814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5F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0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1B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9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10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67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47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8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53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4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90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23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E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3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E5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D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AC8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2D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F51F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06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FF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55D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AE6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99E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DE87DD" w14:textId="77777777" w:rsidTr="00503750">
        <w:tc>
          <w:tcPr>
            <w:tcW w:w="2302" w:type="dxa"/>
            <w:vAlign w:val="center"/>
          </w:tcPr>
          <w:p w14:paraId="1060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6F6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DE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B6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B0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9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3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A8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4DED5" w14:textId="77777777" w:rsidTr="00503750">
        <w:tc>
          <w:tcPr>
            <w:tcW w:w="15593" w:type="dxa"/>
            <w:gridSpan w:val="8"/>
            <w:vAlign w:val="center"/>
          </w:tcPr>
          <w:p w14:paraId="260F0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1189DA" w14:textId="77777777" w:rsidTr="00503750">
        <w:tc>
          <w:tcPr>
            <w:tcW w:w="2302" w:type="dxa"/>
            <w:vAlign w:val="center"/>
          </w:tcPr>
          <w:p w14:paraId="43754A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C54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63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CB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F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C7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7B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347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5E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24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788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09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0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D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45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F9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28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67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E0C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152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EF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64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1F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72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FFD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8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E9A5A" w14:textId="77777777" w:rsidTr="00503750">
        <w:tc>
          <w:tcPr>
            <w:tcW w:w="2302" w:type="dxa"/>
            <w:vAlign w:val="center"/>
          </w:tcPr>
          <w:p w14:paraId="02DC6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E0A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4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F28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A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6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0F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4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44CC0" w14:textId="77777777" w:rsidTr="00503750">
        <w:tc>
          <w:tcPr>
            <w:tcW w:w="15593" w:type="dxa"/>
            <w:gridSpan w:val="8"/>
            <w:vAlign w:val="center"/>
          </w:tcPr>
          <w:p w14:paraId="54546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18BD04" w14:textId="77777777" w:rsidTr="00503750">
        <w:tc>
          <w:tcPr>
            <w:tcW w:w="2302" w:type="dxa"/>
            <w:vAlign w:val="center"/>
          </w:tcPr>
          <w:p w14:paraId="5101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4EE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63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E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C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EE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D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6B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17F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E96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08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34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C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50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2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5D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C1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5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6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6E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04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3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9C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A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78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26E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E4E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7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CC7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97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64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14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23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8CE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031D5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8C518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4D7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C8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E4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B6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59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2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861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B8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AD7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1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1B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4D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FA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08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BC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AB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9F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1B422B" w14:textId="77777777" w:rsidR="00944C3D" w:rsidRDefault="00944C3D" w:rsidP="00944C3D">
      <w:pPr>
        <w:rPr>
          <w:rFonts w:ascii="Arial" w:hAnsi="Arial"/>
          <w:b/>
        </w:rPr>
      </w:pPr>
    </w:p>
    <w:p w14:paraId="15C62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10590" w14:textId="77777777" w:rsidTr="00503750">
        <w:tc>
          <w:tcPr>
            <w:tcW w:w="1944" w:type="dxa"/>
            <w:vAlign w:val="center"/>
          </w:tcPr>
          <w:p w14:paraId="6D41EC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2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579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C50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937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E2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A79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7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5E4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50A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3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7EB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69D64" w14:textId="77777777" w:rsidTr="00503750">
        <w:tc>
          <w:tcPr>
            <w:tcW w:w="15685" w:type="dxa"/>
            <w:gridSpan w:val="12"/>
            <w:vAlign w:val="center"/>
          </w:tcPr>
          <w:p w14:paraId="2FFF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F91FFA" w14:textId="77777777" w:rsidTr="00503750">
        <w:tc>
          <w:tcPr>
            <w:tcW w:w="1944" w:type="dxa"/>
            <w:vAlign w:val="center"/>
          </w:tcPr>
          <w:p w14:paraId="34C0F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D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6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B10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F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7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C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A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16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E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F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C7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052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74CA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E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1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B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9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D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8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F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AB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1D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54B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62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761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1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29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F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2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6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C4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8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6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86F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A9D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8CB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D7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36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42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D26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8D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54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97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BB5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1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8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FA726" w14:textId="77777777" w:rsidTr="00503750">
        <w:tc>
          <w:tcPr>
            <w:tcW w:w="1944" w:type="dxa"/>
            <w:vAlign w:val="center"/>
          </w:tcPr>
          <w:p w14:paraId="23BE9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2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243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9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D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4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BA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90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E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3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6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3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5914E" w14:textId="77777777" w:rsidTr="00503750">
        <w:tc>
          <w:tcPr>
            <w:tcW w:w="15685" w:type="dxa"/>
            <w:gridSpan w:val="12"/>
            <w:vAlign w:val="center"/>
          </w:tcPr>
          <w:p w14:paraId="47CC4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7D1466" w14:textId="77777777" w:rsidTr="00503750">
        <w:tc>
          <w:tcPr>
            <w:tcW w:w="1944" w:type="dxa"/>
            <w:vAlign w:val="center"/>
          </w:tcPr>
          <w:p w14:paraId="73540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E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478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0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DA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77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98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17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F2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42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E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846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E45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0847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141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F9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08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F1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D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FF9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EB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025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B8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2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E2A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2C6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A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6D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7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A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18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503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E51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99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FB8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4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30592" w14:textId="77777777" w:rsidTr="00503750">
        <w:tc>
          <w:tcPr>
            <w:tcW w:w="1944" w:type="dxa"/>
            <w:vAlign w:val="center"/>
          </w:tcPr>
          <w:p w14:paraId="52028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1C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C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EB9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2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4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AC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47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E38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08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1C1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5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C068C" w14:textId="77777777" w:rsidTr="00503750">
        <w:tc>
          <w:tcPr>
            <w:tcW w:w="15685" w:type="dxa"/>
            <w:gridSpan w:val="12"/>
            <w:vAlign w:val="center"/>
          </w:tcPr>
          <w:p w14:paraId="49399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3A0B45" w14:textId="77777777" w:rsidTr="00503750">
        <w:tc>
          <w:tcPr>
            <w:tcW w:w="1944" w:type="dxa"/>
            <w:vAlign w:val="center"/>
          </w:tcPr>
          <w:p w14:paraId="5C840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A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C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A1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1B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97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0A0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9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4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8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B0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4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9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F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6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606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53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1D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3F3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4C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5C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0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51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482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4F8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D4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A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0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0F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3A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76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F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23C4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529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7A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9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0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A5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5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8D5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42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615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AC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EE9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1B44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C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74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7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23B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D2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F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1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7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3C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65C3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2E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BB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E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B2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19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BD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5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A8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D1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3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8C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CD1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8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633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DF2E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862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9C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1C32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16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091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0397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CB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90F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BC3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D9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1F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C4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1EA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D0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A286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C4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5BF11F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F3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0C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4BD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BFA9D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E20A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90A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60C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9892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E2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663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64E9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90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A21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1D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92A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9A5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E16FE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5B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121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C4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E29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A6AB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432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C1832F" w14:textId="77777777" w:rsidTr="00503750">
        <w:trPr>
          <w:trHeight w:val="1073"/>
        </w:trPr>
        <w:tc>
          <w:tcPr>
            <w:tcW w:w="3614" w:type="dxa"/>
            <w:vMerge/>
          </w:tcPr>
          <w:p w14:paraId="358EF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3D9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42B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7F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5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B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0379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A5F811" w14:textId="77777777" w:rsidTr="00503750">
        <w:trPr>
          <w:trHeight w:val="283"/>
        </w:trPr>
        <w:tc>
          <w:tcPr>
            <w:tcW w:w="3614" w:type="dxa"/>
          </w:tcPr>
          <w:p w14:paraId="5AD28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C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8AC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4D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AE2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8B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50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61E7AD" w14:textId="77777777" w:rsidTr="00503750">
        <w:trPr>
          <w:trHeight w:val="283"/>
        </w:trPr>
        <w:tc>
          <w:tcPr>
            <w:tcW w:w="3614" w:type="dxa"/>
          </w:tcPr>
          <w:p w14:paraId="262A6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0A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3C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9FB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4B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0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3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AE80A" w14:textId="77777777" w:rsidTr="00503750">
        <w:trPr>
          <w:trHeight w:val="283"/>
        </w:trPr>
        <w:tc>
          <w:tcPr>
            <w:tcW w:w="3614" w:type="dxa"/>
          </w:tcPr>
          <w:p w14:paraId="7401A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023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DF2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25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53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02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0DA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048D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C252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8935A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7E4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0B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6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D5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A64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36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71E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0D4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43C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9DC2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DB7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30E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1D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EA1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A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4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C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7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1F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AA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39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1CE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D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9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88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9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C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8C3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74E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102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D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7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F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41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2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CA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66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1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90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4DA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C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8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3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E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089F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9742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50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0F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E7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2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10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B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0C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5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52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2E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EA6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721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2BC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FE3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0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3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5E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5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2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725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B1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E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9F2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FF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0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F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76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2A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37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D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C4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07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46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8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A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34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2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F7B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52A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C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8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A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E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6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0C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81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27B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3B5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893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DE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9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65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E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0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B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71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E0B2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3F3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7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1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34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9E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86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C5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17F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0773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EEA9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58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71D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CEA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4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54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6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F2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F5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0C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5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D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0B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3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82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27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30C9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BC4B4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F46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1B47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82E418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904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DA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F06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F9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73F9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51DB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93B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6D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77E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2D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84F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D977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4E8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C2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C4BD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AB54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C74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E61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D48C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89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5DE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E48F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621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530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3E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FD5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E1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A0B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834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C4ED2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EE1E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73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9E9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FDC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4ADB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AC330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CA06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55D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0835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E79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4EC3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2E1B68" w14:textId="77777777" w:rsidR="00944C3D" w:rsidRDefault="00944C3D" w:rsidP="00944C3D">
      <w:pPr>
        <w:rPr>
          <w:rFonts w:ascii="Arial" w:hAnsi="Arial"/>
          <w:b/>
        </w:rPr>
      </w:pPr>
    </w:p>
    <w:p w14:paraId="33DE67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46274D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63F4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313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5AC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64B0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707E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FDC0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2A3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937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D39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F5E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159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BC34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E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CEB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196F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8DEF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35E0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9853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6AC5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11A9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8DA7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E7DC1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6F9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4A7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19C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18D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D4F12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6F6BD6" w14:textId="77777777" w:rsidTr="00503750">
        <w:tc>
          <w:tcPr>
            <w:tcW w:w="2835" w:type="dxa"/>
            <w:vAlign w:val="center"/>
          </w:tcPr>
          <w:p w14:paraId="41342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C9F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52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5A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7733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15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0726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A88CD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3523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7170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B8F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17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612A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81C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516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8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5A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6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35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CD8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2DC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E4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E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0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B65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31A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C0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9A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B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1F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62E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F9E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E6B1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13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D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A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4D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BDD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403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F3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2B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8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1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5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63C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DE7A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FE6A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6F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7D9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6E6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9F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0F7A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2D29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B588C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4C19CC" w14:textId="77777777" w:rsidR="00944C3D" w:rsidRDefault="00944C3D" w:rsidP="00944C3D">
      <w:pPr>
        <w:rPr>
          <w:rFonts w:ascii="Arial" w:hAnsi="Arial"/>
          <w:b/>
        </w:rPr>
      </w:pPr>
    </w:p>
    <w:p w14:paraId="28867E1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01342" w14:textId="77777777" w:rsidTr="00503750">
        <w:tc>
          <w:tcPr>
            <w:tcW w:w="2835" w:type="dxa"/>
            <w:vAlign w:val="center"/>
          </w:tcPr>
          <w:p w14:paraId="4AA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A7C7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80B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056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8FD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E5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E0FE0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1FC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D6C3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72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B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9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2A8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7D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A31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1A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D0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C4E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9EC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9E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7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4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87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7A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39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6B4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2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6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6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AD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5ED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C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199C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FD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4B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3CB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E7E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A5F2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49CD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BC257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5B6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B2E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06A71F" w14:textId="77777777" w:rsidTr="00503750">
        <w:trPr>
          <w:trHeight w:val="699"/>
        </w:trPr>
        <w:tc>
          <w:tcPr>
            <w:tcW w:w="3502" w:type="dxa"/>
            <w:vMerge/>
          </w:tcPr>
          <w:p w14:paraId="5994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460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F9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40DF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462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E0F81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9A1C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2CEA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D3D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1A1E5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0A46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5B43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2F3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756E9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20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874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7B6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B756E9" w14:textId="77777777" w:rsidTr="00503750">
        <w:trPr>
          <w:trHeight w:val="593"/>
        </w:trPr>
        <w:tc>
          <w:tcPr>
            <w:tcW w:w="3497" w:type="dxa"/>
          </w:tcPr>
          <w:p w14:paraId="3E4B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076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5A5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715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DD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8F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47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E4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9DD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E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2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E8A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458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87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6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F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3E4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A0A0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F1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E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EFFA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05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9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832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344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F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41B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7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3C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4A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14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A8D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1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8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2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80C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C7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BFBE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A5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09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8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80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B3A6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5C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B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646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7F01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9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B7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E6A4F9" w14:textId="77777777" w:rsidR="00944C3D" w:rsidRDefault="00944C3D" w:rsidP="00944C3D">
      <w:pPr>
        <w:rPr>
          <w:rFonts w:ascii="Arial" w:hAnsi="Arial"/>
          <w:b/>
        </w:rPr>
      </w:pPr>
    </w:p>
    <w:p w14:paraId="0D53D155" w14:textId="77777777" w:rsidR="00944C3D" w:rsidRDefault="00944C3D" w:rsidP="00944C3D">
      <w:pPr>
        <w:rPr>
          <w:rFonts w:ascii="Arial" w:hAnsi="Arial"/>
          <w:b/>
        </w:rPr>
      </w:pPr>
    </w:p>
    <w:p w14:paraId="63925A6E" w14:textId="77777777" w:rsidR="00944C3D" w:rsidRDefault="00944C3D" w:rsidP="00944C3D">
      <w:pPr>
        <w:rPr>
          <w:rFonts w:ascii="Arial" w:hAnsi="Arial"/>
          <w:b/>
        </w:rPr>
      </w:pPr>
    </w:p>
    <w:p w14:paraId="00A422C7" w14:textId="77777777" w:rsidR="00944C3D" w:rsidRDefault="00944C3D" w:rsidP="00944C3D">
      <w:pPr>
        <w:rPr>
          <w:rFonts w:ascii="Arial" w:hAnsi="Arial"/>
          <w:b/>
        </w:rPr>
      </w:pPr>
    </w:p>
    <w:p w14:paraId="33D6E6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B948892" w14:textId="77777777" w:rsidTr="00503750">
        <w:tc>
          <w:tcPr>
            <w:tcW w:w="2622" w:type="dxa"/>
            <w:vAlign w:val="center"/>
          </w:tcPr>
          <w:p w14:paraId="5658E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C15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6A4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CD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FC7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233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17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D3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9B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F2C6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483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684B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B69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55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A1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AD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8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A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9DE4F" w14:textId="77777777" w:rsidTr="00503750">
        <w:tc>
          <w:tcPr>
            <w:tcW w:w="2622" w:type="dxa"/>
            <w:vAlign w:val="center"/>
          </w:tcPr>
          <w:p w14:paraId="2C27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6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D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921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D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D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1261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23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8A6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CF3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B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E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41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26F2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212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E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DF0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A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53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48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D45824" w14:textId="77777777" w:rsidTr="00503750">
        <w:tc>
          <w:tcPr>
            <w:tcW w:w="2622" w:type="dxa"/>
            <w:vAlign w:val="center"/>
          </w:tcPr>
          <w:p w14:paraId="6535909A" w14:textId="092265EC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2F9468D" w14:textId="78DF59BA" w:rsidR="00944C3D" w:rsidRPr="008C56AB" w:rsidRDefault="00F61C7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="007E7F21">
              <w:rPr>
                <w:rFonts w:ascii="Arial" w:hAnsi="Arial"/>
                <w:sz w:val="18"/>
                <w:szCs w:val="18"/>
              </w:rPr>
              <w:t>6595</w:t>
            </w:r>
          </w:p>
        </w:tc>
        <w:tc>
          <w:tcPr>
            <w:tcW w:w="1275" w:type="dxa"/>
            <w:vAlign w:val="center"/>
          </w:tcPr>
          <w:p w14:paraId="40146A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48D9E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DC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E0CF8" w14:textId="6332E2BA" w:rsidR="00944C3D" w:rsidRPr="008C56AB" w:rsidRDefault="007E7F21" w:rsidP="00BB375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39142</w:t>
            </w:r>
          </w:p>
        </w:tc>
      </w:tr>
      <w:tr w:rsidR="0099716A" w:rsidRPr="00050529" w14:paraId="2E188D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463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D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2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84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3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F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56EAF9" w14:textId="77777777" w:rsidTr="00503750">
        <w:tc>
          <w:tcPr>
            <w:tcW w:w="2622" w:type="dxa"/>
            <w:vAlign w:val="center"/>
          </w:tcPr>
          <w:p w14:paraId="7EE66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01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A5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D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0A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3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8121C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54D2E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268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36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292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E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23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E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BD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09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DA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C43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D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9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3B0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5C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E88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D7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B8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CE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AA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A337FD" w14:textId="77777777" w:rsidTr="00503750">
        <w:tc>
          <w:tcPr>
            <w:tcW w:w="2622" w:type="dxa"/>
            <w:vAlign w:val="center"/>
          </w:tcPr>
          <w:p w14:paraId="4F9FF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01F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0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6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DF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8FE65F" w14:textId="77777777" w:rsidTr="00503750">
        <w:tc>
          <w:tcPr>
            <w:tcW w:w="2622" w:type="dxa"/>
            <w:vAlign w:val="center"/>
          </w:tcPr>
          <w:p w14:paraId="0CA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00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8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57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21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A1A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859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10789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EFE4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7DE7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BEFEB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E406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21640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2ABC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6B569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A5A2E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6834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A5AE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40B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4FBA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7DB7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123B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53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E6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E40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6C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A2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AD01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3E8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71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5F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20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6795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CC1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EF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C4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0FD8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3B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D5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523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80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33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F023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998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ED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428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60E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951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3A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402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B76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8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7F9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9009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8D8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CD0D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95D99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CFE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1464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A9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96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A4F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5C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BE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D18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16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99D7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EB1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0DD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12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ECF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B0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09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54C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5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1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A47E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E891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40C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20B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4417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ADDFEA3" w14:textId="77777777" w:rsidTr="00503750">
        <w:tc>
          <w:tcPr>
            <w:tcW w:w="2835" w:type="dxa"/>
            <w:vAlign w:val="center"/>
          </w:tcPr>
          <w:p w14:paraId="05508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555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FC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C7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B25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FB6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096AC1" w14:textId="77777777" w:rsidTr="00503750">
        <w:tc>
          <w:tcPr>
            <w:tcW w:w="2835" w:type="dxa"/>
            <w:vAlign w:val="center"/>
          </w:tcPr>
          <w:p w14:paraId="117E8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EAE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64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F1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A2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E1A90" w14:textId="77777777" w:rsidTr="00503750">
        <w:tc>
          <w:tcPr>
            <w:tcW w:w="2835" w:type="dxa"/>
            <w:vAlign w:val="center"/>
          </w:tcPr>
          <w:p w14:paraId="4751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70D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B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5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9E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06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FDB6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51B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7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43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515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01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DC1E66" w14:textId="77777777" w:rsidTr="00503750">
        <w:tc>
          <w:tcPr>
            <w:tcW w:w="2835" w:type="dxa"/>
            <w:vAlign w:val="center"/>
          </w:tcPr>
          <w:p w14:paraId="6773B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FE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4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0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6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3BF5C" w14:textId="77777777" w:rsidTr="00503750">
        <w:tc>
          <w:tcPr>
            <w:tcW w:w="2835" w:type="dxa"/>
            <w:vAlign w:val="center"/>
          </w:tcPr>
          <w:p w14:paraId="7D86F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0BD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F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D0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4B3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680E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B3C73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BDA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2D1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35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8370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4CDE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DDB4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050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4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2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A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CEC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021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73C2CB" w14:textId="77777777" w:rsidTr="00503750">
        <w:tc>
          <w:tcPr>
            <w:tcW w:w="2552" w:type="dxa"/>
            <w:shd w:val="clear" w:color="auto" w:fill="auto"/>
            <w:vAlign w:val="center"/>
          </w:tcPr>
          <w:p w14:paraId="644C7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FBC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E5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6EF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C8B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2E74F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04C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AF6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7817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1952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6D6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7BDC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E492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058D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1185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383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7AAF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27B6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88DD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17476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D7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CDB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CFA86A" w14:textId="77777777" w:rsidTr="00503750">
        <w:tc>
          <w:tcPr>
            <w:tcW w:w="4395" w:type="dxa"/>
            <w:vMerge/>
          </w:tcPr>
          <w:p w14:paraId="551A83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27F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96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361D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7C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A1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096D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064A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10C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712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54D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B5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655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DB2C5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C41A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6D25DE" w14:textId="77777777" w:rsidTr="00503750">
        <w:tc>
          <w:tcPr>
            <w:tcW w:w="4395" w:type="dxa"/>
            <w:vAlign w:val="center"/>
          </w:tcPr>
          <w:p w14:paraId="1AE26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BE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6BE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ECD5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52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3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BEB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0005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C6C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5BB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AD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ACAC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CE4F90" w14:textId="077AE075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9CF159D" w14:textId="5A1ED8B3" w:rsidR="00944C3D" w:rsidRPr="008C56AB" w:rsidRDefault="007E7F21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11155</w:t>
            </w:r>
          </w:p>
        </w:tc>
        <w:tc>
          <w:tcPr>
            <w:tcW w:w="2835" w:type="dxa"/>
            <w:vAlign w:val="center"/>
          </w:tcPr>
          <w:p w14:paraId="287CF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5C1A2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6381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F4493D" w14:textId="77777777" w:rsidTr="00503750">
        <w:tc>
          <w:tcPr>
            <w:tcW w:w="4395" w:type="dxa"/>
            <w:vAlign w:val="center"/>
          </w:tcPr>
          <w:p w14:paraId="30740A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C45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3AE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6CA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AA6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E41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1B2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6E2B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B469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30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F8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128B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758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2087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D2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2B76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742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527EDB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764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FF3C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CD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ED08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F8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B21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EB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6866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E5352D5" w14:textId="77777777" w:rsidTr="00503750">
        <w:tc>
          <w:tcPr>
            <w:tcW w:w="1843" w:type="dxa"/>
            <w:vAlign w:val="center"/>
          </w:tcPr>
          <w:p w14:paraId="5920A9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19B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E5A1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755A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274E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8F64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C54E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E4FA88" w14:textId="77777777" w:rsidTr="00503750">
        <w:tc>
          <w:tcPr>
            <w:tcW w:w="1843" w:type="dxa"/>
            <w:vAlign w:val="center"/>
          </w:tcPr>
          <w:p w14:paraId="1D9D7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222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B6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56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80E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47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E2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478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6C18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5C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57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2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974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C6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F5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BF108" w14:textId="77777777" w:rsidTr="00503750">
        <w:tc>
          <w:tcPr>
            <w:tcW w:w="1843" w:type="dxa"/>
            <w:vAlign w:val="center"/>
          </w:tcPr>
          <w:p w14:paraId="4EF7D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841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29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8CA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CCF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8C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B2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0D2D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3A8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7A0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6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07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50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02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808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31E89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A182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C221C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9AF4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EC4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637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636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3D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B3E0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63E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1B333C8" w14:textId="77777777" w:rsidTr="00503750">
        <w:trPr>
          <w:trHeight w:val="664"/>
        </w:trPr>
        <w:tc>
          <w:tcPr>
            <w:tcW w:w="3372" w:type="dxa"/>
          </w:tcPr>
          <w:p w14:paraId="424A2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0DD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D53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57B4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D65A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4B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7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6DC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BC33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A2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9F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950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737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17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60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094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9D11B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13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6A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C2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174F7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0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A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AA2B0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A735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BED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FC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1E4C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F20D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BDEB7ED" w14:textId="77777777" w:rsidTr="00503750">
        <w:tc>
          <w:tcPr>
            <w:tcW w:w="2835" w:type="dxa"/>
            <w:vAlign w:val="center"/>
          </w:tcPr>
          <w:p w14:paraId="2402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A38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8B9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171C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24A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F99363" w14:textId="77777777" w:rsidTr="00503750">
        <w:tc>
          <w:tcPr>
            <w:tcW w:w="2835" w:type="dxa"/>
          </w:tcPr>
          <w:p w14:paraId="0A42E8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CB0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1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9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616F6" w14:textId="77777777" w:rsidTr="00503750">
        <w:tc>
          <w:tcPr>
            <w:tcW w:w="2835" w:type="dxa"/>
          </w:tcPr>
          <w:p w14:paraId="14981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AC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02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4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A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428F1E" w14:textId="77777777" w:rsidTr="00503750">
        <w:tc>
          <w:tcPr>
            <w:tcW w:w="2835" w:type="dxa"/>
          </w:tcPr>
          <w:p w14:paraId="472BA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F0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8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B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3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7900A" w14:textId="77777777" w:rsidTr="00503750">
        <w:tc>
          <w:tcPr>
            <w:tcW w:w="2835" w:type="dxa"/>
            <w:vAlign w:val="center"/>
          </w:tcPr>
          <w:p w14:paraId="76795B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A5C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540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C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C7BED" w14:textId="77777777" w:rsidTr="00503750">
        <w:tc>
          <w:tcPr>
            <w:tcW w:w="2835" w:type="dxa"/>
            <w:vAlign w:val="center"/>
          </w:tcPr>
          <w:p w14:paraId="3EBD9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BA5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22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2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D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9E4B71" w14:textId="77777777" w:rsidTr="00503750">
        <w:tc>
          <w:tcPr>
            <w:tcW w:w="2835" w:type="dxa"/>
          </w:tcPr>
          <w:p w14:paraId="39EB2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CEE3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66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B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9F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51065" w14:textId="77777777" w:rsidTr="00503750">
        <w:tc>
          <w:tcPr>
            <w:tcW w:w="2835" w:type="dxa"/>
          </w:tcPr>
          <w:p w14:paraId="2AC0F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8AF1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DD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A2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B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257ED" w14:textId="77777777" w:rsidTr="00503750">
        <w:tc>
          <w:tcPr>
            <w:tcW w:w="2835" w:type="dxa"/>
          </w:tcPr>
          <w:p w14:paraId="5242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3A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E9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3F75E" w14:textId="77777777" w:rsidR="00944C3D" w:rsidRDefault="00944C3D" w:rsidP="00944C3D">
      <w:pPr>
        <w:rPr>
          <w:rFonts w:ascii="Arial" w:hAnsi="Arial"/>
          <w:b/>
        </w:rPr>
      </w:pPr>
    </w:p>
    <w:p w14:paraId="6135839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1CC79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D058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4A04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89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962E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7594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6025E0" w14:textId="77777777" w:rsidTr="00503750">
        <w:trPr>
          <w:trHeight w:val="443"/>
        </w:trPr>
        <w:tc>
          <w:tcPr>
            <w:tcW w:w="2560" w:type="dxa"/>
          </w:tcPr>
          <w:p w14:paraId="2C65F9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8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20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F8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87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6AF1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099EB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BFDA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5C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EB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28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D9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51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F4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FD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7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69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34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7B73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A2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B3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A73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67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59EF8" w14:textId="77777777" w:rsidR="00944C3D" w:rsidRDefault="00944C3D" w:rsidP="00944C3D">
      <w:pPr>
        <w:rPr>
          <w:rFonts w:ascii="Arial" w:hAnsi="Arial"/>
          <w:b/>
        </w:rPr>
      </w:pPr>
    </w:p>
    <w:p w14:paraId="40405268" w14:textId="77777777" w:rsidR="00944C3D" w:rsidRDefault="00944C3D" w:rsidP="00944C3D">
      <w:pPr>
        <w:rPr>
          <w:rFonts w:ascii="Arial" w:hAnsi="Arial"/>
          <w:b/>
        </w:rPr>
      </w:pPr>
    </w:p>
    <w:p w14:paraId="7EA630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904ADC" w14:textId="77777777" w:rsidR="00944C3D" w:rsidRDefault="00944C3D" w:rsidP="00944C3D">
      <w:pPr>
        <w:rPr>
          <w:rFonts w:ascii="Arial" w:hAnsi="Arial"/>
          <w:b/>
        </w:rPr>
      </w:pPr>
    </w:p>
    <w:p w14:paraId="6294A5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D33C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4A9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13E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3330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D5B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3B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0BA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64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B9AF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2D7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070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FE5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DDA9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85D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D29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FAA0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A8C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E17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1B467C" w14:textId="77777777" w:rsidTr="00503750">
        <w:trPr>
          <w:trHeight w:val="677"/>
        </w:trPr>
        <w:tc>
          <w:tcPr>
            <w:tcW w:w="3358" w:type="dxa"/>
          </w:tcPr>
          <w:p w14:paraId="102DA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B76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25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FD1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6BC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540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7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50FD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E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4C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8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432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E4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C3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2F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5C0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00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EB44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B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4C5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57F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D5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5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2C20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61BA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B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6E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99B7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4E35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2466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598B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C5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6E00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8AB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7C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891B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25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D0F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7A4C6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E0F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5F7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25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047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F0B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ABA1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0776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6A4A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23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C4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4D4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14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EAC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F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FC5B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FB9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EB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3A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4A0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B0F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9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9AC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A68A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39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485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CA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06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BAD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037D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E536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3243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03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43C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E85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A49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57D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C423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480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83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9D7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95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3F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5D2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301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E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73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FDE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A51E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82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BD3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D4771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DD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9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F077E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33BE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2B8150" w14:textId="77777777" w:rsidTr="00503750">
        <w:tc>
          <w:tcPr>
            <w:tcW w:w="3686" w:type="dxa"/>
            <w:vAlign w:val="center"/>
          </w:tcPr>
          <w:p w14:paraId="3411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DF9C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8776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46E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0C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5F2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0D1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F458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567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1B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A5C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8317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1BC1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CD1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71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4DE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179EF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A5C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23F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04B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97C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BC33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0063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E6B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3761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71B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4F4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D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7D93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36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94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78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F3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4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B02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1A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763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C80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B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A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8CAB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C7E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3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0C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2B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C7B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E4DC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ADB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1AC2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AD4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7D59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7D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88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AF1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EAF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F1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BAB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F8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07D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45C1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CE7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760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C2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B6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E7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E7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73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E489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9523B" w14:textId="77777777" w:rsidR="00944C3D" w:rsidRDefault="00944C3D" w:rsidP="00944C3D">
      <w:pPr>
        <w:rPr>
          <w:sz w:val="22"/>
          <w:szCs w:val="22"/>
        </w:rPr>
      </w:pPr>
    </w:p>
    <w:p w14:paraId="6F548130" w14:textId="77777777" w:rsidR="00944C3D" w:rsidRDefault="00944C3D" w:rsidP="00944C3D">
      <w:pPr>
        <w:rPr>
          <w:sz w:val="22"/>
          <w:szCs w:val="22"/>
        </w:rPr>
      </w:pPr>
    </w:p>
    <w:p w14:paraId="17ED13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20B24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A63F3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8EFC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872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A21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583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B0A1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4505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F5D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12A9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58F06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BAF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ED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31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83D2E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0B6D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65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E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2A4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FE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CE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9A03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6299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94E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CBA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66E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90E9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5B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47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B23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CF32C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DB6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A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177A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2AE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2C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B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72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48B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C18A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1810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CD1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2F39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15FA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E2D4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E117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334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9C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EAC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88A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15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2F9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55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1F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22FA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FB7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AFE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923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D03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DDA5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F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6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5F4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CAF5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4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C2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90BB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19CCC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D0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F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3C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38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3E4A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C9C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E30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FB70F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CDE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8C9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BF5F95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6BA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10C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02D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8CAEAD" w14:textId="77777777" w:rsidR="00944C3D" w:rsidRPr="003607F0" w:rsidRDefault="00944C3D" w:rsidP="00944C3D"/>
    <w:p w14:paraId="3F160D3F" w14:textId="77777777" w:rsidR="00F47675" w:rsidRPr="00944C3D" w:rsidRDefault="00F47675" w:rsidP="00944C3D"/>
    <w:sectPr w:rsidR="00F47675" w:rsidRPr="00944C3D" w:rsidSect="00230C9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DD07" w14:textId="77777777" w:rsidR="00230C99" w:rsidRDefault="00230C99">
      <w:r>
        <w:separator/>
      </w:r>
    </w:p>
  </w:endnote>
  <w:endnote w:type="continuationSeparator" w:id="0">
    <w:p w14:paraId="187A1C39" w14:textId="77777777" w:rsidR="00230C99" w:rsidRDefault="0023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F6C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96A01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7F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FB0C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9A1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008E45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54BD" w14:textId="77777777" w:rsidR="00230C99" w:rsidRDefault="00230C99">
      <w:r>
        <w:separator/>
      </w:r>
    </w:p>
  </w:footnote>
  <w:footnote w:type="continuationSeparator" w:id="0">
    <w:p w14:paraId="66D04F77" w14:textId="77777777" w:rsidR="00230C99" w:rsidRDefault="00230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2665">
    <w:abstractNumId w:val="13"/>
  </w:num>
  <w:num w:numId="2" w16cid:durableId="213391178">
    <w:abstractNumId w:val="17"/>
  </w:num>
  <w:num w:numId="3" w16cid:durableId="1319846279">
    <w:abstractNumId w:val="8"/>
  </w:num>
  <w:num w:numId="4" w16cid:durableId="1557205947">
    <w:abstractNumId w:val="7"/>
  </w:num>
  <w:num w:numId="5" w16cid:durableId="10362786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9544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0892495">
    <w:abstractNumId w:val="20"/>
  </w:num>
  <w:num w:numId="8" w16cid:durableId="1624309978">
    <w:abstractNumId w:val="10"/>
  </w:num>
  <w:num w:numId="9" w16cid:durableId="1042482372">
    <w:abstractNumId w:val="0"/>
  </w:num>
  <w:num w:numId="10" w16cid:durableId="1315645933">
    <w:abstractNumId w:val="19"/>
  </w:num>
  <w:num w:numId="11" w16cid:durableId="273681691">
    <w:abstractNumId w:val="6"/>
  </w:num>
  <w:num w:numId="12" w16cid:durableId="617642444">
    <w:abstractNumId w:val="9"/>
  </w:num>
  <w:num w:numId="13" w16cid:durableId="910038729">
    <w:abstractNumId w:val="12"/>
  </w:num>
  <w:num w:numId="14" w16cid:durableId="1982154621">
    <w:abstractNumId w:val="15"/>
  </w:num>
  <w:num w:numId="15" w16cid:durableId="1065880420">
    <w:abstractNumId w:val="14"/>
  </w:num>
  <w:num w:numId="16" w16cid:durableId="356346602">
    <w:abstractNumId w:val="2"/>
  </w:num>
  <w:num w:numId="17" w16cid:durableId="141974005">
    <w:abstractNumId w:val="4"/>
  </w:num>
  <w:num w:numId="18" w16cid:durableId="861723">
    <w:abstractNumId w:val="11"/>
  </w:num>
  <w:num w:numId="19" w16cid:durableId="580532255">
    <w:abstractNumId w:val="5"/>
  </w:num>
  <w:num w:numId="20" w16cid:durableId="1150288076">
    <w:abstractNumId w:val="18"/>
  </w:num>
  <w:num w:numId="21" w16cid:durableId="16470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260DB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1EA3"/>
    <w:rsid w:val="00224039"/>
    <w:rsid w:val="002247A4"/>
    <w:rsid w:val="00230C99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0B92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E7F21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753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E682B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1C7B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2BC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2723</Words>
  <Characters>32560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2025-03-13T08:25:00Z</dcterms:created>
  <dcterms:modified xsi:type="dcterms:W3CDTF">2025-03-13T08:25:00Z</dcterms:modified>
</cp:coreProperties>
</file>