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51955AD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9C1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026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363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6CE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84D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1A1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01F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911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BD4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824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D86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FD0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515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21F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637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087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4A7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8F8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BBC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E62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8919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53D2231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CB5DE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DF02D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7C153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45F00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157C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5828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2148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E1EB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05440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1067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4CB23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5E80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863D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E0F3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F749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DD277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3F52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5C1F8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31DC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DB602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04E7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3A94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5DDD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020D9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D0BE7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2795D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AB9B2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6B85A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F4104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20F9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0D22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002D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02B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4096368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98730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81DF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6E23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54957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F6669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C9CA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62CF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AFFE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B7B7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0C71C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6CF4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FA3E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4E6CB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AD59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5FFB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3376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49F9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053DC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1EF4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90CF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6216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0ED4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02F64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ADCE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DD37C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B2A59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875D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27954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9616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F7E8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AD32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6B35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EA96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342B283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B60E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4B360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64AEA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8CAC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BC222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7713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424C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89E2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D4EC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9240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B0FC0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C1A4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D6B4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D7427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1D3F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1C9F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182F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F47B8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33EC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0D20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9CA1B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F55D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1768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FF890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387D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42CEC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037A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7371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DEFB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5620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340D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F0B2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FBAD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3699D90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375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D3C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D591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07C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B32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B90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21E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9F28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9B28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2D9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107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5674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7781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6E2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686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AC6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5AC9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B27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3484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8859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8C0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C29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EF0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FA40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4680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792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DA69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D6D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B896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2118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71F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E47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956F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0D207FE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7F4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DAD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9A1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17F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A9E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8B0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D14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A7F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8EC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41F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884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FAF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B5F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BAD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922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CB3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5F03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14931F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855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2D4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495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3A9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924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66C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DA5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E166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14A6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3292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3082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0E62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DCF0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06D6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6F34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2EE7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86E2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AFF3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42DBDF7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D71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E64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D98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D83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927D64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DD7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861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DCF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B24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9E1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612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07C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0C8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A2C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CB8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5A4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7D2DEA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71A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E54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2C5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EB7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2D3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62B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F63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A38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D84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065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5EB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7C3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741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DA4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8AB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3704E0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4F4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3E8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A69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7D9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29F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4E4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238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F78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174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11B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D40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2DB97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0ED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767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571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189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C97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662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3AB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D4A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F0F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7B5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D82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349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A04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275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75B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B22A82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E04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36E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A15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401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AF1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C39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7A9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E6E4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9150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762D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C88528" w14:textId="229C3A26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lang w:eastAsia="sk-SK"/>
              </w:rPr>
              <w:t>31. 12. 2024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95DA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B58F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1C31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639C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23FE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A9A3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B48C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3225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8C1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366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A52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A6E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3CE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BB6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078CB1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8D9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F54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9C0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D3D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F45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C4E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C142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30EF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5A98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9558F3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7F4982C6" wp14:editId="422AE083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8ABF6C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F4982C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528ABF6C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218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EB1A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602E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EC17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552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C77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751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034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8F6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736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BEA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A28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387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61BEEB2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451307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175283B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0D5C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01F3E1BA" wp14:editId="042751C6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7FC893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F3E1BA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057FC893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7378CB0E" wp14:editId="7C12DCC5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C5DF02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78CB0E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7EC5DF02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AAC7CDB" wp14:editId="463ED12C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3A98F6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AC7CDB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6A3A98F6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72EB6950" wp14:editId="4C340438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840803" w14:textId="49472332" w:rsidR="000B647F" w:rsidRDefault="000B647F" w:rsidP="00944C3D">
                                  <w:fldSimple w:instr=" MERGEFIELD  aDMOD  \* MERGEFORMAT ">
                                    <w:r w:rsidR="00C6511F" w:rsidRPr="00C6511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EB6950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73840803" w14:textId="49472332" w:rsidR="000B647F" w:rsidRDefault="000B647F" w:rsidP="00944C3D">
                            <w:fldSimple w:instr=" MERGEFIELD  aDMOD  \* MERGEFORMAT ">
                              <w:r w:rsidR="00C6511F" w:rsidRPr="00C6511F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0292B063" wp14:editId="508589D9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C7879F" w14:textId="4CCB504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C6511F" w:rsidRPr="00F72E0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2024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92B063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11C7879F" w14:textId="4CCB504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C6511F" w:rsidRPr="00F72E0F">
                              <w:rPr>
                                <w:rFonts w:ascii="Arial" w:hAnsi="Arial" w:cs="Arial"/>
                                <w:noProof/>
                              </w:rPr>
                              <w:t>2024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2E063967" wp14:editId="3FD500A8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FB1CDB" w14:textId="75B2D8B8" w:rsidR="000B647F" w:rsidRDefault="000B647F" w:rsidP="00944C3D">
                                  <w:fldSimple w:instr=" MERGEFIELD  aDRDO  \* MERGEFORMAT ">
                                    <w:r w:rsidR="00C6511F" w:rsidRPr="00C6511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063967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60FB1CDB" w14:textId="75B2D8B8" w:rsidR="000B647F" w:rsidRDefault="000B647F" w:rsidP="00944C3D">
                            <w:fldSimple w:instr=" MERGEFIELD  aDRDO  \* MERGEFORMAT ">
                              <w:r w:rsidR="00C6511F" w:rsidRPr="00C6511F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6986F782" wp14:editId="79D22531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E3F375" w14:textId="65A4A60D" w:rsidR="000B647F" w:rsidRDefault="000B647F" w:rsidP="00944C3D">
                                  <w:fldSimple w:instr=" MERGEFIELD  aDMDO  \* MERGEFORMAT ">
                                    <w:r w:rsidR="00C6511F" w:rsidRPr="00C6511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86F782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31E3F375" w14:textId="65A4A60D" w:rsidR="000B647F" w:rsidRDefault="000B647F" w:rsidP="00944C3D">
                            <w:fldSimple w:instr=" MERGEFIELD  aDMDO  \* MERGEFORMAT ">
                              <w:r w:rsidR="00C6511F" w:rsidRPr="00C6511F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D359565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1BB131C3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77CED928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0DE9C962" wp14:editId="5CDF5C63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502654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E9C962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38502654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FE82D1C" wp14:editId="091781A3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F788A3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E82D1C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72F788A3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5D5046F" wp14:editId="3817F556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5D3358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D5046F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025D3358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0A2BA403" wp14:editId="473FAA4E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BD7590" w14:textId="0A96ABF5" w:rsidR="000B647F" w:rsidRDefault="000B647F" w:rsidP="00944C3D">
                                  <w:fldSimple w:instr=" MERGEFIELD  aDRDOo  \* MERGEFORMAT ">
                                    <w:r w:rsidR="00C6511F" w:rsidRPr="00C6511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2BA403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03BD7590" w14:textId="0A96ABF5" w:rsidR="000B647F" w:rsidRDefault="000B647F" w:rsidP="00944C3D">
                            <w:fldSimple w:instr=" MERGEFIELD  aDRDOo  \* MERGEFORMAT ">
                              <w:r w:rsidR="00C6511F" w:rsidRPr="00C6511F">
                                <w:rPr>
                                  <w:rFonts w:ascii="Arial" w:hAnsi="Arial" w:cs="Arial"/>
                                  <w:noProof/>
                                </w:rPr>
                                <w:t>2023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70755A69" wp14:editId="611A5372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6726BE" w14:textId="7682D8E6" w:rsidR="000B647F" w:rsidRDefault="000B647F" w:rsidP="00944C3D">
                                  <w:fldSimple w:instr=" MERGEFIELD  aDMDO  \* MERGEFORMAT ">
                                    <w:r w:rsidR="00C6511F" w:rsidRPr="00C6511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755A69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296726BE" w14:textId="7682D8E6" w:rsidR="000B647F" w:rsidRDefault="000B647F" w:rsidP="00944C3D">
                            <w:fldSimple w:instr=" MERGEFIELD  aDMDO  \* MERGEFORMAT ">
                              <w:r w:rsidR="00C6511F" w:rsidRPr="00C6511F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4A002C6E" wp14:editId="03B56702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36DDAB" w14:textId="0B47C0DD" w:rsidR="000B647F" w:rsidRDefault="000B647F" w:rsidP="00944C3D">
                                  <w:fldSimple w:instr=" MERGEFIELD  aDRODo  \* MERGEFORMAT ">
                                    <w:r w:rsidR="00C6511F" w:rsidRPr="00C6511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002C6E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1D36DDAB" w14:textId="0B47C0DD" w:rsidR="000B647F" w:rsidRDefault="000B647F" w:rsidP="00944C3D">
                            <w:fldSimple w:instr=" MERGEFIELD  aDRODo  \* MERGEFORMAT ">
                              <w:r w:rsidR="00C6511F" w:rsidRPr="00C6511F">
                                <w:rPr>
                                  <w:rFonts w:ascii="Arial" w:hAnsi="Arial" w:cs="Arial"/>
                                  <w:noProof/>
                                </w:rPr>
                                <w:t>2023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613D728B" wp14:editId="0D602EE4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C6526B" w14:textId="6C72F6EF" w:rsidR="000B647F" w:rsidRDefault="000B647F" w:rsidP="00944C3D">
                                  <w:fldSimple w:instr=" MERGEFIELD  aDMOD  \* MERGEFORMAT ">
                                    <w:r w:rsidR="00C6511F" w:rsidRPr="00C6511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3D728B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7EC6526B" w14:textId="6C72F6EF" w:rsidR="000B647F" w:rsidRDefault="000B647F" w:rsidP="00944C3D">
                            <w:fldSimple w:instr=" MERGEFIELD  aDMOD  \* MERGEFORMAT ">
                              <w:r w:rsidR="00C6511F" w:rsidRPr="00C6511F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56DD322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7149A613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0CD0D7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526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2FA24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A9E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017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F6B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D32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408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77B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7BB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01F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0CC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6BE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01D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38E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40E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1DE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1CB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B01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44B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555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163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3BF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775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78C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153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150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CCFDD1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B58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CCAD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227E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25E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03B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45B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411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80D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D52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2EA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418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9FB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404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F99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0A3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F79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6A6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F47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89759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333C8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662A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2DF09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30B4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36BD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C1B66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3F6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788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C1E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8CF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259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2FF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37A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0A0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1A084F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267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FE5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682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63F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166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3F0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DAC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F25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C90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93B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0BC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F98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968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CAC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9B7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EA2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E4A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524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749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322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262FC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D5C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0BE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AD1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C64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BEB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6C3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005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411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3EC725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8F5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3BC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262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BDE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656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3DD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67E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640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7AE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C42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B0B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CE6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210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3F1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B21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BEE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2B6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EB6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F25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39F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814D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97C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910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4BC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31F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CEE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8E2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4A0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BACB2F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BD4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3F6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B5F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33D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871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6E6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42F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F64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3EB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9C8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422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068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9C3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C7A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FE3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144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A7F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B1E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3EF4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2BAD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A392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29AF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4B99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433D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A531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9A4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018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09B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28B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46D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BF8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3CC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7AE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CEB768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B69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498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A11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DE4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F85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824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476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193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BD4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4CB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B0B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A72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2EA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7D8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6FF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FCB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584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D22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3DE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1F88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CECA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432C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1918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D635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BE32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B57E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0EA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C6B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ED7919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013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A66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3DF3A5FD" wp14:editId="4733A77D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48F998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F3A5FD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6848F998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AC8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5A2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B84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9EC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877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E99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101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384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095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23AD3251" wp14:editId="467000FA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1DE293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AD3251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4A1DE293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BE7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B63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311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0F5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93E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ACD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D07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360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C6C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BA9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F5D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D1F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C9F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45A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7FC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164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462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77E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B69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C59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40E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A55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473DA0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84F1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6FE7F3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C634F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657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1E24F76" wp14:editId="720F3722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BCC591" w14:textId="4C66127A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C6511F" w:rsidRPr="00F72E0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36126136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E24F76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06BCC591" w14:textId="4C66127A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C6511F" w:rsidRPr="00F72E0F">
                              <w:rPr>
                                <w:rFonts w:ascii="Arial" w:hAnsi="Arial" w:cs="Arial"/>
                                <w:noProof/>
                              </w:rPr>
                              <w:t>36126136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62D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2DA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C8A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D6C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C3B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C94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53B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6D8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681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CC30850" wp14:editId="7122D3BB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039EB0" w14:textId="5763ED6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C6511F" w:rsidRPr="00F72E0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2021554623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C30850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34039EB0" w14:textId="5763ED6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C6511F" w:rsidRPr="00F72E0F">
                              <w:rPr>
                                <w:rFonts w:ascii="Arial" w:hAnsi="Arial" w:cs="Arial"/>
                                <w:noProof/>
                              </w:rPr>
                              <w:t>2021554623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FD6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716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2E9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443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349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961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B8A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9BF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A65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D09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AD4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51C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92F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1CA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322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A3C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CF29FA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F2E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091A8D8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AB505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4EB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1C9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182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F86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827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378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4BE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B71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076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602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903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6BB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8C1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411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531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774853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3F40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E1698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390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02191A3" wp14:editId="02DCF8DA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497362" w14:textId="6A3C22B4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C6511F" w:rsidRPr="00F72E0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Spoločenstvo vlastníkov bytov č.1147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2191A3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2E497362" w14:textId="6A3C22B4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C6511F" w:rsidRPr="00F72E0F">
                              <w:rPr>
                                <w:rFonts w:ascii="Arial" w:hAnsi="Arial" w:cs="Arial"/>
                                <w:noProof/>
                              </w:rPr>
                              <w:t>Spoločenstvo vlastníkov bytov č.1147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7C7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E7B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4C0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49C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751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91E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696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319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C46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6DF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CB4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026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AB0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971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64D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788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7B2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DAA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EA4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5F7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DD3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ECE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521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22A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FA8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2B5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3FA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C49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2FE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AB5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DDE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BFC85F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663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BD155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BE74D5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038EF4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54A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217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D49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127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4F5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C09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587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811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AEE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B80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C59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171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B39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414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3D6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77B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B01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9FF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258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851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6E5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F7B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2FD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5139EC8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CD69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243867A" wp14:editId="238AFADF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01BF05" w14:textId="2ABDDF23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C6511F" w:rsidRPr="00F72E0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Inovecká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43867A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6501BF05" w14:textId="2ABDDF23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C6511F" w:rsidRPr="00F72E0F">
                              <w:rPr>
                                <w:rFonts w:ascii="Arial" w:hAnsi="Arial" w:cs="Arial"/>
                                <w:noProof/>
                              </w:rPr>
                              <w:t>Inovecká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EB006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046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89B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13B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83E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F0E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77B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8A4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8ED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A8A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D99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60B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C9D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AD4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C1F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074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B6F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5C713DB" wp14:editId="6151800A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BDED38" w14:textId="47B9417C" w:rsidR="000B647F" w:rsidRDefault="000B647F" w:rsidP="00944C3D">
                                  <w:fldSimple w:instr=" MERGEFIELD  aSUB_ULICA_CISLO  \* MERGEFORMAT ">
                                    <w:r w:rsidR="00C6511F" w:rsidRPr="00C6511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48,50/1147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C713DB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0FBDED38" w14:textId="47B9417C" w:rsidR="000B647F" w:rsidRDefault="000B647F" w:rsidP="00944C3D">
                            <w:fldSimple w:instr=" MERGEFIELD  aSUB_ULICA_CISLO  \* MERGEFORMAT ">
                              <w:r w:rsidR="00C6511F" w:rsidRPr="00C6511F">
                                <w:rPr>
                                  <w:rFonts w:ascii="Arial" w:hAnsi="Arial" w:cs="Arial"/>
                                  <w:noProof/>
                                </w:rPr>
                                <w:t>48,50/1147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998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DB2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6DA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646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D02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EEF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F0C943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F405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01504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01A1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906738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778A9CF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EA9E46A" wp14:editId="26AC75C0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31D91C" w14:textId="63BAB2AA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C6511F" w:rsidRPr="00F72E0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A9E46A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7D31D91C" w14:textId="63BAB2AA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C6511F" w:rsidRPr="00F72E0F">
                              <w:rPr>
                                <w:rFonts w:ascii="Arial" w:hAnsi="Arial" w:cs="Arial"/>
                                <w:noProof/>
                              </w:rPr>
                              <w:t>91101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12E05EA" wp14:editId="1DA5C092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69D347" w14:textId="37264FEC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C6511F" w:rsidRPr="00F72E0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2E05EA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7C69D347" w14:textId="37264FEC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C6511F" w:rsidRPr="00F72E0F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BB3AB6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6C397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0AC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3E6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EF6835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F4E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6A8C13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AD95D5A" wp14:editId="7FDF4E5C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F90B7E" w14:textId="055440BC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C6511F" w:rsidRPr="00F72E0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915913076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D95D5A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2EF90B7E" w14:textId="055440BC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C6511F" w:rsidRPr="00F72E0F">
                              <w:rPr>
                                <w:rFonts w:ascii="Arial" w:hAnsi="Arial" w:cs="Arial"/>
                                <w:noProof/>
                              </w:rPr>
                              <w:t>915913076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F37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984C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BCBE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F707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E60B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5E26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E9CE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57A6D0B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35A1EB3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4CE2B9D" wp14:editId="646BFA2D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303792" w14:textId="2A5BD96F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CE2B9D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1D303792" w14:textId="2A5BD96F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FC9D5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BC4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7E3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9FD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281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B01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F85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82F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29FC66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A09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BDF22B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A43D41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672C821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1D698FE1" wp14:editId="75C1640E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9492D6" w14:textId="7FD9627F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C6511F" w:rsidRPr="00F72E0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j.hromnikova@spbtn.sk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698FE1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249492D6" w14:textId="7FD9627F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C6511F" w:rsidRPr="00F72E0F">
                              <w:rPr>
                                <w:rFonts w:ascii="Arial" w:hAnsi="Arial" w:cs="Arial"/>
                                <w:noProof/>
                              </w:rPr>
                              <w:t>j.hromnikova@spbtn.sk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187C9B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151E95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E7083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631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CFB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843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078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F89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AD8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1E0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41E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8C5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659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475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B1D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E91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572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20D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9FC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A61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D62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8A8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74A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393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F60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7AC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BD4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EDF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368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E1DC97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68C6C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42ABAEB" w14:textId="23BB472D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C6511F">
              <w:rPr>
                <w:rFonts w:ascii="Arial" w:hAnsi="Arial"/>
                <w:lang w:eastAsia="sk-SK"/>
              </w:rPr>
              <w:t>11.3.2025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651BC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8B7D4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F67F5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F2F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0CB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E46DB0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7C6CC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A2DD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287B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0D42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B3A9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D6958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4C7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517FA2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F4DB8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9B4F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3C13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C054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84A0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F070A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76B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BC46C0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3E4DC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DD7A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ACFB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4238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704C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D28A7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125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60472F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9714E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E3AE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B75B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329F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1801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50937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09F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351ADE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BC96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E95B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6DA5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6F3F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EF7E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0C4A0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21D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F3C918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F88B3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4EFB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04C7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6381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6840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F78D6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F42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001E92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1A7BC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0535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DFEA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39A2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2C64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E1D66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BD4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CD160B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B85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A2F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DA6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75A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6E2C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517A39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6ECD9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9EC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DC1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A95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AE9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CCA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3A4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982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450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492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5D2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A5C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F77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3B2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7D3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9C4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8C9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8EC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799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762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B65FB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403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B3E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4778712C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729A8843" w14:textId="77777777" w:rsidR="00944C3D" w:rsidRDefault="00944C3D" w:rsidP="00944C3D">
      <w:pPr>
        <w:rPr>
          <w:rFonts w:ascii="Arial" w:hAnsi="Arial"/>
        </w:rPr>
      </w:pPr>
    </w:p>
    <w:p w14:paraId="2D6A6608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65D905C3" w14:textId="781FB5B8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51BF0745" w14:textId="738B4069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2886BE74" w14:textId="403303FD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5445408E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7FCA6E4F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260"/>
        <w:gridCol w:w="2835"/>
      </w:tblGrid>
      <w:tr w:rsidR="00944C3D" w:rsidRPr="008D0433" w14:paraId="4E7E3B15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13F6CE0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E4AA9C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160ED5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02409641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5BAD86F8" w14:textId="5C9450C6" w:rsidR="00944C3D" w:rsidRPr="008D0433" w:rsidRDefault="00C6511F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Alena Jánska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B1FB8FA" w14:textId="34237DEE" w:rsidR="00944C3D" w:rsidRPr="008D0433" w:rsidRDefault="00C6511F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B08235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005C199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02D0E06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223DB06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3A4455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E392E14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37E0E8F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4A572D0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D66DD0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2A99061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2E14AE49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6A6EE036" w14:textId="002CE6E4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3A9C7293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EE44E04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3791B669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C0FB481" w14:textId="55A27478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318CBB51" w14:textId="67BC468B" w:rsidR="00944C3D" w:rsidRPr="00C7085F" w:rsidRDefault="00C6511F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</w:p>
    <w:p w14:paraId="7EFACF0A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31B9542D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76E5B0C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64BCF0E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3F72C9E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0BB6E8F2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2DDF1C5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634EEED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662DF25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50FBE31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031350A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1708D34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489D493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40BDF35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5800428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1D042D8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44524AC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D042BA8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767EB41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75CFCD4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40028DB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40B9502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B606AC9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CED5A91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28B83356" w14:textId="545B0FE9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3D9628BC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4A57A81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B598846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54CD9E00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6F334528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1CF10399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14:paraId="6523C5FE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286F9111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3E16FB7D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5B1D135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057AD19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53C8169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1E6FAC6E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12BACE7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238E8B5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2E84244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625E446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3D36B12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76362F8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17CA478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59BFB1F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36B3250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11A1327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701A221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BFD917B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9C2DE86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3DF6F0F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7DB444A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07BA88F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1A2564E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279C4DA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325BDCC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09329C3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759F812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0329D41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76B9341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3A0F4A3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77A003D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50BF33D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5235249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5BCA5C8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7D4C511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73CF424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712EB213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27726EB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C0E97BB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0"/>
        <w:gridCol w:w="1973"/>
        <w:gridCol w:w="1974"/>
        <w:gridCol w:w="1775"/>
      </w:tblGrid>
      <w:tr w:rsidR="00944C3D" w:rsidRPr="008D0433" w14:paraId="3A817F2F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06DFC9B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5249160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58DE705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6887BD9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21D9D58F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14F8F76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2E390A2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5D4685A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7582468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EB540B6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3CE2A14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5D52ABF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479CD86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6727034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D54CFC4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6A806D5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5BF0948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377ECFA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16F197A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EBDA068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49B37F1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061ED2D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678A90B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9DF835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4F4E8B1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6BBF716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2A6F2C8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060D01D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3C0CDFD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28FAC1C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CCA97E5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33321159" w14:textId="447E5096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22D03F34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A156663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1205BC29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01101C5B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621C9005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7CCDFC2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54FAF3A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5D020123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17AFB188" w14:textId="77777777" w:rsidTr="00503750">
        <w:tc>
          <w:tcPr>
            <w:tcW w:w="2302" w:type="dxa"/>
            <w:vAlign w:val="center"/>
          </w:tcPr>
          <w:p w14:paraId="30F276F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60CB37C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6F288B4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01746B3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6A4265B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1044E89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3E9A9B6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4C48960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3E005ECF" w14:textId="77777777" w:rsidTr="00503750">
        <w:tc>
          <w:tcPr>
            <w:tcW w:w="15593" w:type="dxa"/>
            <w:gridSpan w:val="8"/>
            <w:vAlign w:val="center"/>
          </w:tcPr>
          <w:p w14:paraId="4A3A69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6F588331" w14:textId="77777777" w:rsidTr="00503750">
        <w:tc>
          <w:tcPr>
            <w:tcW w:w="2302" w:type="dxa"/>
            <w:vAlign w:val="center"/>
          </w:tcPr>
          <w:p w14:paraId="2F41ED8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F418AEB" w14:textId="240E24F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07B020E" w14:textId="4239980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A0AC520" w14:textId="2D98227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3947FF" w14:textId="3359DAA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8BE6A4" w14:textId="53FBF77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1BF5BA" w14:textId="5E13B28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AE9360" w14:textId="2EDEC9F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7C6CE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1ADED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874AE02" w14:textId="4C8BA2B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F446E2D" w14:textId="20CB0A2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437A1A" w14:textId="357E6FC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AB03BC6" w14:textId="7C8D466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F1C604" w14:textId="5E85A2A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464BF0" w14:textId="1C307AD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DC10C6" w14:textId="13C6FC6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B87511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F6B704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17BF25C4" w14:textId="59DA6B3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B189F1B" w14:textId="0D965F5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A9C8C8D" w14:textId="21FDFEF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C8CA7A" w14:textId="0B3E584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0C6835" w14:textId="2122BBB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06BACF" w14:textId="2E27390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3963DA" w14:textId="3BBF963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21F503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76FE2F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4A631D1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57608CE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E0AF3B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535170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0C1A6C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0274F4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F19E2E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0A8DFB8A" w14:textId="77777777" w:rsidTr="00503750">
        <w:tc>
          <w:tcPr>
            <w:tcW w:w="2302" w:type="dxa"/>
            <w:vAlign w:val="center"/>
          </w:tcPr>
          <w:p w14:paraId="24C11FB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FE9E4EE" w14:textId="2A2CC08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B003C33" w14:textId="1D1F7BC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126425" w14:textId="69F1245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989D67" w14:textId="121D5AB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0DB80F1" w14:textId="66249C7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EE6628" w14:textId="4A18379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7D1E6BF" w14:textId="6D72F67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0B8478" w14:textId="77777777" w:rsidTr="00503750">
        <w:tc>
          <w:tcPr>
            <w:tcW w:w="15593" w:type="dxa"/>
            <w:gridSpan w:val="8"/>
            <w:vAlign w:val="center"/>
          </w:tcPr>
          <w:p w14:paraId="03F7A1E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4207D69C" w14:textId="77777777" w:rsidTr="00503750">
        <w:tc>
          <w:tcPr>
            <w:tcW w:w="2302" w:type="dxa"/>
            <w:vAlign w:val="center"/>
          </w:tcPr>
          <w:p w14:paraId="2AE5D01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D6D4D7C" w14:textId="207147E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542784B" w14:textId="025DD36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20DC4D1" w14:textId="34988B1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444B3C" w14:textId="4F39E5A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07175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3161BB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23262DE" w14:textId="6E10898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EFA22B7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1C0F11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1EDF811" w14:textId="3919779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1526F8E" w14:textId="16509C6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28E6A17" w14:textId="7251B25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889D1D" w14:textId="534551D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005A8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89E6DD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0E7FDA4" w14:textId="51E90C8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C09854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D12B1C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113B08CC" w14:textId="56D896F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0CD23FF" w14:textId="710E164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8EAB5B7" w14:textId="0FC650C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4A23A4" w14:textId="519A9D7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4635A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28510C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5E246BD" w14:textId="24C81E9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7F9B64" w14:textId="77777777" w:rsidTr="00503750">
        <w:tc>
          <w:tcPr>
            <w:tcW w:w="2302" w:type="dxa"/>
            <w:vAlign w:val="center"/>
          </w:tcPr>
          <w:p w14:paraId="2BA095E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AA45C8B" w14:textId="5F1BD1B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E7F2A39" w14:textId="6D333A9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838B80" w14:textId="726D10B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48B6938" w14:textId="618D96F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505A4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CA3C32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181E6CA" w14:textId="6DA7751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0731A7" w14:textId="77777777" w:rsidTr="00503750">
        <w:tc>
          <w:tcPr>
            <w:tcW w:w="15593" w:type="dxa"/>
            <w:gridSpan w:val="8"/>
            <w:vAlign w:val="center"/>
          </w:tcPr>
          <w:p w14:paraId="2D79142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7BE1D7F7" w14:textId="77777777" w:rsidTr="00503750">
        <w:tc>
          <w:tcPr>
            <w:tcW w:w="2302" w:type="dxa"/>
            <w:vAlign w:val="center"/>
          </w:tcPr>
          <w:p w14:paraId="4408957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85A6F6A" w14:textId="2BE8C09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070FB0A" w14:textId="2B91CF8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5B9E0D" w14:textId="177CB2B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ACB3661" w14:textId="617DA41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F22963" w14:textId="7D65119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2AA86F" w14:textId="7C75919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8C92A1" w14:textId="6C15C12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7ED219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222728C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535317B4" w14:textId="2597510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5C138F2" w14:textId="254E5F6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B26C9C" w14:textId="00D3080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7FD8E90" w14:textId="4558C36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55307C1" w14:textId="13BFFCF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5D17A1" w14:textId="4AC0425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760753F" w14:textId="50C666E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7722E9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5E4EC53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EF1FC9F" w14:textId="6DB345A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4752777" w14:textId="29AA6BD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77F9EA" w14:textId="4232A84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BB5F40" w14:textId="6AD653E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41DA8A" w14:textId="7E1A3A8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A69B422" w14:textId="59F1EDE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302138" w14:textId="0A5E3B1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905897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1682F5A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3916B334" w14:textId="72EEB04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6E599D3" w14:textId="596062F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4AF584" w14:textId="142B9FF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3B995D4" w14:textId="057AE89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B5CDCB" w14:textId="784D008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A4AE2E" w14:textId="15591FD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6BACE7C" w14:textId="4312045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7AFC32A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77A3884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42391FE3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0CDF051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2D30D3C" w14:textId="368C316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5AF9462" w14:textId="2D8A498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DC486C" w14:textId="6C38A33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D32263" w14:textId="6875392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DB10EC" w14:textId="02E1E10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250939" w14:textId="5FDD37D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4DFA13A" w14:textId="3AB6F76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289075F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24891E0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3B5104B3" w14:textId="315A421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E2E15EE" w14:textId="4148305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0C0934" w14:textId="5338037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C9DD25" w14:textId="3C6B4F8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359255" w14:textId="7C7A51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63BA210" w14:textId="17A5747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8C54230" w14:textId="342AC21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DECC2D9" w14:textId="77777777" w:rsidR="00944C3D" w:rsidRDefault="00944C3D" w:rsidP="00944C3D">
      <w:pPr>
        <w:rPr>
          <w:rFonts w:ascii="Arial" w:hAnsi="Arial"/>
          <w:b/>
        </w:rPr>
      </w:pPr>
    </w:p>
    <w:p w14:paraId="4EFBB1B5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0FCA05F5" w14:textId="77777777" w:rsidTr="00503750">
        <w:tc>
          <w:tcPr>
            <w:tcW w:w="1944" w:type="dxa"/>
            <w:vAlign w:val="center"/>
          </w:tcPr>
          <w:p w14:paraId="28DD536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4DD590C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151FED8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04E7EF3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50D1F4E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21ACA0B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769EC78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445861B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0DA9E98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4A70820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593A651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304630C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183D4DF0" w14:textId="77777777" w:rsidTr="00503750">
        <w:tc>
          <w:tcPr>
            <w:tcW w:w="15685" w:type="dxa"/>
            <w:gridSpan w:val="12"/>
            <w:vAlign w:val="center"/>
          </w:tcPr>
          <w:p w14:paraId="54533C4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3ECC471A" w14:textId="77777777" w:rsidTr="00503750">
        <w:tc>
          <w:tcPr>
            <w:tcW w:w="1944" w:type="dxa"/>
            <w:vAlign w:val="center"/>
          </w:tcPr>
          <w:p w14:paraId="02E39C4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0EDEF3B" w14:textId="5C870C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2FF9C2D" w14:textId="7DC3D8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31750EC" w14:textId="3B004A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0886133" w14:textId="310F15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B05B7D8" w14:textId="51E9F6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56ABCE6" w14:textId="1E62E1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ADD9ED1" w14:textId="219202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3229AE9" w14:textId="764ABA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19D8E18" w14:textId="710C36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4612A6D" w14:textId="58104D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EA5842B" w14:textId="3D4648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5858F1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3DD0965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0624AF60" w14:textId="5FFD3E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8689D96" w14:textId="354CC2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07267AB" w14:textId="57AF4A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00005B3" w14:textId="4DC835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BE7AA86" w14:textId="353676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185B252" w14:textId="4F7F25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116ACE2" w14:textId="5C24BA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DF343AC" w14:textId="1E0690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8781B11" w14:textId="5ADCCB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2B31F23" w14:textId="4307DC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CBE51E3" w14:textId="0D7E60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D1C18D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2458E97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02018B39" w14:textId="418B4F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046A908" w14:textId="5E3808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1CF488B" w14:textId="04B1E4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81E9C32" w14:textId="32F466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95AD747" w14:textId="6972B2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D01703C" w14:textId="017AF1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B3B9A41" w14:textId="0976A0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89999B6" w14:textId="5AA58C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7AABCC0" w14:textId="352061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C17DF39" w14:textId="5FDC64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ADB86DE" w14:textId="6522B0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64A670B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13FAFBF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1EA0FF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18924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547B7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4B65E8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1F90F9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17CFE7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1DFFC8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78BDC8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23BA0E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3BFF8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6A07F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2569EFBD" w14:textId="77777777" w:rsidTr="00503750">
        <w:tc>
          <w:tcPr>
            <w:tcW w:w="1944" w:type="dxa"/>
            <w:vAlign w:val="center"/>
          </w:tcPr>
          <w:p w14:paraId="5F5FDF8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C0ED8F0" w14:textId="5B0906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0A57768" w14:textId="7F8876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6E2B350" w14:textId="7063DD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205D870" w14:textId="239D6A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54CE208" w14:textId="24AB38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188203A" w14:textId="42C52D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E494150" w14:textId="63FCC7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B5B77A7" w14:textId="6E36E3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F09F020" w14:textId="14043E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B4DC6C7" w14:textId="3BF096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1CFA140" w14:textId="181B46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AFD9186" w14:textId="77777777" w:rsidTr="00503750">
        <w:tc>
          <w:tcPr>
            <w:tcW w:w="15685" w:type="dxa"/>
            <w:gridSpan w:val="12"/>
            <w:vAlign w:val="center"/>
          </w:tcPr>
          <w:p w14:paraId="6C1EF72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549F3DB7" w14:textId="77777777" w:rsidTr="00503750">
        <w:tc>
          <w:tcPr>
            <w:tcW w:w="1944" w:type="dxa"/>
            <w:vAlign w:val="center"/>
          </w:tcPr>
          <w:p w14:paraId="6CC4BE9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52D052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CFB4E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FEF15DA" w14:textId="5B8727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2263C10" w14:textId="31F89D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FDB12FE" w14:textId="6C3D29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2748AAB" w14:textId="485439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BF88747" w14:textId="10E9FC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86AA1BC" w14:textId="14BCFD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DCB75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161BF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DF03EA0" w14:textId="54D603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4A6E4B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7C0F7B2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8F49A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AC5D8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321F850" w14:textId="24B6CD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93FFAD0" w14:textId="3DB3A2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685F12E" w14:textId="10B06A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B822FAC" w14:textId="483FA6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C6BE201" w14:textId="3A828E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1CA1867" w14:textId="4B9443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11711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D0D96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D4CD9BF" w14:textId="137F7E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33601A0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0A76216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70EBD3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22229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39F93FC" w14:textId="743B3E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BFCD4A7" w14:textId="426EF5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D770E04" w14:textId="229A39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B619954" w14:textId="19FC4A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A43F83E" w14:textId="3B6F5E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C973C5E" w14:textId="6D6090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0F38D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A869A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8F1116A" w14:textId="7944F9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968C9D" w14:textId="77777777" w:rsidTr="00503750">
        <w:tc>
          <w:tcPr>
            <w:tcW w:w="1944" w:type="dxa"/>
            <w:vAlign w:val="center"/>
          </w:tcPr>
          <w:p w14:paraId="39E9231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3FF47D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178D4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36B32EA" w14:textId="13B51A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28D0616" w14:textId="29BDDC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72F53FB" w14:textId="41510D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DB5A3CB" w14:textId="6A7C2E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C5973E4" w14:textId="30E3ED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EBFE72A" w14:textId="37AE04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31421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64F83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364A839" w14:textId="2D1B37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430BF2" w14:textId="77777777" w:rsidTr="00503750">
        <w:tc>
          <w:tcPr>
            <w:tcW w:w="15685" w:type="dxa"/>
            <w:gridSpan w:val="12"/>
            <w:vAlign w:val="center"/>
          </w:tcPr>
          <w:p w14:paraId="659D514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747B7BF2" w14:textId="77777777" w:rsidTr="00503750">
        <w:tc>
          <w:tcPr>
            <w:tcW w:w="1944" w:type="dxa"/>
            <w:vAlign w:val="center"/>
          </w:tcPr>
          <w:p w14:paraId="2A2E1AE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5CA0D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36246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C29BE4E" w14:textId="1E2ED8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876671E" w14:textId="1F5565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15EA6E4" w14:textId="479CCF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7354D1F" w14:textId="2C3057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2DC855E" w14:textId="4F0AED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0F5183A" w14:textId="57CBDF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5AF41F0" w14:textId="23CD71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F816F01" w14:textId="094160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38C3289" w14:textId="4B1A79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9D3277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404EEC6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ECEE3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1F23B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4D3A2D4" w14:textId="71BBEA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61A752F" w14:textId="622BAF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00E6191" w14:textId="56E11A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2C1DB2E" w14:textId="59E981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20255F0" w14:textId="7D3FE1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EA7DD69" w14:textId="6BEA1D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8E5DD7C" w14:textId="1AFCA9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56EBDCE" w14:textId="6038CF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47466EC" w14:textId="7A12CE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06007E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39A5EB0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2D373A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ABF8B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161B99D" w14:textId="22DDFA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D1AACF3" w14:textId="22F579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369DC38" w14:textId="063E94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F32003A" w14:textId="67C7F3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C3F672C" w14:textId="0DA504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765BC00" w14:textId="7B375A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4EA54F9" w14:textId="5FA8EF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CCA896E" w14:textId="288311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1072AEA" w14:textId="2FBCEB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47EA95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004D9F1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3CDC24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47067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750BCFA" w14:textId="6BD854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F6EABA4" w14:textId="17CEDA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3BBB733" w14:textId="564658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3700CD9" w14:textId="0F5D2B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CA9BB32" w14:textId="06021F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67F493F" w14:textId="56B44D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C29FF29" w14:textId="27CE4E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22E7261" w14:textId="1FCF79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AE6CCB5" w14:textId="30BE8C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E54BFA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08FF442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3819BC5F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4EA0932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13B31FE" w14:textId="4E9BEB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6F98E6D" w14:textId="4006E6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ED9CB6F" w14:textId="6A1BB1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45E2C7A" w14:textId="2F8189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BDD2546" w14:textId="7A5BA1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DEBF048" w14:textId="02E84A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F6DCBC0" w14:textId="33C446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22E7D89" w14:textId="7221F7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C92C31E" w14:textId="4AA0AD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5542146" w14:textId="6EE968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78D704A" w14:textId="430435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B11FCDE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4E5C5B2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821F4C8" w14:textId="262F52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9B88208" w14:textId="2577F4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66163E5" w14:textId="6880D5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1420CC1" w14:textId="0D4C43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DF0034E" w14:textId="502E02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BBBB436" w14:textId="51481E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AFD2C2C" w14:textId="0DBF07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D946270" w14:textId="0CFD16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0911CFB" w14:textId="79DBB6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A11AF29" w14:textId="7B4D69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37999E6" w14:textId="1BB9F6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C1EDB9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6DA1A8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8386038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371CC563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65D0208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C7BDEB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2C86849E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65CD40C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E3BF08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1FC3BB7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3F9A6FA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2B918E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C6C55FB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348BBC5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FC6104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F6A0505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032B495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EA9493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14F52FB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B2F2992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7E2A7C2C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4B5A9D5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E5290C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08A214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795453F0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3EEAA1C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4A4D9B5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E4C89E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CF997F5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33250E4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FA1AFC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8E24EE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C324D25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1E477A0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372056B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EAADEC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0C642D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0FFB129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5CF688AE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1C3C576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51F2A8D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6545364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2B40DFC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72D654F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2385BED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5558F914" w14:textId="77777777" w:rsidTr="00503750">
        <w:trPr>
          <w:trHeight w:val="1073"/>
        </w:trPr>
        <w:tc>
          <w:tcPr>
            <w:tcW w:w="3614" w:type="dxa"/>
            <w:vMerge/>
          </w:tcPr>
          <w:p w14:paraId="78E667D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3A2B24E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2434BFB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16AB8F9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4EB18CD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0C7427C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5F2624A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369EFBDA" w14:textId="77777777" w:rsidTr="00503750">
        <w:trPr>
          <w:trHeight w:val="283"/>
        </w:trPr>
        <w:tc>
          <w:tcPr>
            <w:tcW w:w="3614" w:type="dxa"/>
          </w:tcPr>
          <w:p w14:paraId="5158490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2F5BC4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844AE8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DE78C5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6FFBAA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BA8525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36C8E6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38F8085" w14:textId="77777777" w:rsidTr="00503750">
        <w:trPr>
          <w:trHeight w:val="283"/>
        </w:trPr>
        <w:tc>
          <w:tcPr>
            <w:tcW w:w="3614" w:type="dxa"/>
          </w:tcPr>
          <w:p w14:paraId="0C30A12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0A32F8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F63507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3013D4A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3D2E81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D1D60E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B1BC63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20D7350" w14:textId="77777777" w:rsidTr="00503750">
        <w:trPr>
          <w:trHeight w:val="283"/>
        </w:trPr>
        <w:tc>
          <w:tcPr>
            <w:tcW w:w="3614" w:type="dxa"/>
          </w:tcPr>
          <w:p w14:paraId="6342610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4914D5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550EFD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D0E519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95CEE1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D25BE5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C040A5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90D9776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397843B6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944C3D" w:rsidRPr="00050529" w14:paraId="701429DB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55CA7FA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548FD7A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2D51CF8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36944DE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727D968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570452F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5BEFC83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18E1A55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239040D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3EAF4274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5096A7C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3AAA122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49528B7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4947E6BF" w14:textId="438539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6C074C" w14:textId="01DD11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960ED9D" w14:textId="77E092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88754D" w14:textId="776522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08FFEF" w14:textId="58C790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4F627F" w14:textId="4D8CEF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82608D" w14:textId="6BD69B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4BEE6D3" w14:textId="4D77C6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A3CB7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9884D4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D0932BF" w14:textId="7EA7E8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ECABB2" w14:textId="531C1C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838B21" w14:textId="7970BA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7D4510" w14:textId="73FC0A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CF22A5" w14:textId="39D5CD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70F7BF" w14:textId="460036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DD3221" w14:textId="4A632C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4D8EA5D" w14:textId="683A10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2B6DD5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6C1CB0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1397B9B8" w14:textId="2FCAB5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BC9552" w14:textId="2B95A4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3B93D95" w14:textId="11F5B3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7C7251" w14:textId="00944A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53A6A90" w14:textId="1D72BB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D16E7AF" w14:textId="5BE19F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C30875" w14:textId="57F688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F2828ED" w14:textId="3DC07D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67A260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C5568B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639FB4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0EB31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9E8D8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4BB05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5E036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59338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BDDEE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2C222F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693DF0B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711943E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870BCC1" w14:textId="4B9742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80614BA" w14:textId="2027EE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55EA88" w14:textId="34EC7F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131768" w14:textId="2A1035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75CCDF" w14:textId="79F210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41438E" w14:textId="03222F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EC96F6E" w14:textId="651ABC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0C4CECB" w14:textId="6CD64F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8B5A2F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848E52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48D3B25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00FC18C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0780F719" w14:textId="64AB22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9942862" w14:textId="32FCE1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DE418B" w14:textId="0E202C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855AC5" w14:textId="0FC977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F81946" w14:textId="57A60E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EE66E1" w14:textId="6849C4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ED6E0E" w14:textId="793FBE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9A3B7EB" w14:textId="033D3F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E58A6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C6DFA7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222E83EB" w14:textId="12BBB1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D879C5E" w14:textId="17D4EC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86C5BA" w14:textId="20BFA3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B5C228B" w14:textId="264FEC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A6349F" w14:textId="3E5AA6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B3D70A2" w14:textId="7AFF50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16CB85" w14:textId="68B405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88A90E5" w14:textId="58C3D0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699F6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EFAF91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0D31D9BF" w14:textId="4CAFD5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7B1C53" w14:textId="1B25AF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FA6EE0" w14:textId="5BD23B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7C4F3C" w14:textId="68F84A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F86BB1" w14:textId="1969D1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48364C" w14:textId="43D1F2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57E903" w14:textId="641DA0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B92E50A" w14:textId="7F15DC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984628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81411B2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64F7C21D" w14:textId="322405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DEB452" w14:textId="44BA05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DB862D6" w14:textId="0FB934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5B49CA8" w14:textId="5B14E2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EACF0C" w14:textId="403EF0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715B60F" w14:textId="768268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F627DB" w14:textId="75D11A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C63BE33" w14:textId="354AB5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68EA1A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36C3964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20342DC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BE9A5C9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0D89EEA8" w14:textId="620685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956650" w14:textId="205DF1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1830F9D" w14:textId="03A3EC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BFAB9F3" w14:textId="1B7CB4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CBC76CC" w14:textId="6F58A6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5262995" w14:textId="667E16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15F8D2" w14:textId="672C14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9F752E6" w14:textId="068D28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9B8352D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0CCC03AF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09B5F764" w14:textId="3979FC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E06E41" w14:textId="520782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F26C8F" w14:textId="7670AB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3B8595" w14:textId="0430C2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80AAF4" w14:textId="23DE1D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2B1600" w14:textId="4D8B0C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7F7E327" w14:textId="15B3D5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BD23140" w14:textId="76D0CF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ADCB96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0C20EF3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2FC42212" w14:textId="491041DE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125BE34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A2C19B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8E352A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3E7295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62A93F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A7AAFD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FB8876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5301C8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1C3BFF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DA8147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424DEE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58767E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6AA070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3DC3F8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37F044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AD3DB8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C99ABA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E5BD967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44AFF7D2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2DC2FDFE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2C96D6C9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4"/>
        <w:gridCol w:w="1963"/>
        <w:gridCol w:w="1341"/>
        <w:gridCol w:w="1319"/>
        <w:gridCol w:w="1963"/>
      </w:tblGrid>
      <w:tr w:rsidR="00944C3D" w:rsidRPr="008D0433" w14:paraId="6B1EFDA5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31BAAAD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139FC4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8905D1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5508D7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E4F814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28B9D9C1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1EF58B0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CE2FDD5" w14:textId="11225B5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B30A501" w14:textId="28C0E3F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436DBEC" w14:textId="0A6910C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79FCE4A" w14:textId="4765C7C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36DC336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7CE3980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24C395B" w14:textId="2254F8A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14138CC" w14:textId="5DC9C89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E2C8A54" w14:textId="32B9258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DC39667" w14:textId="0A0F32D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A5A955A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04E6C7A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485639A" w14:textId="76B6DC3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C4AC4F1" w14:textId="39F608D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B721BA8" w14:textId="7B2D21D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39BC828" w14:textId="497072E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36A2FAE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40206A0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6912BB9" w14:textId="19CAC98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A47181E" w14:textId="74F8B3F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47534C8" w14:textId="7F14F27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F769620" w14:textId="19E3818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DD70DDC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0BB3E8F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FFD6C3B" w14:textId="47F41F1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82DC9C3" w14:textId="5FA72E9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FA1E566" w14:textId="64C4706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0EA76A9" w14:textId="578148D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8FBE641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5E3B69F1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85C2528" w14:textId="6EE99188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20A4ADE" w14:textId="79BA1284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FE7109A" w14:textId="180032FE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E74916E" w14:textId="6A2F59E5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02BD156C" w14:textId="77777777" w:rsidR="00944C3D" w:rsidRDefault="00944C3D" w:rsidP="00944C3D">
      <w:pPr>
        <w:rPr>
          <w:rFonts w:ascii="Arial" w:hAnsi="Arial"/>
          <w:b/>
        </w:rPr>
      </w:pPr>
    </w:p>
    <w:p w14:paraId="2AEB807D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1"/>
        <w:gridCol w:w="1790"/>
        <w:gridCol w:w="2556"/>
        <w:gridCol w:w="1913"/>
      </w:tblGrid>
      <w:tr w:rsidR="00944C3D" w:rsidRPr="008D0433" w14:paraId="73CAC4CE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27AD145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35F2A27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384FFDB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6FC5DFD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15297DC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0D5FF243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44ED15A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5664D3E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75231BA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5EE835A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C4993B3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34DDA19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358D395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05DD480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1521C9D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5751245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3DB41C4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41ACEED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22535FE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739425A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0AC24B1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474AA720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15FA4A1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3DF961E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232D6C9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7085E7D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671DA020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3EA27ABC" w14:textId="77777777" w:rsidTr="00503750">
        <w:tc>
          <w:tcPr>
            <w:tcW w:w="2835" w:type="dxa"/>
            <w:vAlign w:val="center"/>
          </w:tcPr>
          <w:p w14:paraId="7694C6B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449915B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3FE27A8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6E83423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3C911D0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612E9D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53EAAB11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7A4B41A7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3422AF2F" w14:textId="75890A7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A7804E" w14:textId="20AA5FF8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1F20F33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E3DC95B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36279E1" w14:textId="493A1BE4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D3294C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6CB18E7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72B2EBD4" w14:textId="4D42D3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50E0F3D" w14:textId="025D7D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6B6E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F7363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8B661CF" w14:textId="53376A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BF1F9F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2AE4466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126E2960" w14:textId="213C96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360BB0" w14:textId="59D738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F6B21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BE484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8C3C08F" w14:textId="0AB5CA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DD04E0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272CB90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79C23593" w14:textId="5501AC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A8E3CEB" w14:textId="6B8415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C3C8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AE556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B3448E3" w14:textId="52495E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DD8D193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5D11127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72FE3A44" w14:textId="0D73D5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0E3725" w14:textId="567FCA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26644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85B2B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CB16E13" w14:textId="7769D1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8E0CFE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31ECEC3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692EBE8A" w14:textId="3BF46A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5095B1" w14:textId="355969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B8B6D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F0075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F99CE5A" w14:textId="6292AF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C10BB0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6952BE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33C18579" w14:textId="1255925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22A3CEA" w14:textId="42383D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96F9B3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9A1C43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DF1B099" w14:textId="52DBE3D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8E375B4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6927276C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1E203A72" w14:textId="5EBDF58D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556EE395" w14:textId="77777777" w:rsidR="00944C3D" w:rsidRDefault="00944C3D" w:rsidP="00944C3D">
      <w:pPr>
        <w:rPr>
          <w:rFonts w:ascii="Arial" w:hAnsi="Arial"/>
          <w:b/>
        </w:rPr>
      </w:pPr>
    </w:p>
    <w:p w14:paraId="1A1D9F80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70CEEE5C" w14:textId="77777777" w:rsidTr="00503750">
        <w:tc>
          <w:tcPr>
            <w:tcW w:w="2835" w:type="dxa"/>
            <w:vAlign w:val="center"/>
          </w:tcPr>
          <w:p w14:paraId="7D7CB93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34D9F99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294855A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570A5B3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435ABA6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0AAED93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24EDFF97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4D9B3D2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5785D337" w14:textId="76AF39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04BAD9" w14:textId="60B60C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480F6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2897D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FA26AF4" w14:textId="37526E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28EA7C3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972FB6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2B228292" w14:textId="1CA36F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5F7D5B5" w14:textId="12BDD8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FCE63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BC0DC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0C577B9" w14:textId="3237CB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D4E30B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5C6961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1E79D22C" w14:textId="43209A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80A139" w14:textId="14D135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BB5ED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D5AF5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58386BD" w14:textId="4CF73F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CE9B24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F16E36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3C1FC2E9" w14:textId="23DCBD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9853738" w14:textId="338E6B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6A419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06A08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EE1F05A" w14:textId="47C10D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BF1F5E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D2283E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202A1360" w14:textId="01EEFE1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9360C0A" w14:textId="7840D2F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9789E0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352FD1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1C4E62D" w14:textId="2B85CBB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4233CE0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06E35484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2740"/>
        <w:gridCol w:w="2938"/>
      </w:tblGrid>
      <w:tr w:rsidR="00944C3D" w:rsidRPr="00050529" w14:paraId="78309ABC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5A2DF83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3098FD0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0E3B2B09" w14:textId="77777777" w:rsidTr="00503750">
        <w:trPr>
          <w:trHeight w:val="699"/>
        </w:trPr>
        <w:tc>
          <w:tcPr>
            <w:tcW w:w="3502" w:type="dxa"/>
            <w:vMerge/>
          </w:tcPr>
          <w:p w14:paraId="7BAD15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3A16561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05F11EE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636B5B58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0EEEA4B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74315C36" w14:textId="316FE6C6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24AB871E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7E38DAC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289C29D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09FD1185" w14:textId="32063700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4C95BF95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7CC6CED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5FBED17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36764468" w14:textId="7E50878E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722B078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87BCAC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01F899D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7"/>
        <w:gridCol w:w="2743"/>
        <w:gridCol w:w="2940"/>
      </w:tblGrid>
      <w:tr w:rsidR="00944C3D" w:rsidRPr="00050529" w14:paraId="2C5546C4" w14:textId="77777777" w:rsidTr="00503750">
        <w:trPr>
          <w:trHeight w:val="593"/>
        </w:trPr>
        <w:tc>
          <w:tcPr>
            <w:tcW w:w="3497" w:type="dxa"/>
          </w:tcPr>
          <w:p w14:paraId="14EF2A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36504B4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4163CA5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1E68578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E888FA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37FC4B05" w14:textId="2D7713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4D6C59F" w14:textId="65BB64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17864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3F3A08E" w14:textId="51E879FC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4632361" w14:textId="39E310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A511820" w14:textId="4874A2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CCCFDF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588096B" w14:textId="2AEE32DC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EDE38B8" w14:textId="3329F8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E32C56F" w14:textId="4B05D7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CC2EBD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F37502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080BED0D" w14:textId="59AD4C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C91B469" w14:textId="45433C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6D7C8B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CDDC2AA" w14:textId="48D0B43A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281B266" w14:textId="7EA005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4A5C733" w14:textId="7D74F2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E35E0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F3B0DFC" w14:textId="1AE3EDE3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79454BD" w14:textId="2E9221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083A87C" w14:textId="3B0FB1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3BADC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E9A5F1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533E33DE" w14:textId="28000D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458AEEE" w14:textId="3B0C29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45A3A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186E33D" w14:textId="2EB7BF1F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EC89897" w14:textId="25F5C9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092B564" w14:textId="6ED6BB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C3846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5A528B2" w14:textId="59468423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C171061" w14:textId="76F407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BDC194D" w14:textId="6EC2F9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E806B3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38BC213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2452153E" w14:textId="5F8A04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C05A717" w14:textId="6BC2F4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576C3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3561038" w14:textId="07F9265F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7B8EC51" w14:textId="44763A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C4EAD34" w14:textId="293DE0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3634E4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71DE9EDD" w14:textId="01D40866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4818949" w14:textId="582E21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87C78E0" w14:textId="06D3C4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C97F10F" w14:textId="77777777" w:rsidR="00944C3D" w:rsidRDefault="00944C3D" w:rsidP="00944C3D">
      <w:pPr>
        <w:rPr>
          <w:rFonts w:ascii="Arial" w:hAnsi="Arial"/>
          <w:b/>
        </w:rPr>
      </w:pPr>
    </w:p>
    <w:p w14:paraId="1C07AB50" w14:textId="77777777" w:rsidR="00944C3D" w:rsidRDefault="00944C3D" w:rsidP="00944C3D">
      <w:pPr>
        <w:rPr>
          <w:rFonts w:ascii="Arial" w:hAnsi="Arial"/>
          <w:b/>
        </w:rPr>
      </w:pPr>
    </w:p>
    <w:p w14:paraId="6D43CE0A" w14:textId="77777777" w:rsidR="00944C3D" w:rsidRDefault="00944C3D" w:rsidP="00944C3D">
      <w:pPr>
        <w:rPr>
          <w:rFonts w:ascii="Arial" w:hAnsi="Arial"/>
          <w:b/>
        </w:rPr>
      </w:pPr>
    </w:p>
    <w:p w14:paraId="5D443564" w14:textId="77777777" w:rsidR="00944C3D" w:rsidRDefault="00944C3D" w:rsidP="00944C3D">
      <w:pPr>
        <w:rPr>
          <w:rFonts w:ascii="Arial" w:hAnsi="Arial"/>
          <w:b/>
        </w:rPr>
      </w:pPr>
    </w:p>
    <w:p w14:paraId="1CC11C91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2"/>
        <w:gridCol w:w="1630"/>
        <w:gridCol w:w="1204"/>
        <w:gridCol w:w="1198"/>
        <w:gridCol w:w="1194"/>
        <w:gridCol w:w="1572"/>
      </w:tblGrid>
      <w:tr w:rsidR="00944C3D" w:rsidRPr="00050529" w14:paraId="75CCA4EA" w14:textId="77777777" w:rsidTr="00503750">
        <w:tc>
          <w:tcPr>
            <w:tcW w:w="2622" w:type="dxa"/>
            <w:vAlign w:val="center"/>
          </w:tcPr>
          <w:p w14:paraId="377194F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1B6D44C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49F3D60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2A67185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501ECD1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48AE469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60D5FB6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0C1A3FE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6612AEE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091A6519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46DF8C6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2DC01C4E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4A5387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6173F28A" w14:textId="11BC6E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82C72A6" w14:textId="16C50F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C370DF8" w14:textId="559217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71F97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1FFCF49" w14:textId="2956F9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6975CA" w14:textId="77777777" w:rsidTr="00503750">
        <w:tc>
          <w:tcPr>
            <w:tcW w:w="2622" w:type="dxa"/>
            <w:vAlign w:val="center"/>
          </w:tcPr>
          <w:p w14:paraId="3E0AAEA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3ADC3AF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2DCE7224" w14:textId="2D86F0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3FD9E33" w14:textId="7F6061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3AB038A" w14:textId="036C4B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2B386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C295331" w14:textId="1E8E70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C0D1F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0D88AF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4E57211B" w14:textId="3A1413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F9DF5AD" w14:textId="311543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9E6EB20" w14:textId="3C3885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AD71F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9DDEC59" w14:textId="083C35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67410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D4312E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1139B1B1" w14:textId="79A992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D629190" w14:textId="7F2C50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9773F57" w14:textId="064794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EC5DA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75D3281" w14:textId="4A8AEA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E708C78" w14:textId="77777777" w:rsidTr="00503750">
        <w:tc>
          <w:tcPr>
            <w:tcW w:w="2622" w:type="dxa"/>
            <w:vAlign w:val="center"/>
          </w:tcPr>
          <w:p w14:paraId="4D366BE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3BD760C1" w14:textId="2E5807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12522.00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0A7970A" w14:textId="694573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9980.00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85A4D0C" w14:textId="116302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2353.00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B4AAD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AE3C105" w14:textId="3ACD31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20149.00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13B57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EC9C58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3DAB1E56" w14:textId="276ABB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8B7AAB9" w14:textId="7FA2EA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91D611B" w14:textId="1A1809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7234A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FE2C7B2" w14:textId="05D40B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A16F4A2" w14:textId="77777777" w:rsidTr="00503750">
        <w:tc>
          <w:tcPr>
            <w:tcW w:w="2622" w:type="dxa"/>
            <w:vAlign w:val="center"/>
          </w:tcPr>
          <w:p w14:paraId="312603E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1A70950E" w14:textId="3369A4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C12EF48" w14:textId="74DE6F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D729C03" w14:textId="3F81AC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0D7E6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5B273F3" w14:textId="6072CB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BFF5661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5DB3F65E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133B751F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DA1A61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6D6DE545" w14:textId="66627C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C018054" w14:textId="567815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0A4DE85" w14:textId="6A7708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FF983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2370159" w14:textId="0A13F8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FE9559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B08EC2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50593085" w14:textId="726558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8A744BF" w14:textId="20A735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405127B" w14:textId="3FE6B6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1A2A9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85D3671" w14:textId="7286F0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D9A869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3B43A6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3430FDF9" w14:textId="7A29E9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68C05A8" w14:textId="392321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4C1F3D1" w14:textId="31A3A3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FB387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55FF72F" w14:textId="2F3A3D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463197" w14:textId="77777777" w:rsidTr="00503750">
        <w:tc>
          <w:tcPr>
            <w:tcW w:w="2622" w:type="dxa"/>
            <w:vAlign w:val="center"/>
          </w:tcPr>
          <w:p w14:paraId="4C2A116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04EA0E8F" w14:textId="57FFAB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23D46A3" w14:textId="5C0C62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3CBA805" w14:textId="62CE6F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6F982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D0711E4" w14:textId="236205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E754F3" w14:textId="77777777" w:rsidTr="00503750">
        <w:tc>
          <w:tcPr>
            <w:tcW w:w="2622" w:type="dxa"/>
            <w:vAlign w:val="center"/>
          </w:tcPr>
          <w:p w14:paraId="46E95EE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01EB61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DFE7B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6DDD0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6A558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03D8A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587482B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CB2919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498756B8" w14:textId="5E6180C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b/>
                <w:noProof/>
                <w:sz w:val="18"/>
                <w:szCs w:val="18"/>
              </w:rPr>
              <w:t>12522.00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816B206" w14:textId="1797000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b/>
                <w:noProof/>
                <w:sz w:val="18"/>
                <w:szCs w:val="18"/>
              </w:rPr>
              <w:t>9980.00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9B88092" w14:textId="3D9AB44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b/>
                <w:noProof/>
                <w:sz w:val="18"/>
                <w:szCs w:val="18"/>
              </w:rPr>
              <w:t>2353.00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6294C9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96AFCE4" w14:textId="45C7267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b/>
                <w:noProof/>
                <w:sz w:val="18"/>
                <w:szCs w:val="18"/>
              </w:rPr>
              <w:t>20149.00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8C819D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F947278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3"/>
        <w:gridCol w:w="4067"/>
      </w:tblGrid>
      <w:tr w:rsidR="00944C3D" w:rsidRPr="00050529" w14:paraId="00769A89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7CF86139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5FB6BCD1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46EC1BF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1132FDE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3820370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7A35352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6AFA192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68825F9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FC0312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3B2A802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2650C5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9AB38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05E6CD7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3FF3FE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9977C0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437F417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223072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244752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474F8EB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B14CD2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4D73D7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705EACB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537647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81062B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57A7A37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8B8500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916580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793C488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C7CCE9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1E2A0F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1E45F2B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142748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B0F341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714EA5F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607F93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D7D8A6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74337B2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1787B7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AF12EAB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01980EB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B054CD8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6252B9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6E1441B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561B4E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0066429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054CB6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A29D43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51BDFB0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B61416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00B482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5BDB693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6721CE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D17942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7C9BF77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33505B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2CC71A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583137C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9B73A8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429EB9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673FE81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3ED2DD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54C4EA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7B71B30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4D0564E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2FCE82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B631223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42BB86C1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2"/>
        <w:gridCol w:w="1349"/>
        <w:gridCol w:w="1301"/>
        <w:gridCol w:w="1315"/>
        <w:gridCol w:w="1324"/>
        <w:gridCol w:w="1349"/>
      </w:tblGrid>
      <w:tr w:rsidR="00944C3D" w:rsidRPr="00050529" w14:paraId="7966E52F" w14:textId="77777777" w:rsidTr="00503750">
        <w:tc>
          <w:tcPr>
            <w:tcW w:w="2835" w:type="dxa"/>
            <w:vAlign w:val="center"/>
          </w:tcPr>
          <w:p w14:paraId="2F2D833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00108EE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16481D2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679308B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0EC2D1D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62F8AF3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40CD4C01" w14:textId="77777777" w:rsidTr="00503750">
        <w:tc>
          <w:tcPr>
            <w:tcW w:w="2835" w:type="dxa"/>
            <w:vAlign w:val="center"/>
          </w:tcPr>
          <w:p w14:paraId="7B73473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107FEEA9" w14:textId="1754E0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F38F9B" w14:textId="1E1EB6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8D8E85B" w14:textId="7A4762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56A3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AD036A6" w14:textId="7640CD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9065E7" w14:textId="77777777" w:rsidTr="00503750">
        <w:tc>
          <w:tcPr>
            <w:tcW w:w="2835" w:type="dxa"/>
            <w:vAlign w:val="center"/>
          </w:tcPr>
          <w:p w14:paraId="1EE9AA1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052E10A4" w14:textId="06BA78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411B79" w14:textId="691FD1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3C7DE22" w14:textId="1CDF78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5A164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B961AD6" w14:textId="6BF0CE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F4D018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26A2007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2FF7F1BA" w14:textId="22B84EC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6013E04" w14:textId="2D17E31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B50A4E" w14:textId="46D1DB4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59069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65D8CF2" w14:textId="2FCB0C9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5A00A46D" w14:textId="77777777" w:rsidTr="00503750">
        <w:tc>
          <w:tcPr>
            <w:tcW w:w="2835" w:type="dxa"/>
            <w:vAlign w:val="center"/>
          </w:tcPr>
          <w:p w14:paraId="43DFFAB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02A12734" w14:textId="1D1910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B69B3A1" w14:textId="2AB931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11D1B1B" w14:textId="15389B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A5AF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3525E84" w14:textId="1D7F79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41625A" w14:textId="77777777" w:rsidTr="00503750">
        <w:tc>
          <w:tcPr>
            <w:tcW w:w="2835" w:type="dxa"/>
            <w:vAlign w:val="center"/>
          </w:tcPr>
          <w:p w14:paraId="65B0C57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49940DDE" w14:textId="62967E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FE4DADC" w14:textId="66728D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9AD0244" w14:textId="36E233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D3CA4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A70322B" w14:textId="54D141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9DA77D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5067028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1AD86A7B" w14:textId="5A083B96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B79B311" w14:textId="07CA31DF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D790D6" w14:textId="1E5B2DE2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DC06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1EDB0A0" w14:textId="249DBE48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95CAE4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492F5D8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3924965B" w14:textId="0C2806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BA8FA5F" w14:textId="676BD0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99FC22" w14:textId="6CBFCD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A6A74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0F9A0AC" w14:textId="62F75B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4954F96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1F1B27A1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4"/>
        <w:gridCol w:w="1766"/>
        <w:gridCol w:w="1646"/>
        <w:gridCol w:w="1591"/>
        <w:gridCol w:w="1873"/>
      </w:tblGrid>
      <w:tr w:rsidR="00944C3D" w:rsidRPr="008D0433" w14:paraId="07A29D7C" w14:textId="77777777" w:rsidTr="00503750">
        <w:tc>
          <w:tcPr>
            <w:tcW w:w="2552" w:type="dxa"/>
            <w:shd w:val="clear" w:color="auto" w:fill="auto"/>
            <w:vAlign w:val="center"/>
          </w:tcPr>
          <w:p w14:paraId="6FCC01F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0074163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0085A39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21E1764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61835D6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543EC192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0480593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4AEC6608" w14:textId="1A90E4C5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6A1317D2" w14:textId="783F25DD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7985C819" w14:textId="5A8E7904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1C5A6E1B" w14:textId="1D9C7979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D790594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0694EDF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1A7A9E43" w14:textId="0C7BE5D9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6D162F47" w14:textId="45796F78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0720A6D1" w14:textId="3430B009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0AAC4252" w14:textId="6134E784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76D7C4AC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4EA0E661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0472BA18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0DB306A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281338B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0CE8FFB0" w14:textId="77777777" w:rsidTr="00503750">
        <w:tc>
          <w:tcPr>
            <w:tcW w:w="4395" w:type="dxa"/>
            <w:vMerge/>
          </w:tcPr>
          <w:p w14:paraId="4059CB6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4FDC764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57B3199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5F8249CF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61A5A9E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2B73C7C7" w14:textId="77BAE7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  <w:lang w:eastAsia="sk-SK"/>
              </w:rPr>
              <w:t>435.54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3C3F45D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37990BF2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2456629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211207C4" w14:textId="1E42DA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BC09ECD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0ABBA2B1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056C04D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1C02F30B" w14:textId="697C343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b/>
                <w:noProof/>
                <w:sz w:val="18"/>
                <w:szCs w:val="18"/>
              </w:rPr>
              <w:t>435.54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832AA4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69A59DC4" w14:textId="77777777" w:rsidTr="00503750">
        <w:tc>
          <w:tcPr>
            <w:tcW w:w="4395" w:type="dxa"/>
            <w:vAlign w:val="center"/>
          </w:tcPr>
          <w:p w14:paraId="5B5D108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1C50F087" w14:textId="28BF62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82835D2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388B2A0A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11A2584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1C222B43" w14:textId="368185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5E26009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3C509B78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4DD8834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0630CC68" w14:textId="3BA7311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91E593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7D6AF709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7B692F4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0D48553F" w14:textId="45B1E44D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b/>
                <w:noProof/>
                <w:sz w:val="18"/>
                <w:szCs w:val="18"/>
              </w:rPr>
              <w:t>26538.00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AFB154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B941CB8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4C1E697A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2"/>
        <w:gridCol w:w="2477"/>
        <w:gridCol w:w="2671"/>
      </w:tblGrid>
      <w:tr w:rsidR="00944C3D" w:rsidRPr="00E05001" w14:paraId="1A4B5C1B" w14:textId="77777777" w:rsidTr="00503750">
        <w:tc>
          <w:tcPr>
            <w:tcW w:w="4395" w:type="dxa"/>
            <w:vAlign w:val="center"/>
          </w:tcPr>
          <w:p w14:paraId="45C154B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24DC0A2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287E8F4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6F55EDD9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58192BF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58B84007" w14:textId="2F16D77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F7D2735" w14:textId="38C96DC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516955B4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4E92969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68A8FD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61B53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792C0BE7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5109A98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7AB8FF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63277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0AE715C4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29D1A1D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6A3A97EF" w14:textId="0238E44F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4E39C11" w14:textId="5AB53466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6D23B069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5E3AAEA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0C4B548D" w14:textId="46614DB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0F75FD1" w14:textId="322A21E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D33A40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128925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C83A9E3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4801DEBC" w14:textId="77777777" w:rsidTr="00503750">
        <w:tc>
          <w:tcPr>
            <w:tcW w:w="1843" w:type="dxa"/>
            <w:vAlign w:val="center"/>
          </w:tcPr>
          <w:p w14:paraId="42195AD5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61BE706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61EADCC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0A24DBC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4310CD3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769E9CD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3DF3AB5D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033E93BD" w14:textId="77777777" w:rsidTr="00503750">
        <w:tc>
          <w:tcPr>
            <w:tcW w:w="1843" w:type="dxa"/>
            <w:vAlign w:val="center"/>
          </w:tcPr>
          <w:p w14:paraId="0ACAA4D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1B23B8E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47A6BF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78C8C9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5FB517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571AB7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4CC78A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D876DA0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12B67C0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7DC1AFA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A7C7B9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49E860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087C40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3774CE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2CF15E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B7BFA02" w14:textId="77777777" w:rsidTr="00503750">
        <w:tc>
          <w:tcPr>
            <w:tcW w:w="1843" w:type="dxa"/>
            <w:vAlign w:val="center"/>
          </w:tcPr>
          <w:p w14:paraId="1F85439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567F58C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E7E222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7F1647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2A941A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248F56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3FAE6F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654B72F5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1E32FBD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24F51EA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AA5F6E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BFE275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038985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6380F3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FAC051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5775DC34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1A85FEA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21879B8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A6710E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EFFDC2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8ADE8D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2CB233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6124F3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F8D8DF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48BCC64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2868"/>
        <w:gridCol w:w="2940"/>
      </w:tblGrid>
      <w:tr w:rsidR="00944C3D" w:rsidRPr="00863342" w14:paraId="2D069A97" w14:textId="77777777" w:rsidTr="00503750">
        <w:trPr>
          <w:trHeight w:val="664"/>
        </w:trPr>
        <w:tc>
          <w:tcPr>
            <w:tcW w:w="3372" w:type="dxa"/>
          </w:tcPr>
          <w:p w14:paraId="122CF0B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611C8FC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1FC393B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1CB45A44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16554C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5772C397" w14:textId="0B7F72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8C65B95" w14:textId="04394D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EAACE72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DF7B533" w14:textId="063BD689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2EF3ED8" w14:textId="7235CA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F4AABBA" w14:textId="285EDD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EF15757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9BEB704" w14:textId="1ABE4281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47FF8DC" w14:textId="68CCCB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C7AD2AF" w14:textId="0263AD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7997D3E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0BB0A7A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131CA609" w14:textId="507227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D1A5E1E" w14:textId="6A9454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031FE9F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6666CEC" w14:textId="2C1D05F3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26D5275" w14:textId="6E03FB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701193C" w14:textId="2A22B2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9697CC1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1901DBED" w14:textId="341908DE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75ED57C" w14:textId="479492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C30DBB6" w14:textId="7EF088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EE3D552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357BA97E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1922"/>
        <w:gridCol w:w="1445"/>
        <w:gridCol w:w="1419"/>
        <w:gridCol w:w="1819"/>
      </w:tblGrid>
      <w:tr w:rsidR="00944C3D" w:rsidRPr="00863342" w14:paraId="489271DF" w14:textId="77777777" w:rsidTr="00503750">
        <w:tc>
          <w:tcPr>
            <w:tcW w:w="2835" w:type="dxa"/>
            <w:vAlign w:val="center"/>
          </w:tcPr>
          <w:p w14:paraId="6422269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0D2FEE5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02D8286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399296E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47B3676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391539D8" w14:textId="77777777" w:rsidTr="00503750">
        <w:tc>
          <w:tcPr>
            <w:tcW w:w="2835" w:type="dxa"/>
          </w:tcPr>
          <w:p w14:paraId="35274C3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3FA45391" w14:textId="7EF688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E26BD3E" w14:textId="2DFBEF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F36A5A6" w14:textId="195011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E7DBEFF" w14:textId="104340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3C88674" w14:textId="77777777" w:rsidTr="00503750">
        <w:tc>
          <w:tcPr>
            <w:tcW w:w="2835" w:type="dxa"/>
          </w:tcPr>
          <w:p w14:paraId="7E58DB0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31D760EE" w14:textId="3F2360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EAE45BB" w14:textId="6A7493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EB5E468" w14:textId="046A27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30862F1" w14:textId="3513B0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435B83D" w14:textId="77777777" w:rsidTr="00503750">
        <w:tc>
          <w:tcPr>
            <w:tcW w:w="2835" w:type="dxa"/>
          </w:tcPr>
          <w:p w14:paraId="3EDACDE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6B19245A" w14:textId="4DB6E4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E9474F3" w14:textId="0CB994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057699D" w14:textId="324825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47B95FD" w14:textId="08CFF3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3D8D374" w14:textId="77777777" w:rsidTr="00503750">
        <w:tc>
          <w:tcPr>
            <w:tcW w:w="2835" w:type="dxa"/>
            <w:vAlign w:val="center"/>
          </w:tcPr>
          <w:p w14:paraId="7BE9F83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59E53492" w14:textId="69D75E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91E9AFB" w14:textId="626987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62C7623" w14:textId="6168F4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2BCE638" w14:textId="760F73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B7361B5" w14:textId="77777777" w:rsidTr="00503750">
        <w:tc>
          <w:tcPr>
            <w:tcW w:w="2835" w:type="dxa"/>
            <w:vAlign w:val="center"/>
          </w:tcPr>
          <w:p w14:paraId="3034CC3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748AB02B" w14:textId="774DDC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7955431" w14:textId="173E3C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6CB84F1" w14:textId="6203A4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8B7BA50" w14:textId="401170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B8EE7FA" w14:textId="77777777" w:rsidTr="00503750">
        <w:tc>
          <w:tcPr>
            <w:tcW w:w="2835" w:type="dxa"/>
          </w:tcPr>
          <w:p w14:paraId="2478440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34D5BFBE" w14:textId="5CFB8B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729ACA6" w14:textId="6C5495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4D120DD" w14:textId="518D26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5E69FD7" w14:textId="3C75C9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5676B51" w14:textId="77777777" w:rsidTr="00503750">
        <w:tc>
          <w:tcPr>
            <w:tcW w:w="2835" w:type="dxa"/>
          </w:tcPr>
          <w:p w14:paraId="746638B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109B791D" w14:textId="59EB4B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78207E8" w14:textId="7B012B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27615DE" w14:textId="122CB6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7319D2B" w14:textId="69FBDB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49116F4" w14:textId="77777777" w:rsidTr="00503750">
        <w:tc>
          <w:tcPr>
            <w:tcW w:w="2835" w:type="dxa"/>
          </w:tcPr>
          <w:p w14:paraId="0B8CBD1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313F242D" w14:textId="4C6A49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E5B9FBF" w14:textId="1D7CB2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C0C5493" w14:textId="1EA723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01584B7" w14:textId="729367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D2A6A81" w14:textId="77777777" w:rsidR="00944C3D" w:rsidRDefault="00944C3D" w:rsidP="00944C3D">
      <w:pPr>
        <w:rPr>
          <w:rFonts w:ascii="Arial" w:hAnsi="Arial"/>
          <w:b/>
        </w:rPr>
      </w:pPr>
    </w:p>
    <w:p w14:paraId="3F44B280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1926"/>
        <w:gridCol w:w="1409"/>
        <w:gridCol w:w="1455"/>
        <w:gridCol w:w="1830"/>
      </w:tblGrid>
      <w:tr w:rsidR="00944C3D" w:rsidRPr="00863342" w14:paraId="70908D87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4980B7F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6A1E1B9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2014D3F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5A152E8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79A6016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52E69C33" w14:textId="77777777" w:rsidTr="00503750">
        <w:trPr>
          <w:trHeight w:val="443"/>
        </w:trPr>
        <w:tc>
          <w:tcPr>
            <w:tcW w:w="2560" w:type="dxa"/>
          </w:tcPr>
          <w:p w14:paraId="74926E6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30A230B9" w14:textId="3CFC49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5933F1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8D092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49BAA72" w14:textId="42C6EE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D5D3C30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7403209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37077AA2" w14:textId="07B7CA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4F870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A0FC5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A085979" w14:textId="0C70A9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67AD34F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7CDAF75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774FD92F" w14:textId="34F82F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D4BE7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40748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56794C8E" w14:textId="69E398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1044525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31092A8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47B08888" w14:textId="0F9B1C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5A7291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85577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1D3AF9A" w14:textId="289BEE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BDD57A4" w14:textId="77777777" w:rsidR="00944C3D" w:rsidRDefault="00944C3D" w:rsidP="00944C3D">
      <w:pPr>
        <w:rPr>
          <w:rFonts w:ascii="Arial" w:hAnsi="Arial"/>
          <w:b/>
        </w:rPr>
      </w:pPr>
    </w:p>
    <w:p w14:paraId="4577E5BA" w14:textId="77777777" w:rsidR="00944C3D" w:rsidRDefault="00944C3D" w:rsidP="00944C3D">
      <w:pPr>
        <w:rPr>
          <w:rFonts w:ascii="Arial" w:hAnsi="Arial"/>
          <w:b/>
        </w:rPr>
      </w:pPr>
    </w:p>
    <w:p w14:paraId="23B4DE6C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6CC5A482" w14:textId="77777777" w:rsidR="00944C3D" w:rsidRDefault="00944C3D" w:rsidP="00944C3D">
      <w:pPr>
        <w:rPr>
          <w:rFonts w:ascii="Arial" w:hAnsi="Arial"/>
          <w:b/>
        </w:rPr>
      </w:pPr>
    </w:p>
    <w:p w14:paraId="7544EFCE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6"/>
        <w:gridCol w:w="2872"/>
        <w:gridCol w:w="2942"/>
      </w:tblGrid>
      <w:tr w:rsidR="00944C3D" w:rsidRPr="008A6A75" w14:paraId="201DBDC1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70B0B74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4674325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72BB8D0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82429E8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0054CC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65F934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2BA2305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1B94E3A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6E686FA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378FAF8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E4ED7C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45A65C2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CFAEBD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136C96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DDA8CD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AFE7FCC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3079710E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67461BDA" w14:textId="77777777" w:rsidTr="00503750">
        <w:trPr>
          <w:trHeight w:val="677"/>
        </w:trPr>
        <w:tc>
          <w:tcPr>
            <w:tcW w:w="3358" w:type="dxa"/>
          </w:tcPr>
          <w:p w14:paraId="3DF2E58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2A5D264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5292DD7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1CB89EB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7A7784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3EBEF059" w14:textId="1C29EC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E176006" w14:textId="1EF3CA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CBBC7EC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876B7A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1D6FDC0E" w14:textId="1B48EB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759D7E1" w14:textId="3B0AC8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6153B1A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AF1AC3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34694B3F" w14:textId="46C7F2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678745F" w14:textId="3C6BF2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CAB9203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7891F1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7279F271" w14:textId="5A1B25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B56D163" w14:textId="7DB0BA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ACD0FBD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D0D6F22" w14:textId="29FDB40D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476D305C" w14:textId="129572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2E51E6D" w14:textId="6D0A1E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02FC2E0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57E1C530" w14:textId="5C060F9E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B56A246" w14:textId="4CF9EE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59C171F" w14:textId="108E99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353D135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218DC32F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79AAF213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5685AF4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61A1078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04B77953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2E15C4E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42FB17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A5A8620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0DB611E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CD8F5C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3817879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0DD84C8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DFB79E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8F7B211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6177169B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30AB2FBF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32537A65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3EACE63B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478B3D8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43C4066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5237B87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2B34105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0A092AF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1CC23527" w14:textId="7ECD2B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17DD077" w14:textId="093798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AA0E9FC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21D223D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15B61D2B" w14:textId="12C7FB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689AC3A" w14:textId="27F337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2ADF57E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3A3D5C3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5F085505" w14:textId="75240B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DB277E2" w14:textId="79E5EA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D133700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06AF94D4" w14:textId="6C57FA28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18ED4962" w14:textId="08C244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224E933" w14:textId="1166A9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38B6B1E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531BCF0" w14:textId="6F2CF62D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02A1709" w14:textId="69DEF5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9C2718F" w14:textId="729871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69942E6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0A86C0F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22B10622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08467B0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12EB887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70DE7EB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0448428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C45085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7F5EB298" w14:textId="716063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EF6771D" w14:textId="44282B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0A731B2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5F8EA64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7E8EEBE1" w14:textId="75FE1A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BFC1465" w14:textId="732F59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87022D2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92A4CA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76CCB94D" w14:textId="2BBA91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6EDB61C" w14:textId="734F4A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25D0CBA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50F4932D" w14:textId="77367519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1BF0ABA" w14:textId="4312D6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90B5232" w14:textId="5B291E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53C8BB8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36BDF6C4" w14:textId="71968539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0B083B6" w14:textId="46D5A0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EB9B408" w14:textId="0D5072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EC8F293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2E0EDE59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25BD55D1" w14:textId="77777777" w:rsidTr="00503750">
        <w:tc>
          <w:tcPr>
            <w:tcW w:w="3686" w:type="dxa"/>
            <w:vAlign w:val="center"/>
          </w:tcPr>
          <w:p w14:paraId="0B74DA5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1CEA206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5CEA5B4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6610E673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6B91F94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A152E8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79A5BB5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0553BB2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165AEB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4EC22E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1204E1C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6D4541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40DFF74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B1F246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4C5798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E6E25C0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5AA9B4BD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3B87A914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2AB2D8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BFDD09C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7DBC16AF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1338B83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020074D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668E576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6B767F1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33BF299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47AC578F" w14:textId="2583E1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9A7D587" w14:textId="523ACD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8EFDF71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751B88D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3C5D05A8" w14:textId="5DC7B4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7AED360" w14:textId="2DD797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15BE411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555BDC8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4027DECA" w14:textId="122B55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49ACA9E" w14:textId="376CCA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BFB380A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D4943C1" w14:textId="076E079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EB92C51" w14:textId="3946FF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0E5D3CC" w14:textId="64BB52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4679C25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2FA1A616" w14:textId="715B8CAA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76D5449" w14:textId="65BA9B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8475A7F" w14:textId="2C3DDD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5DE016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0E86440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3E5A9596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52E36C7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4296705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3362084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6A62159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9C6178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3F819C9D" w14:textId="45DA74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F5AD38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FE2300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335A0411" w14:textId="5F9ABE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FA35C3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A70886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4A2CB187" w14:textId="77BD18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374E59B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914769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1116D1A2" w14:textId="0B13E3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A902B9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699362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5EBFAE57" w14:textId="2FD918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DF89BE6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7E49CCB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685FCAEC" w14:textId="6A773FB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5818A12" w14:textId="77777777" w:rsidR="00944C3D" w:rsidRDefault="00944C3D" w:rsidP="00944C3D">
      <w:pPr>
        <w:rPr>
          <w:sz w:val="22"/>
          <w:szCs w:val="22"/>
        </w:rPr>
      </w:pPr>
    </w:p>
    <w:p w14:paraId="559A7AE7" w14:textId="77777777" w:rsidR="00944C3D" w:rsidRDefault="00944C3D" w:rsidP="00944C3D">
      <w:pPr>
        <w:rPr>
          <w:sz w:val="22"/>
          <w:szCs w:val="22"/>
        </w:rPr>
      </w:pPr>
    </w:p>
    <w:p w14:paraId="2269C9C2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4F6DE926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46963032" w14:textId="0153C605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0AC3BC6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21F1415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4D52359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5DF5C30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2843"/>
        <w:gridCol w:w="2922"/>
      </w:tblGrid>
      <w:tr w:rsidR="00944C3D" w:rsidRPr="002F74F8" w14:paraId="5DBA318E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44E09852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7740576E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7A670866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2637C143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4B0C023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26BD7B21" w14:textId="117B36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E296C97" w14:textId="5D0BF0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428B31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3FDEA1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7F0ABB36" w14:textId="29526D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9BD09AA" w14:textId="180F84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CE8433B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86C897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26E2BF4D" w14:textId="2CA311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3D1A65E" w14:textId="42FA8A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0FD78F3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5681B8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35F4F5DE" w14:textId="403CD6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18907D0" w14:textId="308EB8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229514C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2715D99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0C4880F9" w14:textId="5E51E6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4887625" w14:textId="738193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293867B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56207AA5" w14:textId="65FAFF98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370DE1F6" w14:textId="1FA9CF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AA261ED" w14:textId="6F8748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2A6B0E7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609AFE2A" w14:textId="1250145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35157729" w14:textId="496A40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3893AEF" w14:textId="0BF16E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FDD4BB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7AF3F85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2864"/>
        <w:gridCol w:w="2937"/>
      </w:tblGrid>
      <w:tr w:rsidR="00944C3D" w:rsidRPr="002F74F8" w14:paraId="77FDBC98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69248B15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39F8A68E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131A6E14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36D4DE7E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C39106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1437ED28" w14:textId="205532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091DCEA" w14:textId="44882E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A3ED4A5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F68475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7E84A319" w14:textId="2C512A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171EA85" w14:textId="44B306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9E33904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770A01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66BAB6F9" w14:textId="2FFB70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40A4AC5" w14:textId="16C07E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CCF5348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D0F12F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26565BC7" w14:textId="65A27C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A0BABEC" w14:textId="5CF654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1AA1D79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8BA9CC5" w14:textId="03B2E3BB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7A1CDA19" w14:textId="638404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FE7FB8D" w14:textId="0A937C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39FBFC5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6398F36" w14:textId="1A814605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5937E5CE" w14:textId="5D4017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077EBD9" w14:textId="42E3C6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025EA73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428CBD89" w14:textId="3A697AA2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2C5009DC" w14:textId="4CBCDB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59715A4" w14:textId="19F69C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511F" w:rsidRPr="00F72E0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9A02E9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129525F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2949BA5D" w14:textId="34F344BD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0C7F4FF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B2A7A7A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77A952B3" w14:textId="73A0D58F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35D6A45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66A55ED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386F15CD" w14:textId="7C2DB30D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18A435D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EB3115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6ACF6F8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148B6322" w14:textId="77777777" w:rsidR="00944C3D" w:rsidRPr="003607F0" w:rsidRDefault="00944C3D" w:rsidP="00944C3D"/>
    <w:p w14:paraId="4266DD6D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2A578A" w14:textId="77777777" w:rsidR="00C6511F" w:rsidRDefault="00C6511F">
      <w:r>
        <w:separator/>
      </w:r>
    </w:p>
  </w:endnote>
  <w:endnote w:type="continuationSeparator" w:id="0">
    <w:p w14:paraId="7DDEC172" w14:textId="77777777" w:rsidR="00C6511F" w:rsidRDefault="00C65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485DB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7B5FFD12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CC00D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A008B4A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C31CC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789F26F6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36488" w14:textId="77777777" w:rsidR="00C6511F" w:rsidRDefault="00C6511F">
      <w:r>
        <w:separator/>
      </w:r>
    </w:p>
  </w:footnote>
  <w:footnote w:type="continuationSeparator" w:id="0">
    <w:p w14:paraId="1F7BF962" w14:textId="77777777" w:rsidR="00C6511F" w:rsidRDefault="00C651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1938240">
    <w:abstractNumId w:val="13"/>
  </w:num>
  <w:num w:numId="2" w16cid:durableId="590087167">
    <w:abstractNumId w:val="17"/>
  </w:num>
  <w:num w:numId="3" w16cid:durableId="613288818">
    <w:abstractNumId w:val="8"/>
  </w:num>
  <w:num w:numId="4" w16cid:durableId="1750423664">
    <w:abstractNumId w:val="7"/>
  </w:num>
  <w:num w:numId="5" w16cid:durableId="164018530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356048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15529969">
    <w:abstractNumId w:val="20"/>
  </w:num>
  <w:num w:numId="8" w16cid:durableId="627932323">
    <w:abstractNumId w:val="10"/>
  </w:num>
  <w:num w:numId="9" w16cid:durableId="1799184558">
    <w:abstractNumId w:val="0"/>
  </w:num>
  <w:num w:numId="10" w16cid:durableId="1711761134">
    <w:abstractNumId w:val="19"/>
  </w:num>
  <w:num w:numId="11" w16cid:durableId="1152214175">
    <w:abstractNumId w:val="6"/>
  </w:num>
  <w:num w:numId="12" w16cid:durableId="916523938">
    <w:abstractNumId w:val="9"/>
  </w:num>
  <w:num w:numId="13" w16cid:durableId="614407895">
    <w:abstractNumId w:val="12"/>
  </w:num>
  <w:num w:numId="14" w16cid:durableId="212623685">
    <w:abstractNumId w:val="15"/>
  </w:num>
  <w:num w:numId="15" w16cid:durableId="733894914">
    <w:abstractNumId w:val="14"/>
  </w:num>
  <w:num w:numId="16" w16cid:durableId="661549009">
    <w:abstractNumId w:val="2"/>
  </w:num>
  <w:num w:numId="17" w16cid:durableId="2033147720">
    <w:abstractNumId w:val="4"/>
  </w:num>
  <w:num w:numId="18" w16cid:durableId="1762990320">
    <w:abstractNumId w:val="11"/>
  </w:num>
  <w:num w:numId="19" w16cid:durableId="1781802969">
    <w:abstractNumId w:val="5"/>
  </w:num>
  <w:num w:numId="20" w16cid:durableId="797066331">
    <w:abstractNumId w:val="18"/>
  </w:num>
  <w:num w:numId="21" w16cid:durableId="16884802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arg1" w:val="202416"/>
    <w:docVar w:name="arg2" w:val="Driver=asa17;DBF=D:\anasoft\data\tebys.db;DBN=tebys;ENG=SQL17;commlinks=TCPIP{ip=192.168.1.241};uid=hromnikova;con=finus(10.15);pwd=488300282956Vaveto1"/>
    <w:docVar w:name="arg3" w:val="1180714"/>
    <w:docVar w:name="arg4" w:val="C:\Users\HROMNI~1.TEB\AppData\Local\Temp\21833859.doc"/>
    <w:docVar w:name="arg5" w:val="6"/>
  </w:docVars>
  <w:rsids>
    <w:rsidRoot w:val="00C6511F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0F1CB8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511F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6136C6"/>
  <w15:docId w15:val="{4E2D1930-8BE1-4090-91B3-F4AEB5A39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</TotalTime>
  <Pages>16</Pages>
  <Words>5338</Words>
  <Characters>30429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1</cp:revision>
  <cp:lastPrinted>2009-07-30T10:15:00Z</cp:lastPrinted>
  <dcterms:created xsi:type="dcterms:W3CDTF">2025-03-13T12:27:00Z</dcterms:created>
  <dcterms:modified xsi:type="dcterms:W3CDTF">2025-03-13T12:28:00Z</dcterms:modified>
</cp:coreProperties>
</file>