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1955A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9C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02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36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C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84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1A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01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1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BD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2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D8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FD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51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21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63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8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A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8F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BB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E6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91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3D223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B5D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F02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C15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5F0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57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82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14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1EB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54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067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CB2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E8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63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0F3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74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D27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F5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C1F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1D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B6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4E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A9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DD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20D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0B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79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B9B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B8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41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0F9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D2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02D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02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09636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87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1D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E2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495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66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9C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2C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FF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7B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C7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6C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A3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E6C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D5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FF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7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9F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53D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EF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0C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21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ED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2F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DCE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D37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2A5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75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95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61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7E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D32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B3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A9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42B2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60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B3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4A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CA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C22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71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24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9E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4EC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24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0FC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1A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6B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742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D3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C9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82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47B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E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D20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CA1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55D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76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F89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87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2CE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37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37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EF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62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40D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0B2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BAD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699D9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7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D3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5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7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B3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9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21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9F2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9B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2D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10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6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77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6E2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8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C6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5A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B2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34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8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8C0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C2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EF0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A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468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792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A6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D6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B8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11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71F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E4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956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D207F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7F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DA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9A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17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9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B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D1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A7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8E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1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88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FA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B5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A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92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CB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5F0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4931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85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D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9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A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92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66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DA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E16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14A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329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308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0E6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CF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06D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6F3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2EE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86E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AF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2DBDF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D7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6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D9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8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27D6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DD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86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DC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B2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9E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1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7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0C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A2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B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A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7D2DE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71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E5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2C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EB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2D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62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6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A3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8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06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E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7C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74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A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8A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704E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F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3E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A6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7D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29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4E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23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7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7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1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4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2DB9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0E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76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57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18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9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6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A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D4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F0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B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D8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4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A0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7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75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2A8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E0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36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A1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0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AF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C3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7A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E6E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915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762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C88528" w14:textId="229C3A2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95D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B58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1C3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639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3F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A9A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48C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322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8C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36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A5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A6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C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BB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78CB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8D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F5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9C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D3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F4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C4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C14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30E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5A9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9558F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F4982C6" wp14:editId="422AE08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8ABF6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F4982C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28ABF6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21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EB1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602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EC1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5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C7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5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03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8F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73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BE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A2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38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BEEB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5130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75283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D5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1F3E1BA" wp14:editId="042751C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7FC89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F3E1B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57FC89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378CB0E" wp14:editId="7C12DCC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C5DF0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8CB0E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EC5DF0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AAC7CDB" wp14:editId="463ED12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A98F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AC7CD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A3A98F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2EB6950" wp14:editId="4C34043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840803" w14:textId="49472332" w:rsidR="000B647F" w:rsidRDefault="000B647F" w:rsidP="00944C3D">
                                  <w:fldSimple w:instr=" MERGEFIELD  aDMOD  \* MERGEFORMAT ">
                                    <w:r w:rsidR="00C6511F" w:rsidRPr="00C651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EB6950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3840803" w14:textId="49472332" w:rsidR="000B647F" w:rsidRDefault="000B647F" w:rsidP="00944C3D">
                            <w:fldSimple w:instr=" MERGEFIELD  aDMOD  \* MERGEFORMAT ">
                              <w:r w:rsidR="00C6511F" w:rsidRPr="00C6511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292B063" wp14:editId="508589D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C7879F" w14:textId="4CCB504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511F" w:rsidRPr="00F72E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92B06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1C7879F" w14:textId="4CCB504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511F" w:rsidRPr="00F72E0F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E063967" wp14:editId="3FD500A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FB1CDB" w14:textId="75B2D8B8" w:rsidR="000B647F" w:rsidRDefault="000B647F" w:rsidP="00944C3D">
                                  <w:fldSimple w:instr=" MERGEFIELD  aDRDO  \* MERGEFORMAT ">
                                    <w:r w:rsidR="00C6511F" w:rsidRPr="00C651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06396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0FB1CDB" w14:textId="75B2D8B8" w:rsidR="000B647F" w:rsidRDefault="000B647F" w:rsidP="00944C3D">
                            <w:fldSimple w:instr=" MERGEFIELD  aDRDO  \* MERGEFORMAT ">
                              <w:r w:rsidR="00C6511F" w:rsidRPr="00C6511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986F782" wp14:editId="79D2253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E3F375" w14:textId="65A4A60D" w:rsidR="000B647F" w:rsidRDefault="000B647F" w:rsidP="00944C3D">
                                  <w:fldSimple w:instr=" MERGEFIELD  aDMDO  \* MERGEFORMAT ">
                                    <w:r w:rsidR="00C6511F" w:rsidRPr="00C651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86F78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1E3F375" w14:textId="65A4A60D" w:rsidR="000B647F" w:rsidRDefault="000B647F" w:rsidP="00944C3D">
                            <w:fldSimple w:instr=" MERGEFIELD  aDMDO  \* MERGEFORMAT ">
                              <w:r w:rsidR="00C6511F" w:rsidRPr="00C6511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3595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BB131C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7CED92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DE9C962" wp14:editId="5CDF5C6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50265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E9C962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850265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FE82D1C" wp14:editId="091781A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F788A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E82D1C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2F788A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D5046F" wp14:editId="3817F55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5D335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D5046F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25D335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A2BA403" wp14:editId="473FAA4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BD7590" w14:textId="0A96ABF5" w:rsidR="000B647F" w:rsidRDefault="000B647F" w:rsidP="00944C3D">
                                  <w:fldSimple w:instr=" MERGEFIELD  aDRDOo  \* MERGEFORMAT ">
                                    <w:r w:rsidR="00C6511F" w:rsidRPr="00C651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2BA40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3BD7590" w14:textId="0A96ABF5" w:rsidR="000B647F" w:rsidRDefault="000B647F" w:rsidP="00944C3D">
                            <w:fldSimple w:instr=" MERGEFIELD  aDRDOo  \* MERGEFORMAT ">
                              <w:r w:rsidR="00C6511F" w:rsidRPr="00C6511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0755A69" wp14:editId="611A537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726BE" w14:textId="7682D8E6" w:rsidR="000B647F" w:rsidRDefault="000B647F" w:rsidP="00944C3D">
                                  <w:fldSimple w:instr=" MERGEFIELD  aDMDO  \* MERGEFORMAT ">
                                    <w:r w:rsidR="00C6511F" w:rsidRPr="00C651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755A69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96726BE" w14:textId="7682D8E6" w:rsidR="000B647F" w:rsidRDefault="000B647F" w:rsidP="00944C3D">
                            <w:fldSimple w:instr=" MERGEFIELD  aDMDO  \* MERGEFORMAT ">
                              <w:r w:rsidR="00C6511F" w:rsidRPr="00C6511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A002C6E" wp14:editId="03B5670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36DDAB" w14:textId="0B47C0DD" w:rsidR="000B647F" w:rsidRDefault="000B647F" w:rsidP="00944C3D">
                                  <w:fldSimple w:instr=" MERGEFIELD  aDRODo  \* MERGEFORMAT ">
                                    <w:r w:rsidR="00C6511F" w:rsidRPr="00C651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002C6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D36DDAB" w14:textId="0B47C0DD" w:rsidR="000B647F" w:rsidRDefault="000B647F" w:rsidP="00944C3D">
                            <w:fldSimple w:instr=" MERGEFIELD  aDRODo  \* MERGEFORMAT ">
                              <w:r w:rsidR="00C6511F" w:rsidRPr="00C6511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13D728B" wp14:editId="0D602EE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C6526B" w14:textId="6C72F6EF" w:rsidR="000B647F" w:rsidRDefault="000B647F" w:rsidP="00944C3D">
                                  <w:fldSimple w:instr=" MERGEFIELD  aDMOD  \* MERGEFORMAT ">
                                    <w:r w:rsidR="00C6511F" w:rsidRPr="00C651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3D728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EC6526B" w14:textId="6C72F6EF" w:rsidR="000B647F" w:rsidRDefault="000B647F" w:rsidP="00944C3D">
                            <w:fldSimple w:instr=" MERGEFIELD  aDMOD  \* MERGEFORMAT ">
                              <w:r w:rsidR="00C6511F" w:rsidRPr="00C6511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6DD32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149A61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CD0D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52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2FA2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9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1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F6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D3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40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7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7B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01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0C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6B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1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38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40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1D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1C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0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4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55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16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3B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7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8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5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15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CFD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B5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CCA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27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5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3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45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41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0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5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E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41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9F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40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F9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0A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F7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6A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F4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897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333C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662A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2DF0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30B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6B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1B6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3F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78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1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8C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5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2F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7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A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A084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6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FE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68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63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6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3F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DA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2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C9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93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0B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9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96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CA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B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EA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E4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52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74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32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262F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D5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B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AD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C6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BE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C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00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41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EC72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8F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B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26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BD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65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3D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67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4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7A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4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B0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CE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21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3F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B2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BE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2B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EB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F2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39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814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97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1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4B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31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CE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E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4A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ACB2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B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3F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B5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33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87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6E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42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6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3E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9C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2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06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9C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7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FE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4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A7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B1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3EF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2BA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A39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9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4B9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433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A53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9A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01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09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28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46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F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3C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7A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EB76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B6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49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A1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DE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8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82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47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19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BD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4C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B0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A7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E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7D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6F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FC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58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2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D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1F8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CEC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432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191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D63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BE3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B57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0E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6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D791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01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A6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DF3A5FD" wp14:editId="4733A77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48F99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F3A5FD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848F99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AC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A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8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9E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87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9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0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09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3AD3251" wp14:editId="467000F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1DE29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AD325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A1DE29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BE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B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31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0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93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AC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D0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36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6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BA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F5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D1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C9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5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7F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6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46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77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B6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C5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40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5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73DA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84F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FE7F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634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6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1E24F76" wp14:editId="720F372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BCC591" w14:textId="4C66127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511F" w:rsidRPr="00F72E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36126136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E24F7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6BCC591" w14:textId="4C66127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511F" w:rsidRPr="00F72E0F">
                              <w:rPr>
                                <w:rFonts w:ascii="Arial" w:hAnsi="Arial" w:cs="Arial"/>
                                <w:noProof/>
                              </w:rPr>
                              <w:t>36126136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62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2D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8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D6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C3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C9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53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D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68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CC30850" wp14:editId="7122D3B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039EB0" w14:textId="5763ED6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511F" w:rsidRPr="00F72E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2021554623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C3085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4039EB0" w14:textId="5763ED6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511F" w:rsidRPr="00F72E0F">
                              <w:rPr>
                                <w:rFonts w:ascii="Arial" w:hAnsi="Arial" w:cs="Arial"/>
                                <w:noProof/>
                              </w:rPr>
                              <w:t>2021554623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FD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71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2E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44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4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96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B8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9B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A6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D0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D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51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92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C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32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A3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F29F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F2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91A8D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B50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4E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1C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8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F8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82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37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B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B7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07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0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90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6B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C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41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53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7485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4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169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39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02191A3" wp14:editId="02DCF8D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7362" w14:textId="6A3C22B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511F" w:rsidRPr="00F72E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č.1147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2191A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E497362" w14:textId="6A3C22B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511F" w:rsidRPr="00F72E0F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č.1147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7C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7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4C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49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75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91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69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31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C4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D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B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02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AB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7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64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78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7B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A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EA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5F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DD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EC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52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2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FA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B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3F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C4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2F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AB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D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FC85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66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BD15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E74D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38EF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54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21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D4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12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4F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C0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8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1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E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8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C5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17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B3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41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D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77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0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9F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25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85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6E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F7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2F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139EC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D6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243867A" wp14:editId="238AFAD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01BF05" w14:textId="2ABDDF2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511F" w:rsidRPr="00F72E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43867A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501BF05" w14:textId="2ABDDF2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511F" w:rsidRPr="00F72E0F">
                              <w:rPr>
                                <w:rFonts w:ascii="Arial" w:hAnsi="Arial" w:cs="Arial"/>
                                <w:noProof/>
                              </w:rPr>
                              <w:t>Inovecká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B00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04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89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3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83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F0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7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8A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8E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A8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D9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60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C9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AD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C1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07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B6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5C713DB" wp14:editId="6151800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BDED38" w14:textId="47B9417C" w:rsidR="000B647F" w:rsidRDefault="000B647F" w:rsidP="00944C3D">
                                  <w:fldSimple w:instr=" MERGEFIELD  aSUB_ULICA_CISLO  \* MERGEFORMAT ">
                                    <w:r w:rsidR="00C6511F" w:rsidRPr="00C651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48,50/1147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C713D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FBDED38" w14:textId="47B9417C" w:rsidR="000B647F" w:rsidRDefault="000B647F" w:rsidP="00944C3D">
                            <w:fldSimple w:instr=" MERGEFIELD  aSUB_ULICA_CISLO  \* MERGEFORMAT ">
                              <w:r w:rsidR="00C6511F" w:rsidRPr="00C6511F">
                                <w:rPr>
                                  <w:rFonts w:ascii="Arial" w:hAnsi="Arial" w:cs="Arial"/>
                                  <w:noProof/>
                                </w:rPr>
                                <w:t>48,50/1147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99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B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6D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64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D0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EE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0C94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F40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150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1A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0673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78A9C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EA9E46A" wp14:editId="26AC75C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D91C" w14:textId="63BAB2A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511F" w:rsidRPr="00F72E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A9E46A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D31D91C" w14:textId="63BAB2A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511F" w:rsidRPr="00F72E0F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12E05EA" wp14:editId="1DA5C09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69D347" w14:textId="37264FE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511F" w:rsidRPr="00F72E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2E05EA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C69D347" w14:textId="37264FE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511F" w:rsidRPr="00F72E0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B3AB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C39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A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3E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F683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F4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A8C1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AD95D5A" wp14:editId="7FDF4E5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F90B7E" w14:textId="055440B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511F" w:rsidRPr="00F72E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95D5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EF90B7E" w14:textId="055440B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511F" w:rsidRPr="00F72E0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F3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984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CB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F70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E60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5E2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E9C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7A6D0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5A1EB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4CE2B9D" wp14:editId="646BFA2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303792" w14:textId="2A5BD96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E2B9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D303792" w14:textId="2A5BD96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C9D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BC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7E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F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8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0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8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82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9FC6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A0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DF22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43D4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72C82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D698FE1" wp14:editId="75C1640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9492D6" w14:textId="7FD9627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511F" w:rsidRPr="00F72E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698FE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49492D6" w14:textId="7FD9627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511F" w:rsidRPr="00F72E0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87C9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51E9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708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3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CF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84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07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8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AD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E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1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8C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65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47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1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E9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7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0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9F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A6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D6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8A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74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39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6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7A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BD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D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6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1DC9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8C6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2ABAEB" w14:textId="23BB472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6511F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651B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B7D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67F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F2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C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46DB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C6C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2D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287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0D4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B3A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695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C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17FA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4DB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9B4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3C1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C05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84A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070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76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C46C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E4D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DD7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ACF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423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04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28A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12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0472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714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E3A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B75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329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180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093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09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51AD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BC9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E95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6DA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F3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F7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C4A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21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3C91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88B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4EF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04C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638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684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78D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F4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01E9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A7B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053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FE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9A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2C6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1D6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D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D160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A2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A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75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6E2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17A3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ECD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9E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DC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A9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AE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C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3A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98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45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49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D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A5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F7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3B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7D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C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C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E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79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76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65F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40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B3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778712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29A8843" w14:textId="77777777" w:rsidR="00944C3D" w:rsidRDefault="00944C3D" w:rsidP="00944C3D">
      <w:pPr>
        <w:rPr>
          <w:rFonts w:ascii="Arial" w:hAnsi="Arial"/>
        </w:rPr>
      </w:pPr>
    </w:p>
    <w:p w14:paraId="2D6A660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5D905C3" w14:textId="781FB5B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1BF0745" w14:textId="738B406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886BE74" w14:textId="403303F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445408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FCA6E4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E7E3B1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3F6CE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E4AA9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60ED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240964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BAD86F8" w14:textId="5C9450C6" w:rsidR="00944C3D" w:rsidRPr="008D0433" w:rsidRDefault="00C6511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Alena Jánska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B1FB8FA" w14:textId="34237DEE" w:rsidR="00944C3D" w:rsidRPr="008D0433" w:rsidRDefault="00C6511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B0823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05C19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2D0E0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23DB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3A445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392E1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7E0E8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A572D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66D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2A9906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E14AE4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A6EE036" w14:textId="002CE6E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A9C72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EE44E0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791B66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C0FB481" w14:textId="55A2747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18CBB51" w14:textId="67BC468B" w:rsidR="00944C3D" w:rsidRPr="00C7085F" w:rsidRDefault="00C6511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7EFACF0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1B9542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6E5B0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4BCF0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F72C9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BB6E8F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DDF1C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34EEE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62DF2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0FBE3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31350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708D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89D49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0BDF3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80042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D042D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4524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042BA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67EB4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CFCD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0028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0B950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606AC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ED5A9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8B83356" w14:textId="545B0FE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D9628B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A57A8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59884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4CD9E0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F33452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CF1039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523C5F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86F911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E16FB7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B1D13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57AD1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3C816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E6FAC6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2BACE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38E8B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E842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25E44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36B1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6362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7CA47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9BFB1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6B325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1A13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1A22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FD91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C2DE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DF6F0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DB444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7BA88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A2564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79C4D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25BDC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9329C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59F8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329D4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6B934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A0F4A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7A003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0BF33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23524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BCA5C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D4C51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3CF42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12EB2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7726E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C0E97B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A817F2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6DFC9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24916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8DE70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887BD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1D9D58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4F8F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E390A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4685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58246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B540B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CE2A1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52AB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9CD8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2703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54CFC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A806D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BF09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77ECF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F197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BDA06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9B37F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61ED2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8A90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9DF83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F4E8B1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BBF71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6F2C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60D01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0CDF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8FAC1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CA97E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3321159" w14:textId="447E509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2D03F3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15666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205BC2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1101C5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21C900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CCDFC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4FAF3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D02012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7AFB188" w14:textId="77777777" w:rsidTr="00503750">
        <w:tc>
          <w:tcPr>
            <w:tcW w:w="2302" w:type="dxa"/>
            <w:vAlign w:val="center"/>
          </w:tcPr>
          <w:p w14:paraId="30F276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0CB37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F288B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1746B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A4265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044E8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E9A9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C4896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E005ECF" w14:textId="77777777" w:rsidTr="00503750">
        <w:tc>
          <w:tcPr>
            <w:tcW w:w="15593" w:type="dxa"/>
            <w:gridSpan w:val="8"/>
            <w:vAlign w:val="center"/>
          </w:tcPr>
          <w:p w14:paraId="4A3A6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F588331" w14:textId="77777777" w:rsidTr="00503750">
        <w:tc>
          <w:tcPr>
            <w:tcW w:w="2302" w:type="dxa"/>
            <w:vAlign w:val="center"/>
          </w:tcPr>
          <w:p w14:paraId="2F41ED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F418AEB" w14:textId="240E24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7B020E" w14:textId="423998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AC520" w14:textId="2D9822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947FF" w14:textId="3359DA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BE6A4" w14:textId="53FBF7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BF5BA" w14:textId="5E13B2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E9360" w14:textId="2EDEC9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C6C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ADE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74AE02" w14:textId="4C8BA2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446E2D" w14:textId="20CB0A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37A1A" w14:textId="357E6F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B03BC6" w14:textId="7C8D46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1C604" w14:textId="5E85A2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64BF0" w14:textId="1C307A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C10C6" w14:textId="13C6FC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B8751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6B70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7BF25C4" w14:textId="59DA6B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189F1B" w14:textId="0D965F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C8C8D" w14:textId="21FDFE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8CA7A" w14:textId="0B3E58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0C6835" w14:textId="2122BB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6BACF" w14:textId="2E2739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3963DA" w14:textId="3BBF96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21F50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6FE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A631D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7608C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0AF3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3517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C1A6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74F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19E2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8DFB8A" w14:textId="77777777" w:rsidTr="00503750">
        <w:tc>
          <w:tcPr>
            <w:tcW w:w="2302" w:type="dxa"/>
            <w:vAlign w:val="center"/>
          </w:tcPr>
          <w:p w14:paraId="24C11F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E9E4EE" w14:textId="2A2CC0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003C33" w14:textId="1D1F7B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26425" w14:textId="69F124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989D67" w14:textId="121D5A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B80F1" w14:textId="66249C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EE6628" w14:textId="4A1837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1E6BF" w14:textId="6D72F6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0B8478" w14:textId="77777777" w:rsidTr="00503750">
        <w:tc>
          <w:tcPr>
            <w:tcW w:w="15593" w:type="dxa"/>
            <w:gridSpan w:val="8"/>
            <w:vAlign w:val="center"/>
          </w:tcPr>
          <w:p w14:paraId="03F7A1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207D69C" w14:textId="77777777" w:rsidTr="00503750">
        <w:tc>
          <w:tcPr>
            <w:tcW w:w="2302" w:type="dxa"/>
            <w:vAlign w:val="center"/>
          </w:tcPr>
          <w:p w14:paraId="2AE5D0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D6D4D7C" w14:textId="207147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42784B" w14:textId="025DD3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DC4D1" w14:textId="34988B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44B3C" w14:textId="4F39E5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0717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161B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3262DE" w14:textId="6E1089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A22B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C0F1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1EDF811" w14:textId="391977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526F8E" w14:textId="16509C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E6A17" w14:textId="7251B2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89D1D" w14:textId="534551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005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9E6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E7FDA4" w14:textId="51E90C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0985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12B1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13B08CC" w14:textId="56D896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CD23FF" w14:textId="710E16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EAB5B7" w14:textId="0FC650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4A23A4" w14:textId="519A9D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635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8510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E246BD" w14:textId="24C81E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F9B64" w14:textId="77777777" w:rsidTr="00503750">
        <w:tc>
          <w:tcPr>
            <w:tcW w:w="2302" w:type="dxa"/>
            <w:vAlign w:val="center"/>
          </w:tcPr>
          <w:p w14:paraId="2BA095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A45C8B" w14:textId="5F1BD1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7F2A39" w14:textId="6D333A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38B80" w14:textId="726D10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8B6938" w14:textId="618D96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05A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A3C3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81E6CA" w14:textId="6DA775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731A7" w14:textId="77777777" w:rsidTr="00503750">
        <w:tc>
          <w:tcPr>
            <w:tcW w:w="15593" w:type="dxa"/>
            <w:gridSpan w:val="8"/>
            <w:vAlign w:val="center"/>
          </w:tcPr>
          <w:p w14:paraId="2D7914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BE1D7F7" w14:textId="77777777" w:rsidTr="00503750">
        <w:tc>
          <w:tcPr>
            <w:tcW w:w="2302" w:type="dxa"/>
            <w:vAlign w:val="center"/>
          </w:tcPr>
          <w:p w14:paraId="440895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5A6F6A" w14:textId="2BE8C0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70FB0A" w14:textId="2B91CF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5B9E0D" w14:textId="177CB2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CB3661" w14:textId="617DA4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22963" w14:textId="7D6511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AA86F" w14:textId="7C7591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C92A1" w14:textId="6C15C1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7ED21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2272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5317B4" w14:textId="25975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C138F2" w14:textId="254E5F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26C9C" w14:textId="00D308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FD8E90" w14:textId="4558C3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307C1" w14:textId="13BFFC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5D17A1" w14:textId="4AC042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0753F" w14:textId="50C666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7722E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E4EC5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EF1FC9F" w14:textId="6DB345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752777" w14:textId="29AA6B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77F9EA" w14:textId="4232A8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B5F40" w14:textId="6AD653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41DA8A" w14:textId="7E1A3A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9B422" w14:textId="59F1ED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302138" w14:textId="0A5E3B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0589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682F5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16B334" w14:textId="72EEB0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E599D3" w14:textId="596062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AF584" w14:textId="142B9F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995D4" w14:textId="057AE8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5CDCB" w14:textId="784D00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4AE2E" w14:textId="15591F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BACE7C" w14:textId="431204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FC32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7A388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2391FE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DF05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2D30D3C" w14:textId="368C31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AF9462" w14:textId="2D8A49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C486C" w14:textId="6C38A3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D32263" w14:textId="687539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DB10EC" w14:textId="02E1E1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50939" w14:textId="5FDD37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FA13A" w14:textId="3AB6F7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9075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4891E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5104B3" w14:textId="315A42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2E15EE" w14:textId="414830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C0934" w14:textId="533803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9DD25" w14:textId="3C6B4F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59255" w14:textId="7C7A51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3BA210" w14:textId="17A574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C54230" w14:textId="342AC2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ECC2D9" w14:textId="77777777" w:rsidR="00944C3D" w:rsidRDefault="00944C3D" w:rsidP="00944C3D">
      <w:pPr>
        <w:rPr>
          <w:rFonts w:ascii="Arial" w:hAnsi="Arial"/>
          <w:b/>
        </w:rPr>
      </w:pPr>
    </w:p>
    <w:p w14:paraId="4EFBB1B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FCA05F5" w14:textId="77777777" w:rsidTr="00503750">
        <w:tc>
          <w:tcPr>
            <w:tcW w:w="1944" w:type="dxa"/>
            <w:vAlign w:val="center"/>
          </w:tcPr>
          <w:p w14:paraId="28DD53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DD590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51FED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4E7EF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0D1F4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1ACA0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69EC7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45861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DA9E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A7082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93A65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04630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83D4DF0" w14:textId="77777777" w:rsidTr="00503750">
        <w:tc>
          <w:tcPr>
            <w:tcW w:w="15685" w:type="dxa"/>
            <w:gridSpan w:val="12"/>
            <w:vAlign w:val="center"/>
          </w:tcPr>
          <w:p w14:paraId="54533C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ECC471A" w14:textId="77777777" w:rsidTr="00503750">
        <w:tc>
          <w:tcPr>
            <w:tcW w:w="1944" w:type="dxa"/>
            <w:vAlign w:val="center"/>
          </w:tcPr>
          <w:p w14:paraId="02E39C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0EDEF3B" w14:textId="5C870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FF9C2D" w14:textId="7DC3D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1750EC" w14:textId="3B004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886133" w14:textId="310F1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05B7D8" w14:textId="51E9F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6ABCE6" w14:textId="1E62E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DD9ED1" w14:textId="21920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229AE9" w14:textId="764AB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9D8E18" w14:textId="710C3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612A6D" w14:textId="58104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A5842B" w14:textId="3D464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858F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DD09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624AF60" w14:textId="5FFD3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689D96" w14:textId="354CC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7267AB" w14:textId="57AF4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0005B3" w14:textId="4DC83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E7AA86" w14:textId="35367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85B252" w14:textId="4F7F2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16ACE2" w14:textId="5C24B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F343AC" w14:textId="1E069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781B11" w14:textId="5ADCC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B31F23" w14:textId="4307D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BE51E3" w14:textId="0D7E6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D1C18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458E9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2018B39" w14:textId="418B4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46A908" w14:textId="5E380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CF488B" w14:textId="04B1E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1E9C32" w14:textId="32F46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5AD747" w14:textId="6972B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01703C" w14:textId="017AF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3B9A41" w14:textId="0976A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9999B6" w14:textId="5AA58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AABCC0" w14:textId="35206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17DF39" w14:textId="5FDC6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DB86DE" w14:textId="6522B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4A670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3FAFB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EA0F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892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47B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B65E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F90F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7CFE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DFFC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8BDC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3BA0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3BFF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A07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569EFBD" w14:textId="77777777" w:rsidTr="00503750">
        <w:tc>
          <w:tcPr>
            <w:tcW w:w="1944" w:type="dxa"/>
            <w:vAlign w:val="center"/>
          </w:tcPr>
          <w:p w14:paraId="5F5FDF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0ED8F0" w14:textId="5B090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A57768" w14:textId="7F887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E2B350" w14:textId="7063D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05D870" w14:textId="239D6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4CE208" w14:textId="24AB3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88203A" w14:textId="42C52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494150" w14:textId="63FCC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5B77A7" w14:textId="6E36E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09F020" w14:textId="14043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4DC6C7" w14:textId="3BF09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CFA140" w14:textId="181B4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FD9186" w14:textId="77777777" w:rsidTr="00503750">
        <w:tc>
          <w:tcPr>
            <w:tcW w:w="15685" w:type="dxa"/>
            <w:gridSpan w:val="12"/>
            <w:vAlign w:val="center"/>
          </w:tcPr>
          <w:p w14:paraId="6C1EF7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49F3DB7" w14:textId="77777777" w:rsidTr="00503750">
        <w:tc>
          <w:tcPr>
            <w:tcW w:w="1944" w:type="dxa"/>
            <w:vAlign w:val="center"/>
          </w:tcPr>
          <w:p w14:paraId="6CC4BE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D05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FB4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EF15DA" w14:textId="5B872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263C10" w14:textId="31F89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DB12FE" w14:textId="6C3D2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748AAB" w14:textId="48543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F88747" w14:textId="10E9F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6AA1BC" w14:textId="14BCF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CB7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61B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F03EA0" w14:textId="54D60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A6E4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C0F7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8F49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5D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21F850" w14:textId="24B6C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3FFAD0" w14:textId="3DB3A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85F12E" w14:textId="10B06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822FAC" w14:textId="483FA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6BE201" w14:textId="3A828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CA1867" w14:textId="4B944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171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0D9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D4CD9BF" w14:textId="137F7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601A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A762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EBD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222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9F93FC" w14:textId="743B3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FCD4A7" w14:textId="426EF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770E04" w14:textId="229A3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619954" w14:textId="19FC4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43F83E" w14:textId="3B6F5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973C5E" w14:textId="6D609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F38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A869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F1116A" w14:textId="7944F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68C9D" w14:textId="77777777" w:rsidTr="00503750">
        <w:tc>
          <w:tcPr>
            <w:tcW w:w="1944" w:type="dxa"/>
            <w:vAlign w:val="center"/>
          </w:tcPr>
          <w:p w14:paraId="39E92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FF47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78D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6B32EA" w14:textId="13B51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8D0616" w14:textId="29BDD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2F53FB" w14:textId="41510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B5A3CB" w14:textId="6A7C2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5973E4" w14:textId="30E3E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BFE72A" w14:textId="37AE0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142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64F8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64A839" w14:textId="2D1B3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430BF2" w14:textId="77777777" w:rsidTr="00503750">
        <w:tc>
          <w:tcPr>
            <w:tcW w:w="15685" w:type="dxa"/>
            <w:gridSpan w:val="12"/>
            <w:vAlign w:val="center"/>
          </w:tcPr>
          <w:p w14:paraId="659D51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7B7BF2" w14:textId="77777777" w:rsidTr="00503750">
        <w:tc>
          <w:tcPr>
            <w:tcW w:w="1944" w:type="dxa"/>
            <w:vAlign w:val="center"/>
          </w:tcPr>
          <w:p w14:paraId="2A2E1A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5CA0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624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29BE4E" w14:textId="1E2ED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76671E" w14:textId="1F556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5EA6E4" w14:textId="479CC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354D1F" w14:textId="2C305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DC855E" w14:textId="4F0AE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F5183A" w14:textId="57CBD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AF41F0" w14:textId="23CD7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816F01" w14:textId="09416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8C3289" w14:textId="4B1A7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D327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04EEC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CEE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F23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D3A2D4" w14:textId="71BBE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1A752F" w14:textId="622BA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0E6191" w14:textId="56E11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C1DB2E" w14:textId="59E98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0255F0" w14:textId="7D3FE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A7DD69" w14:textId="6BEA1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E5DD7C" w14:textId="1AFCA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6EBDCE" w14:textId="6038C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7466EC" w14:textId="7A12C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6007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9A5E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D373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BF8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61B99D" w14:textId="22DDF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1AACF3" w14:textId="22F57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69DC38" w14:textId="063E9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32003A" w14:textId="67C7F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3F672C" w14:textId="0DA50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65BC00" w14:textId="7B375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EA54F9" w14:textId="5FA8E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CA896E" w14:textId="28831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072AEA" w14:textId="2FBCE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7EA9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4D9F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CDC2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706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50BCFA" w14:textId="6BD85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6EABA4" w14:textId="17CED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BBB733" w14:textId="56465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700CD9" w14:textId="0F5D2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A9BB32" w14:textId="06021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7F493F" w14:textId="56B44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29FF29" w14:textId="27CE4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2E7261" w14:textId="1FCF7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E6CCB5" w14:textId="30BE8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54BF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8FF44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819BC5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EA09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3B31FE" w14:textId="4E9BE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F98E6D" w14:textId="4006E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D9CB6F" w14:textId="6A1BB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5E2C7A" w14:textId="2F818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DD2546" w14:textId="7A5BA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EBF048" w14:textId="02E84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6DCBC0" w14:textId="33C44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2E7D89" w14:textId="7221F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92C31E" w14:textId="4AA0A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542146" w14:textId="6EE96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8D704A" w14:textId="43043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11FCD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E5C5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21F4C8" w14:textId="262F5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B88208" w14:textId="2577F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6163E5" w14:textId="6880D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420CC1" w14:textId="0D4C4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F0034E" w14:textId="502E0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BBB436" w14:textId="51481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FD2C2C" w14:textId="0DBF0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946270" w14:textId="0CFD1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911CFB" w14:textId="79DBB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11AF29" w14:textId="7B4D6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7999E6" w14:textId="1BB9F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1EDB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DA1A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38603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71CC56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5D020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7BDE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C86849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5CD40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E3BF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FC3BB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9A6F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2B918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6C55F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48BBC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FC610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6A050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32B49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EA949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4F52F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2F299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E2A7C2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B5A9D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E5290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08A21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95453F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EEAA1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A4D9B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E4C89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F997F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3250E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FA1A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E24E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324D2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E477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72056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AAD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C642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FFB12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CF688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C3C5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1F2A8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54536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B40DF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2D654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385BE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558F914" w14:textId="77777777" w:rsidTr="00503750">
        <w:trPr>
          <w:trHeight w:val="1073"/>
        </w:trPr>
        <w:tc>
          <w:tcPr>
            <w:tcW w:w="3614" w:type="dxa"/>
            <w:vMerge/>
          </w:tcPr>
          <w:p w14:paraId="78E667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A2B24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434B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6AB8F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EB18C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C7427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F2624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69EFBDA" w14:textId="77777777" w:rsidTr="00503750">
        <w:trPr>
          <w:trHeight w:val="283"/>
        </w:trPr>
        <w:tc>
          <w:tcPr>
            <w:tcW w:w="3614" w:type="dxa"/>
          </w:tcPr>
          <w:p w14:paraId="515849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2F5BC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44A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DE78C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FFBA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A852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6C8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8F8085" w14:textId="77777777" w:rsidTr="00503750">
        <w:trPr>
          <w:trHeight w:val="283"/>
        </w:trPr>
        <w:tc>
          <w:tcPr>
            <w:tcW w:w="3614" w:type="dxa"/>
          </w:tcPr>
          <w:p w14:paraId="0C30A1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32F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F6350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13D4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D2E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1D60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1BC6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0D7350" w14:textId="77777777" w:rsidTr="00503750">
        <w:trPr>
          <w:trHeight w:val="283"/>
        </w:trPr>
        <w:tc>
          <w:tcPr>
            <w:tcW w:w="3614" w:type="dxa"/>
          </w:tcPr>
          <w:p w14:paraId="63426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4914D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50EF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0E51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5CEE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25BE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040A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0D977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97843B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01429D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5CA7F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48FD7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D51CF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6944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27D96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70452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BEFC8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8E1A5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39040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EAF427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096A7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AA12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9528B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947E6BF" w14:textId="43853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6C074C" w14:textId="01DD1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60ED9D" w14:textId="77E09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8754D" w14:textId="77652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8FFEF" w14:textId="58C79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F627F" w14:textId="4D8CE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2608D" w14:textId="6BD69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BEE6D3" w14:textId="4D77C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A3CB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884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D0932BF" w14:textId="7EA7E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CABB2" w14:textId="531C1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838B21" w14:textId="7970B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7D4510" w14:textId="73FC0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F22A5" w14:textId="39D5CD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0F7BF" w14:textId="46003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DD3221" w14:textId="4A632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D8EA5D" w14:textId="683A1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B6DD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C1C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397B9B8" w14:textId="2FCAB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C9552" w14:textId="2B95A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B93D95" w14:textId="11F5B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C7251" w14:textId="00944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3A6A90" w14:textId="1D72B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6E7AF" w14:textId="5BE19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30875" w14:textId="57F68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2828ED" w14:textId="3DC07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A26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5568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39FB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EB3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E8D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BB0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E03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933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BDDE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C222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93DF0B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1194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870BCC1" w14:textId="4B974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614BA" w14:textId="2027E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55EA88" w14:textId="34EC7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31768" w14:textId="2A103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75CCDF" w14:textId="79F21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1438E" w14:textId="03222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96F6E" w14:textId="651AB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C4CECB" w14:textId="6CD64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8B5A2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48E5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8D3B2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0FC1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780F719" w14:textId="64AB2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942862" w14:textId="32FCE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E418B" w14:textId="0E202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55AC5" w14:textId="0FC97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81946" w14:textId="57A60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EE66E1" w14:textId="6849C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D6E0E" w14:textId="793FB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A3B7EB" w14:textId="033D3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58A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6DFA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22E83EB" w14:textId="12BBB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79C5E" w14:textId="17D4E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86C5BA" w14:textId="20BFA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5C228B" w14:textId="264FE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A6349F" w14:textId="3E5AA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3D70A2" w14:textId="7AFF5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6CB85" w14:textId="68B40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8A90E5" w14:textId="58C3D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99F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FAF9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D31D9BF" w14:textId="4CAFD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B1C53" w14:textId="1B25A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FA6EE0" w14:textId="5BD23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7C4F3C" w14:textId="68F84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F86BB1" w14:textId="1969D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48364C" w14:textId="43D1F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57E903" w14:textId="641DA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92E50A" w14:textId="7F15D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8462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1411B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4F7C21D" w14:textId="32240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EB452" w14:textId="44BA0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B862D6" w14:textId="0FB93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49CA8" w14:textId="5B14E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EACF0C" w14:textId="403EF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15B60F" w14:textId="76826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627DB" w14:textId="75D11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63BE33" w14:textId="354AB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68EA1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6C396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342D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E9A5C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D89EEA8" w14:textId="62068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956650" w14:textId="205DF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30F9D" w14:textId="03A3E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FAB9F3" w14:textId="1B7CB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C76CC" w14:textId="6F58A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262995" w14:textId="667E1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15F8D2" w14:textId="672C1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F752E6" w14:textId="068D2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8352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CCC03A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9B5F764" w14:textId="3979F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06E41" w14:textId="52078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26C8F" w14:textId="7670A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3B8595" w14:textId="0430C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0AAF4" w14:textId="23DE1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2B1600" w14:textId="4D8B0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7E327" w14:textId="15B3D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D23140" w14:textId="76D0C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DCB9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C20EF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FC42212" w14:textId="491041D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25BE3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2C19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E352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E729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2A93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7AAF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B887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301C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C3BF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A814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24DE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8767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AA07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DC3F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7F04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D3DB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99AB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5BD96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4AFF7D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DC2FDF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C96D6C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B1EFDA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1BAAA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39FC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905D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5508D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4F81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8B9D9C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EF58B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E2FDD5" w14:textId="11225B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B30A501" w14:textId="28C0E3F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36DBEC" w14:textId="0A6910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9FCE4A" w14:textId="4765C7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6DC33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CE39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4C395B" w14:textId="2254F8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14138CC" w14:textId="5DC9C8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2C8A54" w14:textId="32B925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C39667" w14:textId="0A0F32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5A955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4E6C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85639A" w14:textId="76B6DC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4AC4F1" w14:textId="39F608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721BA8" w14:textId="7B2D21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9BC828" w14:textId="497072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6A2FA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0206A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912BB9" w14:textId="19CAC9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A47181E" w14:textId="74F8B3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7534C8" w14:textId="7F14F2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769620" w14:textId="19E381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D70DD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BB3E8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FD6C3B" w14:textId="47F41F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2DC9C3" w14:textId="5FA72E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A1E566" w14:textId="64C470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EA76A9" w14:textId="578148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FBE64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E3B69F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5C2528" w14:textId="6EE9918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0A4ADE" w14:textId="79BA128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E7109A" w14:textId="180032F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74916E" w14:textId="6A2F59E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2BD156C" w14:textId="77777777" w:rsidR="00944C3D" w:rsidRDefault="00944C3D" w:rsidP="00944C3D">
      <w:pPr>
        <w:rPr>
          <w:rFonts w:ascii="Arial" w:hAnsi="Arial"/>
          <w:b/>
        </w:rPr>
      </w:pPr>
    </w:p>
    <w:p w14:paraId="2AEB807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3CAC4C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7AD14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5F2A2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84FFD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FC5DF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5297D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D5FF24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4ED15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664D3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5231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E835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4993B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4DDA1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58D39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5DD48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521C9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75124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DB41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1ACEE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2535F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39425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AC24B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74AA72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5FA4A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DF961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32D6C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085E7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71DA02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EA27ABC" w14:textId="77777777" w:rsidTr="00503750">
        <w:tc>
          <w:tcPr>
            <w:tcW w:w="2835" w:type="dxa"/>
            <w:vAlign w:val="center"/>
          </w:tcPr>
          <w:p w14:paraId="7694C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49915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FE27A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E8342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C911D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612E9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3EAAB1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A4B41A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422AF2F" w14:textId="75890A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A7804E" w14:textId="20AA5FF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F20F3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3DC95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6279E1" w14:textId="493A1BE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3294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CB18E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2B2EBD4" w14:textId="4D42D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0E0F3D" w14:textId="025D7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6B6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736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B661CF" w14:textId="53376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BF1F9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AE446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26E2960" w14:textId="213C9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360BB0" w14:textId="59D73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6B2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E48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C3C08F" w14:textId="0AB5C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D04E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72CB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9C23593" w14:textId="5501A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E3CEB" w14:textId="6B841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3C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E55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3448E3" w14:textId="52495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8D19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D1112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2FE3A44" w14:textId="0D73D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0E3725" w14:textId="567FC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664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5B2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B16E13" w14:textId="7769D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8E0CF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1ECEC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92EBE8A" w14:textId="3BF46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095B1" w14:textId="35596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8B6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007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99CE5A" w14:textId="6292A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10BB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952B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3C18579" w14:textId="125592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2A3CEA" w14:textId="42383D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F9B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1C43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F1B099" w14:textId="52DBE3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8E375B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27276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E203A72" w14:textId="5EBDF58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56EE395" w14:textId="77777777" w:rsidR="00944C3D" w:rsidRDefault="00944C3D" w:rsidP="00944C3D">
      <w:pPr>
        <w:rPr>
          <w:rFonts w:ascii="Arial" w:hAnsi="Arial"/>
          <w:b/>
        </w:rPr>
      </w:pPr>
    </w:p>
    <w:p w14:paraId="1A1D9F8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CEEE5C" w14:textId="77777777" w:rsidTr="00503750">
        <w:tc>
          <w:tcPr>
            <w:tcW w:w="2835" w:type="dxa"/>
            <w:vAlign w:val="center"/>
          </w:tcPr>
          <w:p w14:paraId="7D7CB9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4D9F9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94855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70A5B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35ABA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AAED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4EDFF9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D9B3D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785D337" w14:textId="76AF3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4BAD9" w14:textId="60B60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80F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897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A26AF4" w14:textId="37526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8EA7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72FB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B228292" w14:textId="1CA36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7D5B5" w14:textId="12BDD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CE6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C0D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C577B9" w14:textId="3237C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4E3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5C69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E79D22C" w14:textId="43209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80A139" w14:textId="14D13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B5E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5AF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8386BD" w14:textId="4CF73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CE9B2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16E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C1FC2E9" w14:textId="23DCB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53738" w14:textId="338E6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A41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6A0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E1F05A" w14:textId="47C10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F1F5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2283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02A1360" w14:textId="01EEFE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60C0A" w14:textId="7840D2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789E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52FD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C4E62D" w14:textId="2B85CB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233CE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6E3548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8309AB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A2DF8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098FD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E3B2B09" w14:textId="77777777" w:rsidTr="00503750">
        <w:trPr>
          <w:trHeight w:val="699"/>
        </w:trPr>
        <w:tc>
          <w:tcPr>
            <w:tcW w:w="3502" w:type="dxa"/>
            <w:vMerge/>
          </w:tcPr>
          <w:p w14:paraId="7BAD1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A1656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5F11E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36B5B5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EEEA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4315C36" w14:textId="316FE6C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AB871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E38DA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9C29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9FD1185" w14:textId="3206370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C95BF9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CC6CE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FBED1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6764468" w14:textId="7E50878E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22B07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7BCA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1F899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C5546C4" w14:textId="77777777" w:rsidTr="00503750">
        <w:trPr>
          <w:trHeight w:val="593"/>
        </w:trPr>
        <w:tc>
          <w:tcPr>
            <w:tcW w:w="3497" w:type="dxa"/>
          </w:tcPr>
          <w:p w14:paraId="14EF2A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6504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163CA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E6857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888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7FC4B05" w14:textId="2D771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D6C59F" w14:textId="65BB6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1786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F3A08E" w14:textId="51E879F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632361" w14:textId="39E31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511820" w14:textId="4874A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CFD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88096B" w14:textId="2AEE32D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DE38B8" w14:textId="3329F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32C56F" w14:textId="4B05D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2EB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3750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80BED0D" w14:textId="59AD4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91B469" w14:textId="45433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D7C8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DDC2AA" w14:textId="48D0B43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81B266" w14:textId="7EA00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A5C733" w14:textId="7D74F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E35E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3B0DFC" w14:textId="1AE3EDE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9454BD" w14:textId="2E922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83A87C" w14:textId="3B0FB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BAD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9A5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33E33DE" w14:textId="28000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58AEEE" w14:textId="3B0C2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5A3A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86E33D" w14:textId="2EB7BF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C89897" w14:textId="25F5C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92B564" w14:textId="6ED6B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C384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A528B2" w14:textId="594684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171061" w14:textId="76F40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DC194D" w14:textId="6EC2F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806B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8BC21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452153E" w14:textId="5F8A0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05A717" w14:textId="6BC2F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76C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561038" w14:textId="07F9265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B8EC51" w14:textId="44763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4EAD34" w14:textId="293DE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3634E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1DE9EDD" w14:textId="01D4086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818949" w14:textId="582E2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7C78E0" w14:textId="06D3C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97F10F" w14:textId="77777777" w:rsidR="00944C3D" w:rsidRDefault="00944C3D" w:rsidP="00944C3D">
      <w:pPr>
        <w:rPr>
          <w:rFonts w:ascii="Arial" w:hAnsi="Arial"/>
          <w:b/>
        </w:rPr>
      </w:pPr>
    </w:p>
    <w:p w14:paraId="1C07AB50" w14:textId="77777777" w:rsidR="00944C3D" w:rsidRDefault="00944C3D" w:rsidP="00944C3D">
      <w:pPr>
        <w:rPr>
          <w:rFonts w:ascii="Arial" w:hAnsi="Arial"/>
          <w:b/>
        </w:rPr>
      </w:pPr>
    </w:p>
    <w:p w14:paraId="6D43CE0A" w14:textId="77777777" w:rsidR="00944C3D" w:rsidRDefault="00944C3D" w:rsidP="00944C3D">
      <w:pPr>
        <w:rPr>
          <w:rFonts w:ascii="Arial" w:hAnsi="Arial"/>
          <w:b/>
        </w:rPr>
      </w:pPr>
    </w:p>
    <w:p w14:paraId="5D443564" w14:textId="77777777" w:rsidR="00944C3D" w:rsidRDefault="00944C3D" w:rsidP="00944C3D">
      <w:pPr>
        <w:rPr>
          <w:rFonts w:ascii="Arial" w:hAnsi="Arial"/>
          <w:b/>
        </w:rPr>
      </w:pPr>
    </w:p>
    <w:p w14:paraId="1CC11C9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75CCA4EA" w14:textId="77777777" w:rsidTr="00503750">
        <w:tc>
          <w:tcPr>
            <w:tcW w:w="2622" w:type="dxa"/>
            <w:vAlign w:val="center"/>
          </w:tcPr>
          <w:p w14:paraId="377194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B6D44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9F3D6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6718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01ECD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8AE4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0D5FB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C1A3F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612AE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91A651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6DF8C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DC01C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A538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173F28A" w14:textId="11BC6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2C72A6" w14:textId="16C50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370DF8" w14:textId="55921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1F9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FFCF49" w14:textId="2956F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975CA" w14:textId="77777777" w:rsidTr="00503750">
        <w:tc>
          <w:tcPr>
            <w:tcW w:w="2622" w:type="dxa"/>
            <w:vAlign w:val="center"/>
          </w:tcPr>
          <w:p w14:paraId="3E0AA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ADC3A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DCE7224" w14:textId="2D86F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FD9E33" w14:textId="7F606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AB038A" w14:textId="036C4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B38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295331" w14:textId="1E8E7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0D1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D88A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E57211B" w14:textId="3A141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9DF5AD" w14:textId="31154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E6EB20" w14:textId="3C388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D71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DDEC59" w14:textId="083C3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741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431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139B1B1" w14:textId="79A99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629190" w14:textId="7F2C5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773F57" w14:textId="06479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C5D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5D3281" w14:textId="4A8AE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708C78" w14:textId="77777777" w:rsidTr="00503750">
        <w:tc>
          <w:tcPr>
            <w:tcW w:w="2622" w:type="dxa"/>
            <w:vAlign w:val="center"/>
          </w:tcPr>
          <w:p w14:paraId="4D366B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BD760C1" w14:textId="2E580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12522.00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A7970A" w14:textId="69457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9980.00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5A4D0C" w14:textId="11630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2353.00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4AA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E3C105" w14:textId="3ACD3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20149.00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3B57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C9C5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DAB1E56" w14:textId="276AB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B7AAB9" w14:textId="7FA2E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1D611B" w14:textId="1A180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234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E2C7B2" w14:textId="05D40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6F4A2" w14:textId="77777777" w:rsidTr="00503750">
        <w:tc>
          <w:tcPr>
            <w:tcW w:w="2622" w:type="dxa"/>
            <w:vAlign w:val="center"/>
          </w:tcPr>
          <w:p w14:paraId="312603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A70950E" w14:textId="3369A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12EF48" w14:textId="74DE6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729C03" w14:textId="3F81A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D7E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B273F3" w14:textId="6072C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F566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DB3F65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33B75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A1A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D6DE545" w14:textId="66627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018054" w14:textId="56781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A4DE85" w14:textId="6A770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F98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70159" w14:textId="0A13F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E955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08E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0593085" w14:textId="72655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A744BF" w14:textId="20A73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05127B" w14:textId="3FE6B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A2A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5D3671" w14:textId="7286F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9A86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B43A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430FDF9" w14:textId="7A29E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8C05A8" w14:textId="39232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C1F3D1" w14:textId="31A3A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B38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5FF72F" w14:textId="2F3A3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63197" w14:textId="77777777" w:rsidTr="00503750">
        <w:tc>
          <w:tcPr>
            <w:tcW w:w="2622" w:type="dxa"/>
            <w:vAlign w:val="center"/>
          </w:tcPr>
          <w:p w14:paraId="4C2A11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4EA0E8F" w14:textId="57FFA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3D46A3" w14:textId="5C0C6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CBA805" w14:textId="62CE6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F98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0711E4" w14:textId="23620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E754F3" w14:textId="77777777" w:rsidTr="00503750">
        <w:tc>
          <w:tcPr>
            <w:tcW w:w="2622" w:type="dxa"/>
            <w:vAlign w:val="center"/>
          </w:tcPr>
          <w:p w14:paraId="46E95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1EB6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FE7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DDD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A55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3D8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87482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B291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98756B8" w14:textId="5E6180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12522.00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16B206" w14:textId="179700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9980.00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B88092" w14:textId="3D9AB4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2353.00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294C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6AFCE4" w14:textId="45C726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20149.00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C819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94727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0769A8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CF8613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FB6BCD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6EC1B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132FD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82037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A3535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AFA19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8825F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C031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B2A80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650C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9AB3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5E6CD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FF3F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977C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37F41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2307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4475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74F8E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14CD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D73D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05EAC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3764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1062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7A7A3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B850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1658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93C48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7CCE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E2A0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E45F2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4274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0F34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14EA5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07F9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7D8A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4337B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787B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F12EA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1980E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054CD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6252B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E1441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61B4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06642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54CB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29D4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1BDFB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61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0B48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BDB69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721C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1794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C9BF7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3505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CC71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83137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B73A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29EB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73FE8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ED2D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4C4E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B71B3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D0564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FCE8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63122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2BB86C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966E52F" w14:textId="77777777" w:rsidTr="00503750">
        <w:tc>
          <w:tcPr>
            <w:tcW w:w="2835" w:type="dxa"/>
            <w:vAlign w:val="center"/>
          </w:tcPr>
          <w:p w14:paraId="2F2D83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0108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6481D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79308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EC2D1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2F8AF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CD4C01" w14:textId="77777777" w:rsidTr="00503750">
        <w:tc>
          <w:tcPr>
            <w:tcW w:w="2835" w:type="dxa"/>
            <w:vAlign w:val="center"/>
          </w:tcPr>
          <w:p w14:paraId="7B7347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07FEEA9" w14:textId="1754E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F38F9B" w14:textId="1E1EB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8E85B" w14:textId="7A476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56A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036A6" w14:textId="7640C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9065E7" w14:textId="77777777" w:rsidTr="00503750">
        <w:tc>
          <w:tcPr>
            <w:tcW w:w="2835" w:type="dxa"/>
            <w:vAlign w:val="center"/>
          </w:tcPr>
          <w:p w14:paraId="1EE9A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52E10A4" w14:textId="06BA7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411B79" w14:textId="691FD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C7DE22" w14:textId="1CDF7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A16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961AD6" w14:textId="6BF0C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F4D01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6A200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FF7F1BA" w14:textId="22B84E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13E04" w14:textId="2D17E3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50A4E" w14:textId="46D1DB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5906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5D8CF2" w14:textId="2FCB0C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A00A46D" w14:textId="77777777" w:rsidTr="00503750">
        <w:tc>
          <w:tcPr>
            <w:tcW w:w="2835" w:type="dxa"/>
            <w:vAlign w:val="center"/>
          </w:tcPr>
          <w:p w14:paraId="43DFFA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2A12734" w14:textId="1D191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69B3A1" w14:textId="2AB93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1D1B1B" w14:textId="15389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A5A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525E84" w14:textId="1D7F7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1625A" w14:textId="77777777" w:rsidTr="00503750">
        <w:tc>
          <w:tcPr>
            <w:tcW w:w="2835" w:type="dxa"/>
            <w:vAlign w:val="center"/>
          </w:tcPr>
          <w:p w14:paraId="65B0C5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9940DDE" w14:textId="62967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E4DADC" w14:textId="66728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AD0244" w14:textId="36E23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3CA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0322B" w14:textId="54D14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DA77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06702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AD86A7B" w14:textId="5A083B9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79B311" w14:textId="07CA31D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D790D6" w14:textId="1E5B2DE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DC0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EDB0A0" w14:textId="249DBE4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95CAE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2F5D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924965B" w14:textId="0C280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A8FA5F" w14:textId="676BD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9FC22" w14:textId="6CBFC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6A7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F9A0AC" w14:textId="62F75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954F9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F1B27A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07A29D7C" w14:textId="77777777" w:rsidTr="00503750">
        <w:tc>
          <w:tcPr>
            <w:tcW w:w="2552" w:type="dxa"/>
            <w:shd w:val="clear" w:color="auto" w:fill="auto"/>
            <w:vAlign w:val="center"/>
          </w:tcPr>
          <w:p w14:paraId="6FCC01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07416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085A3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1E176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1835D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43EC19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48059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AEC6608" w14:textId="1A90E4C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1317D2" w14:textId="783F25D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985C819" w14:textId="5A8E790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C5A6E1B" w14:textId="1D9C797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790594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694ED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A7A9E43" w14:textId="0C7BE5D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D162F47" w14:textId="45796F7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720A6D1" w14:textId="3430B00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AAC4252" w14:textId="6134E78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6D7C4A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EA0E66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472BA1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DB306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81338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CE8FFB0" w14:textId="77777777" w:rsidTr="00503750">
        <w:tc>
          <w:tcPr>
            <w:tcW w:w="4395" w:type="dxa"/>
            <w:vMerge/>
          </w:tcPr>
          <w:p w14:paraId="4059CB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FDC76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7B319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F8249C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1A5A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B73C7C7" w14:textId="77BAE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  <w:lang w:eastAsia="sk-SK"/>
              </w:rPr>
              <w:t>435.54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C3F4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990BF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4566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11207C4" w14:textId="1E42D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C09EC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ABBA2B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56C04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C02F30B" w14:textId="697C34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435.54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32AA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9A59DC4" w14:textId="77777777" w:rsidTr="00503750">
        <w:tc>
          <w:tcPr>
            <w:tcW w:w="4395" w:type="dxa"/>
            <w:vAlign w:val="center"/>
          </w:tcPr>
          <w:p w14:paraId="5B5D10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C50F087" w14:textId="28BF6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2835D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88B2A0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1A258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C222B43" w14:textId="36818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E2600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C509B7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DD883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630CC68" w14:textId="3BA731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1E5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D6AF70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B692F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D48553F" w14:textId="45B1E44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26538.00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FB15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941CB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C1E697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A4B5C1B" w14:textId="77777777" w:rsidTr="00503750">
        <w:tc>
          <w:tcPr>
            <w:tcW w:w="4395" w:type="dxa"/>
            <w:vAlign w:val="center"/>
          </w:tcPr>
          <w:p w14:paraId="45C154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4DC0A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87E8F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F55EDD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8192BF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8B84007" w14:textId="2F16D7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7D2735" w14:textId="38C96D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16955B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E9296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8A8F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61B5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92C0BE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109A9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AB8F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327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AE715C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9D1A1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A3A97EF" w14:textId="0238E44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E39C11" w14:textId="5AB5346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D23B06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E3AAE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C4B548D" w14:textId="46614D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F75FD1" w14:textId="322A21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D33A4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2892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83A9E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801DEBC" w14:textId="77777777" w:rsidTr="00503750">
        <w:tc>
          <w:tcPr>
            <w:tcW w:w="1843" w:type="dxa"/>
            <w:vAlign w:val="center"/>
          </w:tcPr>
          <w:p w14:paraId="42195AD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1BE70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1EADC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A24DB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310CD3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69E9C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DF3AB5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33E93BD" w14:textId="77777777" w:rsidTr="00503750">
        <w:tc>
          <w:tcPr>
            <w:tcW w:w="1843" w:type="dxa"/>
            <w:vAlign w:val="center"/>
          </w:tcPr>
          <w:p w14:paraId="0ACAA4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B23B8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7A6B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8C8C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5FB51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1AB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CC78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876DA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2B67C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DC1AF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7C7B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9E86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87C4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774C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CF15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B7BFA02" w14:textId="77777777" w:rsidTr="00503750">
        <w:tc>
          <w:tcPr>
            <w:tcW w:w="1843" w:type="dxa"/>
            <w:vAlign w:val="center"/>
          </w:tcPr>
          <w:p w14:paraId="1F8543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67F58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7E22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F164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A941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48F5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FAE6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4B72F5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E32FB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4F51E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A5F6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FE27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03898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380F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AC05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775DC3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A85FE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1879B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6710E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FFDC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ADE8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CB23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124F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F8D8D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8BCC6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D069A97" w14:textId="77777777" w:rsidTr="00503750">
        <w:trPr>
          <w:trHeight w:val="664"/>
        </w:trPr>
        <w:tc>
          <w:tcPr>
            <w:tcW w:w="3372" w:type="dxa"/>
          </w:tcPr>
          <w:p w14:paraId="122CF0B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11C8F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FC393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CB45A4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6554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772C397" w14:textId="0B7F7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C65B95" w14:textId="04394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AACE7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DF7B533" w14:textId="063BD68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EF3ED8" w14:textId="7235C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4AABBA" w14:textId="285ED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F1575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BEB704" w14:textId="1ABE428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47FF8DC" w14:textId="68CCC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7AD2AF" w14:textId="0263A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997D3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BB0A7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31CA609" w14:textId="50722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1A5E1E" w14:textId="6A945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31FE9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6666CEC" w14:textId="2C1D05F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6D5275" w14:textId="6E03F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01193C" w14:textId="2A22B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697CC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901DBED" w14:textId="341908D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5ED57C" w14:textId="47949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30DBB6" w14:textId="7EF08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E3D55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57BA97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89271DF" w14:textId="77777777" w:rsidTr="00503750">
        <w:tc>
          <w:tcPr>
            <w:tcW w:w="2835" w:type="dxa"/>
            <w:vAlign w:val="center"/>
          </w:tcPr>
          <w:p w14:paraId="642226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D2FEE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2D828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99296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7B367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91539D8" w14:textId="77777777" w:rsidTr="00503750">
        <w:tc>
          <w:tcPr>
            <w:tcW w:w="2835" w:type="dxa"/>
          </w:tcPr>
          <w:p w14:paraId="35274C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FA45391" w14:textId="7EF68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26BD3E" w14:textId="2DFBE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36A5A6" w14:textId="19501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7DBEFF" w14:textId="10434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C88674" w14:textId="77777777" w:rsidTr="00503750">
        <w:tc>
          <w:tcPr>
            <w:tcW w:w="2835" w:type="dxa"/>
          </w:tcPr>
          <w:p w14:paraId="7E58DB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1D760EE" w14:textId="3F236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AE45BB" w14:textId="6A749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B5E468" w14:textId="046A2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0862F1" w14:textId="3513B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35B83D" w14:textId="77777777" w:rsidTr="00503750">
        <w:tc>
          <w:tcPr>
            <w:tcW w:w="2835" w:type="dxa"/>
          </w:tcPr>
          <w:p w14:paraId="3EDACD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B19245A" w14:textId="4DB6E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9474F3" w14:textId="0CB99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57699D" w14:textId="32482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7B95FD" w14:textId="08CFF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D8D374" w14:textId="77777777" w:rsidTr="00503750">
        <w:tc>
          <w:tcPr>
            <w:tcW w:w="2835" w:type="dxa"/>
            <w:vAlign w:val="center"/>
          </w:tcPr>
          <w:p w14:paraId="7BE9F8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9E53492" w14:textId="69D75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1E9AFB" w14:textId="62698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2C7623" w14:textId="6168F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BCE638" w14:textId="760F7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7361B5" w14:textId="77777777" w:rsidTr="00503750">
        <w:tc>
          <w:tcPr>
            <w:tcW w:w="2835" w:type="dxa"/>
            <w:vAlign w:val="center"/>
          </w:tcPr>
          <w:p w14:paraId="3034CC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48AB02B" w14:textId="774DD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955431" w14:textId="173E3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CB84F1" w14:textId="6203A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B7BA50" w14:textId="40117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8EE7FA" w14:textId="77777777" w:rsidTr="00503750">
        <w:tc>
          <w:tcPr>
            <w:tcW w:w="2835" w:type="dxa"/>
          </w:tcPr>
          <w:p w14:paraId="247844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4D5BFBE" w14:textId="5CFB8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29ACA6" w14:textId="6C549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D120DD" w14:textId="518D2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E69FD7" w14:textId="3C75C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676B51" w14:textId="77777777" w:rsidTr="00503750">
        <w:tc>
          <w:tcPr>
            <w:tcW w:w="2835" w:type="dxa"/>
          </w:tcPr>
          <w:p w14:paraId="746638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09B791D" w14:textId="59EB4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8207E8" w14:textId="7B012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7615DE" w14:textId="122CB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319D2B" w14:textId="69FBD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9116F4" w14:textId="77777777" w:rsidTr="00503750">
        <w:tc>
          <w:tcPr>
            <w:tcW w:w="2835" w:type="dxa"/>
          </w:tcPr>
          <w:p w14:paraId="0B8CBD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13F242D" w14:textId="4C6A4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5B9FBF" w14:textId="1D7CB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0C5493" w14:textId="1EA72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1584B7" w14:textId="72936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2A6A81" w14:textId="77777777" w:rsidR="00944C3D" w:rsidRDefault="00944C3D" w:rsidP="00944C3D">
      <w:pPr>
        <w:rPr>
          <w:rFonts w:ascii="Arial" w:hAnsi="Arial"/>
          <w:b/>
        </w:rPr>
      </w:pPr>
    </w:p>
    <w:p w14:paraId="3F44B28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0908D8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980B7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A1E1B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014D3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A152E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9A601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2E69C33" w14:textId="77777777" w:rsidTr="00503750">
        <w:trPr>
          <w:trHeight w:val="443"/>
        </w:trPr>
        <w:tc>
          <w:tcPr>
            <w:tcW w:w="2560" w:type="dxa"/>
          </w:tcPr>
          <w:p w14:paraId="74926E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0A230B9" w14:textId="3CFC4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933F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D09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9BAA72" w14:textId="42C6E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5D3C3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40320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7077AA2" w14:textId="07B7C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4F87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0FC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A085979" w14:textId="0C70A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7AD34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CDAF7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74FD92F" w14:textId="34F82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4BE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074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6794C8E" w14:textId="69E398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04452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1092A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7B08888" w14:textId="0F9B1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729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557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D3AF9A" w14:textId="289BE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DD57A4" w14:textId="77777777" w:rsidR="00944C3D" w:rsidRDefault="00944C3D" w:rsidP="00944C3D">
      <w:pPr>
        <w:rPr>
          <w:rFonts w:ascii="Arial" w:hAnsi="Arial"/>
          <w:b/>
        </w:rPr>
      </w:pPr>
    </w:p>
    <w:p w14:paraId="4577E5BA" w14:textId="77777777" w:rsidR="00944C3D" w:rsidRDefault="00944C3D" w:rsidP="00944C3D">
      <w:pPr>
        <w:rPr>
          <w:rFonts w:ascii="Arial" w:hAnsi="Arial"/>
          <w:b/>
        </w:rPr>
      </w:pPr>
    </w:p>
    <w:p w14:paraId="23B4DE6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CC5A482" w14:textId="77777777" w:rsidR="00944C3D" w:rsidRDefault="00944C3D" w:rsidP="00944C3D">
      <w:pPr>
        <w:rPr>
          <w:rFonts w:ascii="Arial" w:hAnsi="Arial"/>
          <w:b/>
        </w:rPr>
      </w:pPr>
    </w:p>
    <w:p w14:paraId="7544EFC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01DBDC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0B0B7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67432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BB8D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2429E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0054C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5F93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BA230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1B94E3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686F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78FAF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E4ED7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5A65C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CFAEB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136C9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DA8C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FE7FC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79710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7461BDA" w14:textId="77777777" w:rsidTr="00503750">
        <w:trPr>
          <w:trHeight w:val="677"/>
        </w:trPr>
        <w:tc>
          <w:tcPr>
            <w:tcW w:w="3358" w:type="dxa"/>
          </w:tcPr>
          <w:p w14:paraId="3DF2E5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A5D26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292DD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CB89E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A778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EBEF059" w14:textId="1C29E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176006" w14:textId="1EF3C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BBC7E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876B7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D6FDC0E" w14:textId="1B48E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59D7E1" w14:textId="3B0AC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153B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F1AC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4694B3F" w14:textId="46C7F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78745F" w14:textId="3C6BF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B920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891F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279F271" w14:textId="5A1B2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56D163" w14:textId="7DB0B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CD0FB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D0D6F22" w14:textId="29FDB4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6D305C" w14:textId="12957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E51E6D" w14:textId="6D0A1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2FC2E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7E1C530" w14:textId="5C060F9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56A246" w14:textId="4CF9E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9C171F" w14:textId="108E9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53D13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8DC32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9AAF21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685AF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1A107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4B7795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E15C4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2FB1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5A862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DB611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8F5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81787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DD84C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FB79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F7B21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77169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AB2FB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537A6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EACE63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78B3D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3C406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237B8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2B3410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A092A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CC23527" w14:textId="7ECD2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7DD077" w14:textId="09379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A0E9F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1D223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5B61D2B" w14:textId="12C7F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89AC3A" w14:textId="27F33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ADF57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A3D5C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F085505" w14:textId="75240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B277E2" w14:textId="79E5E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13370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AF94D4" w14:textId="6C57FA2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ED4962" w14:textId="08C24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24E933" w14:textId="1166A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8B6B1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31BCF0" w14:textId="6F2CF62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2A1709" w14:textId="69DEF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C2718F" w14:textId="72987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9942E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0A86C0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2B1062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8467B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2EB88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0DE7E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44842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C4508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F5EB298" w14:textId="71606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F6771D" w14:textId="44282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A731B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F8EA6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E8EEBE1" w14:textId="75FE1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FC1465" w14:textId="732F5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7022D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92A4C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6CCB94D" w14:textId="2BBA9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EDB61C" w14:textId="734F4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5D0CB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0F4932D" w14:textId="7736751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BF0ABA" w14:textId="4312D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0B5232" w14:textId="5B291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3C8BB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6BDF6C4" w14:textId="7196853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B083B6" w14:textId="46D5A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B9B408" w14:textId="0D507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C8F29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E0EDE5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5BD55D1" w14:textId="77777777" w:rsidTr="00503750">
        <w:tc>
          <w:tcPr>
            <w:tcW w:w="3686" w:type="dxa"/>
            <w:vAlign w:val="center"/>
          </w:tcPr>
          <w:p w14:paraId="0B74DA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EA20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CEA5B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610E67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B91F9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A152E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9A5BB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553BB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65AE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EC22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204E1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D4541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0DFF7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B1F24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4C579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6E25C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AA9B4B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B87A91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AB2D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FDD09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DBC16A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338B8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20074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68E57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B767F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BF29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7AC578F" w14:textId="2583E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A7D587" w14:textId="523AC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EFDF7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51B88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C5D05A8" w14:textId="5DC7B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AED360" w14:textId="2DD79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5BE41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55BDC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027DECA" w14:textId="122B5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9ACA9E" w14:textId="376CC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B380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D4943C1" w14:textId="076E079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B92C51" w14:textId="3946F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E5D3CC" w14:textId="64BB5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679C2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FA1A616" w14:textId="715B8CA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76D5449" w14:textId="65BA9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475A7F" w14:textId="2C3DD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DE01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E8644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E5A959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2E36C7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29670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36208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A6215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C617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F819C9D" w14:textId="45DA7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5AD3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E230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35A0411" w14:textId="5F9AB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A35C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7088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A2CB187" w14:textId="77BD1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74E5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1476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116D1A2" w14:textId="0B13E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902B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9936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EBFAE57" w14:textId="2FD91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F89B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E49CC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85FCAEC" w14:textId="6A773F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5818A12" w14:textId="77777777" w:rsidR="00944C3D" w:rsidRDefault="00944C3D" w:rsidP="00944C3D">
      <w:pPr>
        <w:rPr>
          <w:sz w:val="22"/>
          <w:szCs w:val="22"/>
        </w:rPr>
      </w:pPr>
    </w:p>
    <w:p w14:paraId="559A7AE7" w14:textId="77777777" w:rsidR="00944C3D" w:rsidRDefault="00944C3D" w:rsidP="00944C3D">
      <w:pPr>
        <w:rPr>
          <w:sz w:val="22"/>
          <w:szCs w:val="22"/>
        </w:rPr>
      </w:pPr>
    </w:p>
    <w:p w14:paraId="2269C9C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F6DE92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6963032" w14:textId="0153C60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AC3BC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1F141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5235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DF5C3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5DBA318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4E098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740576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A67086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637C14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B0C023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6BD7B21" w14:textId="117B3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296C97" w14:textId="5D0BF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28B3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3FDEA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F0ABB36" w14:textId="29526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BD09AA" w14:textId="180F8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E8433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6C89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6E2BF4D" w14:textId="2CA31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D1A65E" w14:textId="42FA8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FD78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681B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5F4F5DE" w14:textId="403CD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8907D0" w14:textId="308EB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29514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715D9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C4880F9" w14:textId="5E51E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887625" w14:textId="73819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9386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207AA5" w14:textId="65FAFF9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70DE1F6" w14:textId="1FA9C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A261ED" w14:textId="6F874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A6B0E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09AFE2A" w14:textId="1250145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157729" w14:textId="496A4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893AEF" w14:textId="0BF16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DD4B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AF3F8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7FDBC9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9248B1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9F8A68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31A6E1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6D4DE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39106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437ED28" w14:textId="20553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91DCEA" w14:textId="44882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3ED4A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6847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E84A319" w14:textId="2C512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71EA85" w14:textId="44B30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E339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70A0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6BAB6F9" w14:textId="2FFB7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0A4AC5" w14:textId="16C07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CF534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0F12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6565BC7" w14:textId="65A27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A0BABEC" w14:textId="5CF65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AA1D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BA9CC5" w14:textId="03B2E3B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1CDA19" w14:textId="63840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E7FB8D" w14:textId="0A937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9FBFC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398F36" w14:textId="1A81460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937E5CE" w14:textId="5D401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77EBD9" w14:textId="42E3C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25EA7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28CBD89" w14:textId="3A697AA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C5009DC" w14:textId="4CBCD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9715A4" w14:textId="19F69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511F" w:rsidRPr="00F72E0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A02E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29525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949BA5D" w14:textId="34F344B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C7F4F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2A7A7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7A952B3" w14:textId="73A0D58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5D6A4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6A55E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86F15CD" w14:textId="7C2DB30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8A435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B311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ACF6F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48B6322" w14:textId="77777777" w:rsidR="00944C3D" w:rsidRPr="003607F0" w:rsidRDefault="00944C3D" w:rsidP="00944C3D"/>
    <w:p w14:paraId="4266DD6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A578A" w14:textId="77777777" w:rsidR="00C6511F" w:rsidRDefault="00C6511F">
      <w:r>
        <w:separator/>
      </w:r>
    </w:p>
  </w:endnote>
  <w:endnote w:type="continuationSeparator" w:id="0">
    <w:p w14:paraId="7DDEC172" w14:textId="77777777" w:rsidR="00C6511F" w:rsidRDefault="00C65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485D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B5FFD1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CC00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008B4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C31C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89F26F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36488" w14:textId="77777777" w:rsidR="00C6511F" w:rsidRDefault="00C6511F">
      <w:r>
        <w:separator/>
      </w:r>
    </w:p>
  </w:footnote>
  <w:footnote w:type="continuationSeparator" w:id="0">
    <w:p w14:paraId="1F7BF962" w14:textId="77777777" w:rsidR="00C6511F" w:rsidRDefault="00C651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1938240">
    <w:abstractNumId w:val="13"/>
  </w:num>
  <w:num w:numId="2" w16cid:durableId="590087167">
    <w:abstractNumId w:val="17"/>
  </w:num>
  <w:num w:numId="3" w16cid:durableId="613288818">
    <w:abstractNumId w:val="8"/>
  </w:num>
  <w:num w:numId="4" w16cid:durableId="1750423664">
    <w:abstractNumId w:val="7"/>
  </w:num>
  <w:num w:numId="5" w16cid:durableId="164018530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35604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15529969">
    <w:abstractNumId w:val="20"/>
  </w:num>
  <w:num w:numId="8" w16cid:durableId="627932323">
    <w:abstractNumId w:val="10"/>
  </w:num>
  <w:num w:numId="9" w16cid:durableId="1799184558">
    <w:abstractNumId w:val="0"/>
  </w:num>
  <w:num w:numId="10" w16cid:durableId="1711761134">
    <w:abstractNumId w:val="19"/>
  </w:num>
  <w:num w:numId="11" w16cid:durableId="1152214175">
    <w:abstractNumId w:val="6"/>
  </w:num>
  <w:num w:numId="12" w16cid:durableId="916523938">
    <w:abstractNumId w:val="9"/>
  </w:num>
  <w:num w:numId="13" w16cid:durableId="614407895">
    <w:abstractNumId w:val="12"/>
  </w:num>
  <w:num w:numId="14" w16cid:durableId="212623685">
    <w:abstractNumId w:val="15"/>
  </w:num>
  <w:num w:numId="15" w16cid:durableId="733894914">
    <w:abstractNumId w:val="14"/>
  </w:num>
  <w:num w:numId="16" w16cid:durableId="661549009">
    <w:abstractNumId w:val="2"/>
  </w:num>
  <w:num w:numId="17" w16cid:durableId="2033147720">
    <w:abstractNumId w:val="4"/>
  </w:num>
  <w:num w:numId="18" w16cid:durableId="1762990320">
    <w:abstractNumId w:val="11"/>
  </w:num>
  <w:num w:numId="19" w16cid:durableId="1781802969">
    <w:abstractNumId w:val="5"/>
  </w:num>
  <w:num w:numId="20" w16cid:durableId="797066331">
    <w:abstractNumId w:val="18"/>
  </w:num>
  <w:num w:numId="21" w16cid:durableId="16884802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6"/>
    <w:docVar w:name="arg2" w:val="Driver=asa17;DBF=D:\anasoft\data\tebys.db;DBN=tebys;ENG=SQL17;commlinks=TCPIP{ip=192.168.1.241};uid=hromnikova;con=finus(10.15);pwd=488300282956Vaveto1"/>
    <w:docVar w:name="arg3" w:val="1180714"/>
    <w:docVar w:name="arg4" w:val="C:\Users\HROMNI~1.TEB\AppData\Local\Temp\21833859.doc"/>
    <w:docVar w:name="arg5" w:val="6"/>
  </w:docVars>
  <w:rsids>
    <w:rsidRoot w:val="00C6511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0F1CB8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511F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6136C6"/>
  <w15:docId w15:val="{4E2D1930-8BE1-4090-91B3-F4AEB5A39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30429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2025-03-13T12:27:00Z</dcterms:created>
  <dcterms:modified xsi:type="dcterms:W3CDTF">2025-03-13T12:28:00Z</dcterms:modified>
</cp:coreProperties>
</file>