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B3474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1B0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D8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831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FE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8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316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24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AFC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E71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3E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07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30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5F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47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33E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CD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4C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B2F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D1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9A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E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32BAA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729E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ADB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006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DF7F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451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6AF0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5B4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58CF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20A2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3EB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ED0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8D0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217D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6B5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F986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AAFB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6C28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A3A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041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C76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60F9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12D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8871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FEC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D457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103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83E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DBA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4647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48E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1A9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8650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34B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4C8CF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D44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A380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768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F88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3843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56E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C79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C244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EE2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06BB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5F9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2FF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5047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246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3AE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0C1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763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AA4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26B5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0AE4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EADF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BD6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94D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90F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4FB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776A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4222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7AEF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10F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0446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296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AC7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95D9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A27E71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C504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6B8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E27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5EB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F28F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7F7B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B57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E98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BC9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C2A5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404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23A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A37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6F4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3F6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6AD5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958D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252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CC3D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972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92C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A77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6B9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F3E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02F1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B02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6F2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2A3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A333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279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B1E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9687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B17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B4EAA8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953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79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A65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3BC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004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A59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E06F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E7E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CAB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49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ADB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AA9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3C2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35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AA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A1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2BA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93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FB4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ABA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1A7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814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30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C17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3A2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C63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16C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89B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11F9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5D2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003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798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122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23505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14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9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F6D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8A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47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40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CE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9DF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D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F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80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78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5D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D6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05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8D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E0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5318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9BF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D4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598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7C7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2E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53E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A2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2F96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5AC4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5A9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CF2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F7B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CD0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2440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BCF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AFD5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AD5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9E2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0EE4057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74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B8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A0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62F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CD71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9A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AF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72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5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E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CC4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8A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73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D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4D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9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33AD2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52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CF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F6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FE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1D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C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BF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D3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EF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165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7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847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446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C6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A8A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67D64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21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3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8C6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82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6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AFA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16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2E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45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62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C7A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B9BEF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DC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C9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24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2E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E0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A8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36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F4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AC5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1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26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6E4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0D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19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3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AF55F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4F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1D5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F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4F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C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86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40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D91D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1179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A2B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5A375B" w14:textId="795B49D7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FE3637">
              <w:rPr>
                <w:rFonts w:ascii="Arial" w:hAnsi="Arial"/>
                <w:lang w:eastAsia="sk-SK"/>
              </w:rPr>
              <w:t>2</w:t>
            </w:r>
            <w:r w:rsidR="00C01AC9">
              <w:rPr>
                <w:rFonts w:ascii="Arial" w:hAnsi="Arial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A59D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5D81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FA04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5A1C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C608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F0F7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09FC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E1F1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C4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22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F5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139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2A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FD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4672D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98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2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12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C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43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73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92F6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128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0CD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B691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74BAFE0" wp14:editId="0DA7166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B77986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C8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D81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7F3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9E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82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2A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8E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E5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CD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232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B73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C8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59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C1211E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DB0DA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6D8813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05DA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E13CBE1" wp14:editId="38815BBE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E8415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A95C2B" wp14:editId="5D41B6C9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6884F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D0E1CB4" wp14:editId="616FFD8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AE5A9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05D2F15" wp14:editId="31E3FDB7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53D878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F06486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2891B18" wp14:editId="30E11161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B47E96" w14:textId="51931D9F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0B03AF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C01AC9">
                                    <w:rPr>
                                      <w:rFonts w:ascii="Arial" w:hAnsi="Arial" w:cs="Arial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2891B1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39B47E96" w14:textId="51931D9F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0B03AF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C01AC9">
                              <w:rPr>
                                <w:rFonts w:ascii="Arial" w:hAnsi="Arial" w:cs="Arial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45648FC7" wp14:editId="3DECA175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D99AEF" w14:textId="49ED4C3B" w:rsidR="000B647F" w:rsidRDefault="0099716A" w:rsidP="00944C3D">
                                  <w:r>
                                    <w:t>20</w:t>
                                  </w:r>
                                  <w:r w:rsidR="000B03AF">
                                    <w:t>2</w:t>
                                  </w:r>
                                  <w:r w:rsidR="00C01AC9"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48FC7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4D99AEF" w14:textId="49ED4C3B" w:rsidR="000B647F" w:rsidRDefault="0099716A" w:rsidP="00944C3D">
                            <w:r>
                              <w:t>20</w:t>
                            </w:r>
                            <w:r w:rsidR="000B03AF">
                              <w:t>2</w:t>
                            </w:r>
                            <w:r w:rsidR="00C01AC9"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9FAC904" wp14:editId="64FE6B2E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0C3DE5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F06486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4B6B7A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0AF3FAD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E2AC5C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F629D8E" wp14:editId="5542FBE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4870C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5C65996" wp14:editId="2567775B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B1D08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5AA9D1" wp14:editId="6A315C8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6AE05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2B7FB05" wp14:editId="67259CF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F1DB93" w14:textId="24BC5F68" w:rsidR="000B647F" w:rsidRDefault="0099716A" w:rsidP="00944C3D">
                                  <w:r>
                                    <w:t>20</w:t>
                                  </w:r>
                                  <w:r w:rsidR="000B03AF">
                                    <w:t>2</w:t>
                                  </w:r>
                                  <w:r w:rsidR="00C01AC9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B7FB0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BF1DB93" w14:textId="24BC5F68" w:rsidR="000B647F" w:rsidRDefault="0099716A" w:rsidP="00944C3D">
                            <w:r>
                              <w:t>20</w:t>
                            </w:r>
                            <w:r w:rsidR="000B03AF">
                              <w:t>2</w:t>
                            </w:r>
                            <w:r w:rsidR="00C01AC9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903D21B" wp14:editId="12A01188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BF2E99" w14:textId="77777777" w:rsidR="000B647F" w:rsidRDefault="00646867" w:rsidP="00944C3D">
                                  <w:fldSimple w:instr=" MERGEFIELD  aDMDO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F06486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1CD38F8" wp14:editId="590F3C29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E3386E0" w14:textId="1BA27CFB" w:rsidR="000B647F" w:rsidRDefault="0099716A" w:rsidP="00944C3D">
                                  <w:r>
                                    <w:t>20</w:t>
                                  </w:r>
                                  <w:r w:rsidR="000B03AF">
                                    <w:t>2</w:t>
                                  </w:r>
                                  <w:r w:rsidR="00C01AC9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CD38F8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5E3386E0" w14:textId="1BA27CFB" w:rsidR="000B647F" w:rsidRDefault="0099716A" w:rsidP="00944C3D">
                            <w:r>
                              <w:t>20</w:t>
                            </w:r>
                            <w:r w:rsidR="000B03AF">
                              <w:t>2</w:t>
                            </w:r>
                            <w:r w:rsidR="00C01AC9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883E855" wp14:editId="3774CCE3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80E14A" w14:textId="77777777" w:rsidR="000B647F" w:rsidRDefault="00646867" w:rsidP="00944C3D">
                                  <w:fldSimple w:instr=" MERGEFIELD  aDMOD  \* MERGEFORMAT ">
                                    <w:r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F06486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F2861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80FD510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033D6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A2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2E44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14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3B7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09A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C35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C55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24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7F2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6AA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0D0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8A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A6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0B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BE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12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490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836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31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E52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65A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B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12B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50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D1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7C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684B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C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9BF6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464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20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A44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008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B5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B5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650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CF6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05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C8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BB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8F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7DC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9F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44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2F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B641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AC30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7ED9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30E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960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2BC3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C777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08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1B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CD8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161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D1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9E0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34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A2D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116718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BA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B1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EE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881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A5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474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7D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84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ED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7E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69B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9CB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113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5E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00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A4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6D8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97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74D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8B7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045E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2A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1F6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5C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9E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8C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DF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179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32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6DCBB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A1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BE9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AE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7A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3D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F29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8A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A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67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A0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63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76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7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BAE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A7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28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69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577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E11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19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EE8C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DF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0E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F4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2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BA6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43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646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300D0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E1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B9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043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6E7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07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0AD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09A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E4B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EB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35D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E9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9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5A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8F3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212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7F6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2DB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25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B82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CAC0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49A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FF4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F345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9B3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649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140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52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1BF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EA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EDD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88A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5B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A17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4D74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FD1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2E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BE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41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9F5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BB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10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38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91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6A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2D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EB6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8E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DC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469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C7D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5B3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1A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48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E6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1A6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6258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ECC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3D9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85B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597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16A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E79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9EB27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1B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1F4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6E4E94C" wp14:editId="66D6D15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E7D6F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C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24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D4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63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54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728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152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8C5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CE5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AC6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90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5F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C9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74C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27E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AC6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15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1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F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C17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7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B9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10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48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44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C2F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5C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77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F4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AF4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55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3370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0680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513B04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F5D94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2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A2AC4EF" wp14:editId="35D1F119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BE7C7D" w14:textId="77777777" w:rsidR="000B647F" w:rsidRPr="00391121" w:rsidRDefault="00402D3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31202811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402D3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31202811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60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2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CE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F7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59C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850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E76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928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0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21B119D" wp14:editId="737FA373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63C7FE" w14:textId="77777777" w:rsidR="000B647F" w:rsidRPr="00391121" w:rsidRDefault="00402D3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2021353158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402D3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2021353158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A6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2F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D3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8E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CC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60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AE5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95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E2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708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B8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33A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B68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996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6A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E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B4540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FF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732749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5423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4B3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0C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80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19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7B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D09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B3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E57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0E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CD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E1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75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220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3B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84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AA12D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901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88F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A51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2AE76CE" wp14:editId="7A10726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FB7AC8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402D3A">
                                    <w:rPr>
                                      <w:rFonts w:ascii="Arial" w:hAnsi="Arial" w:cs="Arial"/>
                                    </w:rPr>
                                    <w:t xml:space="preserve"> Piaristická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402D3A">
                              <w:rPr>
                                <w:rFonts w:ascii="Arial" w:hAnsi="Arial" w:cs="Arial"/>
                              </w:rPr>
                              <w:t xml:space="preserve"> Piaristická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178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37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7B7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49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7C1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24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975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E8C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D7E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62C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C9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7BB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33D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BE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4C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94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4ED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BFD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D4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10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4C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46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0D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BF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4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901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A18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42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B5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87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A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4C53A1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17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3A9E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F9F27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DD86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2EF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56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3E0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06E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926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5C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04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5B6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80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048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E4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1BE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26E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D7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5C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41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EA8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4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71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069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9E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FB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F7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97886F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24BA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401FB1D" wp14:editId="3B0B77B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5E96DD" w14:textId="77777777" w:rsidR="000B647F" w:rsidRPr="00391121" w:rsidRDefault="00402D3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Piaristická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402D3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Piaristická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2E7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941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7A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FF1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7A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F2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02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38A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83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36B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73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78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C74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AC6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937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5A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1F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1FC0B02" wp14:editId="7D3F24A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E137EF" w14:textId="77777777" w:rsidR="000B647F" w:rsidRDefault="00402D3A" w:rsidP="00944C3D">
                                  <w:r>
                                    <w:t>267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402D3A" w:rsidP="00944C3D">
                            <w:r>
                              <w:t>267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D83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C7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75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6C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E6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0C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3FEC72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9F76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75A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201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6A04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93CB0D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A6E7EE5" wp14:editId="7C07222E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9EAF92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8B73CD1" wp14:editId="68A4EC60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AAE5F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85832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AA358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57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924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3E73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AB9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209DC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A0CFF89" wp14:editId="7FB3EA61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CD875AF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48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39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9D9F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029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1C91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00E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1D6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02D9B7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0B19E2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433939C" wp14:editId="39B291A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85339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0D6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4DE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A3E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C00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D4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902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1C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603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6E99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23B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3911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66D4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3F848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2898BAF" wp14:editId="41C062E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82727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6F12EE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A2453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5471A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D7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7A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20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57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62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217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22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15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8C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5CB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D5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FF7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FB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C8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77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11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C2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6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58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F0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81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A9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B0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B9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2D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5F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956FA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F7B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758EC99" w14:textId="767B60C3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0B03AF">
              <w:rPr>
                <w:rFonts w:ascii="Arial" w:hAnsi="Arial"/>
                <w:lang w:eastAsia="sk-SK"/>
              </w:rPr>
              <w:t>17.3.202</w:t>
            </w:r>
            <w:r w:rsidR="00C01AC9">
              <w:rPr>
                <w:rFonts w:ascii="Arial" w:hAnsi="Arial"/>
                <w:lang w:eastAsia="sk-SK"/>
              </w:rPr>
              <w:t>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97985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5F2D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E49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11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B90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759E64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E9F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67C5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2F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FB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CD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4D6EC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99E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DFD85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E44D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526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8A1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07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0F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70EA4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75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AC64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7B1C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5E3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E47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ADF3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18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501A7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00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8E3D2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89F5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EA2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1C3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58C8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C1A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F67B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90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14410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CD6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343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07D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A8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225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49E6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1D2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5876C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103A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71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E7CF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BA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4C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DE3D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47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AAF4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579A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BC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EF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0A4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C91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4C68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A27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EC003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91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A68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5D81F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450D75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C633926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5940DE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BE6C32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EDA177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FC24D8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C25EB97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C0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C3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AF8D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BCA58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CC36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CE3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91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A13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A6B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1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85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EB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B4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4E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458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C5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9B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40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03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78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9B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879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0A0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40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A9052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F80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DA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25D0292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3DC860DD" w14:textId="77777777" w:rsidR="00944C3D" w:rsidRDefault="00944C3D" w:rsidP="00944C3D">
      <w:pPr>
        <w:rPr>
          <w:rFonts w:ascii="Arial" w:hAnsi="Arial"/>
        </w:rPr>
      </w:pPr>
    </w:p>
    <w:p w14:paraId="4B38DCF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5F82ECE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CC6C0E4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FE2D16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B884FCF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276A878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4561C73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CDEED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F46B0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DC096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BF5610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323E95C" w14:textId="6EF2BEED" w:rsidR="00944C3D" w:rsidRPr="008D0433" w:rsidRDefault="000B03AF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Ing.Letaši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Ivan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3BC559A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2CAC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29224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F97C1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BD402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F6094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F34A5B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701504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14F86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2EA92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F786245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85EC968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47617A8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1A6DF3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9CE2E1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5CA7AB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3D2FF4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097E1D9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DBFE4F9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623C4006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25C005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52A25A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96B3E2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480DAD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C7108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76242BE" w14:textId="71937E62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FA76955" w14:textId="42647235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4A5A7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E573D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3F230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D437E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F5A5D2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C7D03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2F2E3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B030E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D700704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8B392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C055EE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5168E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C9EA0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62537D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CDBE64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B1E3464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0CCD12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C814DBD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79033D0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122083F0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4724BB5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FCF171A" w14:textId="227E37C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0B03AF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36B60AB3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0C54F1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5480C632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2C780BE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46E9C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28432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25EE656B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B4047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C03E3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5C3986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5642C4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5B583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F895A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36060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4FE7C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F4C17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5276E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4C7B3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7C212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51096C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8763B2C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AC8E0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750414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CE44F6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DC7E94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94C48B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5E8F6A9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3EF97E0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04646B2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1B6E4DE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71AFF90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06F248E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7E3B66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5D8C01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374E212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4B5B87A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16EDB8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4E8415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D1FF0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0D67251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7D131B10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907046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D3FBD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167F74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0C859E3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4C247CF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10228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AE871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245C3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96E00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DD8BB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EDB30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9CD5E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6A18B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E7A5A0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422804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C4715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E0608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88E17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E3576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77F08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A9F2E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7BD67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83B39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31CF8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441BED2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2952FA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F51A4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A2DAD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56379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942477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EBD985E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7A8B480E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4C582F4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E1BA4A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5890C1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65A18B6C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16E8980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089DB0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7A46B8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D24B09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01F7BB5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58142E6" w14:textId="77777777" w:rsidTr="00503750">
        <w:tc>
          <w:tcPr>
            <w:tcW w:w="2302" w:type="dxa"/>
            <w:vAlign w:val="center"/>
          </w:tcPr>
          <w:p w14:paraId="17DA43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2B5758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50D933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78CA4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9A089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EB731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4DFFF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40645E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132A039" w14:textId="77777777" w:rsidTr="00503750">
        <w:tc>
          <w:tcPr>
            <w:tcW w:w="15593" w:type="dxa"/>
            <w:gridSpan w:val="8"/>
            <w:vAlign w:val="center"/>
          </w:tcPr>
          <w:p w14:paraId="2AF056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16A8B2C" w14:textId="77777777" w:rsidTr="00503750">
        <w:tc>
          <w:tcPr>
            <w:tcW w:w="2302" w:type="dxa"/>
            <w:vAlign w:val="center"/>
          </w:tcPr>
          <w:p w14:paraId="6E3987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022FA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F401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F49B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048B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7A80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9941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6053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59DCE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F69EA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D658A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B80BC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C007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FA19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B30A8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A751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DD5D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F661CD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37C9A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E43FC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139E2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A612D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2CA03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0A17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25D7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BFC5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E82074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312E1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466282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4C33A5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6EBD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75DCE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4B7D31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B2932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67F83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A5D9EE0" w14:textId="77777777" w:rsidTr="00503750">
        <w:tc>
          <w:tcPr>
            <w:tcW w:w="2302" w:type="dxa"/>
            <w:vAlign w:val="center"/>
          </w:tcPr>
          <w:p w14:paraId="0831F1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F1858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3FB3B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3584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329B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CEC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7E84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A43A4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1B4946" w14:textId="77777777" w:rsidTr="00503750">
        <w:tc>
          <w:tcPr>
            <w:tcW w:w="15593" w:type="dxa"/>
            <w:gridSpan w:val="8"/>
            <w:vAlign w:val="center"/>
          </w:tcPr>
          <w:p w14:paraId="14A4B7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C495C46" w14:textId="77777777" w:rsidTr="00503750">
        <w:tc>
          <w:tcPr>
            <w:tcW w:w="2302" w:type="dxa"/>
            <w:vAlign w:val="center"/>
          </w:tcPr>
          <w:p w14:paraId="47D6B7C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35533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6ADFF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27DE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8431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6545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A260F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3794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63CD5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565DE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022D0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29AE6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90A8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9B65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7F6C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67EA5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3A8D0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87BE4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5C97A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D5E9FE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28191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572A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F7CBE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55D8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E5F64D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CAC6A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F061B1" w14:textId="77777777" w:rsidTr="00503750">
        <w:tc>
          <w:tcPr>
            <w:tcW w:w="2302" w:type="dxa"/>
            <w:vAlign w:val="center"/>
          </w:tcPr>
          <w:p w14:paraId="1B9CBA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6BA56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58DBE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E0C80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7A6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573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2D964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F3542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2794B4" w14:textId="77777777" w:rsidTr="00503750">
        <w:tc>
          <w:tcPr>
            <w:tcW w:w="15593" w:type="dxa"/>
            <w:gridSpan w:val="8"/>
            <w:vAlign w:val="center"/>
          </w:tcPr>
          <w:p w14:paraId="55E091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34990ED" w14:textId="77777777" w:rsidTr="00503750">
        <w:tc>
          <w:tcPr>
            <w:tcW w:w="2302" w:type="dxa"/>
            <w:vAlign w:val="center"/>
          </w:tcPr>
          <w:p w14:paraId="40807F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CB5AC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0A5CB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7588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207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EFCB6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5C18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3207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3AC2C5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6849B6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EED33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CCF9F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25FC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55FF3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2CCC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BF7C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1E5F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E1579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94EE9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35E60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6B38C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13C6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A0AD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2F88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8B647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99A87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2FB4AF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1E92A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90495C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FF3F1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7C0AC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B67A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7D53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06A13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C64B9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253BE8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7433829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15E03B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A7832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044EE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8B15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D705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F2D0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296E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9111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4703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DA8EB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EC06D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748C1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3535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76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3E6C1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C4CE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3C57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05A6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A26F41" w14:textId="77777777" w:rsidR="00944C3D" w:rsidRDefault="00944C3D" w:rsidP="00944C3D">
      <w:pPr>
        <w:rPr>
          <w:rFonts w:ascii="Arial" w:hAnsi="Arial"/>
          <w:b/>
        </w:rPr>
      </w:pPr>
    </w:p>
    <w:p w14:paraId="2592E9DB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EDDFB44" w14:textId="77777777" w:rsidTr="00503750">
        <w:tc>
          <w:tcPr>
            <w:tcW w:w="1944" w:type="dxa"/>
            <w:vAlign w:val="center"/>
          </w:tcPr>
          <w:p w14:paraId="102236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B9EF6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C6FEE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1D13A87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16321B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B4B0C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920376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3FB393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7CE22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A1D0B4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774647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5E3ABF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AB34A72" w14:textId="77777777" w:rsidTr="00503750">
        <w:tc>
          <w:tcPr>
            <w:tcW w:w="15685" w:type="dxa"/>
            <w:gridSpan w:val="12"/>
            <w:vAlign w:val="center"/>
          </w:tcPr>
          <w:p w14:paraId="74FD0B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A47C7CF" w14:textId="77777777" w:rsidTr="00503750">
        <w:tc>
          <w:tcPr>
            <w:tcW w:w="1944" w:type="dxa"/>
            <w:vAlign w:val="center"/>
          </w:tcPr>
          <w:p w14:paraId="3B3BCB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FEBC6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339EA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FF469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E792F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1B6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1B0B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86DA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75DD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CA5A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01FB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2A2E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734598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EC937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852C8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AD9B5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D24AA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A7F8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E56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C109A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40501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F0E0E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3EEB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DE096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FCC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5CCBC7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041D6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8CADC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9760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0826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B2B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7DF92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04A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8790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CEC3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3D70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80F99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8E5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A59A2D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40291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718BE7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314E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AD5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27A6A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1D41F6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069FC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3B9EF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C484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5B0DE2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EB9D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9FD6F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C05F42B" w14:textId="77777777" w:rsidTr="00503750">
        <w:tc>
          <w:tcPr>
            <w:tcW w:w="1944" w:type="dxa"/>
            <w:vAlign w:val="center"/>
          </w:tcPr>
          <w:p w14:paraId="0E1879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BEAC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8382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E3600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B69F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11B8C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8F74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EB9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983C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6159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1AE3D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715C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953040" w14:textId="77777777" w:rsidTr="00503750">
        <w:tc>
          <w:tcPr>
            <w:tcW w:w="15685" w:type="dxa"/>
            <w:gridSpan w:val="12"/>
            <w:vAlign w:val="center"/>
          </w:tcPr>
          <w:p w14:paraId="5B74DE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708044E" w14:textId="77777777" w:rsidTr="00503750">
        <w:tc>
          <w:tcPr>
            <w:tcW w:w="1944" w:type="dxa"/>
            <w:vAlign w:val="center"/>
          </w:tcPr>
          <w:p w14:paraId="4F68DAC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9E8B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16984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7FE48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11DA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D547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617A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45BF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87234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5E36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96B8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E31C9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34EF1E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5999EB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0E47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7A71A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BA67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A1CF6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394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6A8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AFA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AD1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8A9DD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7A47C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447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3334C6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6BC61F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AC57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48B7C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6346E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7963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FFC86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CED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BFA4C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6770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7429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0D342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3A6E1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85DF15" w14:textId="77777777" w:rsidTr="00503750">
        <w:tc>
          <w:tcPr>
            <w:tcW w:w="1944" w:type="dxa"/>
            <w:vAlign w:val="center"/>
          </w:tcPr>
          <w:p w14:paraId="7B7C5B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CDBD4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6C1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29E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BB50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A165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680DF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912AD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C846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85D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B9633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C383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6A718A" w14:textId="77777777" w:rsidTr="00503750">
        <w:tc>
          <w:tcPr>
            <w:tcW w:w="15685" w:type="dxa"/>
            <w:gridSpan w:val="12"/>
            <w:vAlign w:val="center"/>
          </w:tcPr>
          <w:p w14:paraId="5ECC0F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23ADDFA" w14:textId="77777777" w:rsidTr="00503750">
        <w:tc>
          <w:tcPr>
            <w:tcW w:w="1944" w:type="dxa"/>
            <w:vAlign w:val="center"/>
          </w:tcPr>
          <w:p w14:paraId="6F9292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513AA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E6DF0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B646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B6DF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BB8E4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F1C5F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E98F9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9A9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D5F4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FE5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943E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54CDDD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776271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6ABDF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A0AC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0F887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96B14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F0CF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05D9E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295D0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658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93A0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559F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6DB1F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FDF11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36A78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6B07C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BAD6D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74F56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9B6D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ABA0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44E4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4024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A92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5CC4F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A02FC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9D77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00B7B1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71600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2157B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D2585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3858E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5BB3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A9122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CD7DEF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91E8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882DC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44B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314D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7978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ECEF14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E93B0A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26486838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69CA8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2EDE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ABF1A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07265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FB00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ED4DF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7D25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07FF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8D41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E3A6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76758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B1B3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5B4D7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2D306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4A10A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1261A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DE12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B7944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3532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1DFD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A830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504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1941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8F771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7BB45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B772B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3B8E84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7B44ADC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3A1B048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AA883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DCCC4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183D87B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CF4A4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04593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462A10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B8B62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D60C3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30A188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2C84D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9468F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F15AE1B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055BED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32C372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DC4F56F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80882E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23F2B6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993DBF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86AAE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FB29D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22880A59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C70CC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E692D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3F96AE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F7DC7D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801C2A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695AE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7516E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2452BF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4D273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89BBE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9D8EE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2B3420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F89D9F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36AC353D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29C3B4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53F09E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50F381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8AE53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2C0F8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00040E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58D588AB" w14:textId="77777777" w:rsidTr="00503750">
        <w:trPr>
          <w:trHeight w:val="1073"/>
        </w:trPr>
        <w:tc>
          <w:tcPr>
            <w:tcW w:w="3614" w:type="dxa"/>
            <w:vMerge/>
          </w:tcPr>
          <w:p w14:paraId="078333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F5FD63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AA8EC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D885D8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379D3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3A531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036871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A7A524D" w14:textId="77777777" w:rsidTr="00503750">
        <w:trPr>
          <w:trHeight w:val="283"/>
        </w:trPr>
        <w:tc>
          <w:tcPr>
            <w:tcW w:w="3614" w:type="dxa"/>
          </w:tcPr>
          <w:p w14:paraId="12E8E8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C3CC0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19F0C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DBCF8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8CFF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D401C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F80C7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0A90D6D" w14:textId="77777777" w:rsidTr="00503750">
        <w:trPr>
          <w:trHeight w:val="283"/>
        </w:trPr>
        <w:tc>
          <w:tcPr>
            <w:tcW w:w="3614" w:type="dxa"/>
          </w:tcPr>
          <w:p w14:paraId="71B455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E3652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4FCA7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BB96B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356E9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85257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9E4269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AB56206" w14:textId="77777777" w:rsidTr="00503750">
        <w:trPr>
          <w:trHeight w:val="283"/>
        </w:trPr>
        <w:tc>
          <w:tcPr>
            <w:tcW w:w="3614" w:type="dxa"/>
          </w:tcPr>
          <w:p w14:paraId="3074EC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A6DB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C30E6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B0ED1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27A3E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6C807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2D2C3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B7E8B5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0B3AE7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5822414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838F7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6C8475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3089B0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2D4FC7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8A8CB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2E8126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BA18D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FCC66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0F840E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0DB01C5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53001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A1C5A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83BA56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6345F1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3E8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914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CD5D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8E28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C50F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FCD1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007F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0664A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CDDE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0F00C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267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98C2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954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0B7B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9E3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2E62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57755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8BA01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505C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405A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8A4A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4A5F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36F7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B70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C3EC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4ADA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9CA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4959D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D88F4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A143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51A03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1F354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EF2F4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99640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425D9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B16A6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EF969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47B997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608165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F4D2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06F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7934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D55F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AE2D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185F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2353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421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40A6B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4BACC6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28424D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449B5B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ACC2C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C101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5020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F36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EAD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10F8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245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4C9F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42D9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28594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98DE2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32A8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812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8A24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98EF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2E1E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5115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BA955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B26E9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A401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BDB8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787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4FD0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EF07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FFB1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3C4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8A81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A0C5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1414A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49455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EF4D9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3DF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C419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1F9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5B82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B3B0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8AEE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2E39D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C853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A68852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648656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E4A638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6D822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BE00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3853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E2B0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968A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56DD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8D44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92D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EE4A09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267A59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D497F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BBC0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DA2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3B31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E5D3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E1B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A6E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8D0C3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F9B24D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E149C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6D788C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5A6B99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2BCA5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FDA9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5D253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6976E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103B0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A527E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F8173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7A06EF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0CD60C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069FD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2EC4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42276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37CD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D2276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3E2D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5F93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BD4221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D24B09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759EB11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3FBEB82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5286D0B0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F1428E8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1900D07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F497D7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15EB56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961868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72FB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2D628FF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3723A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3B21D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78DC0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41BB32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B383D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9D44FFE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CEFA0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FEFC40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C40030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EC01BA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AF0901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9D611DC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10D9F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AD2F1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8F38E2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2A0FBA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4E32A2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72609B2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477F5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FFA15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1DCC53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D85D30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1FE62E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8278D2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94EC5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DF0706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C14D35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5FCAC2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658EE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99ED704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05FFB1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2FC7D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D11747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1ACF2E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2EEAE3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DAB762A" w14:textId="77777777" w:rsidR="00944C3D" w:rsidRDefault="00944C3D" w:rsidP="00944C3D">
      <w:pPr>
        <w:rPr>
          <w:rFonts w:ascii="Arial" w:hAnsi="Arial"/>
          <w:b/>
        </w:rPr>
      </w:pPr>
    </w:p>
    <w:p w14:paraId="35E12591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AFD2FA5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196AEC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5F9961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2FF5A4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93633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F513F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0EC007EB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E199E3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7D867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3F700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5D6066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A8E006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77FC70D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2A8140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B8792A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B11F3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FEA085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1BA738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92A67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ACFD0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17595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07F4ED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0160E9E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7DF9353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C7BDF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74444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4BF80D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277B6EF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503FF0D" w14:textId="77777777" w:rsidTr="00503750">
        <w:tc>
          <w:tcPr>
            <w:tcW w:w="2835" w:type="dxa"/>
            <w:vAlign w:val="center"/>
          </w:tcPr>
          <w:p w14:paraId="15B1A8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5BA36A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73A66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68B80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0CF24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5B03C3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5F5BCC8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255C581C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2AD0176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1DFD29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85D9F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0700C3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B52FC1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084A56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F580A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FA881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7F4C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9847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EEBA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1653E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C20FF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6D1891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2A1DC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9764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028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60DC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09F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6DEB0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3EA2B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9A01B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5E8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61D6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64E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1EDA8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523539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4DEBC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6FFE84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1FB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AA89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754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FB52B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6C499C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20D0AB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04633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3A5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8A1A6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86C8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9C3CB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5F74B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050BC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44657B0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2E53C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50B9A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EF3CF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C03C9B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10D392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356F24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299A38FC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1C88DA30" w14:textId="77777777" w:rsidR="00944C3D" w:rsidRDefault="00944C3D" w:rsidP="00944C3D">
      <w:pPr>
        <w:rPr>
          <w:rFonts w:ascii="Arial" w:hAnsi="Arial"/>
          <w:b/>
        </w:rPr>
      </w:pPr>
    </w:p>
    <w:p w14:paraId="49273795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14F1325" w14:textId="77777777" w:rsidTr="00503750">
        <w:tc>
          <w:tcPr>
            <w:tcW w:w="2835" w:type="dxa"/>
            <w:vAlign w:val="center"/>
          </w:tcPr>
          <w:p w14:paraId="008C28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1BF2A4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AE16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FA5021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184F33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16596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D08A299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19E48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0573E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DF3BE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EBAF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A5FF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498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1F0C82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F52C0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4BBE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B55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D20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7D0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2E3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2C9E5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2FC6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BCD86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B2F1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EBB1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1023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038F5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AA0F4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EC3EC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D5A12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842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E05E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8E0E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CB7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629C3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4186EB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085BE8C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8FDD7A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473F2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14F271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49C833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910A00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5DD844DF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09C534A0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CD703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FAAE2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950AB89" w14:textId="77777777" w:rsidTr="00503750">
        <w:trPr>
          <w:trHeight w:val="699"/>
        </w:trPr>
        <w:tc>
          <w:tcPr>
            <w:tcW w:w="3502" w:type="dxa"/>
            <w:vMerge/>
          </w:tcPr>
          <w:p w14:paraId="6D8094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78D18D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1A2C1C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B4B072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6D17D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7DD5572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C7C656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3D8304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85DF1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705C9C2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419FBA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3C5EA15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27BFE7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081C762B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46EE01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AB1FE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97C2F7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4D0FCD7" w14:textId="77777777" w:rsidTr="00503750">
        <w:trPr>
          <w:trHeight w:val="593"/>
        </w:trPr>
        <w:tc>
          <w:tcPr>
            <w:tcW w:w="3497" w:type="dxa"/>
          </w:tcPr>
          <w:p w14:paraId="1C34C0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EC87A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C1D22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FB8594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080A6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228B4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56F08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7485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E44E4C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40ABD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01A7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5078C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2635C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2E963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ABCF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9675C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A35CA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4C9330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C4EB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9B398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3050F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19FFE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05D3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FFCF1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1FB235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A87DA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D0C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EC012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B98C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55AE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A8A9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3C0C3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F4365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D48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85B9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9688F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6AE5E3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A607C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29260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7722D8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E10E5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93BE9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83DB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70024E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88076E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35DA1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115B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FFBEE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B95A12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653C4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A4A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4C364F" w14:textId="77777777" w:rsidR="00944C3D" w:rsidRDefault="00944C3D" w:rsidP="00944C3D">
      <w:pPr>
        <w:rPr>
          <w:rFonts w:ascii="Arial" w:hAnsi="Arial"/>
          <w:b/>
        </w:rPr>
      </w:pPr>
    </w:p>
    <w:p w14:paraId="79CC2E9E" w14:textId="77777777" w:rsidR="00944C3D" w:rsidRDefault="00944C3D" w:rsidP="00944C3D">
      <w:pPr>
        <w:rPr>
          <w:rFonts w:ascii="Arial" w:hAnsi="Arial"/>
          <w:b/>
        </w:rPr>
      </w:pPr>
    </w:p>
    <w:p w14:paraId="29254CE6" w14:textId="77777777" w:rsidR="00944C3D" w:rsidRDefault="00944C3D" w:rsidP="00944C3D">
      <w:pPr>
        <w:rPr>
          <w:rFonts w:ascii="Arial" w:hAnsi="Arial"/>
          <w:b/>
        </w:rPr>
      </w:pPr>
    </w:p>
    <w:p w14:paraId="1703E3CE" w14:textId="77777777" w:rsidR="00944C3D" w:rsidRDefault="00944C3D" w:rsidP="00944C3D">
      <w:pPr>
        <w:rPr>
          <w:rFonts w:ascii="Arial" w:hAnsi="Arial"/>
          <w:b/>
        </w:rPr>
      </w:pPr>
    </w:p>
    <w:p w14:paraId="0B471DEC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3E45A957" w14:textId="77777777" w:rsidTr="00503750">
        <w:tc>
          <w:tcPr>
            <w:tcW w:w="2622" w:type="dxa"/>
            <w:vAlign w:val="center"/>
          </w:tcPr>
          <w:p w14:paraId="4253902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ACEAC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05C111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AD973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633033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B2E5B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C7A62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0E2DFA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4E207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31F0AEA5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17E36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40B05D5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968AB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F774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860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7CF9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779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1B67B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EEBBF13" w14:textId="77777777" w:rsidTr="00503750">
        <w:tc>
          <w:tcPr>
            <w:tcW w:w="2622" w:type="dxa"/>
            <w:vAlign w:val="center"/>
          </w:tcPr>
          <w:p w14:paraId="48F8EA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103EB2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504AF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7109C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475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3AE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71E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D28B65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50E2C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BCBE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0A3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5D05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AB269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98ACE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E02C9F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E817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BD95E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CFA75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706E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4C9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6843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233E47D" w14:textId="77777777" w:rsidTr="00503750">
        <w:tc>
          <w:tcPr>
            <w:tcW w:w="2622" w:type="dxa"/>
            <w:vAlign w:val="center"/>
          </w:tcPr>
          <w:p w14:paraId="2C0BE885" w14:textId="4ECDD985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73" w:type="dxa"/>
            <w:vAlign w:val="center"/>
          </w:tcPr>
          <w:p w14:paraId="5FE40896" w14:textId="04A9D437" w:rsidR="00944C3D" w:rsidRPr="008C56AB" w:rsidRDefault="00C01AC9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6755</w:t>
            </w:r>
          </w:p>
        </w:tc>
        <w:tc>
          <w:tcPr>
            <w:tcW w:w="1275" w:type="dxa"/>
            <w:vAlign w:val="center"/>
          </w:tcPr>
          <w:p w14:paraId="4A2A4D44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53E2FD52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461D2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909F15" w14:textId="18208CE7" w:rsidR="00944C3D" w:rsidRPr="008C56AB" w:rsidRDefault="00F92E01" w:rsidP="00FE363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13754</w:t>
            </w:r>
          </w:p>
        </w:tc>
      </w:tr>
      <w:tr w:rsidR="0099716A" w:rsidRPr="00050529" w14:paraId="099D347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BD14C8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7729F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35C0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124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0785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C942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CD2538B" w14:textId="77777777" w:rsidTr="00503750">
        <w:tc>
          <w:tcPr>
            <w:tcW w:w="2622" w:type="dxa"/>
            <w:vAlign w:val="center"/>
          </w:tcPr>
          <w:p w14:paraId="6EF35C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093B0F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9BDD1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274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B02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A1B85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FC6ACF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BDBB6B1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17C75C3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C9A5E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391973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06AFD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9EB8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27BE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C2F1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0A6891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628E1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95AF9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1C5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3C7A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D6563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9503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3F7ECF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FE631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D0E04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DD77B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B09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80094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959C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265D345" w14:textId="77777777" w:rsidTr="00503750">
        <w:tc>
          <w:tcPr>
            <w:tcW w:w="2622" w:type="dxa"/>
            <w:vAlign w:val="center"/>
          </w:tcPr>
          <w:p w14:paraId="5949CD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7F61E7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A0400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8583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B1652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625B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6E939C6" w14:textId="77777777" w:rsidTr="00503750">
        <w:tc>
          <w:tcPr>
            <w:tcW w:w="2622" w:type="dxa"/>
            <w:vAlign w:val="center"/>
          </w:tcPr>
          <w:p w14:paraId="4767031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55ED6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0F837A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20F91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59CF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879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1FF89A1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C5A4F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FA105E0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6B588A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306AC5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207CC9BB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53CD51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1F3BE2A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77233D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4905269B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33CD5BE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FE0AAC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F3F457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A6E19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4E2A7E6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EA5623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95924E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4BFF99E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7F765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90ABC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8986B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C12FA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394D0A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14CF6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033E8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0582A58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6BD333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965BEC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F554ED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9658FE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6395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0E67A6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BA5528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4F710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AAF218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C51FF3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5B671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D8E049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48A16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0B911B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6EA45F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5C6761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9E68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817027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D7DC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ADD2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C794EF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9359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28B6B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CF7AC2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AEBC1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3E942A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586BDDD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72736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9C2275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11403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D29710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9E19B5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A02570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3D9F95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C404E2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07F4B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D177D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CF04EB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035839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4388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FE285D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F3D2C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006F7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6463F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CBE56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EB210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25EA4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402D531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5D9E86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3B4708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C4EF4F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7C2F0344" w14:textId="77777777" w:rsidTr="00503750">
        <w:tc>
          <w:tcPr>
            <w:tcW w:w="2835" w:type="dxa"/>
            <w:vAlign w:val="center"/>
          </w:tcPr>
          <w:p w14:paraId="6C1796F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00784A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B77FA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4E1C8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44D42E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B0725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E7D8E7E" w14:textId="77777777" w:rsidTr="00503750">
        <w:tc>
          <w:tcPr>
            <w:tcW w:w="2835" w:type="dxa"/>
            <w:vAlign w:val="center"/>
          </w:tcPr>
          <w:p w14:paraId="329D31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36FA8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A1E1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629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A264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E4BE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A4A23A" w14:textId="77777777" w:rsidTr="00503750">
        <w:tc>
          <w:tcPr>
            <w:tcW w:w="2835" w:type="dxa"/>
            <w:vAlign w:val="center"/>
          </w:tcPr>
          <w:p w14:paraId="31D076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55B2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DB62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532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72C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40D1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8B252C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19F07BD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9CBA8D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183F3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3E841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5E2F0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3F4D7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2B497439" w14:textId="77777777" w:rsidTr="00503750">
        <w:tc>
          <w:tcPr>
            <w:tcW w:w="2835" w:type="dxa"/>
            <w:vAlign w:val="center"/>
          </w:tcPr>
          <w:p w14:paraId="231DCE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97A2E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4441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9A0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7530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C3C4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BFF5E7" w14:textId="77777777" w:rsidTr="00503750">
        <w:tc>
          <w:tcPr>
            <w:tcW w:w="2835" w:type="dxa"/>
            <w:vAlign w:val="center"/>
          </w:tcPr>
          <w:p w14:paraId="3BFC76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5F6BC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2E62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90A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CE97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9809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7CCD67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1849476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E44316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27014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867B1C4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1B8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ACFD4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7F98B27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3DE0CEF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7471D9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B81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67D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0D59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2231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B5C271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7955937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046D1624" w14:textId="77777777" w:rsidTr="00503750">
        <w:tc>
          <w:tcPr>
            <w:tcW w:w="2552" w:type="dxa"/>
            <w:shd w:val="clear" w:color="auto" w:fill="auto"/>
            <w:vAlign w:val="center"/>
          </w:tcPr>
          <w:p w14:paraId="630760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D01624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92540E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53692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99E995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D41A0BB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67F728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FE397D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9449BC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819BDA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E8D494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4848FD7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49C001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60BFD5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503E499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165BF8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771D1A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7C8F1055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77275E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F616A22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D22F8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1A0C2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39D0232" w14:textId="77777777" w:rsidTr="00503750">
        <w:tc>
          <w:tcPr>
            <w:tcW w:w="4395" w:type="dxa"/>
            <w:vMerge/>
          </w:tcPr>
          <w:p w14:paraId="07319B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51CEA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14D75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6840C15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96A30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9E4A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4BF418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0483FE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746DB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4722C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15040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61997BF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1EC9811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33699A3B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754EAB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5E47D7A0" w14:textId="77777777" w:rsidTr="00503750">
        <w:tc>
          <w:tcPr>
            <w:tcW w:w="4395" w:type="dxa"/>
            <w:vAlign w:val="center"/>
          </w:tcPr>
          <w:p w14:paraId="7EDF56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10C2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2FC90B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2ED9408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52802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AFE29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381BAF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2402BB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F54C0A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16EFCD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E787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4A6039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2DAB34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B1D48F1" w14:textId="4B9B4005" w:rsidR="00944C3D" w:rsidRPr="008C56AB" w:rsidRDefault="00FE3637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</w:t>
            </w:r>
            <w:r w:rsidR="00F92E01">
              <w:rPr>
                <w:rFonts w:ascii="Arial" w:hAnsi="Arial"/>
                <w:b/>
                <w:sz w:val="18"/>
                <w:szCs w:val="18"/>
              </w:rPr>
              <w:t>971</w:t>
            </w:r>
          </w:p>
        </w:tc>
        <w:tc>
          <w:tcPr>
            <w:tcW w:w="2835" w:type="dxa"/>
            <w:vAlign w:val="center"/>
          </w:tcPr>
          <w:p w14:paraId="0D8439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FE53604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755EFB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5BF4B49E" w14:textId="77777777" w:rsidTr="00503750">
        <w:tc>
          <w:tcPr>
            <w:tcW w:w="4395" w:type="dxa"/>
            <w:vAlign w:val="center"/>
          </w:tcPr>
          <w:p w14:paraId="66DA75D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5E830B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17A2CF3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7F43C729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55C1F55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0CEE636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067200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FC150D0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663C79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906D0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58CA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7AEAC4E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0645FC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4603EC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F902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4FC4ED01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3151F2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5C57F2F4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5105CCD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7957C7C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0C5129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367BCF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DC8545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797C5A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4877A7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71909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5ED8D623" w14:textId="77777777" w:rsidTr="00503750">
        <w:tc>
          <w:tcPr>
            <w:tcW w:w="1843" w:type="dxa"/>
            <w:vAlign w:val="center"/>
          </w:tcPr>
          <w:p w14:paraId="5BC5435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39B4D03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68A3F078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44D116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4BA2304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823F2A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621EEF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5F86D9D4" w14:textId="77777777" w:rsidTr="00503750">
        <w:tc>
          <w:tcPr>
            <w:tcW w:w="1843" w:type="dxa"/>
            <w:vAlign w:val="center"/>
          </w:tcPr>
          <w:p w14:paraId="3F9BF2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CA787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2077A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E0F73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7809C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1C4E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0D55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0058F1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535F7ED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1192F7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2300C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E0A4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81AAC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6176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F89F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EE38DA2" w14:textId="77777777" w:rsidTr="00503750">
        <w:tc>
          <w:tcPr>
            <w:tcW w:w="1843" w:type="dxa"/>
            <w:vAlign w:val="center"/>
          </w:tcPr>
          <w:p w14:paraId="304E5D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96358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46CC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2294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FAD39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38CD03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C1BBB0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6C3CF49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6ABD444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79F091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1C591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93AA2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2F3038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FDBA48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433E9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F9B82B0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00F40D7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DB5884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83A549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0CC757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C4474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AEFC23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AFB8EA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BF18FB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D239AB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22BC456" w14:textId="77777777" w:rsidTr="00503750">
        <w:trPr>
          <w:trHeight w:val="664"/>
        </w:trPr>
        <w:tc>
          <w:tcPr>
            <w:tcW w:w="3372" w:type="dxa"/>
          </w:tcPr>
          <w:p w14:paraId="19F3A85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38DD21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2C2B1C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CCFF22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418004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7D00A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1E4F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03A8E8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08A5BC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6EE9F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B680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11025C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17A539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CE5A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17BAF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0660089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386A65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7FA7A6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DA0E4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933C49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42F2A1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06E6F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ABE9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D87104F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2208D524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7E59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E9823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189703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0A25C00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14540888" w14:textId="77777777" w:rsidTr="00503750">
        <w:tc>
          <w:tcPr>
            <w:tcW w:w="2835" w:type="dxa"/>
            <w:vAlign w:val="center"/>
          </w:tcPr>
          <w:p w14:paraId="3FB02F1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650A4D9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74F9B0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3FB617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7DD5F63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EEA1B17" w14:textId="77777777" w:rsidTr="00503750">
        <w:tc>
          <w:tcPr>
            <w:tcW w:w="2835" w:type="dxa"/>
          </w:tcPr>
          <w:p w14:paraId="76D80DD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996DE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E46F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59A8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4A6D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674FCC" w14:textId="77777777" w:rsidTr="00503750">
        <w:tc>
          <w:tcPr>
            <w:tcW w:w="2835" w:type="dxa"/>
          </w:tcPr>
          <w:p w14:paraId="661DFD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278852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D45C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FB82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FC91C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324BBC" w14:textId="77777777" w:rsidTr="00503750">
        <w:tc>
          <w:tcPr>
            <w:tcW w:w="2835" w:type="dxa"/>
          </w:tcPr>
          <w:p w14:paraId="436CF24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597EF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0B9B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01AF5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548F0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BCD462" w14:textId="77777777" w:rsidTr="00503750">
        <w:tc>
          <w:tcPr>
            <w:tcW w:w="2835" w:type="dxa"/>
            <w:vAlign w:val="center"/>
          </w:tcPr>
          <w:p w14:paraId="169021E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2721E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FC4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EBFA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A826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4A0FB2" w14:textId="77777777" w:rsidTr="00503750">
        <w:tc>
          <w:tcPr>
            <w:tcW w:w="2835" w:type="dxa"/>
            <w:vAlign w:val="center"/>
          </w:tcPr>
          <w:p w14:paraId="6F2C701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16D42C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B8E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3DA3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57F4A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03A6382" w14:textId="77777777" w:rsidTr="00503750">
        <w:tc>
          <w:tcPr>
            <w:tcW w:w="2835" w:type="dxa"/>
          </w:tcPr>
          <w:p w14:paraId="57491A7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896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9C8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4A26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FA962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037948" w14:textId="77777777" w:rsidTr="00503750">
        <w:tc>
          <w:tcPr>
            <w:tcW w:w="2835" w:type="dxa"/>
          </w:tcPr>
          <w:p w14:paraId="2B08269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2BDBA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A901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5BA5A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9337B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D10C4F7" w14:textId="77777777" w:rsidTr="00503750">
        <w:tc>
          <w:tcPr>
            <w:tcW w:w="2835" w:type="dxa"/>
          </w:tcPr>
          <w:p w14:paraId="3B50B2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21E713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F03A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30036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A313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613E28" w14:textId="77777777" w:rsidR="00944C3D" w:rsidRDefault="00944C3D" w:rsidP="00944C3D">
      <w:pPr>
        <w:rPr>
          <w:rFonts w:ascii="Arial" w:hAnsi="Arial"/>
          <w:b/>
        </w:rPr>
      </w:pPr>
    </w:p>
    <w:p w14:paraId="389A32EA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7FEB15EF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0E9FFF3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B0DDFE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E5295D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14BA13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5D7581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1EE9A53B" w14:textId="77777777" w:rsidTr="00503750">
        <w:trPr>
          <w:trHeight w:val="443"/>
        </w:trPr>
        <w:tc>
          <w:tcPr>
            <w:tcW w:w="2560" w:type="dxa"/>
          </w:tcPr>
          <w:p w14:paraId="78B574C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44EA3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7E08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C9D6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D3CC1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3F88BF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0474780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032CF2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E4E59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ECC6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23C8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A0FEE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786DD04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7DC9C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57EBA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9B723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1E963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51A2D6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486063E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4E465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9172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7CB78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3D0E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E0C5CF" w14:textId="77777777" w:rsidR="00944C3D" w:rsidRDefault="00944C3D" w:rsidP="00944C3D">
      <w:pPr>
        <w:rPr>
          <w:rFonts w:ascii="Arial" w:hAnsi="Arial"/>
          <w:b/>
        </w:rPr>
      </w:pPr>
    </w:p>
    <w:p w14:paraId="68115669" w14:textId="77777777" w:rsidR="00944C3D" w:rsidRDefault="00944C3D" w:rsidP="00944C3D">
      <w:pPr>
        <w:rPr>
          <w:rFonts w:ascii="Arial" w:hAnsi="Arial"/>
          <w:b/>
        </w:rPr>
      </w:pPr>
    </w:p>
    <w:p w14:paraId="7C2CED8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2A1701E" w14:textId="77777777" w:rsidR="00944C3D" w:rsidRDefault="00944C3D" w:rsidP="00944C3D">
      <w:pPr>
        <w:rPr>
          <w:rFonts w:ascii="Arial" w:hAnsi="Arial"/>
          <w:b/>
        </w:rPr>
      </w:pPr>
    </w:p>
    <w:p w14:paraId="6657168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23A147E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3607F48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6A3D0E2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354B49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9A3C60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7D4FEE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E878F1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18A81D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88268CB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AF112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D53FA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9C0E7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B52D71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DFB30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87509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CF9EF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412BCEA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DE626E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5253343" w14:textId="77777777" w:rsidTr="00503750">
        <w:trPr>
          <w:trHeight w:val="677"/>
        </w:trPr>
        <w:tc>
          <w:tcPr>
            <w:tcW w:w="3358" w:type="dxa"/>
          </w:tcPr>
          <w:p w14:paraId="216EB00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2E64B78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8E21AA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D4027F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F2C6C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657D2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234C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01067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149D3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83EB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8ED63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2E57F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062BBE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6CF8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519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E91291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BF203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4E881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66D6A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CDEAA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1E1E7B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2823B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3950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9AFEF2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4B0498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A01D5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3581E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3334D34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2257BB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2FEE433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307DB5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F75A9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585C7A3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294D8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334A4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BF4A8D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8486D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DAE8A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9A9C159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3FF00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8C5DC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06B1D7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855550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CAC241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2F08C4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B8CCDF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1431D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6D23B5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A3B2F2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AB6BB8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3C79F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6C4D58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E47F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5C191AD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F458CD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1A395A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54C93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C0C41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6DFE46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EEC4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4E2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9236C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F309FC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76E1F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BAA6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1679E7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14CEFB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F956E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2B1FD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F369FC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D9D8F9A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1E8AA3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209B0B1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706679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4BC223E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AE9CCF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5D7C5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1AE29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16DC3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298F7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6690CD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371DE6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11F98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B3909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9706C9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903B4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E29C6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0321D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ABF3B4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5533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7CC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4B8CF37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335DB9E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43724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2795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F238EA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77E2ADF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11E3DAA7" w14:textId="77777777" w:rsidTr="00503750">
        <w:tc>
          <w:tcPr>
            <w:tcW w:w="3686" w:type="dxa"/>
            <w:vAlign w:val="center"/>
          </w:tcPr>
          <w:p w14:paraId="7E3F79E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6433E13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3554D1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597AA51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6D47FBB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90FE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E75505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65FD4A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66DAC5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878261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45A46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67BD462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56CF8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093D7A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2C40EE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308E4A3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78F9D2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1B8D9E9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738116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FFEA7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562A71E8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0D1C4F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3A7E48B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9B8809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D52141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560A2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5749E4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8D6A3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7783C1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0D993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60D5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2D3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936D0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AA552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33565D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34476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52CD86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6CA032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EE7BA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F21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F6C350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476C1C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AF4F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1EAE8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4AF872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CE12B74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54CC8C5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B32796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DBF204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846478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6C8D95A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A6763B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7B6854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3C91E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EB223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305A9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30E2E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DB5A4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0C629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8324AB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77DB0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BF95B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AF16C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C68F8B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621B55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BB2DB8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109045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1F76A3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79CCD8B" w14:textId="77777777" w:rsidR="00944C3D" w:rsidRDefault="00944C3D" w:rsidP="00944C3D">
      <w:pPr>
        <w:rPr>
          <w:sz w:val="22"/>
          <w:szCs w:val="22"/>
        </w:rPr>
      </w:pPr>
    </w:p>
    <w:p w14:paraId="65861EF1" w14:textId="77777777" w:rsidR="00944C3D" w:rsidRDefault="00944C3D" w:rsidP="00944C3D">
      <w:pPr>
        <w:rPr>
          <w:sz w:val="22"/>
          <w:szCs w:val="22"/>
        </w:rPr>
      </w:pPr>
    </w:p>
    <w:p w14:paraId="655DEE6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5F8F99A4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3061992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C0FCC9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28421A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47CAE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394A13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3B30F13F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6DB882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0F03246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06991E6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179087E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FA3D9D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BE84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936D4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AA2F84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EBAD1E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01295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4013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981300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1ED906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11C8A0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8B958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DAA4D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C1C306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0796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B8503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6E0860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6F37A7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35AD17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C7793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BAE1E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24409B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73680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F493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925B1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7979E00A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394E0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175D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BD02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26374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07AF1207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122ADCE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7A726E9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30A280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D93389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2535CD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331CF3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8A42E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C7A6B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3EEE9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F7FA1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E5123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29BCA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B53B03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49B2F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0746A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E9E576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53658E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50FDB6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0433D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75C236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B8C78F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70A68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5688F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F66192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C62A0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14787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021E5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8974CC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2AE0E22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04FB0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C3C33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52611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3649FC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6527402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243914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D8CB7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402547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86E667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5CCC66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591A4C9B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0F9B1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0FB1A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1FB32F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229BF2E" w14:textId="77777777" w:rsidR="00944C3D" w:rsidRPr="003607F0" w:rsidRDefault="00944C3D" w:rsidP="00944C3D"/>
    <w:p w14:paraId="46982EE4" w14:textId="77777777" w:rsidR="00F47675" w:rsidRPr="00944C3D" w:rsidRDefault="00F47675" w:rsidP="00944C3D"/>
    <w:sectPr w:rsidR="00F47675" w:rsidRPr="00944C3D" w:rsidSect="00D24B09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AA7CF" w14:textId="77777777" w:rsidR="00D24B09" w:rsidRDefault="00D24B09">
      <w:r>
        <w:separator/>
      </w:r>
    </w:p>
  </w:endnote>
  <w:endnote w:type="continuationSeparator" w:id="0">
    <w:p w14:paraId="7E8F5F96" w14:textId="77777777" w:rsidR="00D24B09" w:rsidRDefault="00D24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A5D1A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3F62684A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3D3E2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D742672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62389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197E2580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A7FA1" w14:textId="77777777" w:rsidR="00D24B09" w:rsidRDefault="00D24B09">
      <w:r>
        <w:separator/>
      </w:r>
    </w:p>
  </w:footnote>
  <w:footnote w:type="continuationSeparator" w:id="0">
    <w:p w14:paraId="2EE236AD" w14:textId="77777777" w:rsidR="00D24B09" w:rsidRDefault="00D24B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639075">
    <w:abstractNumId w:val="13"/>
  </w:num>
  <w:num w:numId="2" w16cid:durableId="2132312049">
    <w:abstractNumId w:val="17"/>
  </w:num>
  <w:num w:numId="3" w16cid:durableId="1397362302">
    <w:abstractNumId w:val="8"/>
  </w:num>
  <w:num w:numId="4" w16cid:durableId="1158115281">
    <w:abstractNumId w:val="7"/>
  </w:num>
  <w:num w:numId="5" w16cid:durableId="1312951688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8778107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71589075">
    <w:abstractNumId w:val="20"/>
  </w:num>
  <w:num w:numId="8" w16cid:durableId="642927171">
    <w:abstractNumId w:val="10"/>
  </w:num>
  <w:num w:numId="9" w16cid:durableId="1602176663">
    <w:abstractNumId w:val="0"/>
  </w:num>
  <w:num w:numId="10" w16cid:durableId="64886816">
    <w:abstractNumId w:val="19"/>
  </w:num>
  <w:num w:numId="11" w16cid:durableId="1320840349">
    <w:abstractNumId w:val="6"/>
  </w:num>
  <w:num w:numId="12" w16cid:durableId="262344443">
    <w:abstractNumId w:val="9"/>
  </w:num>
  <w:num w:numId="13" w16cid:durableId="1561944319">
    <w:abstractNumId w:val="12"/>
  </w:num>
  <w:num w:numId="14" w16cid:durableId="1302231055">
    <w:abstractNumId w:val="15"/>
  </w:num>
  <w:num w:numId="15" w16cid:durableId="1832598809">
    <w:abstractNumId w:val="14"/>
  </w:num>
  <w:num w:numId="16" w16cid:durableId="729578232">
    <w:abstractNumId w:val="2"/>
  </w:num>
  <w:num w:numId="17" w16cid:durableId="996809357">
    <w:abstractNumId w:val="4"/>
  </w:num>
  <w:num w:numId="18" w16cid:durableId="399063084">
    <w:abstractNumId w:val="11"/>
  </w:num>
  <w:num w:numId="19" w16cid:durableId="1043948327">
    <w:abstractNumId w:val="5"/>
  </w:num>
  <w:num w:numId="20" w16cid:durableId="1490292107">
    <w:abstractNumId w:val="18"/>
  </w:num>
  <w:num w:numId="21" w16cid:durableId="563031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03AF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BF480C"/>
    <w:rsid w:val="00C0036E"/>
    <w:rsid w:val="00C01AC9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4B09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06486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EA3"/>
    <w:rsid w:val="00F57F6C"/>
    <w:rsid w:val="00F62577"/>
    <w:rsid w:val="00F90544"/>
    <w:rsid w:val="00F918DE"/>
    <w:rsid w:val="00F92E01"/>
    <w:rsid w:val="00FC4108"/>
    <w:rsid w:val="00FC4134"/>
    <w:rsid w:val="00FD5DA8"/>
    <w:rsid w:val="00FE1AC9"/>
    <w:rsid w:val="00FE3637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001FC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63F79-202A-46B5-BA3F-1D84864FC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0</TotalTime>
  <Pages>16</Pages>
  <Words>2726</Words>
  <Characters>32586</Characters>
  <Application>Microsoft Office Word</Application>
  <DocSecurity>0</DocSecurity>
  <Lines>271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Marcela KOSTELNA</cp:lastModifiedBy>
  <cp:revision>2</cp:revision>
  <cp:lastPrinted>2009-07-30T10:15:00Z</cp:lastPrinted>
  <dcterms:created xsi:type="dcterms:W3CDTF">2025-03-13T08:27:00Z</dcterms:created>
  <dcterms:modified xsi:type="dcterms:W3CDTF">2025-03-13T08:27:00Z</dcterms:modified>
</cp:coreProperties>
</file>