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44CC952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AE9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E7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4B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C50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A30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21A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68A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A4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9F4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BE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A5B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130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2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4B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2E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078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E1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24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0C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F77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A3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155D12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2D0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75AA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1891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D92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10DB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C2E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F8E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B92D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4E0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337F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1D0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B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DAB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ACED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6234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497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4371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770F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A80E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361C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F66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978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746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FCE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3B41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764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EB3D4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B15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92C74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2C0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A68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1DC9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CFBB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621FAF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9BDF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EBDF4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E234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14A1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F5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D316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7A2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CBD3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8C2B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4E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F17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42A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73D0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0D0E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3E27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374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97A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0B32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865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0F1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AD2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235D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CB89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57C3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A88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E3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7E4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867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1623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5A46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3E03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12F7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A5F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2545A0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607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34E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8E8E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FC96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58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AEC2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CC2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C7F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58EE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E5F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73BD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2C4C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8A05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13E4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270C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08913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805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FCE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5034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BDD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3159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528F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229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DBD8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1C6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22B8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AFE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A294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1E18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A3363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64E8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329A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4C47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7C1FC1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D90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E61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CBBE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5642A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7EA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62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86F5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3BB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DB8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D2B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D20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D1F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CC4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BC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869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94A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880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300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89CD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56B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7EC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F0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0121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7E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8C63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88A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88F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BA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D0B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1A3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CA3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27BA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4B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3728D47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F2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A14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F59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4B6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A2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E78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26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D9D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604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6C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0C6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F2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CFC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1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FD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776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3B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A5EF1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B4E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A3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A82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BA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30E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B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5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BC93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C692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5BF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E68A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6E0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1A9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ABA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C8F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E9434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6A19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03B3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B2AAA5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6AD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A90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4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09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CEE88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2D9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BF0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5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03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5D2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750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819C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E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FA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931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77B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BB5943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C22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932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BE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5FC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34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20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A0F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7BE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D5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42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DC1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2C4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94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3B0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24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9C4933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B6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6DB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CA5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8C9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D9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07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9A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94B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B3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9E3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BB6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4285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D4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87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610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42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1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71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A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593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797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AD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934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41C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B13C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0B5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5F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6AB9E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145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C99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4E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3AE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6E6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ECC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2CD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E0C2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46C5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0C0B7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216665" w14:textId="3C67A031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lang w:eastAsia="sk-SK"/>
              </w:rPr>
              <w:t>31. 12. 2024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1FC1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00E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764C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1392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9418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323F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7B1B8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9A46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4E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111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85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3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786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8B0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0280C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A5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E59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26F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B2A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3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3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5C3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504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F007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54F9D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5CB34BD" wp14:editId="1FB3100D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0ACAE35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CB34B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0ACAE35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100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726C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AA73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1CA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63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1B1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A4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C6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8D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4CA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839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189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35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CD674C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31409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3B3297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089C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337B90F3" wp14:editId="2674860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3AB6E9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7B90F3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4F3AB6E9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F46ACE2" wp14:editId="35633AFC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284E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46ACE2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C7284E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ADAAA11" wp14:editId="71BB23D1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10E39E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AAA11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4510E39E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359FA5E" wp14:editId="1DE6C24A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A5F112" w14:textId="494DFCA4" w:rsidR="000B647F" w:rsidRDefault="000B647F" w:rsidP="00944C3D">
                                  <w:fldSimple w:instr=" MERGEFIELD  aDMOD  \* MERGEFORMAT ">
                                    <w:r w:rsidR="007A0B20" w:rsidRPr="007A0B2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59FA5E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71A5F112" w14:textId="494DFCA4" w:rsidR="000B647F" w:rsidRDefault="000B647F" w:rsidP="00944C3D">
                            <w:fldSimple w:instr=" MERGEFIELD  aDMOD  \* MERGEFORMAT ">
                              <w:r w:rsidR="007A0B20" w:rsidRPr="007A0B2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38B85811" wp14:editId="13174D1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F3AB0D" w14:textId="2B1FB45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A0B20" w:rsidRPr="0055355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B85811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4EF3AB0D" w14:textId="2B1FB45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A0B20" w:rsidRPr="0055355C">
                              <w:rPr>
                                <w:rFonts w:ascii="Arial" w:hAnsi="Arial" w:cs="Arial"/>
                                <w:noProof/>
                              </w:rPr>
                              <w:t>2024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FF4EE59" wp14:editId="7268D6B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FCC49" w14:textId="281BC96C" w:rsidR="000B647F" w:rsidRDefault="000B647F" w:rsidP="00944C3D">
                                  <w:fldSimple w:instr=" MERGEFIELD  aDRDO  \* MERGEFORMAT ">
                                    <w:r w:rsidR="007A0B20" w:rsidRPr="007A0B2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F4EE59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B7FCC49" w14:textId="281BC96C" w:rsidR="000B647F" w:rsidRDefault="000B647F" w:rsidP="00944C3D">
                            <w:fldSimple w:instr=" MERGEFIELD  aDRDO  \* MERGEFORMAT ">
                              <w:r w:rsidR="007A0B20" w:rsidRPr="007A0B20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3B0263EE" wp14:editId="65C06A84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60C04" w14:textId="77225B7B" w:rsidR="000B647F" w:rsidRDefault="000B647F" w:rsidP="00944C3D">
                                  <w:fldSimple w:instr=" MERGEFIELD  aDMDO  \* MERGEFORMAT ">
                                    <w:r w:rsidR="007A0B20" w:rsidRPr="007A0B2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0263E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1CA60C04" w14:textId="77225B7B" w:rsidR="000B647F" w:rsidRDefault="000B647F" w:rsidP="00944C3D">
                            <w:fldSimple w:instr=" MERGEFIELD  aDMDO  \* MERGEFORMAT ">
                              <w:r w:rsidR="007A0B20" w:rsidRPr="007A0B2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8B36A5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56039FE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419B33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21C3279E" wp14:editId="56D38DD2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7D04A6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C3279E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17D04A6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0CF49EB0" wp14:editId="1F7880E9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6E63782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F49EB0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76E63782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F61C3F" wp14:editId="38A6802B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937F9C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61C3F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23937F9C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668FBF05" wp14:editId="33A01502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B77E79" w14:textId="7570B58F" w:rsidR="000B647F" w:rsidRDefault="000B647F" w:rsidP="00944C3D">
                                  <w:fldSimple w:instr=" MERGEFIELD  aDRDOo  \* MERGEFORMAT ">
                                    <w:r w:rsidR="007A0B20" w:rsidRPr="007A0B2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8FBF05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66B77E79" w14:textId="7570B58F" w:rsidR="000B647F" w:rsidRDefault="000B647F" w:rsidP="00944C3D">
                            <w:fldSimple w:instr=" MERGEFIELD  aDRDOo  \* MERGEFORMAT ">
                              <w:r w:rsidR="007A0B20" w:rsidRPr="007A0B20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1F52C0AD" wp14:editId="44B6633F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7ABF16" w14:textId="44E5DC12" w:rsidR="000B647F" w:rsidRDefault="000B647F" w:rsidP="00944C3D">
                                  <w:fldSimple w:instr=" MERGEFIELD  aDMDO  \* MERGEFORMAT ">
                                    <w:r w:rsidR="007A0B20" w:rsidRPr="007A0B2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2C0AD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347ABF16" w14:textId="44E5DC12" w:rsidR="000B647F" w:rsidRDefault="000B647F" w:rsidP="00944C3D">
                            <w:fldSimple w:instr=" MERGEFIELD  aDMDO  \* MERGEFORMAT ">
                              <w:r w:rsidR="007A0B20" w:rsidRPr="007A0B20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40A3CC8" wp14:editId="37CA96C7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928B97" w14:textId="401168E3" w:rsidR="000B647F" w:rsidRDefault="000B647F" w:rsidP="00944C3D">
                                  <w:fldSimple w:instr=" MERGEFIELD  aDRODo  \* MERGEFORMAT ">
                                    <w:r w:rsidR="007A0B20" w:rsidRPr="007A0B2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0A3CC8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26928B97" w14:textId="401168E3" w:rsidR="000B647F" w:rsidRDefault="000B647F" w:rsidP="00944C3D">
                            <w:fldSimple w:instr=" MERGEFIELD  aDRODo  \* MERGEFORMAT ">
                              <w:r w:rsidR="007A0B20" w:rsidRPr="007A0B20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2072D20" wp14:editId="185B26DA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4F355" w14:textId="195289E9" w:rsidR="000B647F" w:rsidRDefault="000B647F" w:rsidP="00944C3D">
                                  <w:fldSimple w:instr=" MERGEFIELD  aDMOD  \* MERGEFORMAT ">
                                    <w:r w:rsidR="007A0B20" w:rsidRPr="007A0B2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72D20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69D4F355" w14:textId="195289E9" w:rsidR="000B647F" w:rsidRDefault="000B647F" w:rsidP="00944C3D">
                            <w:fldSimple w:instr=" MERGEFIELD  aDMOD  \* MERGEFORMAT ">
                              <w:r w:rsidR="007A0B20" w:rsidRPr="007A0B20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8FD0019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CF9A4FC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4B81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072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080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89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EB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65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EC4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F4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229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ADF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A73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73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1D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C98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BF4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8A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6B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C3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4E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9F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71B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907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350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42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90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B5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C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28088B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E14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3557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EC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48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61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285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BDD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56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6C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0B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D0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B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66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009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577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556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18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7E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AE5B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B3E99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D588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966C4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4AA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43C7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04E6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D00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0F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0FA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A7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DCD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C6D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C5E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8D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27777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A4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F3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BDD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BE1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623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A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BD5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16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5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19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3C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6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5C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DF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551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E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00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BB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4D3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70F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07228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0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4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68F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EEF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FF3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81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D5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9E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9A956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195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568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76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B9B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3F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0F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BC9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08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79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1A7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0F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95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0F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D95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267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D3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2DC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F62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151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37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5B8F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EC8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C91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F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3A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6B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07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874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C3F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ACB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5CD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23CA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A0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EB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CF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75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D6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E0A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849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6F8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951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AC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6AB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1EE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9BE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F7E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ED5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CE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9CFB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74DA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4B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5CED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09A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539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85D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54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77D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BA6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E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2F6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B9C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274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31950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9B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C47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888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C5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46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7F8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F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38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023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A45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159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A451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20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0F7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C08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129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774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49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54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C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CE8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D9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3E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82AE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5DD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B9CD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E7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B3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3BCE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F3C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90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BEE4758" wp14:editId="7F33E61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002C13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E4758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62002C13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F9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5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999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E1B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F8E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BA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CDE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7D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1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050FDD27" wp14:editId="4CA3C2F6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8AD6CC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0FDD27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2E8AD6CC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62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221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92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6A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4E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C2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1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81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DF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10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24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9B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68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50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E7E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58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43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588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91B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F46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ECE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E4C3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064A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E56C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1D3F3B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B39F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7E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17B2E22" wp14:editId="2DA5B53B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279703" w14:textId="10B6D64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A0B20" w:rsidRPr="0055355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42142113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B2E22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1C279703" w14:textId="10B6D64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A0B20" w:rsidRPr="0055355C">
                              <w:rPr>
                                <w:rFonts w:ascii="Arial" w:hAnsi="Arial" w:cs="Arial"/>
                                <w:noProof/>
                              </w:rPr>
                              <w:t>42142113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7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9F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9C68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CD5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BC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EF9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FA8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F4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75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9265AF8" wp14:editId="5F7CC15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7CF097" w14:textId="0E655EB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A0B20" w:rsidRPr="0055355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2022737365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65AF8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07CF097" w14:textId="0E655EB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A0B20" w:rsidRPr="0055355C">
                              <w:rPr>
                                <w:rFonts w:ascii="Arial" w:hAnsi="Arial" w:cs="Arial"/>
                                <w:noProof/>
                              </w:rPr>
                              <w:t>2022737365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48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FF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5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63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4F1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7D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D4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99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775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56A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5C1F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16D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A5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0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A0C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F46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12E5E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788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4FCEBA2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8C87A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F94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C2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5E3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43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863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AFC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E7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1D0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34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D4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0AB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006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5BF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803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3DE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55F6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3A1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634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756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0114FD6" wp14:editId="4330B7E8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750014" w14:textId="7B40DFA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A0B20" w:rsidRPr="0055355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PARTIZANSKA 800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114FD6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4A750014" w14:textId="7B40DFA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A0B20" w:rsidRPr="0055355C">
                              <w:rPr>
                                <w:rFonts w:ascii="Arial" w:hAnsi="Arial" w:cs="Arial"/>
                                <w:noProof/>
                              </w:rPr>
                              <w:t>SVB PARTIZANSKA 800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5B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38F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A3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C7F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333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9AC3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931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222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13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FD7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DF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90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4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249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5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3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444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E07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FD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8ED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A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C8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52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FC4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44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659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17F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6AB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0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8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24B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E3E6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0E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C124BA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ECC5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A59AB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93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935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6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EED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70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399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D60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AA4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B5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44C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85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5A4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AE5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BC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70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A7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4E9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3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63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58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E1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4A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6D2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5BD984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FD3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0C2017" wp14:editId="4F37DFE8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98417C" w14:textId="0DB713F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A0B20" w:rsidRPr="0055355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PARTIZANSKA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0C2017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F98417C" w14:textId="0DB713F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A0B20" w:rsidRPr="0055355C">
                              <w:rPr>
                                <w:rFonts w:ascii="Arial" w:hAnsi="Arial" w:cs="Arial"/>
                                <w:noProof/>
                              </w:rPr>
                              <w:t>PARTIZANSKA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C20D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64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6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E2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9C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A33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B9D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14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FA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7E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AD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4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6D2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D3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FE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0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7298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D95A10C" wp14:editId="6050141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4B399B" w14:textId="0A88A90E" w:rsidR="000B647F" w:rsidRDefault="000B647F" w:rsidP="00944C3D">
                                  <w:fldSimple w:instr=" MERGEFIELD  aSUB_ULICA_CISLO  \* MERGEFORMAT ">
                                    <w:r w:rsidR="007A0B20" w:rsidRPr="007A0B20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800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5A10C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524B399B" w14:textId="0A88A90E" w:rsidR="000B647F" w:rsidRDefault="000B647F" w:rsidP="00944C3D">
                            <w:fldSimple w:instr=" MERGEFIELD  aSUB_ULICA_CISLO  \* MERGEFORMAT ">
                              <w:r w:rsidR="007A0B20" w:rsidRPr="007A0B20">
                                <w:rPr>
                                  <w:rFonts w:ascii="Arial" w:hAnsi="Arial" w:cs="Arial"/>
                                  <w:noProof/>
                                </w:rPr>
                                <w:t>800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588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E54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AA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EC0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E83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7EA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1D83C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473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D0E0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F96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7F3DD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0674FF6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B1E8752" wp14:editId="5D3A4900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E875DC" w14:textId="338E267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A0B20" w:rsidRPr="0055355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1E8752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00E875DC" w14:textId="338E267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A0B20" w:rsidRPr="0055355C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00F7AB7" wp14:editId="0CE37FAC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6F68A" w14:textId="3A932CF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7A0B20" w:rsidRPr="0055355C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0F7AB7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5F36F68A" w14:textId="3A932CF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7A0B20" w:rsidRPr="0055355C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17714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05A0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2E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DA5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BB9E2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65E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37D3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EA59E03" wp14:editId="02AB993C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44B63CB" w14:textId="012B1CA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59E0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544B63CB" w14:textId="012B1CA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F8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9DEA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430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A74C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93F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69DF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A245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9547FB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39B4121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C22327F" wp14:editId="16F7DF40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3DEBAE" w14:textId="6DF7FD7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22327F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1E3DEBAE" w14:textId="6DF7FD7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C2757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42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B1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757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E4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A80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B9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0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CEF105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E6C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90A9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BE847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1EDAD9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3E3C4BB2" wp14:editId="2A30B1C3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F72007" w14:textId="5DC408F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3C4BB2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03F72007" w14:textId="5DC408F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294F3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9D02D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25ED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221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BC6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197A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9CB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B71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59B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65F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C0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CA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2F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7B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F10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802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4A1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DD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B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922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11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BF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601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62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18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18C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894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DF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740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4A792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5331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A3944D" w14:textId="4C84068E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7A0B20">
              <w:rPr>
                <w:rFonts w:ascii="Arial" w:hAnsi="Arial"/>
                <w:lang w:eastAsia="sk-SK"/>
              </w:rPr>
              <w:t>11.3.2025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7D2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6F16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5546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00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FAA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2BC52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B3A0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0F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FBD5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F7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96C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8E0B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A5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D7B19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3713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EE47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3F90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9D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10C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083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9B1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6C07FA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890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A15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DC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4443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D161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C9BEA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7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0F6026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EF1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619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1E07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02A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07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B293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EB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6C2E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C6A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A2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4FD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007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6E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B1B3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0B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E6AE9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845D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14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F24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0254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5A7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4A09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EB7B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5A4EE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C49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2D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8D6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F06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57A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9285F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B3B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A4B3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294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C45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31E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34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F1D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D778B4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27DA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7A6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136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2D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493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35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A1C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99D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B7C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ED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94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79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B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D9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6D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9D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FC8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1B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B2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EA3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F1257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53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E2D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A846843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24A0C25C" w14:textId="77777777" w:rsidR="00944C3D" w:rsidRDefault="00944C3D" w:rsidP="00944C3D">
      <w:pPr>
        <w:rPr>
          <w:rFonts w:ascii="Arial" w:hAnsi="Arial"/>
        </w:rPr>
      </w:pPr>
    </w:p>
    <w:p w14:paraId="464D0C1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4D622A1" w14:textId="3C4134A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5FB4484" w14:textId="2C8DB3B9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380677A" w14:textId="53349DDE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300E7FF9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3750465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1F0EC06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DA6DA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511E1B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A0CFB3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32700606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13F90611" w14:textId="0F430152" w:rsidR="00944C3D" w:rsidRPr="008D0433" w:rsidRDefault="007A0B2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Petr Rozsíval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36A864D" w14:textId="004EC75B" w:rsidR="00944C3D" w:rsidRPr="008D0433" w:rsidRDefault="007A0B20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AF26C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BD6060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0EA3EA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16ACD7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95818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852C5A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1326F0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57F0F5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17CF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E0362D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2F4C75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38F8B8D" w14:textId="2499297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4E9763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B69F01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3A2C1B0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9152392" w14:textId="4201B579" w:rsidR="00944C3D" w:rsidRDefault="007A0B20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4B027DF1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9A6619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2A7EB23E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EFAABE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31A2ADA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8EC40C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5942015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988D01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70A3B4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34FC0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C0574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E9F8D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9F54FF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73090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08A1C4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5CE0AA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1F38E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7BD9F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282BA7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D6C39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BF204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4EAE0C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E1F55F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332F78C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54F7C84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0568B8CF" w14:textId="3EA5982D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1D86A38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13D6DEE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CAF1A27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48B2A14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9DA07ED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0C6ECD97" w14:textId="569BB22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11D1E011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B8DA73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804CF4E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454EE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0945F8F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5C6C765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78C7DC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B91CC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3521F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208208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6D13387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3C1F1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24809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009BDF4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7FEF5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2B2BD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E2090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2487A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0CA3AF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3F03F5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2BA2952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AD004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94121A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52B532A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C64031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73D6359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BD36F5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964774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1E411B6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42C4862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085B29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C60BBE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61559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4C17290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2F8E3E8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0259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183058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11CA4C5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8DE959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E1DBDB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37727852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4603D29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1BB3FF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6370922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70A2FA8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1651F5A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3D7EA2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E368C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DA967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6F7AA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BA633D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14920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4D64D7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0AE68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D9E8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E03E697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21EE7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6AD1F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3A9C0D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FBD58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FE02B2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6B22B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C346A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ECC3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13279E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B07D3B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38BA4F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E998B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39B84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03739C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C1168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C8A079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46512D4D" w14:textId="71CBCE50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3343C4D5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E2DB6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F079E7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257F15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02D328F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79D878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095E016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0C26B9C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0DEA5445" w14:textId="77777777" w:rsidTr="00503750">
        <w:tc>
          <w:tcPr>
            <w:tcW w:w="2302" w:type="dxa"/>
            <w:vAlign w:val="center"/>
          </w:tcPr>
          <w:p w14:paraId="0DA6FB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A0427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C7AD5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F6E4FA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05F175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1B2D21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2D7B41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6C90E6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946A1C8" w14:textId="77777777" w:rsidTr="00503750">
        <w:tc>
          <w:tcPr>
            <w:tcW w:w="15593" w:type="dxa"/>
            <w:gridSpan w:val="8"/>
            <w:vAlign w:val="center"/>
          </w:tcPr>
          <w:p w14:paraId="71AF9D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A2F189E" w14:textId="77777777" w:rsidTr="00503750">
        <w:tc>
          <w:tcPr>
            <w:tcW w:w="2302" w:type="dxa"/>
            <w:vAlign w:val="center"/>
          </w:tcPr>
          <w:p w14:paraId="25B97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575E457F" w14:textId="4EECD75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69CEE1B" w14:textId="50CB30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675AE6" w14:textId="59C59B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170245" w14:textId="75D74F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BEED4E" w14:textId="65CB2D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A293D1" w14:textId="6D0FB9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0D8189" w14:textId="59EE7F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C571C3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BD059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3162ACA" w14:textId="0BA0084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747DD8" w14:textId="5A2844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0CA7F9" w14:textId="58D5C89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94F9DC" w14:textId="06B96A9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42572B" w14:textId="5C632D5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16FC30" w14:textId="1A5815E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D5A91B" w14:textId="6C5D583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F42DD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AA10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D498202" w14:textId="7BDF24A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0D5494" w14:textId="32AD931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272810A" w14:textId="4C0C4A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CD3D38" w14:textId="0D20CDD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5B245FE" w14:textId="069040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33E109" w14:textId="6E6B4F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4D0637" w14:textId="7CAE1F4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38247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B8F845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1BD50B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73067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70B97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2AF2E5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592487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F34D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C0371F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138A662" w14:textId="77777777" w:rsidTr="00503750">
        <w:tc>
          <w:tcPr>
            <w:tcW w:w="2302" w:type="dxa"/>
            <w:vAlign w:val="center"/>
          </w:tcPr>
          <w:p w14:paraId="33DCB0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4754111" w14:textId="016666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14DED10" w14:textId="467278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8C4804" w14:textId="36E61C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B3AD0D" w14:textId="5ACBB40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029F46" w14:textId="2A348D6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A4E1D9" w14:textId="43F34B9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791C1E" w14:textId="755E38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B7072D" w14:textId="77777777" w:rsidTr="00503750">
        <w:tc>
          <w:tcPr>
            <w:tcW w:w="15593" w:type="dxa"/>
            <w:gridSpan w:val="8"/>
            <w:vAlign w:val="center"/>
          </w:tcPr>
          <w:p w14:paraId="1553BE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03A191E" w14:textId="77777777" w:rsidTr="00503750">
        <w:tc>
          <w:tcPr>
            <w:tcW w:w="2302" w:type="dxa"/>
            <w:vAlign w:val="center"/>
          </w:tcPr>
          <w:p w14:paraId="309B26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1A74AD" w14:textId="43624DE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0FAFCF8" w14:textId="54F12A8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C7940E" w14:textId="6618C3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87AE62" w14:textId="0C9B553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39C2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0E7FE6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F183F1D" w14:textId="34CEC13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651545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E28F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197E3C8" w14:textId="749DA6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0A50B1" w14:textId="0D09095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C65265" w14:textId="61EA67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53BA17" w14:textId="4E69E7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6F6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AFD2B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D865AAD" w14:textId="2F46B08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B46B8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91DA8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1CFA217" w14:textId="085ED0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8A24B2" w14:textId="1D7D37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EA06C" w14:textId="7396637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4D2E51" w14:textId="590E6B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F6C6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2AC8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24CCF2C" w14:textId="24AC2A3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E17F2F" w14:textId="77777777" w:rsidTr="00503750">
        <w:tc>
          <w:tcPr>
            <w:tcW w:w="2302" w:type="dxa"/>
            <w:vAlign w:val="center"/>
          </w:tcPr>
          <w:p w14:paraId="3F8E77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77F9B18" w14:textId="2EF16C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56DD111" w14:textId="50428C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FA61D9" w14:textId="46C362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88B885" w14:textId="2C28168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81B95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3E02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FF4406" w14:textId="745F7B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36F783" w14:textId="77777777" w:rsidTr="00503750">
        <w:tc>
          <w:tcPr>
            <w:tcW w:w="15593" w:type="dxa"/>
            <w:gridSpan w:val="8"/>
            <w:vAlign w:val="center"/>
          </w:tcPr>
          <w:p w14:paraId="1AD902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0427E42" w14:textId="77777777" w:rsidTr="00503750">
        <w:tc>
          <w:tcPr>
            <w:tcW w:w="2302" w:type="dxa"/>
            <w:vAlign w:val="center"/>
          </w:tcPr>
          <w:p w14:paraId="61C215E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DCF63C2" w14:textId="2EF232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832FAB1" w14:textId="6EF7BFC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C843D2" w14:textId="37015E6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DEC23B" w14:textId="3D6E4BC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CE1D57" w14:textId="552C21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484628" w14:textId="373CF9D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8452B" w14:textId="364FE26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A9E82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1F252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1848D037" w14:textId="2CA8D64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C6893B8" w14:textId="784D900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2F7DFA8" w14:textId="6D90786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4BE59B" w14:textId="2E16C57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B44047" w14:textId="2FEC881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12BCE3" w14:textId="53903FE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BE502D2" w14:textId="00BC456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998E9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03C5DB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6E4E46A" w14:textId="3ED74B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1B9EBC" w14:textId="7EBD9B2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A55F2D" w14:textId="2AD3D6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4102C3" w14:textId="60E3CA9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13BC45" w14:textId="700D587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2A7D34" w14:textId="4D9C35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12216F" w14:textId="2CDDF44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DBDE28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5002C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2C8FD94" w14:textId="29D818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3B50369" w14:textId="105827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0BB85" w14:textId="7D04D0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6B821" w14:textId="466166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42A986" w14:textId="3A1D2E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6E43DC" w14:textId="0C8A272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2E2205" w14:textId="4EB5EFA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D12D2A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46E64AD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28CF88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72BE53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A9D5FF5" w14:textId="10D06BE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276E563" w14:textId="08CBDFA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AE753" w14:textId="08F7E8B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992541" w14:textId="1FC6247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37211A" w14:textId="1E1979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DD143" w14:textId="6B6489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51EA0F" w14:textId="0DDCE66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83FB37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0526F3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25AAEB5" w14:textId="00FCD0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ED35F7" w14:textId="73F42D7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3C00E6" w14:textId="627E69B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FB4BEE" w14:textId="57303E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9C8ACD" w14:textId="03B276A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85D429" w14:textId="4A64A8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28DBC6" w14:textId="5A38F7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496757" w14:textId="77777777" w:rsidR="00944C3D" w:rsidRDefault="00944C3D" w:rsidP="00944C3D">
      <w:pPr>
        <w:rPr>
          <w:rFonts w:ascii="Arial" w:hAnsi="Arial"/>
          <w:b/>
        </w:rPr>
      </w:pPr>
    </w:p>
    <w:p w14:paraId="390E3FD6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3BBA0C47" w14:textId="77777777" w:rsidTr="00503750">
        <w:tc>
          <w:tcPr>
            <w:tcW w:w="1944" w:type="dxa"/>
            <w:vAlign w:val="center"/>
          </w:tcPr>
          <w:p w14:paraId="72B3B6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365A5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1D92BC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153EA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B5D09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B3FFD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0EF11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E869C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0D3754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EBEFB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1FC507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4B2D59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410E32E" w14:textId="77777777" w:rsidTr="00503750">
        <w:tc>
          <w:tcPr>
            <w:tcW w:w="15685" w:type="dxa"/>
            <w:gridSpan w:val="12"/>
            <w:vAlign w:val="center"/>
          </w:tcPr>
          <w:p w14:paraId="6B75DF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47E7313" w14:textId="77777777" w:rsidTr="00503750">
        <w:tc>
          <w:tcPr>
            <w:tcW w:w="1944" w:type="dxa"/>
            <w:vAlign w:val="center"/>
          </w:tcPr>
          <w:p w14:paraId="36E81E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1E5DBBB" w14:textId="268B82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A2B4B41" w14:textId="570E12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9F2F0E8" w14:textId="108ECF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10BB2B" w14:textId="3C87C4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4E90DA7" w14:textId="6865DD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BD9FE1" w14:textId="375DA4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AB36E9" w14:textId="44B089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76636A7" w14:textId="74FD9E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4B6C5F" w14:textId="407376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897232" w14:textId="6E5BF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EEC167" w14:textId="7E00E1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5DDB82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2114D8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CD84BFF" w14:textId="6ED565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0E85D91" w14:textId="3C27F2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D5A34C1" w14:textId="19BE8A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A6A8FA" w14:textId="382467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AD68FF" w14:textId="3579D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A1C0DF" w14:textId="12B712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F711ABB" w14:textId="61BE0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11B4B1B" w14:textId="11BB5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1D161C" w14:textId="28DCD6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E61F11" w14:textId="03B34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C42A26B" w14:textId="01631D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9C4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BACE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339BD694" w14:textId="5E583F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C83B245" w14:textId="147742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35AFE58" w14:textId="2EB582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DC6AC8" w14:textId="401AD5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F95B51" w14:textId="4AFCDC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30F20B" w14:textId="713410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C24BA4" w14:textId="25FB4A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7DC9C89" w14:textId="45BB1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6DF1F6" w14:textId="5E910E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5E83B10" w14:textId="145DAF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92EC6B4" w14:textId="7FFBE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D9AD8E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A50BFE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6DEA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7C42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A922E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511B8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3D1D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54EA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45A528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6C1C0D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0B373D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138B1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6F220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EA550B0" w14:textId="77777777" w:rsidTr="00503750">
        <w:tc>
          <w:tcPr>
            <w:tcW w:w="1944" w:type="dxa"/>
            <w:vAlign w:val="center"/>
          </w:tcPr>
          <w:p w14:paraId="36E3F2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61E8A654" w14:textId="286EAC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541DE80" w14:textId="6D9E2B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B01A340" w14:textId="6B991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E0A46B" w14:textId="32CEF7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D10725D" w14:textId="4CE62C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003D4B" w14:textId="4B48E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33C221D" w14:textId="6954C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F59164" w14:textId="437E66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BD7A7E3" w14:textId="7CDE40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B505AFF" w14:textId="14DA8C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4BFD6EF" w14:textId="73159C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CADF57" w14:textId="77777777" w:rsidTr="00503750">
        <w:tc>
          <w:tcPr>
            <w:tcW w:w="15685" w:type="dxa"/>
            <w:gridSpan w:val="12"/>
            <w:vAlign w:val="center"/>
          </w:tcPr>
          <w:p w14:paraId="37153C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6274C46A" w14:textId="77777777" w:rsidTr="00503750">
        <w:tc>
          <w:tcPr>
            <w:tcW w:w="1944" w:type="dxa"/>
            <w:vAlign w:val="center"/>
          </w:tcPr>
          <w:p w14:paraId="35E6D6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3ADF1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131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D662F92" w14:textId="3E18E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3BD1C7" w14:textId="0A22FC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EB7BAF" w14:textId="76EC2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5F4D1D9" w14:textId="23E66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23538A" w14:textId="46A2C4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248A994" w14:textId="5092F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89E61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F0CFB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00F9FDE" w14:textId="31555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93BF37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349FFC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89D63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8FCBC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2D34595" w14:textId="203C5B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211A08" w14:textId="261A5E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6F06185" w14:textId="2FA7D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DA297E" w14:textId="0AFFFB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276C27C" w14:textId="13CFD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0FBE53" w14:textId="7D48A4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056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E640C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F3AEC9B" w14:textId="5B40D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2547FB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091B70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CBF8D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A12E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182667A" w14:textId="39BD33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2A23F13" w14:textId="4F3C62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55A6CD4" w14:textId="532F2A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90DF24F" w14:textId="703351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158CC1" w14:textId="677ED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0C5899A" w14:textId="6E869F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3CA9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396A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CCA3377" w14:textId="17D252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5E0D36" w14:textId="77777777" w:rsidTr="00503750">
        <w:tc>
          <w:tcPr>
            <w:tcW w:w="1944" w:type="dxa"/>
            <w:vAlign w:val="center"/>
          </w:tcPr>
          <w:p w14:paraId="4547237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527E6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6C70E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7862FD" w14:textId="11F033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7A610C" w14:textId="37E01C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E9DABB" w14:textId="78DFE0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1791BD0" w14:textId="51521A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E2CD945" w14:textId="330C54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9981CAE" w14:textId="6A9D4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913F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E4336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39F9684" w14:textId="762D99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72CD61" w14:textId="77777777" w:rsidTr="00503750">
        <w:tc>
          <w:tcPr>
            <w:tcW w:w="15685" w:type="dxa"/>
            <w:gridSpan w:val="12"/>
            <w:vAlign w:val="center"/>
          </w:tcPr>
          <w:p w14:paraId="7F2DA0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9612740" w14:textId="77777777" w:rsidTr="00503750">
        <w:tc>
          <w:tcPr>
            <w:tcW w:w="1944" w:type="dxa"/>
            <w:vAlign w:val="center"/>
          </w:tcPr>
          <w:p w14:paraId="133DC0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3092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20811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823CF8" w14:textId="5E8D93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69C080" w14:textId="632173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10AB024" w14:textId="36191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2140D0D" w14:textId="06CB7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6457980" w14:textId="6D1EDF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52EBCE" w14:textId="44B66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22D2289" w14:textId="4F6D9A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92E6C4" w14:textId="177D60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ABD6ED" w14:textId="5B70C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4791E0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F2BA4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84C2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BB995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9B8B65A" w14:textId="44A93A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388911" w14:textId="08EB4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EF1A15" w14:textId="5B17E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C8675B" w14:textId="302CA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731CBBA" w14:textId="1983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6164DA" w14:textId="624A6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F66E791" w14:textId="4435BE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9CEA6ED" w14:textId="38CFAA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7E6B8AC" w14:textId="06D6C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CC266D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69B40D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B7F5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A34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535D049" w14:textId="21CE0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C846CF2" w14:textId="3898DD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F542D05" w14:textId="7CE9C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B4FFFFE" w14:textId="44021A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1C91AE" w14:textId="6402E5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E0DBB52" w14:textId="727C52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FD7FD0D" w14:textId="1DFB5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13A167" w14:textId="3B88A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23E9C6" w14:textId="06404B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9EA77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6EAE0B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BBC9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CA8C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2E7B122" w14:textId="4CCE5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8310D0" w14:textId="37D040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28BC86" w14:textId="5A3E5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D56407" w14:textId="08DEB1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E6B4A6C" w14:textId="23D6E3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12B799" w14:textId="3D6575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1A426B" w14:textId="745F75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C72FAE8" w14:textId="329EA1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106FD2" w14:textId="636F25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736365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608AD0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2A6E344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DB8F3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B637A15" w14:textId="42ED9F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4F2AA9" w14:textId="2FA780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2243D42" w14:textId="566CF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4ED8BC" w14:textId="36A39F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2DD60E9" w14:textId="448C19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DBC8D3" w14:textId="2EC1D0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B41BFF" w14:textId="6397EE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3A2DB35" w14:textId="5B669D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C0445E" w14:textId="2C6334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00B81E5" w14:textId="037ECB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4830D6D" w14:textId="702B3E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14CB3F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98B4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711326D" w14:textId="59301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9C887AA" w14:textId="7D0CEA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097F91" w14:textId="50A01B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6FAC5B" w14:textId="3B775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33C7E5" w14:textId="10FA5D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88875CE" w14:textId="0AF914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1C4E6F" w14:textId="004DDF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F9AFB3" w14:textId="4E6CE4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D6226B" w14:textId="44641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8F34C25" w14:textId="3E10FC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8BD0927" w14:textId="03C08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3C624E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383674B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31EA83A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A446D3D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A2875D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D3D78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92FAB0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E1F937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C6992B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454B2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4C0753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65DCB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E0F10B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86220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7817F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ADCC40A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30205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2F9F3C6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25962D6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4A31963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41EF421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B5C9A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A9043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B7DCC9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4B40A990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2887B3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8EBD6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A7EBD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F2722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AB5C6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A9AE6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3784B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A199896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681349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706A1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4688D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FF840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7858E7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643BA02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46F792C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2C59AE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11D470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1DFB1C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58F1B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E2A9F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75FE448" w14:textId="77777777" w:rsidTr="00503750">
        <w:trPr>
          <w:trHeight w:val="1073"/>
        </w:trPr>
        <w:tc>
          <w:tcPr>
            <w:tcW w:w="3614" w:type="dxa"/>
            <w:vMerge/>
          </w:tcPr>
          <w:p w14:paraId="5E7B29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35FC4A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2AD0E4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AC83E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5F0809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5263D8F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5B884F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5F085F02" w14:textId="77777777" w:rsidTr="00503750">
        <w:trPr>
          <w:trHeight w:val="283"/>
        </w:trPr>
        <w:tc>
          <w:tcPr>
            <w:tcW w:w="3614" w:type="dxa"/>
          </w:tcPr>
          <w:p w14:paraId="54C569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4771B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8756F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C5145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4D306C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EB7A7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6AF52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510A375" w14:textId="77777777" w:rsidTr="00503750">
        <w:trPr>
          <w:trHeight w:val="283"/>
        </w:trPr>
        <w:tc>
          <w:tcPr>
            <w:tcW w:w="3614" w:type="dxa"/>
          </w:tcPr>
          <w:p w14:paraId="5F31B6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22FB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620D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3EA25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8A593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32011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4050C1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531D6FB" w14:textId="77777777" w:rsidTr="00503750">
        <w:trPr>
          <w:trHeight w:val="283"/>
        </w:trPr>
        <w:tc>
          <w:tcPr>
            <w:tcW w:w="3614" w:type="dxa"/>
          </w:tcPr>
          <w:p w14:paraId="1A5BA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9699C0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73934A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48DA8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75AD6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28A33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AF1B17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411303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2274012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545E3AE9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575C23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4CDE7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6A402A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ABDB98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1B840BF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33CB25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6BA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4CCFAA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5C07B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B1979C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E06EF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B2C93F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61D3F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30C4F57" w14:textId="23A306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4C9C70" w14:textId="033DB9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1A5ABD" w14:textId="3AF88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17EDA3" w14:textId="59C41E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044C1F" w14:textId="490F9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E92D28" w14:textId="539A12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7646F4" w14:textId="31E503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28CB5F1" w14:textId="2D8FE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73B2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835A4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4D022087" w14:textId="09B4E2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A6B302" w14:textId="7A3F24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2E3702" w14:textId="001248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01150D" w14:textId="1421D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917EF1" w14:textId="5343B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BFE0FB" w14:textId="2991F2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726D9B9" w14:textId="6B7C34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7B4E33" w14:textId="3A24C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AE6D8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9966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9EB8DE2" w14:textId="353489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AED630" w14:textId="460A7F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5BED64" w14:textId="77D44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EFC35" w14:textId="51C50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0E3FCA" w14:textId="05C6C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B20D9D" w14:textId="6A8900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5C102B9" w14:textId="088D8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8924003" w14:textId="26AC8C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A5B150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7ACEE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703F9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F2A7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089F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DA93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561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6378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70CF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46670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4FB608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342D0B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54EADD1" w14:textId="0EB720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E585" w14:textId="04F0B0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67FACE" w14:textId="1829C3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0D825C" w14:textId="34A3ED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4ECEDF" w14:textId="1EC5D9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633DD8" w14:textId="37B312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485278" w14:textId="68F1E0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D90BEFA" w14:textId="1F673F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8BF622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AB3D2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6535A8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6E4FA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4DF31A61" w14:textId="23BF5A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47CB1E" w14:textId="14223C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747E324" w14:textId="4D3071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E19A1F" w14:textId="06E6BB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E27106" w14:textId="286346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16E440" w14:textId="04B6C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F2266" w14:textId="373C02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1770E8" w14:textId="18905A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364D5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C5F7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3B37011" w14:textId="3643D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DEFBDD" w14:textId="0A8999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13643" w14:textId="52B63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3B6E2D" w14:textId="6528E0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FE72E9" w14:textId="6DE1B6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8B4830" w14:textId="39E3E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5D1082" w14:textId="35D70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54F3879" w14:textId="2613D0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82DA65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4255E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4E66172" w14:textId="210424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354D25" w14:textId="6E4F9A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DD7284" w14:textId="52003E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7EDEFD" w14:textId="1276FC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3D49C1" w14:textId="4E07C8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4353A6" w14:textId="2A320C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ECCC51" w14:textId="49160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666FE11" w14:textId="0D8928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70855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5270F3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7C42053" w14:textId="0E4BAE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18E858" w14:textId="202678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9649CB" w14:textId="33FC6C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99B1B5" w14:textId="404441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B43591A" w14:textId="07E1E5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BE0719" w14:textId="4F5719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231CF5" w14:textId="592D71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81A926E" w14:textId="3D6E82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8A590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DB82C5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130457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F87383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1837BEF" w14:textId="42F66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3621EB" w14:textId="72444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C000A6" w14:textId="6B4D2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E5C232" w14:textId="544A71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57F135" w14:textId="605FC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CCD7C22" w14:textId="5A245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200430" w14:textId="297A4D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4D6534" w14:textId="2592BE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588333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3E5F4A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67E8296C" w14:textId="6A9895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8A0440" w14:textId="250C69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D1FA4B" w14:textId="3F1437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77BF06D" w14:textId="018393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C375FE" w14:textId="269071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92566F" w14:textId="7B90DE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AACE7" w14:textId="28536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97E5D2" w14:textId="5AE20D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2AE3A8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10848A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15D8E373" w14:textId="1DB1B853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3C9A7B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6DD97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3C66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39CB0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2EF9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38C0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34BF6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99EBB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8991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981A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F2E3D3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BEE9AA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AEE8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0260A4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E64ADF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72BFB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83180E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E2C262B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5EC1153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056BCE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0A9A14C2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2A4E2D29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541B0F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289E0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A4249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C0D9B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1252D7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A7FBE34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14274C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2A2ECE3" w14:textId="132ECA5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F668851" w14:textId="58ED6F6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B88930C" w14:textId="720F83F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7E0481" w14:textId="05DB22E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F08EE4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1B095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E67FE12" w14:textId="3D338E6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68B0387" w14:textId="1630873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135026" w14:textId="2894B32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5F69041" w14:textId="3B363A3B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605080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44A9B3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D468F14" w14:textId="6A3799F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6EBC330" w14:textId="36244E7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DABE8DF" w14:textId="179CF9D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7118416" w14:textId="2ABC4E5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340B361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A10B0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5CA422" w14:textId="043F161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6119494" w14:textId="0FD89A1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B7DBEB8" w14:textId="50E7EA4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20A6139" w14:textId="4AB8E27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B6E138D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242E6AC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3C231C7" w14:textId="41DBC88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BFC5397" w14:textId="49EE249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A1FBFD1" w14:textId="7450829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F0E876C" w14:textId="1198B75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E302D0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38F0CF7B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9547190" w14:textId="1025F301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795468E" w14:textId="7D5314F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4C073A1" w14:textId="2E28E66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620AA3F" w14:textId="4B66295F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93BF580" w14:textId="77777777" w:rsidR="00944C3D" w:rsidRDefault="00944C3D" w:rsidP="00944C3D">
      <w:pPr>
        <w:rPr>
          <w:rFonts w:ascii="Arial" w:hAnsi="Arial"/>
          <w:b/>
        </w:rPr>
      </w:pPr>
    </w:p>
    <w:p w14:paraId="3C4623CA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5C109843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69D7D2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17B8209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0DC6F9E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256CE8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E32C0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3DB9931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03AE3C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E4FEA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AEE7FF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AB06F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D55617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34BF5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6406BE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1D7C4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D9AF92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6A1C1E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F8864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7E882A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8C156B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C2779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B7C1DB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EC59CB6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E19EE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33F0AB6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32ED7B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394E672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72596ED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E1A2EAF" w14:textId="77777777" w:rsidTr="00503750">
        <w:tc>
          <w:tcPr>
            <w:tcW w:w="2835" w:type="dxa"/>
            <w:vAlign w:val="center"/>
          </w:tcPr>
          <w:p w14:paraId="6BFF111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340770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B240E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156E4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D8B82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C17F4E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CFD199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D7DCC56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1E14D423" w14:textId="50C372B3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1B14D7" w14:textId="38BC708E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FB3294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D033A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259757E" w14:textId="4A99FAB1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F46279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4CCC1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4E18F935" w14:textId="177BE4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1D3C46" w14:textId="6D0508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9E1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DFE7F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76641BA" w14:textId="3219A7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4DBBD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27296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11782B6" w14:textId="3677DF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FE644C" w14:textId="078D2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35A8B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3B604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8C50B42" w14:textId="2E6B62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495B1D5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232C11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6C9FB964" w14:textId="38E57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98210C" w14:textId="26881E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5389C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7DCB8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9A1F089" w14:textId="4B152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198F82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7DD3E7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456DE958" w14:textId="5E315E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9DAAEA" w14:textId="14FDE8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B293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0D51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AF01319" w14:textId="6E896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3DFFC5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AA337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2295426E" w14:textId="76BBE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224562" w14:textId="4B5B2C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4CCAF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670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B8666B" w14:textId="541731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BAC99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18A0DC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28400DCC" w14:textId="40027B3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5E17EA" w14:textId="2B8C484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C831F5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B3139C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A835759" w14:textId="7EFE5E6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D35B6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26639D6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6C5A227" w14:textId="3F4487FB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6EAA316" w14:textId="77777777" w:rsidR="00944C3D" w:rsidRDefault="00944C3D" w:rsidP="00944C3D">
      <w:pPr>
        <w:rPr>
          <w:rFonts w:ascii="Arial" w:hAnsi="Arial"/>
          <w:b/>
        </w:rPr>
      </w:pPr>
    </w:p>
    <w:p w14:paraId="327F5291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B714B9E" w14:textId="77777777" w:rsidTr="00503750">
        <w:tc>
          <w:tcPr>
            <w:tcW w:w="2835" w:type="dxa"/>
            <w:vAlign w:val="center"/>
          </w:tcPr>
          <w:p w14:paraId="598F5A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6B9A061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0EE887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09B58A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148063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1C84BDC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29BADDF6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46EBB7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719F675" w14:textId="570198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10AB83" w14:textId="06F7E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90A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2D8C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26EA4F3" w14:textId="2F96BD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A41919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E1FE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78ECA5E6" w14:textId="7E520A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A55401" w14:textId="0FA4AD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947B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531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4EEC263" w14:textId="644FFB2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4085A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063925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06F23800" w14:textId="5FC39F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5B1F69" w14:textId="75A6B3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D0C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B213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3CC14A3" w14:textId="226535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BC451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315473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FCF48BE" w14:textId="04A101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65447" w14:textId="3C97C8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7BE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FC27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A8BF17D" w14:textId="1BBB6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EE042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2B366C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77B0848" w14:textId="6073BBB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F99525" w14:textId="30C585E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DB4E8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260AA0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16864C1" w14:textId="3FBAB22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21FCF3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CF1B357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6334C67D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0F7A12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591A5B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98A5E52" w14:textId="77777777" w:rsidTr="00503750">
        <w:trPr>
          <w:trHeight w:val="699"/>
        </w:trPr>
        <w:tc>
          <w:tcPr>
            <w:tcW w:w="3502" w:type="dxa"/>
            <w:vMerge/>
          </w:tcPr>
          <w:p w14:paraId="7AAFA1D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3EDFCB2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A819D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59ED01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C5148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54EB97D" w14:textId="22C4BC8C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82EC74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4B9BDFF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8A20D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BECA6BD" w14:textId="60F884D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0C5863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B7522E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4BAC25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BBD7FBB" w14:textId="5DB14E02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DA0E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77C916F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83D9A6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56280566" w14:textId="77777777" w:rsidTr="00503750">
        <w:trPr>
          <w:trHeight w:val="593"/>
        </w:trPr>
        <w:tc>
          <w:tcPr>
            <w:tcW w:w="3497" w:type="dxa"/>
          </w:tcPr>
          <w:p w14:paraId="7541AB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73561F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A05A8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C1F2BF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863FB9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EB87C8C" w14:textId="313C8F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8EB769" w14:textId="533B23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356D4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E636AA" w14:textId="6879770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CBD760" w14:textId="2C7390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B123985" w14:textId="0861C0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283A2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DADD49F" w14:textId="4CEA203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0C2A877" w14:textId="6F29F6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C58265" w14:textId="625392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E39C3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C4AD65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E0D6C9E" w14:textId="50CD3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40CDF69" w14:textId="5383E5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5DC4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2EC67A9" w14:textId="2217C08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2518008" w14:textId="2B3615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A9913E" w14:textId="4B3F7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5B7A8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4515B94" w14:textId="1BDC60A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032FBEE" w14:textId="46CF57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EF7B804" w14:textId="49BE43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4E2DC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0773C8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95980C1" w14:textId="4D69A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AD2416" w14:textId="40E648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6EC62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C3EA6DF" w14:textId="35C5137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A949DB7" w14:textId="540C5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273541D" w14:textId="5F6BA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EFBFD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DB5D743" w14:textId="58023BBA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0FE540" w14:textId="1F2CFAD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DAC621" w14:textId="3E5B6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E1F7214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4F9EC1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86C0FBC" w14:textId="12C92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4A44CB5" w14:textId="5EF5EE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7ED2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683732" w14:textId="5B41A0F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1A290B" w14:textId="6F6D7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A56775" w14:textId="2AB3D2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F97CB7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7A6D3111" w14:textId="351E7748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A005AE0" w14:textId="439B52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AAB2D67" w14:textId="52635D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327070" w14:textId="77777777" w:rsidR="00944C3D" w:rsidRDefault="00944C3D" w:rsidP="00944C3D">
      <w:pPr>
        <w:rPr>
          <w:rFonts w:ascii="Arial" w:hAnsi="Arial"/>
          <w:b/>
        </w:rPr>
      </w:pPr>
    </w:p>
    <w:p w14:paraId="2B107179" w14:textId="77777777" w:rsidR="00944C3D" w:rsidRDefault="00944C3D" w:rsidP="00944C3D">
      <w:pPr>
        <w:rPr>
          <w:rFonts w:ascii="Arial" w:hAnsi="Arial"/>
          <w:b/>
        </w:rPr>
      </w:pPr>
    </w:p>
    <w:p w14:paraId="30DE014E" w14:textId="77777777" w:rsidR="00944C3D" w:rsidRDefault="00944C3D" w:rsidP="00944C3D">
      <w:pPr>
        <w:rPr>
          <w:rFonts w:ascii="Arial" w:hAnsi="Arial"/>
          <w:b/>
        </w:rPr>
      </w:pPr>
    </w:p>
    <w:p w14:paraId="4FE4D8B7" w14:textId="77777777" w:rsidR="00944C3D" w:rsidRDefault="00944C3D" w:rsidP="00944C3D">
      <w:pPr>
        <w:rPr>
          <w:rFonts w:ascii="Arial" w:hAnsi="Arial"/>
          <w:b/>
        </w:rPr>
      </w:pPr>
    </w:p>
    <w:p w14:paraId="195AB3FB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6285359F" w14:textId="77777777" w:rsidTr="00503750">
        <w:tc>
          <w:tcPr>
            <w:tcW w:w="2622" w:type="dxa"/>
            <w:vAlign w:val="center"/>
          </w:tcPr>
          <w:p w14:paraId="47B7734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3CF705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815C7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668894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20BE4DD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3FBCA8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3A9E0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71FC5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8F7B9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7E1EFD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B66F5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55A872F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1BB39D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26A6B710" w14:textId="02328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4C99F00" w14:textId="4C3670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E5BA10" w14:textId="06569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91FC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95BE0A" w14:textId="2EEBDA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EA2AD3" w14:textId="77777777" w:rsidTr="00503750">
        <w:tc>
          <w:tcPr>
            <w:tcW w:w="2622" w:type="dxa"/>
            <w:vAlign w:val="center"/>
          </w:tcPr>
          <w:p w14:paraId="3A4ED5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7D4E63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34A15AF" w14:textId="697D9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2EAB6D" w14:textId="56345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7327B2" w14:textId="487FE9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C6D3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A1F96A" w14:textId="1C4D06C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9406A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979E0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539D0457" w14:textId="5BF5A3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9BC58A5" w14:textId="3BBA23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9A18004" w14:textId="4263E7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B8FD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AE70413" w14:textId="08751C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CA1B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D0D0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5DCA34D9" w14:textId="041E91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5A5687" w14:textId="4B16B0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B64FE2" w14:textId="694CCC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237E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C9EED8" w14:textId="57077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111F8C" w14:textId="77777777" w:rsidTr="00503750">
        <w:tc>
          <w:tcPr>
            <w:tcW w:w="2622" w:type="dxa"/>
            <w:vAlign w:val="center"/>
          </w:tcPr>
          <w:p w14:paraId="2234F4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64853E45" w14:textId="0EA96B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6741.00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6B2B914" w14:textId="6D2521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28556.00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731033" w14:textId="4655E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25826.00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6416F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6D2429" w14:textId="1FB659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9471.00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8F3F82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8F412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6638987" w14:textId="095E0D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39FDFE0" w14:textId="1EBE74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5C7A6D" w14:textId="0A9D79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1D190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FA9DCFA" w14:textId="369A57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DCD0B7" w14:textId="77777777" w:rsidTr="00503750">
        <w:tc>
          <w:tcPr>
            <w:tcW w:w="2622" w:type="dxa"/>
            <w:vAlign w:val="center"/>
          </w:tcPr>
          <w:p w14:paraId="6C842C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59EAA6A" w14:textId="4DA6E3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FC5AAE" w14:textId="27941F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2FAB90" w14:textId="73FE9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D591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5471AD2" w14:textId="7586D4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CB659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93FE1EE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5E88F99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043A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6D36BE48" w14:textId="20E522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82EB648" w14:textId="53DAFD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313D82C" w14:textId="6DA735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B58FF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03C90B9" w14:textId="102DF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A9D33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7DC4E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69AD2E62" w14:textId="756B11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3D957DE" w14:textId="4ECCE2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0CB990" w14:textId="05DFF4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737A1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C4CE2E8" w14:textId="0778C9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F0FF8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A19E0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7DB7BCA1" w14:textId="33ACC5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CC759C" w14:textId="7D4A97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AC8A4BC" w14:textId="3F628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E648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1FEBEF9" w14:textId="763525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A1D9C" w14:textId="77777777" w:rsidTr="00503750">
        <w:tc>
          <w:tcPr>
            <w:tcW w:w="2622" w:type="dxa"/>
            <w:vAlign w:val="center"/>
          </w:tcPr>
          <w:p w14:paraId="5C8759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F804DCC" w14:textId="7A3A2D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83578F5" w14:textId="630B3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66E0D6C" w14:textId="520545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705A7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EF6B27C" w14:textId="171135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6DD32F" w14:textId="77777777" w:rsidTr="00503750">
        <w:tc>
          <w:tcPr>
            <w:tcW w:w="2622" w:type="dxa"/>
            <w:vAlign w:val="center"/>
          </w:tcPr>
          <w:p w14:paraId="7FBEA5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4FF2BD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E51C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32AF5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2102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3230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A21BAC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4B808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108E7557" w14:textId="0D297C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6741.00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4384A38" w14:textId="561BBC0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28556.00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E84285A" w14:textId="6A59A77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25826.00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0CCEA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609ADB" w14:textId="391A8A6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9471.00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B06F10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459951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0BFC07C3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3BB9CE14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6223A19E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6AB2B2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EC283C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7455AA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204F61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646FD9D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060174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61497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464C18C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0EB4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16A28C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0AC463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99BD8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B40A99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AB7D60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AFB24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BEA2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E5EC4C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64D702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35719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7F6D7C7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2A2D0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3D51AA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216B79B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894226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0EA94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71800D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B69FA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F896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CC481D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20F1E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E169AB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43A0CF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5FE44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90BD09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54CFFC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6E97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837677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1C646B2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26211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54C2398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AE5690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D09E3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5553620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A51F2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FB4FB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D2E0A6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CACA8C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E327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396898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A1B15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6D394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7DF824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2612B6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1D3ED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6003E4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23B49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CA64C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5388409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94C54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D381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460A05F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2B6207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ACB20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DB526B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799C268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3577C5E0" w14:textId="77777777" w:rsidTr="00503750">
        <w:tc>
          <w:tcPr>
            <w:tcW w:w="2835" w:type="dxa"/>
            <w:vAlign w:val="center"/>
          </w:tcPr>
          <w:p w14:paraId="7680062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2877F3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CBB17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5073B1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17994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304DD8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9697C6F" w14:textId="77777777" w:rsidTr="00503750">
        <w:tc>
          <w:tcPr>
            <w:tcW w:w="2835" w:type="dxa"/>
            <w:vAlign w:val="center"/>
          </w:tcPr>
          <w:p w14:paraId="4EEEEE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3F4AA2D4" w14:textId="6AB7C7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557FC0" w14:textId="6425C7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12AF55" w14:textId="3F0EEB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D2D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F318289" w14:textId="75EF4B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3904E5" w14:textId="77777777" w:rsidTr="00503750">
        <w:tc>
          <w:tcPr>
            <w:tcW w:w="2835" w:type="dxa"/>
            <w:vAlign w:val="center"/>
          </w:tcPr>
          <w:p w14:paraId="5ED7B7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499D3FF" w14:textId="72CBE8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669109" w14:textId="0D260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D6F756" w14:textId="3DC164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DB7B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92A48D7" w14:textId="7BAB3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2F1E7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47DA62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35BDB4B" w14:textId="2A440FC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5F89DC5" w14:textId="7BDA8D4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C95A04" w14:textId="1260B81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8F484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D4E3AD" w14:textId="1865FE3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EE09390" w14:textId="77777777" w:rsidTr="00503750">
        <w:tc>
          <w:tcPr>
            <w:tcW w:w="2835" w:type="dxa"/>
            <w:vAlign w:val="center"/>
          </w:tcPr>
          <w:p w14:paraId="3FAFB0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2146FA7" w14:textId="3C8FD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0C4B7B" w14:textId="34064B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B8AA83" w14:textId="550B58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725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37CDD7" w14:textId="7D90B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46EF6B" w14:textId="77777777" w:rsidTr="00503750">
        <w:tc>
          <w:tcPr>
            <w:tcW w:w="2835" w:type="dxa"/>
            <w:vAlign w:val="center"/>
          </w:tcPr>
          <w:p w14:paraId="2889C8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8E5E04F" w14:textId="1BCC0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DB09A5" w14:textId="4DD2B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0DDBB4" w14:textId="6E0CA4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B25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B18BA3" w14:textId="75CAA1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BE5C42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C5B917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3FE79762" w14:textId="3629931F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A763B1" w14:textId="28944FD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A85604" w14:textId="57711AE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F8B3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1257C8" w14:textId="06CC7DA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C3FD84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51E650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0BAD25BD" w14:textId="63BF3C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8D8873" w14:textId="1ABA1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B84D84" w14:textId="6888E4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5827B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B9461F" w14:textId="12F691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E153C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F587E5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8"/>
        <w:gridCol w:w="1763"/>
        <w:gridCol w:w="1644"/>
        <w:gridCol w:w="1605"/>
        <w:gridCol w:w="1870"/>
      </w:tblGrid>
      <w:tr w:rsidR="00944C3D" w:rsidRPr="008D0433" w14:paraId="0E71C7BA" w14:textId="77777777" w:rsidTr="00503750">
        <w:tc>
          <w:tcPr>
            <w:tcW w:w="2552" w:type="dxa"/>
            <w:shd w:val="clear" w:color="auto" w:fill="auto"/>
            <w:vAlign w:val="center"/>
          </w:tcPr>
          <w:p w14:paraId="70F3C9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538694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D04CAB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BE271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92368A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64D4D93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E07D8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E17ECF4" w14:textId="4BB3500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7049.00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06EA35D8" w14:textId="04B1D00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954.00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22053D8" w14:textId="40EA2B5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8003.00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D3D5E0A" w14:textId="3AACA88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2D7E432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5EA5AC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4E17CB3" w14:textId="7B96C3D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97999EC" w14:textId="760E8C9D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912C3BC" w14:textId="78318B2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FEBC456" w14:textId="5A84FCB5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1F5A1A8C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EB9322B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10E29D8B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01C6762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35AEE06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E315068" w14:textId="77777777" w:rsidTr="00503750">
        <w:tc>
          <w:tcPr>
            <w:tcW w:w="4395" w:type="dxa"/>
            <w:vMerge/>
          </w:tcPr>
          <w:p w14:paraId="60C29FB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576B8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5696B1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7535DA8D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4E694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4CE28418" w14:textId="24E193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  <w:lang w:eastAsia="sk-SK"/>
              </w:rPr>
              <w:t>150.00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8F25F1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39C32A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E0E49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7516A030" w14:textId="6CCC7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00C516B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F994CF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A4F7C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667A10FB" w14:textId="0289A4D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150.00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3EA53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29102D7" w14:textId="77777777" w:rsidTr="00503750">
        <w:tc>
          <w:tcPr>
            <w:tcW w:w="4395" w:type="dxa"/>
            <w:vAlign w:val="center"/>
          </w:tcPr>
          <w:p w14:paraId="372BA6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209320EF" w14:textId="0E4C11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7632BB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BAEFC2D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026D9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7D731D2D" w14:textId="7ACAB9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433361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CF272D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030D32C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2C629E0B" w14:textId="18F42D0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55CE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062B73F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C2D4F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1151575F" w14:textId="340268A5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61949.00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91A3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C0BA75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761E7BD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0342924B" w14:textId="77777777" w:rsidTr="00503750">
        <w:tc>
          <w:tcPr>
            <w:tcW w:w="4395" w:type="dxa"/>
            <w:vAlign w:val="center"/>
          </w:tcPr>
          <w:p w14:paraId="0A81771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3C1952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5484BC8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6046E18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BF300A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246C72AB" w14:textId="3E44866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F77C17E" w14:textId="2CB39C3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70CF0F30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A46E17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C4481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5B373A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A870CD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528692F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0FC097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A8E27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A6BA15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5A0479B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78BDFA47" w14:textId="4EB5426F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B377AB8" w14:textId="221109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6B199BEC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5E1843F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3F35222" w14:textId="638FA20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8A2DD8A" w14:textId="4C93016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07F8D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86B9AF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23C8A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2C05F06D" w14:textId="77777777" w:rsidTr="00503750">
        <w:tc>
          <w:tcPr>
            <w:tcW w:w="1843" w:type="dxa"/>
            <w:vAlign w:val="center"/>
          </w:tcPr>
          <w:p w14:paraId="6ED54B8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07BEDE2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405E01F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717D711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7468407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E7E0F9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2528DF2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29DA62D" w14:textId="77777777" w:rsidTr="00503750">
        <w:tc>
          <w:tcPr>
            <w:tcW w:w="1843" w:type="dxa"/>
            <w:vAlign w:val="center"/>
          </w:tcPr>
          <w:p w14:paraId="7AE558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4B8E28B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BDC59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651C6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A4014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75D30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D13FB5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4CE214AA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14FCCBF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1297E6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FE1F2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2D939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18318E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D5E95E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AAA0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D6FFD9C" w14:textId="77777777" w:rsidTr="00503750">
        <w:tc>
          <w:tcPr>
            <w:tcW w:w="1843" w:type="dxa"/>
            <w:vAlign w:val="center"/>
          </w:tcPr>
          <w:p w14:paraId="183F8A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8A2318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5314A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B4D551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0C633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EA69E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91B0A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2E65A0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C6153B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4CD477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EFDD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6048B5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76194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583C4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24192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624ABE5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6A182BA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C4FD4E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DA85C7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EF02F4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F53704A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F07C67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5669C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E337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CD46EA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0E2A801A" w14:textId="77777777" w:rsidTr="00503750">
        <w:trPr>
          <w:trHeight w:val="664"/>
        </w:trPr>
        <w:tc>
          <w:tcPr>
            <w:tcW w:w="3372" w:type="dxa"/>
          </w:tcPr>
          <w:p w14:paraId="18262C7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0B859B1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F9ABB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1662C80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F8118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66A30789" w14:textId="2C5674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764F048" w14:textId="317010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D285FD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69FC400" w14:textId="4652564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A2F1496" w14:textId="50E936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B357724" w14:textId="0BCD64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3573E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0F1AB0C" w14:textId="7F6AAEB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23BD396" w14:textId="527B72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30EE5F" w14:textId="575236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AF1D7E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49AD148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0FF9592F" w14:textId="32024F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DF2741" w14:textId="70AE9F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6B41106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AF3C8E6" w14:textId="595DD5F3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6F0AA0" w14:textId="3C55F5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F78B9F" w14:textId="74615B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CF8CA4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74FE1135" w14:textId="1604450A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1E70C2C" w14:textId="5A093A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7CADFCF" w14:textId="2C0DE4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75344D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2E644963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440138B1" w14:textId="77777777" w:rsidTr="00503750">
        <w:tc>
          <w:tcPr>
            <w:tcW w:w="2835" w:type="dxa"/>
            <w:vAlign w:val="center"/>
          </w:tcPr>
          <w:p w14:paraId="5860258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7B8C2E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BEFB6E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6494A5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4B58D7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C564867" w14:textId="77777777" w:rsidTr="00503750">
        <w:tc>
          <w:tcPr>
            <w:tcW w:w="2835" w:type="dxa"/>
          </w:tcPr>
          <w:p w14:paraId="7DE8C10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65431F5C" w14:textId="24A07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16EE34" w14:textId="380886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9BD1C4E" w14:textId="776C27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6F3A6E5" w14:textId="44DDA0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E171F9" w14:textId="77777777" w:rsidTr="00503750">
        <w:tc>
          <w:tcPr>
            <w:tcW w:w="2835" w:type="dxa"/>
          </w:tcPr>
          <w:p w14:paraId="25246D8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018A091E" w14:textId="669200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8C852A" w14:textId="00CA9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4DD57C0" w14:textId="624721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A7C4EA2" w14:textId="78FA2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9B9C635" w14:textId="77777777" w:rsidTr="00503750">
        <w:tc>
          <w:tcPr>
            <w:tcW w:w="2835" w:type="dxa"/>
          </w:tcPr>
          <w:p w14:paraId="6CDE1E1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0365BBD" w14:textId="202B4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6A186E" w14:textId="40A8C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382BB2" w14:textId="4F4646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2F12F8B" w14:textId="237638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5FF93AE" w14:textId="77777777" w:rsidTr="00503750">
        <w:tc>
          <w:tcPr>
            <w:tcW w:w="2835" w:type="dxa"/>
            <w:vAlign w:val="center"/>
          </w:tcPr>
          <w:p w14:paraId="26F5A98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3974BA4B" w14:textId="10A54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E1B8F76" w14:textId="119EE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25B6EE6" w14:textId="0C68AD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A168A" w14:textId="22A73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774A132" w14:textId="77777777" w:rsidTr="00503750">
        <w:tc>
          <w:tcPr>
            <w:tcW w:w="2835" w:type="dxa"/>
            <w:vAlign w:val="center"/>
          </w:tcPr>
          <w:p w14:paraId="68D17B7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477A4472" w14:textId="30575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A09671" w14:textId="767D96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3B83C67" w14:textId="6540A0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F1FC9B" w14:textId="00F161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F360E1F" w14:textId="77777777" w:rsidTr="00503750">
        <w:tc>
          <w:tcPr>
            <w:tcW w:w="2835" w:type="dxa"/>
          </w:tcPr>
          <w:p w14:paraId="3058E1A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5CD6232D" w14:textId="2C0DE9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106F2F" w14:textId="79511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861EE2" w14:textId="1E2AC7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F5BC8DF" w14:textId="21F4D5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C771AC9" w14:textId="77777777" w:rsidTr="00503750">
        <w:tc>
          <w:tcPr>
            <w:tcW w:w="2835" w:type="dxa"/>
          </w:tcPr>
          <w:p w14:paraId="47C87F8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71D0FD5C" w14:textId="003B8F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994AFC6" w14:textId="398BA3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8283AC9" w14:textId="0B8FF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A64149A" w14:textId="008CC4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9BB2F59" w14:textId="77777777" w:rsidTr="00503750">
        <w:tc>
          <w:tcPr>
            <w:tcW w:w="2835" w:type="dxa"/>
          </w:tcPr>
          <w:p w14:paraId="504B456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2B20C41" w14:textId="51F6A8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8D0E47" w14:textId="66CFA1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698C97" w14:textId="0C30FB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434BAD" w14:textId="1C230A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143AC8" w14:textId="77777777" w:rsidR="00944C3D" w:rsidRDefault="00944C3D" w:rsidP="00944C3D">
      <w:pPr>
        <w:rPr>
          <w:rFonts w:ascii="Arial" w:hAnsi="Arial"/>
          <w:b/>
        </w:rPr>
      </w:pPr>
    </w:p>
    <w:p w14:paraId="4C1FCF24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68789CB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B5A72A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57EDD4C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A07A04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719D2F3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3629463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5951C8D8" w14:textId="77777777" w:rsidTr="00503750">
        <w:trPr>
          <w:trHeight w:val="443"/>
        </w:trPr>
        <w:tc>
          <w:tcPr>
            <w:tcW w:w="2560" w:type="dxa"/>
          </w:tcPr>
          <w:p w14:paraId="7620799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56E635CE" w14:textId="76008E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8AAF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27E30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E143C15" w14:textId="6843F6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E98B73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192F0C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D2C6BEB" w14:textId="55035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C34FD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7FB41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7D192D3D" w14:textId="5CD6D7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703647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1F97923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14D14736" w14:textId="33EFD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BA5A6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CEE8C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8549E2" w14:textId="05F0AE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65EDFEF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25DEE6B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734682D4" w14:textId="238299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315E9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AA29F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BCD5B2" w14:textId="4F7CEE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C1BE9A" w14:textId="77777777" w:rsidR="00944C3D" w:rsidRDefault="00944C3D" w:rsidP="00944C3D">
      <w:pPr>
        <w:rPr>
          <w:rFonts w:ascii="Arial" w:hAnsi="Arial"/>
          <w:b/>
        </w:rPr>
      </w:pPr>
    </w:p>
    <w:p w14:paraId="73B9C733" w14:textId="77777777" w:rsidR="00944C3D" w:rsidRDefault="00944C3D" w:rsidP="00944C3D">
      <w:pPr>
        <w:rPr>
          <w:rFonts w:ascii="Arial" w:hAnsi="Arial"/>
          <w:b/>
        </w:rPr>
      </w:pPr>
    </w:p>
    <w:p w14:paraId="391BE4A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7E1F3DD1" w14:textId="77777777" w:rsidR="00944C3D" w:rsidRDefault="00944C3D" w:rsidP="00944C3D">
      <w:pPr>
        <w:rPr>
          <w:rFonts w:ascii="Arial" w:hAnsi="Arial"/>
          <w:b/>
        </w:rPr>
      </w:pPr>
    </w:p>
    <w:p w14:paraId="0F937DC1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297C2DF6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84C0E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08CCD0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46F36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FAD0F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BFC03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0CA9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6D69AB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B5CBA07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E2ECC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455E2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DE092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8B2D1E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5F5985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854C3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6D79D1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F2A59A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6BDA53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0C50FB4C" w14:textId="77777777" w:rsidTr="00503750">
        <w:trPr>
          <w:trHeight w:val="677"/>
        </w:trPr>
        <w:tc>
          <w:tcPr>
            <w:tcW w:w="3358" w:type="dxa"/>
          </w:tcPr>
          <w:p w14:paraId="547746F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EEAE0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3B4709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35AEB4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9C558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2D90C3D" w14:textId="4D3264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BB75595" w14:textId="620F9F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A0DB87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201CF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A7B81A4" w14:textId="428CBB9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2925ED" w14:textId="7A33A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6D26A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E12892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6823B4F1" w14:textId="47023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CE1685A" w14:textId="573DD5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82E376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C6FB1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53F857A2" w14:textId="4E2834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46B22C" w14:textId="6CABE2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18CD2F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0100FCF" w14:textId="74EBD0D8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33B442D" w14:textId="6D8E11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B3533B" w14:textId="17D01D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7965A7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285B04A" w14:textId="50ED180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DC8AB99" w14:textId="2826F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66BE692" w14:textId="77120F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03D7FD3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25D986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D1CDCBF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BAD27B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CDAB34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1F7690F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74D746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178B9A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1E0073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A3F2A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6A1B15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213F0B5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E03F01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81E00D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206221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0570AD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647102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F43774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0D2DB24F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A444A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8F9F4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81588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2CB60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D1E3D0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C17A4C1" w14:textId="1FA8C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188C4E" w14:textId="0AAA3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6E980C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F4127D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01A28FAB" w14:textId="093061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6E52E2" w14:textId="4A75D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687854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58CBD1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1E32520F" w14:textId="2FD520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82C266" w14:textId="00520A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364DC88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CDD0DF9" w14:textId="0D0AD61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76DF307" w14:textId="40D815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0115132" w14:textId="552DF1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AC4B56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F6D206E" w14:textId="2363AFB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881D953" w14:textId="706868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7B3C4A" w14:textId="34D600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76F238E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DB3C5D8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6C8B372C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34B9BF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54EE5E9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57AEEB7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E350EE5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D08D1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62C294BC" w14:textId="39DB26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DD0CC28" w14:textId="2F865A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ABD9E1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489446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6111FBC2" w14:textId="023290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9F4213D" w14:textId="4F3AAB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205609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CD279D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1198CC34" w14:textId="773A7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DEA8FB" w14:textId="6E141D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D96DCC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357CF5C" w14:textId="03ECC1A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ABAC6FA" w14:textId="765BDD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A703464" w14:textId="174344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BA957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5FA0D99E" w14:textId="4A9E7CD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8C970FE" w14:textId="034E79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009E03" w14:textId="760955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0578F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0AFE30B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B3AE4C9" w14:textId="77777777" w:rsidTr="00503750">
        <w:tc>
          <w:tcPr>
            <w:tcW w:w="3686" w:type="dxa"/>
            <w:vAlign w:val="center"/>
          </w:tcPr>
          <w:p w14:paraId="549F8A8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79384F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4161AD1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390B4C9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D67D6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38F558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7CD21C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8A8D39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17437F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94F5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7905F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F2410B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FCA84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75C2F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6A97CC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D17F48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5A322E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E8029D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10CE21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64B877E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79400F35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A99CA8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58FABFF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6A3E97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DCD752D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9945F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3C0FB790" w14:textId="439327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201E57B" w14:textId="2E29FA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448A3D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E1522D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7BE6E76C" w14:textId="235426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4491F74" w14:textId="7175B7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C98E029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1C2753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C181128" w14:textId="4F43D6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256F244" w14:textId="768861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7930CD1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FDC6D59" w14:textId="7831E75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65BAAC0" w14:textId="710A5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5B26329" w14:textId="6E73A6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F30AED6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F5F5723" w14:textId="71C8AFA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79EAFCE" w14:textId="4DF7E6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DCB66BA" w14:textId="412D3F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9B0033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78F72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1BAF6625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C929ED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2EE696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F4DF3E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5D4458C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FE461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77637B9" w14:textId="217B41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6EA1A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20E6F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EEAD809" w14:textId="69714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88F99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3CF3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124873A3" w14:textId="763213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FDF60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1DC44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A2BFFB8" w14:textId="5C72A7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07F49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DD3FA8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083F64BA" w14:textId="7BFC57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AEEA8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3FD19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259AF83" w14:textId="0EADDB5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2688195" w14:textId="77777777" w:rsidR="00944C3D" w:rsidRDefault="00944C3D" w:rsidP="00944C3D">
      <w:pPr>
        <w:rPr>
          <w:sz w:val="22"/>
          <w:szCs w:val="22"/>
        </w:rPr>
      </w:pPr>
    </w:p>
    <w:p w14:paraId="7E3FF59C" w14:textId="77777777" w:rsidR="00944C3D" w:rsidRDefault="00944C3D" w:rsidP="00944C3D">
      <w:pPr>
        <w:rPr>
          <w:sz w:val="22"/>
          <w:szCs w:val="22"/>
        </w:rPr>
      </w:pPr>
    </w:p>
    <w:p w14:paraId="76BE629F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0DA75C3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7E46107" w14:textId="1E035FDB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6F6B234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3663D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4DA211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7E356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4C69DA56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4DD36B0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42BD2D94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6E8A584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75B88616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3E9EBC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0074FFF" w14:textId="33925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394922D" w14:textId="13D12B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FCF68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2FCED9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7C3437A2" w14:textId="4DA26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A474A5E" w14:textId="2CF51D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E3F658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28B698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495CF008" w14:textId="4A1FC6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D714A63" w14:textId="336F18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958C69E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12689F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E86A83B" w14:textId="21817D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EF0DCF0" w14:textId="7F8920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2A021A5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1DC876A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2E7D1460" w14:textId="55839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0F837EB2" w14:textId="2AD956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D3973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4378C83" w14:textId="55093A7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21641B3" w14:textId="47E6B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AE34E24" w14:textId="2F8306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AF453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402205F2" w14:textId="631029BC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44AF87E" w14:textId="023B51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B2BE2F8" w14:textId="425497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FE67C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E11F1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5249B86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8731D6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33C0D60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71D9F99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095CCAB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7135170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CC10A76" w14:textId="627A9C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4BB1D38" w14:textId="064D77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1E5F7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7D941A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74B914A2" w14:textId="6FAEF3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B59910B" w14:textId="6F3A1E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CC60922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642081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E3C3CDB" w14:textId="1FC7C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F77EBE" w14:textId="2D1134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43EDAA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459031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5D95E5C" w14:textId="7D8D5A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F059555" w14:textId="3B92FB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87AE2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A566353" w14:textId="0E72B1E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6F2D4542" w14:textId="7695931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C6FA93" w14:textId="06FB73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42613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30ABFE" w14:textId="4C5390B4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042EDFC" w14:textId="434BE1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2B0DE06" w14:textId="30A9B3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7FC42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B98A7C5" w14:textId="1E76A6B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A68DECC" w14:textId="7FF31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43814B9" w14:textId="44441A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7A0B20" w:rsidRPr="0055355C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E9559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29C04D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4672DBBD" w14:textId="3B7BC8EF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3F64B28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520FEB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2DD7A17F" w14:textId="16D8524B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45B4CC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9CEDEA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08602DBC" w14:textId="03D9B615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6CC7455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3BCBF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19CC1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57B86946" w14:textId="77777777" w:rsidR="00944C3D" w:rsidRPr="003607F0" w:rsidRDefault="00944C3D" w:rsidP="00944C3D"/>
    <w:p w14:paraId="58AB7C44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537B0" w14:textId="77777777" w:rsidR="007A0B20" w:rsidRDefault="007A0B20">
      <w:r>
        <w:separator/>
      </w:r>
    </w:p>
  </w:endnote>
  <w:endnote w:type="continuationSeparator" w:id="0">
    <w:p w14:paraId="6D0E7483" w14:textId="77777777" w:rsidR="007A0B20" w:rsidRDefault="007A0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9053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017F828B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8387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A05A998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A2D97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5C63CDC6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36E08" w14:textId="77777777" w:rsidR="007A0B20" w:rsidRDefault="007A0B20">
      <w:r>
        <w:separator/>
      </w:r>
    </w:p>
  </w:footnote>
  <w:footnote w:type="continuationSeparator" w:id="0">
    <w:p w14:paraId="26089E2F" w14:textId="77777777" w:rsidR="007A0B20" w:rsidRDefault="007A0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521641">
    <w:abstractNumId w:val="13"/>
  </w:num>
  <w:num w:numId="2" w16cid:durableId="1151601533">
    <w:abstractNumId w:val="17"/>
  </w:num>
  <w:num w:numId="3" w16cid:durableId="1643995617">
    <w:abstractNumId w:val="8"/>
  </w:num>
  <w:num w:numId="4" w16cid:durableId="748697128">
    <w:abstractNumId w:val="7"/>
  </w:num>
  <w:num w:numId="5" w16cid:durableId="77636836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0570382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54688224">
    <w:abstractNumId w:val="20"/>
  </w:num>
  <w:num w:numId="8" w16cid:durableId="1172990151">
    <w:abstractNumId w:val="10"/>
  </w:num>
  <w:num w:numId="9" w16cid:durableId="1146821984">
    <w:abstractNumId w:val="0"/>
  </w:num>
  <w:num w:numId="10" w16cid:durableId="935602510">
    <w:abstractNumId w:val="19"/>
  </w:num>
  <w:num w:numId="11" w16cid:durableId="568151332">
    <w:abstractNumId w:val="6"/>
  </w:num>
  <w:num w:numId="12" w16cid:durableId="942569272">
    <w:abstractNumId w:val="9"/>
  </w:num>
  <w:num w:numId="13" w16cid:durableId="1372223764">
    <w:abstractNumId w:val="12"/>
  </w:num>
  <w:num w:numId="14" w16cid:durableId="429281672">
    <w:abstractNumId w:val="15"/>
  </w:num>
  <w:num w:numId="15" w16cid:durableId="793597716">
    <w:abstractNumId w:val="14"/>
  </w:num>
  <w:num w:numId="16" w16cid:durableId="693116963">
    <w:abstractNumId w:val="2"/>
  </w:num>
  <w:num w:numId="17" w16cid:durableId="396052234">
    <w:abstractNumId w:val="4"/>
  </w:num>
  <w:num w:numId="18" w16cid:durableId="499929625">
    <w:abstractNumId w:val="11"/>
  </w:num>
  <w:num w:numId="19" w16cid:durableId="1625886553">
    <w:abstractNumId w:val="5"/>
  </w:num>
  <w:num w:numId="20" w16cid:durableId="1935045317">
    <w:abstractNumId w:val="18"/>
  </w:num>
  <w:num w:numId="21" w16cid:durableId="351611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4800"/>
    <w:docVar w:name="arg2" w:val="Driver=asa17;DBF=D:\anasoft\data\tebys.db;DBN=tebys;ENG=SQL17;commlinks=TCPIP{ip=192.168.1.241};uid=hromnikova;con=finus(10.15);pwd=488300282956Vaveto1"/>
    <w:docVar w:name="arg3" w:val="1180714"/>
    <w:docVar w:name="arg4" w:val="C:\Users\HROMNI~1.TEB\AppData\Local\Temp\4064875.doc"/>
    <w:docVar w:name="arg5" w:val="1"/>
  </w:docVars>
  <w:rsids>
    <w:rsidRoot w:val="007A0B20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0B20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363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45312"/>
  <w15:docId w15:val="{2EE747FF-0345-46E2-94B0-B2EB716E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30434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2025-03-13T07:31:00Z</dcterms:created>
  <dcterms:modified xsi:type="dcterms:W3CDTF">2025-03-13T07:32:00Z</dcterms:modified>
</cp:coreProperties>
</file>