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86304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76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2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3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9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8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86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5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C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E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D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0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B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3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8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4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E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BA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D659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9A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80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83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91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C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68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86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7E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15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97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48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F6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65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B9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5D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5F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58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15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92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B9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74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B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FA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A7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D9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05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AB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96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5A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21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9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E2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2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1697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56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7D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A5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55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98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1E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4D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C2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BB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BF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42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E9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CA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D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A9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EC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C5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4D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21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28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FDC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C6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9B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9B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D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518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A0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1D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96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2C2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2F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D2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6967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13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51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95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B8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FB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D0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4A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DC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65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6F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DF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58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81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B4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31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89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B9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A0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A5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58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0E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0A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12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2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46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46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00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EE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4B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79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E2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B5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CE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2EFF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A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0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8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4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F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7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6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D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22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F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3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E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31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F7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B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5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F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4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A2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4E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BB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17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A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1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B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1F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1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4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5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4D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2A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D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F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A10CC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4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5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5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3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C3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4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D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5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0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6F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33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7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0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D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0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06A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685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D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A1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A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63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E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3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9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56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3E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D4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CD2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11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8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A0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B3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2D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CB5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E9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64BDA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6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1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4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60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4F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0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BB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7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92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6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B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72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1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D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78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4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F7A12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4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8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E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5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76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8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1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0C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6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C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7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BD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59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436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AC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2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B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9B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67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C9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03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7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DAF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5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47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F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A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D7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55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A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8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4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7C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7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2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A0F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BD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CF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3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E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EDE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FC2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CAD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CD34C" w14:textId="5D231C5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24A0A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E9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19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77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9F6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1E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85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A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C00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3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5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B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E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24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9D0C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4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E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23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E8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4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B3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A8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B3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73F3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C3D558" wp14:editId="48DC6A6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22D14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27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67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D5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82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E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2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C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F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3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3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BD085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7FB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AB89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5FA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AEBF984" wp14:editId="59D02AF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F38F5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20C78A2" wp14:editId="537C95D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93FAF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8D8C1B" wp14:editId="6A44E5B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1DC5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02C70C5" wp14:editId="73EF1B9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C2BBF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7036586" wp14:editId="185A998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70551" w14:textId="19BF1E53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71C9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24A0A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03658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6270551" w14:textId="19BF1E53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71C9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24A0A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6C08D55" wp14:editId="03FAE60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3EC25" w14:textId="635F181F" w:rsidR="000B647F" w:rsidRDefault="0099716A" w:rsidP="00944C3D">
                                  <w:r>
                                    <w:t>20</w:t>
                                  </w:r>
                                  <w:r w:rsidR="00871C9A">
                                    <w:t>2</w:t>
                                  </w:r>
                                  <w:r w:rsidR="00724A0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C08D5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AE3EC25" w14:textId="635F181F" w:rsidR="000B647F" w:rsidRDefault="0099716A" w:rsidP="00944C3D">
                            <w:r>
                              <w:t>20</w:t>
                            </w:r>
                            <w:r w:rsidR="00871C9A">
                              <w:t>2</w:t>
                            </w:r>
                            <w:r w:rsidR="00724A0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B5830FA" wp14:editId="115BBFC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649F4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A914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74B2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DFE5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7D8669F" wp14:editId="13E59FE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A2386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B334477" wp14:editId="28D67F3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D3E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DC4AA9" wp14:editId="692906C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6C02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5F57115" wp14:editId="1400115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B613AD" w14:textId="4422D49A" w:rsidR="000B647F" w:rsidRDefault="0099716A" w:rsidP="00944C3D">
                                  <w:r>
                                    <w:t>20</w:t>
                                  </w:r>
                                  <w:r w:rsidR="00871C9A">
                                    <w:t>2</w:t>
                                  </w:r>
                                  <w:r w:rsidR="00724A0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F5711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BB613AD" w14:textId="4422D49A" w:rsidR="000B647F" w:rsidRDefault="0099716A" w:rsidP="00944C3D">
                            <w:r>
                              <w:t>20</w:t>
                            </w:r>
                            <w:r w:rsidR="00871C9A">
                              <w:t>2</w:t>
                            </w:r>
                            <w:r w:rsidR="00724A0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1A600DC" wp14:editId="387BD1F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18FC12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1339721" wp14:editId="333973A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44D4AA" w14:textId="2CD86469" w:rsidR="000B647F" w:rsidRDefault="0099716A" w:rsidP="00944C3D">
                                  <w:r>
                                    <w:t>20</w:t>
                                  </w:r>
                                  <w:r w:rsidR="00871C9A">
                                    <w:t>2</w:t>
                                  </w:r>
                                  <w:r w:rsidR="00724A0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33972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044D4AA" w14:textId="2CD86469" w:rsidR="000B647F" w:rsidRDefault="0099716A" w:rsidP="00944C3D">
                            <w:r>
                              <w:t>20</w:t>
                            </w:r>
                            <w:r w:rsidR="00871C9A">
                              <w:t>2</w:t>
                            </w:r>
                            <w:r w:rsidR="00724A0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E169D05" wp14:editId="0492958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15B89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B42F2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7284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55221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9E6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0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8A7A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D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BE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9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7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4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F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F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36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E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3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F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F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C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D3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B3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7E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1E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0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3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6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E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4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F6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E096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7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84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C7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D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8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A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B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AE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2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C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3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F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6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8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5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DA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C20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98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6F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94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DA3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381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F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7C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3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2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0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6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6D7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2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9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7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22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0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6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C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7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D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4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3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6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B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F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6B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A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7CE5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F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2E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3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B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04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B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6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33AB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F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C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4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B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5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3D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9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E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0B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A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A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9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C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3F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B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76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50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72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B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88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4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2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C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E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B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C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683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4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2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7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F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8A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74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3B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E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5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C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39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4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8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C4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6C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FB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3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6C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BF7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7B0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A0F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A1D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D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97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6C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D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3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08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C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C7C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9F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E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7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4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1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29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2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3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B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C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F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B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86D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13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5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B10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57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22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24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6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FC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8C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9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67E5F5E" wp14:editId="391D430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B48C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4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6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3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6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E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8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8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E3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57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9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F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E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B7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2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B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7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90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FD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8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7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2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7F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F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AE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3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3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4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557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03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644B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A4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2A1785A" wp14:editId="7792E47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63CF6E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37920502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37920502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9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0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3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9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E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2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A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54A0C5" wp14:editId="1EA88E1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565C1B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2021916831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2021916831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E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D5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E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9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F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2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A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2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9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35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43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7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D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708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A3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F575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A6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4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F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B0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D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6A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B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5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A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B5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C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27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8BB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551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041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7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5FF11B" wp14:editId="52B1701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F8285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8C1BDE"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8C1BDE"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2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40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0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BF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1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B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D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1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4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F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C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2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6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D5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4A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8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CB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B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7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1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26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F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2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2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B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F0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7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1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3D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D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0CBE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F286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12D6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D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05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47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EA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9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A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7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6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0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89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C4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3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E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4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02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8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90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5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7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E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2694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AE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C26605F" wp14:editId="674C0EE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6D5753" w14:textId="77777777" w:rsidR="000B647F" w:rsidRPr="00391121" w:rsidRDefault="008C1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8C1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232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1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C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1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57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E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D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A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3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3B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F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B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4B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4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E2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BE58205" wp14:editId="5EB9F78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13077" w14:textId="77777777" w:rsidR="000B647F" w:rsidRDefault="008C1BDE" w:rsidP="00944C3D">
                                  <w:r>
                                    <w:t>2666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8C1BDE" w:rsidP="00944C3D">
                            <w:r>
                              <w:t>2666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3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9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C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608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A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A9A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373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4527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01384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5A87E8" wp14:editId="6F1CA52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8033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F882CA" wp14:editId="30BE4D1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E988D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C5D4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65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67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2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886E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43B3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FA00655" wp14:editId="091FAD5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65AC2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E72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582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8AE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9B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1B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FFD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BBDD2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C2F8C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F49C0DE" wp14:editId="6B78CB7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75C7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3D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8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7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0C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4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5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3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3D3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640B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A72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E9EA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2213EF" wp14:editId="7A6375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E67A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C925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A01F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DB8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1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9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7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E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9D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3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B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EA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7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2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2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34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99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CA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79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9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A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A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A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5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7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21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E0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BF6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65D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0C3456" w14:textId="1E9B63B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1C9A">
              <w:rPr>
                <w:rFonts w:ascii="Arial" w:hAnsi="Arial"/>
                <w:lang w:eastAsia="sk-SK"/>
              </w:rPr>
              <w:t>28</w:t>
            </w:r>
            <w:r w:rsidR="00724A0A">
              <w:rPr>
                <w:rFonts w:ascii="Arial" w:hAnsi="Arial"/>
                <w:lang w:eastAsia="sk-SK"/>
              </w:rPr>
              <w:t>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40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6CB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4D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94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1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F486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505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78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50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BF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6E7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CA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D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F77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C5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B0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37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26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74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F55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9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4933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39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35C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0D4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AC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16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DE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5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43C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A7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FF1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32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98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54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C98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1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0A3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B57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BC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31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5E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28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AFE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90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EF72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90E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7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97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1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93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5B9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3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0566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F9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6C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F0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78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AC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3AD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71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4962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41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AB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CA66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FD8750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0FC5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F75E54" w14:textId="77777777" w:rsidR="00724A0A" w:rsidRDefault="00724A0A" w:rsidP="00503750">
            <w:pPr>
              <w:rPr>
                <w:rFonts w:ascii="Arial" w:hAnsi="Arial"/>
                <w:lang w:eastAsia="sk-SK"/>
              </w:rPr>
            </w:pPr>
          </w:p>
          <w:p w14:paraId="1E1F3B3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2F7DC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F8279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1464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73052B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45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D00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084E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C92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3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9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C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BE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C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E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3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D2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04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1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4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8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B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8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C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A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2B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A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EC3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3C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D47635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6B9B22E" w14:textId="77777777" w:rsidR="00944C3D" w:rsidRDefault="00944C3D" w:rsidP="00944C3D">
      <w:pPr>
        <w:rPr>
          <w:rFonts w:ascii="Arial" w:hAnsi="Arial"/>
        </w:rPr>
      </w:pPr>
    </w:p>
    <w:p w14:paraId="3CF5587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B4EB6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5C3CE1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3C612C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0CA847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4491AA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73C5F4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906C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AB09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987E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BBB281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214359" w14:textId="77777777" w:rsidR="00944C3D" w:rsidRPr="008D0433" w:rsidRDefault="008C1BD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 Fabo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1218B8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F22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7C84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5FD6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6072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BD91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74AA3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DF40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585F7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6FC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3CD1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8D09B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5D8AF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4DDAEF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8DB2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1F8C1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30FA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50C65D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AC723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5CD985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DA601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484C5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48BE4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A7627D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5A7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84F5B27" w14:textId="1F82D15B" w:rsidR="00944C3D" w:rsidRPr="008D0433" w:rsidRDefault="00871C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768CC66" w14:textId="1DB8ED99" w:rsidR="00944C3D" w:rsidRPr="008D0433" w:rsidRDefault="00871C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2BC8AD0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E25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3E99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8DD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5210B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A1D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87B0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3AFF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62AEF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7580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075F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F5C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DFA90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6537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16E8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8DDB1F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C0164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6A916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586F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EBBBC4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31C92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7FEB835" w14:textId="11C8D6DB" w:rsidR="00944C3D" w:rsidRDefault="00871C9A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11ED975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2D355B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5BA89E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08B61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E36FB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E5108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98520F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499D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328C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C01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33945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4E50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634A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222DA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5840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CFE7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00C8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32A4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80D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9C80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F656F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F741F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F780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609D4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22E7F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CE2E8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80CCB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DF00C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D1720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B3F25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0A0D9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5BBB9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DC1AB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9CEBB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B0669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019AD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434B2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4ACFE0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B9AEA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10D5F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702C4C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DECA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B1F9A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67F43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B527F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602F97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42B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F950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8CC7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D97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2F7E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B293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EEB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744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8F0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72468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116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B1A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1FA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56A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D19F8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807F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2E1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3AA8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6E8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9E42A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6E17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A4A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89B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4346F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70A3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483A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F7BB36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79D409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C2DA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C48732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2765DA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F3E2C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44ECF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6BA26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D096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2428D0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029B99" w14:textId="77777777" w:rsidTr="00503750">
        <w:tc>
          <w:tcPr>
            <w:tcW w:w="2302" w:type="dxa"/>
            <w:vAlign w:val="center"/>
          </w:tcPr>
          <w:p w14:paraId="2E29DA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69E2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B8FE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AD5D1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7D6FF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E230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0303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5137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C89284B" w14:textId="77777777" w:rsidTr="00503750">
        <w:tc>
          <w:tcPr>
            <w:tcW w:w="15593" w:type="dxa"/>
            <w:gridSpan w:val="8"/>
            <w:vAlign w:val="center"/>
          </w:tcPr>
          <w:p w14:paraId="2D17F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CA65E9" w14:textId="77777777" w:rsidTr="00503750">
        <w:tc>
          <w:tcPr>
            <w:tcW w:w="2302" w:type="dxa"/>
            <w:vAlign w:val="center"/>
          </w:tcPr>
          <w:p w14:paraId="04DB86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C9C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76D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465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3A7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67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E5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96C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D49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B45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9F5A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665E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F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1A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E8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058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79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CFB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D524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EEB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45F5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94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41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21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B6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F8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D0F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F0B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4F72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984EC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7B66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1C0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65B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B0B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9F8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4F8507" w14:textId="77777777" w:rsidTr="00503750">
        <w:tc>
          <w:tcPr>
            <w:tcW w:w="2302" w:type="dxa"/>
            <w:vAlign w:val="center"/>
          </w:tcPr>
          <w:p w14:paraId="5BA700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D295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BDC9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70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FB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66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D02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B27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2D980" w14:textId="77777777" w:rsidTr="00503750">
        <w:tc>
          <w:tcPr>
            <w:tcW w:w="15593" w:type="dxa"/>
            <w:gridSpan w:val="8"/>
            <w:vAlign w:val="center"/>
          </w:tcPr>
          <w:p w14:paraId="6BAF2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EE74A5" w14:textId="77777777" w:rsidTr="00503750">
        <w:tc>
          <w:tcPr>
            <w:tcW w:w="2302" w:type="dxa"/>
            <w:vAlign w:val="center"/>
          </w:tcPr>
          <w:p w14:paraId="203EE7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4512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EAD2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321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76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04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066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3A0C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4B50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FDB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74F1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5C0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4EF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A93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FAA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4AAC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C526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1EE0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510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8B02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641F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63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449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663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FBE9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2C1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DF8C6" w14:textId="77777777" w:rsidTr="00503750">
        <w:tc>
          <w:tcPr>
            <w:tcW w:w="2302" w:type="dxa"/>
            <w:vAlign w:val="center"/>
          </w:tcPr>
          <w:p w14:paraId="2A463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C7E7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124E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A3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61C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1A5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B77F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974B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86A79" w14:textId="77777777" w:rsidTr="00503750">
        <w:tc>
          <w:tcPr>
            <w:tcW w:w="15593" w:type="dxa"/>
            <w:gridSpan w:val="8"/>
            <w:vAlign w:val="center"/>
          </w:tcPr>
          <w:p w14:paraId="6F7D7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C16E1C" w14:textId="77777777" w:rsidTr="00503750">
        <w:tc>
          <w:tcPr>
            <w:tcW w:w="2302" w:type="dxa"/>
            <w:vAlign w:val="center"/>
          </w:tcPr>
          <w:p w14:paraId="6A097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266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D97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1FA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9A7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82F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AF5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3D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A39D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DAA1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F5F2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66F8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6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85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959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8B3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35C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7135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290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345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229A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F02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6E5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CA4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D62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F19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B0A6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E8E9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FE7F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72C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0E6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9D8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773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6C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C3F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0DE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D1B96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A7B1B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BDA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B4641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59A1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229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F1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186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0E6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16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B6A3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1591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D7C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962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D3D9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DD9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AFA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3B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680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65912B" w14:textId="77777777" w:rsidR="00944C3D" w:rsidRDefault="00944C3D" w:rsidP="00944C3D">
      <w:pPr>
        <w:rPr>
          <w:rFonts w:ascii="Arial" w:hAnsi="Arial"/>
          <w:b/>
        </w:rPr>
      </w:pPr>
    </w:p>
    <w:p w14:paraId="547F27B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D8EBC2C" w14:textId="77777777" w:rsidTr="00503750">
        <w:tc>
          <w:tcPr>
            <w:tcW w:w="1944" w:type="dxa"/>
            <w:vAlign w:val="center"/>
          </w:tcPr>
          <w:p w14:paraId="2D2467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8938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CC9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8C01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CE33A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4595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1D3B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1A85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2B481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1E731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D520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814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D8CBD12" w14:textId="77777777" w:rsidTr="00503750">
        <w:tc>
          <w:tcPr>
            <w:tcW w:w="15685" w:type="dxa"/>
            <w:gridSpan w:val="12"/>
            <w:vAlign w:val="center"/>
          </w:tcPr>
          <w:p w14:paraId="47D5B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807CD3" w14:textId="77777777" w:rsidTr="00503750">
        <w:tc>
          <w:tcPr>
            <w:tcW w:w="1944" w:type="dxa"/>
            <w:vAlign w:val="center"/>
          </w:tcPr>
          <w:p w14:paraId="4B3E5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EAB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DBC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781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333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C92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BC8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E87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953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9B8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D27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C1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85A6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7415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A85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09D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ADD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FE2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E27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EB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C93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1EF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1AA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CF3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96E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43D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F911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6AB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39B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944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E27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6A8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BF6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CC4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FA1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36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33C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9FE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80A3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C41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A1D8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59A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172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01B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3AE4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0308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18C0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144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6CEE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1F4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EB3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A540F1E" w14:textId="77777777" w:rsidTr="00503750">
        <w:tc>
          <w:tcPr>
            <w:tcW w:w="1944" w:type="dxa"/>
            <w:vAlign w:val="center"/>
          </w:tcPr>
          <w:p w14:paraId="6AECF5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861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6AF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705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88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081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CC4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008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DF9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B1B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CCF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0F7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AD098" w14:textId="77777777" w:rsidTr="00503750">
        <w:tc>
          <w:tcPr>
            <w:tcW w:w="15685" w:type="dxa"/>
            <w:gridSpan w:val="12"/>
            <w:vAlign w:val="center"/>
          </w:tcPr>
          <w:p w14:paraId="75D4B1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277BD62" w14:textId="77777777" w:rsidTr="00503750">
        <w:tc>
          <w:tcPr>
            <w:tcW w:w="1944" w:type="dxa"/>
            <w:vAlign w:val="center"/>
          </w:tcPr>
          <w:p w14:paraId="631147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F23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41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84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431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98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25D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BC8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41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DFF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468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E16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60B5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A92A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D8D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E4F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523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AB4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B69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F6D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DFE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8C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46C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FB0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9B4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D12B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54CC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E695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850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9A8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A02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85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7D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467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755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4D0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24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C7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D2B5E" w14:textId="77777777" w:rsidTr="00503750">
        <w:tc>
          <w:tcPr>
            <w:tcW w:w="1944" w:type="dxa"/>
            <w:vAlign w:val="center"/>
          </w:tcPr>
          <w:p w14:paraId="30B47C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080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69B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446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3A9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1B0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076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578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E3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1D0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CC2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727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2F430" w14:textId="77777777" w:rsidTr="00503750">
        <w:tc>
          <w:tcPr>
            <w:tcW w:w="15685" w:type="dxa"/>
            <w:gridSpan w:val="12"/>
            <w:vAlign w:val="center"/>
          </w:tcPr>
          <w:p w14:paraId="53E56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E88713" w14:textId="77777777" w:rsidTr="00503750">
        <w:tc>
          <w:tcPr>
            <w:tcW w:w="1944" w:type="dxa"/>
            <w:vAlign w:val="center"/>
          </w:tcPr>
          <w:p w14:paraId="77BE9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605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D49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236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64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286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C2B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F44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5C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93C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F0B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CC6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E2A6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92B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861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67F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597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4DC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23E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D6E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A11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C73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1D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220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ABA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BD1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CD0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61A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9A5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B41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BA4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7DE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A7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B6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655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E94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BD6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6BB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22D5F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079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518A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7A9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51C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5E5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AF9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12D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E51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B59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D8D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D51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113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853A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7741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FC29C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4E9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59B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9BF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844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520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AB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BD5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C39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B98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040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B4D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07C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D8A2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BDBF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C39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A24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559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51D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D39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8D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3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FB6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082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FC2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FD7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69F2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862D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9E4BE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C31A6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D38B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A91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190E88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7C35E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FC2E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3E4D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353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C41A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84F9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2E59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2E13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94DFB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6D23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D91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57702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759D7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DAA6F7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26EB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32A03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DCAF1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622785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E82B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E6BD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0252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26FA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6EB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F5C3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4A86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11EC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46CA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19F9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83E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8625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618F2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896BCA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BDDB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A55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21C0A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8CC8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883C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2FC6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C4E15C7" w14:textId="77777777" w:rsidTr="00503750">
        <w:trPr>
          <w:trHeight w:val="1073"/>
        </w:trPr>
        <w:tc>
          <w:tcPr>
            <w:tcW w:w="3614" w:type="dxa"/>
            <w:vMerge/>
          </w:tcPr>
          <w:p w14:paraId="59CF57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261D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EB45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7439A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77AF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2B69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2038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9B6D44A" w14:textId="77777777" w:rsidTr="00503750">
        <w:trPr>
          <w:trHeight w:val="283"/>
        </w:trPr>
        <w:tc>
          <w:tcPr>
            <w:tcW w:w="3614" w:type="dxa"/>
          </w:tcPr>
          <w:p w14:paraId="5AA680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949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837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ABE3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32C2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538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BA5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382AAB" w14:textId="77777777" w:rsidTr="00503750">
        <w:trPr>
          <w:trHeight w:val="283"/>
        </w:trPr>
        <w:tc>
          <w:tcPr>
            <w:tcW w:w="3614" w:type="dxa"/>
          </w:tcPr>
          <w:p w14:paraId="25FB0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DE3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C81E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746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5AA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D67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0F9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9695A6" w14:textId="77777777" w:rsidTr="00503750">
        <w:trPr>
          <w:trHeight w:val="283"/>
        </w:trPr>
        <w:tc>
          <w:tcPr>
            <w:tcW w:w="3614" w:type="dxa"/>
          </w:tcPr>
          <w:p w14:paraId="3DC99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630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3A3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68DD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106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D7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D132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F7DD7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F8081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4F8E16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5BC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0F62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742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D491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8D1CF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090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A949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2B209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32EC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9B09B0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EBF8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C28F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39529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D211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81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13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44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C0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AA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2A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A17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D39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F55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1BB8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D6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1C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95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C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39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226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702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5FA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07F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52B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8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5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BB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A2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F4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5C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76F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481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040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F1F6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ED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64F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97D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960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1D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C7E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A70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FFF8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93F9C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E10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F0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25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46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5B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53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42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C3D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5371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F960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C0221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8066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FEDA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C1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07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DB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82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02E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C9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90F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F3A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D1F8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A280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74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D5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41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C4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BC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F4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F16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639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63B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F99B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0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D9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23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67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6EC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CC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841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591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3994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60B8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AD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43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1E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A4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72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90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6D0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9F43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DB93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F88A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DA3B6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3255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91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3F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72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A1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85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A0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67D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0518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FEF00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F01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2A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F5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C4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70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06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5E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6C5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385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E3607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3F8D7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C76D9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1FC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7FAB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E64E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65B4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D597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11B1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C446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759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8F50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FD8E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311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AC88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0543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2E9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C45A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DF0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613FA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D096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CD32CE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6E67D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2929FB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162667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E05E5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481E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B48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4459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3175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20C68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014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29B7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7D69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35C9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78C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4AC7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6DF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9E30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B5D2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506B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4342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B67D2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5C599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920D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1F52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B3E9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1967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BDEDE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3ECBF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8E90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4F0E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F331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B0AB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38756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5CF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BFD5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605F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445A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5F1F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C96F2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FD6F5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A49A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D151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3CED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7356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1B9BCB4" w14:textId="77777777" w:rsidR="00944C3D" w:rsidRDefault="00944C3D" w:rsidP="00944C3D">
      <w:pPr>
        <w:rPr>
          <w:rFonts w:ascii="Arial" w:hAnsi="Arial"/>
          <w:b/>
        </w:rPr>
      </w:pPr>
    </w:p>
    <w:p w14:paraId="6D890C3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6A75DC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DA5CC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CB490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62A5C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221DB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7E0D0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4D9D94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DC55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F82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51B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59BCB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5812C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71E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FD72C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D4C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744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030E0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6D58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5D5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32B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8DB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C03E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E3D3EF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EA55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79C6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BDB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DDE04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F0C75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C19D4A" w14:textId="77777777" w:rsidTr="00503750">
        <w:tc>
          <w:tcPr>
            <w:tcW w:w="2835" w:type="dxa"/>
            <w:vAlign w:val="center"/>
          </w:tcPr>
          <w:p w14:paraId="4E1C81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6ADE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6F8E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7C1E5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8E7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7A38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AAE3C3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6BBFA2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4793F1B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6AF7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6856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A9A9F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E992B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D0AD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949C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754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6E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36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67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FC5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5107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2B4C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C1E9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B3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E1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38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ED7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568F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0F5F7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211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FE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D3E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286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B78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AEBE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DE764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FEC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3BA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EE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969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486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4DB5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59D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8F07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A4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29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4B6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287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CA923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9F32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46DDE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C65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38B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25B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5CBC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59430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6DD3C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C61C6B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E114362" w14:textId="77777777" w:rsidR="00944C3D" w:rsidRDefault="00944C3D" w:rsidP="00944C3D">
      <w:pPr>
        <w:rPr>
          <w:rFonts w:ascii="Arial" w:hAnsi="Arial"/>
          <w:b/>
        </w:rPr>
      </w:pPr>
    </w:p>
    <w:p w14:paraId="4752C57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74495D" w14:textId="77777777" w:rsidTr="00503750">
        <w:tc>
          <w:tcPr>
            <w:tcW w:w="2835" w:type="dxa"/>
            <w:vAlign w:val="center"/>
          </w:tcPr>
          <w:p w14:paraId="4D6E4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E449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FF61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BC2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FE8A3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CD8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479E4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A2F1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C5C7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8F7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43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636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7C0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6FA4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8FE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4D4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2C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A5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0BE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6C8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9D2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2C9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DF5C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97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BB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5DB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76D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6D3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854E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22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E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40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0D9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36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4DA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76B7C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18722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E56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578D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D7E2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13C3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6CC62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EFBE72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739C0F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0DF4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11D97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ADAC914" w14:textId="77777777" w:rsidTr="00503750">
        <w:trPr>
          <w:trHeight w:val="699"/>
        </w:trPr>
        <w:tc>
          <w:tcPr>
            <w:tcW w:w="3502" w:type="dxa"/>
            <w:vMerge/>
          </w:tcPr>
          <w:p w14:paraId="6DADA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A8F0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C89B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0C5E3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660E3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E0FF9B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EC2E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A8E7E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B2B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E7C1C4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54F7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B801A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D699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DC2663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D86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2446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5E6E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AC6AF82" w14:textId="77777777" w:rsidTr="00503750">
        <w:trPr>
          <w:trHeight w:val="593"/>
        </w:trPr>
        <w:tc>
          <w:tcPr>
            <w:tcW w:w="3497" w:type="dxa"/>
          </w:tcPr>
          <w:p w14:paraId="2997C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FAA5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CB6A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044B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47B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1FEB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054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533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C9B8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AB1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ECD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C3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83AE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D0E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F6D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572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F57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EE0F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8C9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E60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9E52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E16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02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2D7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3DE1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0A2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81A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FCC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408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36FE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C0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0A1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84058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D45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33E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D43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F18A3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500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43F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3266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792D5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7042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96D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DBE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65D41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85C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BF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7816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DC2C3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CBF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71C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0C6A5F" w14:textId="77777777" w:rsidR="00944C3D" w:rsidRDefault="00944C3D" w:rsidP="00944C3D">
      <w:pPr>
        <w:rPr>
          <w:rFonts w:ascii="Arial" w:hAnsi="Arial"/>
          <w:b/>
        </w:rPr>
      </w:pPr>
    </w:p>
    <w:p w14:paraId="5D596E17" w14:textId="77777777" w:rsidR="00944C3D" w:rsidRDefault="00944C3D" w:rsidP="00944C3D">
      <w:pPr>
        <w:rPr>
          <w:rFonts w:ascii="Arial" w:hAnsi="Arial"/>
          <w:b/>
        </w:rPr>
      </w:pPr>
    </w:p>
    <w:p w14:paraId="4AE14F4E" w14:textId="77777777" w:rsidR="00944C3D" w:rsidRDefault="00944C3D" w:rsidP="00944C3D">
      <w:pPr>
        <w:rPr>
          <w:rFonts w:ascii="Arial" w:hAnsi="Arial"/>
          <w:b/>
        </w:rPr>
      </w:pPr>
    </w:p>
    <w:p w14:paraId="40AC5334" w14:textId="77777777" w:rsidR="00944C3D" w:rsidRDefault="00944C3D" w:rsidP="00944C3D">
      <w:pPr>
        <w:rPr>
          <w:rFonts w:ascii="Arial" w:hAnsi="Arial"/>
          <w:b/>
        </w:rPr>
      </w:pPr>
    </w:p>
    <w:p w14:paraId="2E00D30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C0A2F23" w14:textId="77777777" w:rsidTr="00503750">
        <w:tc>
          <w:tcPr>
            <w:tcW w:w="2622" w:type="dxa"/>
            <w:vAlign w:val="center"/>
          </w:tcPr>
          <w:p w14:paraId="70AB6A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B10B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A66B2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CA3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91E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351B6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DE1D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4141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29A14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33CE5B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DBEF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ADC6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45D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6D3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9B7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E31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A9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A74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E1A08E" w14:textId="77777777" w:rsidTr="00503750">
        <w:tc>
          <w:tcPr>
            <w:tcW w:w="2622" w:type="dxa"/>
            <w:vAlign w:val="center"/>
          </w:tcPr>
          <w:p w14:paraId="15AE3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75A6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189A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2EB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B63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9A6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B1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9C21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D94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2C3B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711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FDB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765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F8A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9665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C67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10D0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6BD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BAF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5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3E3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F85368" w14:textId="77777777" w:rsidTr="00503750">
        <w:tc>
          <w:tcPr>
            <w:tcW w:w="2622" w:type="dxa"/>
            <w:vAlign w:val="center"/>
          </w:tcPr>
          <w:p w14:paraId="74C2E9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484C96F" w14:textId="1C83246E" w:rsidR="00944C3D" w:rsidRPr="008C56AB" w:rsidRDefault="00871C9A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724A0A">
              <w:rPr>
                <w:rFonts w:ascii="Arial" w:hAnsi="Arial"/>
                <w:sz w:val="18"/>
                <w:szCs w:val="18"/>
              </w:rPr>
              <w:t>7251</w:t>
            </w:r>
          </w:p>
        </w:tc>
        <w:tc>
          <w:tcPr>
            <w:tcW w:w="1275" w:type="dxa"/>
            <w:vAlign w:val="center"/>
          </w:tcPr>
          <w:p w14:paraId="2530A3E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60DBDF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83EC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3E5965" w14:textId="13D2F0CD" w:rsidR="00944C3D" w:rsidRPr="008C56AB" w:rsidRDefault="00724A0A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7668</w:t>
            </w:r>
          </w:p>
        </w:tc>
      </w:tr>
      <w:tr w:rsidR="0099716A" w:rsidRPr="00050529" w14:paraId="74FFB8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A47C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7564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44E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19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8BD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004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32C65A6" w14:textId="77777777" w:rsidTr="00503750">
        <w:tc>
          <w:tcPr>
            <w:tcW w:w="2622" w:type="dxa"/>
            <w:vAlign w:val="center"/>
          </w:tcPr>
          <w:p w14:paraId="115B4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5CF1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DE7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EBB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8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02F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8DAA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944597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A18C9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585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95D4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27F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890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3B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4AC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EFE2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F2B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25F6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C0F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D65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B3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53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795F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CE9C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24F5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C96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96A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CC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314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9E7561" w14:textId="77777777" w:rsidTr="00503750">
        <w:tc>
          <w:tcPr>
            <w:tcW w:w="2622" w:type="dxa"/>
            <w:vAlign w:val="center"/>
          </w:tcPr>
          <w:p w14:paraId="6E3ED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C064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E1D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AF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277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BDB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C5D95F" w14:textId="77777777" w:rsidTr="00503750">
        <w:tc>
          <w:tcPr>
            <w:tcW w:w="2622" w:type="dxa"/>
            <w:vAlign w:val="center"/>
          </w:tcPr>
          <w:p w14:paraId="3609C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0A89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D5E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172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CBD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FD6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596CC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310B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D8D164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9D279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04BEDF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11B43E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080AE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527BE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D24D4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7FB085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EEA5AB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FA7808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077C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7C0C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5F7B5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DA81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93F34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64CC6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5E0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DCEEC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B6F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775F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A47F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394C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5DE8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1A363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2599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3003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DF8B4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6282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889F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E4DDE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E2A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46D1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9EEC5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8F0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1564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5CBE5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EAF7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62E5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E18F7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A208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1CB4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5234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E8BE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8D2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10FD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54F9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0DB7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F214B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C9C48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F40D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366CD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8567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1E182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434A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EA5A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EAFD3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596D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9FC5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6682B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BA2C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D8C9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1B5E9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259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4A9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1FF4F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B411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7A8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88EB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960B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10D6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0DA5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467A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CD4C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F16E5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123A8D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E07A425" w14:textId="77777777" w:rsidTr="00503750">
        <w:tc>
          <w:tcPr>
            <w:tcW w:w="2835" w:type="dxa"/>
            <w:vAlign w:val="center"/>
          </w:tcPr>
          <w:p w14:paraId="70115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42162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D5BC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5A040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FC4D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CCAE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106D6C7" w14:textId="77777777" w:rsidTr="00503750">
        <w:tc>
          <w:tcPr>
            <w:tcW w:w="2835" w:type="dxa"/>
            <w:vAlign w:val="center"/>
          </w:tcPr>
          <w:p w14:paraId="36311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3982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B7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16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11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BFB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8266B" w14:textId="77777777" w:rsidTr="00503750">
        <w:tc>
          <w:tcPr>
            <w:tcW w:w="2835" w:type="dxa"/>
            <w:vAlign w:val="center"/>
          </w:tcPr>
          <w:p w14:paraId="7E6A3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B77C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4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AD7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D5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B5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725B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C56AE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4758B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214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9619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5C3E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E7E4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888C572" w14:textId="77777777" w:rsidTr="00503750">
        <w:tc>
          <w:tcPr>
            <w:tcW w:w="2835" w:type="dxa"/>
            <w:vAlign w:val="center"/>
          </w:tcPr>
          <w:p w14:paraId="78DDE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4C65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65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B9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D4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642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A7639" w14:textId="77777777" w:rsidTr="00503750">
        <w:tc>
          <w:tcPr>
            <w:tcW w:w="2835" w:type="dxa"/>
            <w:vAlign w:val="center"/>
          </w:tcPr>
          <w:p w14:paraId="320B9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1A54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5B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6D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0F7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53E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7E16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3466C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FBD7E2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EAB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3C3C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A6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1939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52BAE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C9EBB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0998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723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BA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23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A44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D8889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FC88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176D1C8" w14:textId="77777777" w:rsidTr="00503750">
        <w:tc>
          <w:tcPr>
            <w:tcW w:w="2552" w:type="dxa"/>
            <w:shd w:val="clear" w:color="auto" w:fill="auto"/>
            <w:vAlign w:val="center"/>
          </w:tcPr>
          <w:p w14:paraId="23FE54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F03DE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87F3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4A5E2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0171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B2BAF6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65AD4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596189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3A7B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B2E9D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C24DB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7BEE8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5F41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01F36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72B2B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33DE2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832BC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67B13D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AB5657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548DA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C017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E8B9E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6AA8622" w14:textId="77777777" w:rsidTr="00503750">
        <w:tc>
          <w:tcPr>
            <w:tcW w:w="4395" w:type="dxa"/>
            <w:vMerge/>
          </w:tcPr>
          <w:p w14:paraId="3FCBEC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D3CF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6AB5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1EC4A4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6E87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05A0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2DD9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B0384A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0EA19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FE6D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6BFE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B1E59C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105C9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619899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CC13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539362" w14:textId="77777777" w:rsidTr="00503750">
        <w:tc>
          <w:tcPr>
            <w:tcW w:w="4395" w:type="dxa"/>
            <w:vAlign w:val="center"/>
          </w:tcPr>
          <w:p w14:paraId="3667A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0AD9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C22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ED5F78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04A1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5E68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02CF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0DB78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8707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44928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956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1C398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946E8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41EA8F" w14:textId="7CCDC904" w:rsidR="00944C3D" w:rsidRPr="008C56AB" w:rsidRDefault="00724A0A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107977</w:t>
            </w:r>
          </w:p>
        </w:tc>
        <w:tc>
          <w:tcPr>
            <w:tcW w:w="2835" w:type="dxa"/>
            <w:vAlign w:val="center"/>
          </w:tcPr>
          <w:p w14:paraId="6BD03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D84F8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470CE0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EA21452" w14:textId="77777777" w:rsidTr="00503750">
        <w:tc>
          <w:tcPr>
            <w:tcW w:w="4395" w:type="dxa"/>
            <w:vAlign w:val="center"/>
          </w:tcPr>
          <w:p w14:paraId="769DD6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031A6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BD6E8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08F720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AF272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22D89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0DB2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D916F3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A1731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6DA2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E5D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B32F3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F651B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4D43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CF79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A3D0B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5273C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D3D6DF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B02C6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D9234C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C8BEF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F7973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58FA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0023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623B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91DA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5C4A4F7" w14:textId="77777777" w:rsidTr="00503750">
        <w:tc>
          <w:tcPr>
            <w:tcW w:w="1843" w:type="dxa"/>
            <w:vAlign w:val="center"/>
          </w:tcPr>
          <w:p w14:paraId="3E742B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9AE4E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F0BB4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F12EB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3E2D6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05C8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96F16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EA5D9B" w14:textId="77777777" w:rsidTr="00503750">
        <w:tc>
          <w:tcPr>
            <w:tcW w:w="1843" w:type="dxa"/>
            <w:vAlign w:val="center"/>
          </w:tcPr>
          <w:p w14:paraId="53F964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19855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265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6A0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DB11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85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5EA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69CF7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15FC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37217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F388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9C6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C6DD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1F67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C9F2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E9D44B" w14:textId="77777777" w:rsidTr="00503750">
        <w:tc>
          <w:tcPr>
            <w:tcW w:w="1843" w:type="dxa"/>
            <w:vAlign w:val="center"/>
          </w:tcPr>
          <w:p w14:paraId="514867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1BCB1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F375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F5CA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C6B74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5F6A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8A1F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855EE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2821A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4336E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1818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6F30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A82D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DC0D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016B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441CA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A9651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3CC30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6816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449C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B68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192D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FBA0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0BF8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51CB0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E9A020E" w14:textId="77777777" w:rsidTr="00503750">
        <w:trPr>
          <w:trHeight w:val="664"/>
        </w:trPr>
        <w:tc>
          <w:tcPr>
            <w:tcW w:w="3372" w:type="dxa"/>
          </w:tcPr>
          <w:p w14:paraId="3EE725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4A254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294B9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1D8C2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4DB8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19EF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915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F7C15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B0140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FC1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485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B7176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C0DA9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8F4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D92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3FCDC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40ABB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AD85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C2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5F08C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C7040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F2F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787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B9EB9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6E11CA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150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0C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900EF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9B178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99DBBA5" w14:textId="77777777" w:rsidTr="00503750">
        <w:tc>
          <w:tcPr>
            <w:tcW w:w="2835" w:type="dxa"/>
            <w:vAlign w:val="center"/>
          </w:tcPr>
          <w:p w14:paraId="53E2BB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C4520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2EA6E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6A8B8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1A81E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201BD9" w14:textId="77777777" w:rsidTr="00503750">
        <w:tc>
          <w:tcPr>
            <w:tcW w:w="2835" w:type="dxa"/>
          </w:tcPr>
          <w:p w14:paraId="233471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F20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049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942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F14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8DA6DF" w14:textId="77777777" w:rsidTr="00503750">
        <w:tc>
          <w:tcPr>
            <w:tcW w:w="2835" w:type="dxa"/>
          </w:tcPr>
          <w:p w14:paraId="28D93D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10CF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550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925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0F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744216" w14:textId="77777777" w:rsidTr="00503750">
        <w:tc>
          <w:tcPr>
            <w:tcW w:w="2835" w:type="dxa"/>
          </w:tcPr>
          <w:p w14:paraId="6E479E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C85D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36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68F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FCA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F0FB9B" w14:textId="77777777" w:rsidTr="00503750">
        <w:tc>
          <w:tcPr>
            <w:tcW w:w="2835" w:type="dxa"/>
            <w:vAlign w:val="center"/>
          </w:tcPr>
          <w:p w14:paraId="45182D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BA66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E68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1E2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132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9500F8" w14:textId="77777777" w:rsidTr="00503750">
        <w:tc>
          <w:tcPr>
            <w:tcW w:w="2835" w:type="dxa"/>
            <w:vAlign w:val="center"/>
          </w:tcPr>
          <w:p w14:paraId="2DF151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DC64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E7F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FC8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7AE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790AA6" w14:textId="77777777" w:rsidTr="00503750">
        <w:tc>
          <w:tcPr>
            <w:tcW w:w="2835" w:type="dxa"/>
          </w:tcPr>
          <w:p w14:paraId="0552D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0B2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EC7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3B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761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B66A66" w14:textId="77777777" w:rsidTr="00503750">
        <w:tc>
          <w:tcPr>
            <w:tcW w:w="2835" w:type="dxa"/>
          </w:tcPr>
          <w:p w14:paraId="2F9A3D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B361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2A0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C0C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945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F17FBF" w14:textId="77777777" w:rsidTr="00503750">
        <w:tc>
          <w:tcPr>
            <w:tcW w:w="2835" w:type="dxa"/>
          </w:tcPr>
          <w:p w14:paraId="621C82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ACA3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F0A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6D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0A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BEBC24" w14:textId="77777777" w:rsidR="00944C3D" w:rsidRDefault="00944C3D" w:rsidP="00944C3D">
      <w:pPr>
        <w:rPr>
          <w:rFonts w:ascii="Arial" w:hAnsi="Arial"/>
          <w:b/>
        </w:rPr>
      </w:pPr>
    </w:p>
    <w:p w14:paraId="1944B7A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27745C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463D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DBF0F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5B393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52A44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195FF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176274" w14:textId="77777777" w:rsidTr="00503750">
        <w:trPr>
          <w:trHeight w:val="443"/>
        </w:trPr>
        <w:tc>
          <w:tcPr>
            <w:tcW w:w="2560" w:type="dxa"/>
          </w:tcPr>
          <w:p w14:paraId="44BE09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97FD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280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034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D75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C4287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A28CD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6F5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6F3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DD4A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C82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913AB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A51CD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F353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5A0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B0F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2B1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51A50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F8701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9435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645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00D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52D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33E523" w14:textId="77777777" w:rsidR="00944C3D" w:rsidRDefault="00944C3D" w:rsidP="00944C3D">
      <w:pPr>
        <w:rPr>
          <w:rFonts w:ascii="Arial" w:hAnsi="Arial"/>
          <w:b/>
        </w:rPr>
      </w:pPr>
    </w:p>
    <w:p w14:paraId="3FEA5E62" w14:textId="77777777" w:rsidR="00944C3D" w:rsidRDefault="00944C3D" w:rsidP="00944C3D">
      <w:pPr>
        <w:rPr>
          <w:rFonts w:ascii="Arial" w:hAnsi="Arial"/>
          <w:b/>
        </w:rPr>
      </w:pPr>
    </w:p>
    <w:p w14:paraId="1D33BA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48200D7" w14:textId="77777777" w:rsidR="00944C3D" w:rsidRDefault="00944C3D" w:rsidP="00944C3D">
      <w:pPr>
        <w:rPr>
          <w:rFonts w:ascii="Arial" w:hAnsi="Arial"/>
          <w:b/>
        </w:rPr>
      </w:pPr>
    </w:p>
    <w:p w14:paraId="6A671D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7F590D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E8AE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977D4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52C84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BF461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2C20F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D78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7BB4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B12FE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F062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EC9A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DECE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12D70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883E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C77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3061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CF85D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4DD3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DD83C02" w14:textId="77777777" w:rsidTr="00503750">
        <w:trPr>
          <w:trHeight w:val="677"/>
        </w:trPr>
        <w:tc>
          <w:tcPr>
            <w:tcW w:w="3358" w:type="dxa"/>
          </w:tcPr>
          <w:p w14:paraId="13B8E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78734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E896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6715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830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D74A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B41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EA29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B38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F7E2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AB7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69E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36C2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2D73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161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F68B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26AD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CE1E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7C9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6A2B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4A2C5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94B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82F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A5D98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71F0CE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3E9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C02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9633E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6512F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060535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38710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F9634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EEEBC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A694E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EACE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6F5E9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D1E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B6B7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1BAC1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F8C7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AE27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A55D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F250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0C90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40B82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D0C46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8A6AB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D0389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BD198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C40E1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0B1E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BA86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BA0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84CC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85CAD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66C2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6C3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978AA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865EB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179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2B1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82620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AF41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668D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941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18D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F8A80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53C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6AE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8342C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A5148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E6007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91213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57B66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A0550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22CE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ADEB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D277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D1D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879F6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5DB3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5BE2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584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68CDD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FA2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CE72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C46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88F1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ACF6E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883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B7F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1440F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ABBB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36D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390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0C69E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4731D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28CD386" w14:textId="77777777" w:rsidTr="00503750">
        <w:tc>
          <w:tcPr>
            <w:tcW w:w="3686" w:type="dxa"/>
            <w:vAlign w:val="center"/>
          </w:tcPr>
          <w:p w14:paraId="434FA8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20799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88DCA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7FAD8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F9B99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4DD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8CEFE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5DB8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5718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5E3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C248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3643B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705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9726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BD53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8E191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BD038B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E1BB2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659D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66E41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F6CA44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48D2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C2F5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66017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EA763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5E6DD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4C5D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274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9821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C6AA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83D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4D7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9B0E5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44FC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A949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559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6D75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80E24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74F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3F5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6CFA4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00F31E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F9C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664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CA32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FCBDF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105BB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574B8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9B2A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BC166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44374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D5B2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63A4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BFDA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CBE5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B2B2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09D4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1C3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3EB0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544D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237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2CED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E759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25EE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30A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CEDF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E120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DA407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673495" w14:textId="77777777" w:rsidR="00944C3D" w:rsidRDefault="00944C3D" w:rsidP="00944C3D">
      <w:pPr>
        <w:rPr>
          <w:sz w:val="22"/>
          <w:szCs w:val="22"/>
        </w:rPr>
      </w:pPr>
    </w:p>
    <w:p w14:paraId="1958F80C" w14:textId="77777777" w:rsidR="00944C3D" w:rsidRDefault="00944C3D" w:rsidP="00944C3D">
      <w:pPr>
        <w:rPr>
          <w:sz w:val="22"/>
          <w:szCs w:val="22"/>
        </w:rPr>
      </w:pPr>
    </w:p>
    <w:p w14:paraId="0530958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3E4A26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37EF4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DE3AC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5D49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FEB94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A77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F89EC7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FE1BB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1DCFE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613C5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32FAE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9428E5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95A8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D37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849C4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CFAA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7BCD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6D3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98F5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A6CCC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AFAA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6CB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3C39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0DAB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47BF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812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33A88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D788B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486A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BBE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70FC4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D640F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E86A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444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19105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28B75C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B314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E0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9553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ADF9F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26E320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5BB8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3AF8D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0D83B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8B3E1B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8107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9157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F33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B552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E648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8791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228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CF9B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32AF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C8CB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A17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65A0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91D5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1B51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FD3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5A7C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D3402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4520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8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DC6E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223F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E08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BF1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23710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890A8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64F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B4E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B2EA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D5B1B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40EF78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D3B6F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ACF9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69D6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45C8A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3A356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D208A2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4603E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D25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616F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16CC3FF" w14:textId="77777777" w:rsidR="00944C3D" w:rsidRPr="003607F0" w:rsidRDefault="00944C3D" w:rsidP="00944C3D"/>
    <w:p w14:paraId="24A7F08B" w14:textId="77777777" w:rsidR="00F47675" w:rsidRPr="00944C3D" w:rsidRDefault="00F47675" w:rsidP="00944C3D"/>
    <w:sectPr w:rsidR="00F47675" w:rsidRPr="00944C3D" w:rsidSect="002D096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381E1" w14:textId="77777777" w:rsidR="002D0966" w:rsidRDefault="002D0966">
      <w:r>
        <w:separator/>
      </w:r>
    </w:p>
  </w:endnote>
  <w:endnote w:type="continuationSeparator" w:id="0">
    <w:p w14:paraId="2FC9B002" w14:textId="77777777" w:rsidR="002D0966" w:rsidRDefault="002D0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19DA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FCADCE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F5AD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9EBEDB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17A7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4146B9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6D0A5" w14:textId="77777777" w:rsidR="002D0966" w:rsidRDefault="002D0966">
      <w:r>
        <w:separator/>
      </w:r>
    </w:p>
  </w:footnote>
  <w:footnote w:type="continuationSeparator" w:id="0">
    <w:p w14:paraId="462107FF" w14:textId="77777777" w:rsidR="002D0966" w:rsidRDefault="002D09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8215120">
    <w:abstractNumId w:val="13"/>
  </w:num>
  <w:num w:numId="2" w16cid:durableId="1442262435">
    <w:abstractNumId w:val="17"/>
  </w:num>
  <w:num w:numId="3" w16cid:durableId="612327943">
    <w:abstractNumId w:val="8"/>
  </w:num>
  <w:num w:numId="4" w16cid:durableId="163323094">
    <w:abstractNumId w:val="7"/>
  </w:num>
  <w:num w:numId="5" w16cid:durableId="30929125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123061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3610580">
    <w:abstractNumId w:val="20"/>
  </w:num>
  <w:num w:numId="8" w16cid:durableId="1410269958">
    <w:abstractNumId w:val="10"/>
  </w:num>
  <w:num w:numId="9" w16cid:durableId="1940137896">
    <w:abstractNumId w:val="0"/>
  </w:num>
  <w:num w:numId="10" w16cid:durableId="1982952716">
    <w:abstractNumId w:val="19"/>
  </w:num>
  <w:num w:numId="11" w16cid:durableId="1375421975">
    <w:abstractNumId w:val="6"/>
  </w:num>
  <w:num w:numId="12" w16cid:durableId="1980068925">
    <w:abstractNumId w:val="9"/>
  </w:num>
  <w:num w:numId="13" w16cid:durableId="1088577351">
    <w:abstractNumId w:val="12"/>
  </w:num>
  <w:num w:numId="14" w16cid:durableId="623341997">
    <w:abstractNumId w:val="15"/>
  </w:num>
  <w:num w:numId="15" w16cid:durableId="290595449">
    <w:abstractNumId w:val="14"/>
  </w:num>
  <w:num w:numId="16" w16cid:durableId="739182207">
    <w:abstractNumId w:val="2"/>
  </w:num>
  <w:num w:numId="17" w16cid:durableId="2017540503">
    <w:abstractNumId w:val="4"/>
  </w:num>
  <w:num w:numId="18" w16cid:durableId="2052875176">
    <w:abstractNumId w:val="11"/>
  </w:num>
  <w:num w:numId="19" w16cid:durableId="304119028">
    <w:abstractNumId w:val="5"/>
  </w:num>
  <w:num w:numId="20" w16cid:durableId="1997762460">
    <w:abstractNumId w:val="18"/>
  </w:num>
  <w:num w:numId="21" w16cid:durableId="1451557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096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4E8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4A0A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1C9A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2F2E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95341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1E674-7D18-4874-B181-12D88E9FC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2024-02-28T12:56:00Z</dcterms:created>
  <dcterms:modified xsi:type="dcterms:W3CDTF">2024-02-28T12:56:00Z</dcterms:modified>
</cp:coreProperties>
</file>