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0863045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766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B2E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538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591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C88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86F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650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B44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BC7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71B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5E4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CDB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50E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B73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D34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D4C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386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34B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623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BEE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4BA7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00D659F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A9A4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080E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283D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916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76C3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4680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863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A7EC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215C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E977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948C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F6F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B656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2B95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5DD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A5F8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358A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115F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792E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FB98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074F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83B0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0FA9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EA70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D93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7052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2ABF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F96E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5A3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21C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8392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E27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E25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A1697F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4565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7DF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4A50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0558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FA8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98E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91E8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94DF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5C26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2BBC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DBF7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422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6E96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CA7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0AD7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EA95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7ECA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2C5B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B4DD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A21C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283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DFDC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0C6B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89B5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F9BB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D4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518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FA08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21DE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296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12C2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2F7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DD2D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469676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131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6510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4955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B8A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CFBF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FD05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C4AD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DC2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65C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96F9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DF5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F58E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6819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9B47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0312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E892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5B9E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A02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DA5C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158F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0EC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10AE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0125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FC20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7460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946D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4008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EEB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4BB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F79D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6E24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B50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DCEC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F2EFF8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1AF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C07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28D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C49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AF3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A75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760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4D4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22D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3F4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43D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0E6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31D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F72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6BF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156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6F4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342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A2B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4E6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BBD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176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8AB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E1C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FBE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1F9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F17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243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554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4D7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2A3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8D7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1FD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1A10CCA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D40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258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756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B31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C3D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744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ED2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E54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05F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6FA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337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5DF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978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90B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9D4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095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06AC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20685B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8D9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A1A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5A9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631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6EA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C3A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F99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E560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C3E8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CD44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CD2E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7115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48BB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4A03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7B33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82DF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CB56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CE9C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564BDAD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D65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016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445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60D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FC4F06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504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BBA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57F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926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B62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BC0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72F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21B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0D1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781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B49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F7A12F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F40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88F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DE2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956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764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8B1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81A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5BC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0CC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263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DC0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E7B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18A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BD1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59D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CA4362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88E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ACB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296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C98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3FA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7BC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9BB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678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C9A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03A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D7B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EDAF0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169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757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47E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5F4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54F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9AC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D71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55D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CAF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58D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4C0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7C6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779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9D9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A2F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9BA0FD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E27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BD5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C96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CFC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83F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889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DE3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EDEA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FC24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CAD9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1CD34C" w14:textId="5D231C51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724A0A">
              <w:rPr>
                <w:rFonts w:ascii="Arial" w:hAnsi="Arial"/>
                <w:lang w:eastAsia="sk-SK"/>
              </w:rPr>
              <w:t>23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2E91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5196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D776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9F67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21E5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2859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AA15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C005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4E4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C36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536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9B9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1EB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249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49D0CA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E4C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8EA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232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E8C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6EE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F43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CB30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0A80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FB36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73F38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59C3D558" wp14:editId="48DC6A6F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22D14A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273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3675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3D52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8828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74D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AE2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492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729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1CC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116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5F2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33A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23E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DBD0858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57FB46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70AB895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5FAF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4AEBF984" wp14:editId="59D02AF2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F38F5E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20C78A2" wp14:editId="537C95D9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93FAF1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D8D8C1B" wp14:editId="6A44E5B0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81DC50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702C70C5" wp14:editId="73EF1B9E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C2BBF5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0B647F" w:rsidRDefault="00B42F2E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7036586" wp14:editId="185A9987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270551" w14:textId="19BF1E53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871C9A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724A0A">
                                    <w:rPr>
                                      <w:rFonts w:ascii="Arial" w:hAnsi="Arial" w:cs="Arial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703658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66270551" w14:textId="19BF1E53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871C9A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724A0A">
                              <w:rPr>
                                <w:rFonts w:ascii="Arial" w:hAnsi="Arial" w:cs="Arial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66C08D55" wp14:editId="03FAE60D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E3EC25" w14:textId="635F181F" w:rsidR="000B647F" w:rsidRDefault="0099716A" w:rsidP="00944C3D">
                                  <w:r>
                                    <w:t>20</w:t>
                                  </w:r>
                                  <w:r w:rsidR="00871C9A">
                                    <w:t>2</w:t>
                                  </w:r>
                                  <w:r w:rsidR="00724A0A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C08D55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6AE3EC25" w14:textId="635F181F" w:rsidR="000B647F" w:rsidRDefault="0099716A" w:rsidP="00944C3D">
                            <w:r>
                              <w:t>20</w:t>
                            </w:r>
                            <w:r w:rsidR="00871C9A">
                              <w:t>2</w:t>
                            </w:r>
                            <w:r w:rsidR="00724A0A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4B5830FA" wp14:editId="115BBFC3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649F46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0B647F" w:rsidRDefault="00B42F2E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2A91417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B74B210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6DFE575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07D8669F" wp14:editId="13E59FE1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A23864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6B334477" wp14:editId="28D67F3F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BD3EE9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7DC4AA9" wp14:editId="692906C4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76C022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65F57115" wp14:editId="14001157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B613AD" w14:textId="4422D49A" w:rsidR="000B647F" w:rsidRDefault="0099716A" w:rsidP="00944C3D">
                                  <w:r>
                                    <w:t>20</w:t>
                                  </w:r>
                                  <w:r w:rsidR="00871C9A">
                                    <w:t>2</w:t>
                                  </w:r>
                                  <w:r w:rsidR="00724A0A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F57115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4BB613AD" w14:textId="4422D49A" w:rsidR="000B647F" w:rsidRDefault="0099716A" w:rsidP="00944C3D">
                            <w:r>
                              <w:t>20</w:t>
                            </w:r>
                            <w:r w:rsidR="00871C9A">
                              <w:t>2</w:t>
                            </w:r>
                            <w:r w:rsidR="00724A0A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61A600DC" wp14:editId="387BD1FD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18FC12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0B647F" w:rsidRDefault="00B42F2E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01339721" wp14:editId="333973A7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44D4AA" w14:textId="2CD86469" w:rsidR="000B647F" w:rsidRDefault="0099716A" w:rsidP="00944C3D">
                                  <w:r>
                                    <w:t>20</w:t>
                                  </w:r>
                                  <w:r w:rsidR="00871C9A">
                                    <w:t>2</w:t>
                                  </w:r>
                                  <w:r w:rsidR="00724A0A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339721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6044D4AA" w14:textId="2CD86469" w:rsidR="000B647F" w:rsidRDefault="0099716A" w:rsidP="00944C3D">
                            <w:r>
                              <w:t>20</w:t>
                            </w:r>
                            <w:r w:rsidR="00871C9A">
                              <w:t>2</w:t>
                            </w:r>
                            <w:r w:rsidR="00724A0A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3E169D05" wp14:editId="04929582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15B893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0B647F" w:rsidRDefault="00B42F2E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6728494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255221F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0F9E62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804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8A7AF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DD1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BE4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49C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E78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643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3F9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FF7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362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FE6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D36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CF0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BF2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7C2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D35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B3B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7E0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1E6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B07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D3A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86B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E93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CA8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845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F69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3E0966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F70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884A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AC7D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36E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7D6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484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BAC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8B1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451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AE8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025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ACF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D37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5F5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463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88E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E5A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3EF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5DA1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C202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A982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B6F5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B941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DA36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381B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3F9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F3B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7C5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43A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32C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441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E04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36F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FD6D7A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72D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691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671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223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F00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9D0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F6F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331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AC6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97D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0D1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842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539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16D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28F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7B8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4F6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73F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6B0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5A3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7CE57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2F2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19C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2EF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938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7BD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04B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B4D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06C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333ABF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BF4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DC0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F45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BAE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D52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3DE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E57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F9B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1E2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0BC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CAA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AA8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F97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4C0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3F2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AB5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76E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502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72B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BB7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5881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945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C2D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2CD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32F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FE9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EB3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ACE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986835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8AD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747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A31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623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D7C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7F7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8AE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5F0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74A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3B0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4EE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356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CC3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39B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44A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981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C48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6CE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5FBB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B331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86CE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BF78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7B05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A0F3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A1D2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6B5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6DE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971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6C3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9D9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A3A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082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9C8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44C7CE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9F0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1ED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C16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DEE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C77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B41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112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768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13F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849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293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425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D5E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C33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3B4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47E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0CD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FF5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CB9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86DE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0137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B5F6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B10A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E578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4228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224C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61E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FCB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638C64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09C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B90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67E5F5E" wp14:editId="391D4309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B48C39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141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C6C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83B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369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6E6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887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286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E33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578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499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795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4F6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E3D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87E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B75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955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724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4B7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072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38D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90A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FDA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48E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F7F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C2D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7FA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0FD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AEA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F3A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031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14C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715571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B038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6644B2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0A41E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3BC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2A1785A" wp14:editId="7792E47E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63CF6E" w14:textId="77777777" w:rsidR="000B647F" w:rsidRPr="00391121" w:rsidRDefault="008C1BDE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37920502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0B647F" w:rsidRPr="00391121" w:rsidRDefault="008C1BDE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37920502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4D0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C98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0D0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3AF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69C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2ED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4D2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F2B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ABB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954A0C5" wp14:editId="1EA88E18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565C1B" w14:textId="77777777" w:rsidR="000B647F" w:rsidRPr="00391121" w:rsidRDefault="008C1BDE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2021916831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0B647F" w:rsidRPr="00391121" w:rsidRDefault="008C1BDE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2021916831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F26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1ED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8DE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D5C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CE4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B9B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EF3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A27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3AD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D26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998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35E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430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E76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70B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AD5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9708E0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A30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69F5756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8A6E6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54C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E7B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DF1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B07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78D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2F3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349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ED1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6A8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DBC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B51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6A7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B5C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3C1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27C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F8BB74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5511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D0418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A7B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35FF11B" wp14:editId="52B17019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F82858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SVB</w:t>
                                  </w:r>
                                  <w:r w:rsidR="006142E9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402D3A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8C1BDE">
                                    <w:rPr>
                                      <w:rFonts w:ascii="Arial" w:hAnsi="Arial" w:cs="Arial"/>
                                    </w:rPr>
                                    <w:t xml:space="preserve">Novomeského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SVB</w:t>
                            </w:r>
                            <w:r w:rsidR="006142E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402D3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8C1BDE">
                              <w:rPr>
                                <w:rFonts w:ascii="Arial" w:hAnsi="Arial" w:cs="Arial"/>
                              </w:rPr>
                              <w:t xml:space="preserve">Novomeského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E24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405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103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BF4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131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6B6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1DF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819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A01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046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9F2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569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FC0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C24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A6D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D52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4A2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B87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CB6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1B2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F71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01A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683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265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CF7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2A2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23D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7BE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F09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97A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616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9D3DDE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2DE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0CBE6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6F286E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712D6E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FD0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053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479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EA4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791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7AF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975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C68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033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891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C43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33C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2E8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90D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342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8BA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024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8CF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903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973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555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57F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FE5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EB26947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5AE0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C26605F" wp14:editId="674C0EED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6D5753" w14:textId="77777777" w:rsidR="000B647F" w:rsidRPr="00391121" w:rsidRDefault="008C1BDE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Novomeského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0B647F" w:rsidRPr="00391121" w:rsidRDefault="008C1BDE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Novomeského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F232A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51A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6C1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C14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575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FEE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ED4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9AF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A33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CE7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3B8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F25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8BF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4B4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14C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E24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EFF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BE58205" wp14:editId="5EB9F78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913077" w14:textId="77777777" w:rsidR="000B647F" w:rsidRDefault="008C1BDE" w:rsidP="00944C3D">
                                  <w:r>
                                    <w:t>2666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0B647F" w:rsidRDefault="008C1BDE" w:rsidP="00944C3D">
                            <w:r>
                              <w:t>2666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B31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E86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A96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28E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C1D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740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30608F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DA82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8A9A8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373F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84527C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4013844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5A87E8" wp14:editId="6F1CA526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80338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</w:t>
                                  </w:r>
                                  <w:r w:rsidR="009D0BDD">
                                    <w:rPr>
                                      <w:rFonts w:ascii="Arial" w:hAnsi="Arial" w:cs="Arial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</w:t>
                            </w:r>
                            <w:r w:rsidR="009D0BDD">
                              <w:rPr>
                                <w:rFonts w:ascii="Arial" w:hAnsi="Arial" w:cs="Arial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8F882CA" wp14:editId="30BE4D16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E988DD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46867"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46867"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7C5D40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B6515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67F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329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2886ED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27F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743B3C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FA00655" wp14:editId="091FAD58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65AC29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49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BW0FBt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2F4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E72A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5824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8AEA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49B3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81BB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FFDC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3BBDD20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7C2F8CE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F49C0DE" wp14:editId="6B78CB74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275C76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0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Pqe/jo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73DF1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8BA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587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7A3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0CD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44E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556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B36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4D3D38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0B7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640B1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40A72F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FE9EA2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42213EF" wp14:editId="7A6375C9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1E67AE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1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BC9251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EA01F3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FDB89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511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192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074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8E5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9DC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E36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1B3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EAB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671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928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E22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0ED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34F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99F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CA3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876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79A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494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DA2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6A7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E03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5AC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154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97C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217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E0B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1BF634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65D0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60C3456" w14:textId="1E9B63B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871C9A">
              <w:rPr>
                <w:rFonts w:ascii="Arial" w:hAnsi="Arial"/>
                <w:lang w:eastAsia="sk-SK"/>
              </w:rPr>
              <w:t>28</w:t>
            </w:r>
            <w:r w:rsidR="00724A0A">
              <w:rPr>
                <w:rFonts w:ascii="Arial" w:hAnsi="Arial"/>
                <w:lang w:eastAsia="sk-SK"/>
              </w:rPr>
              <w:t>.2.2024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D40C2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86CBA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E4D0E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94C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91B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9F4860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505A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B789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1505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8BFC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6E76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1CABC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AD6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0FF776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C5D5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9B0E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9376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326C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8748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0F55E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89C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649331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9391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35CD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0D49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CACE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7169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ADE14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45C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6F43C2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3A77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FF1B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D325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5987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B542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FC98F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F1A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900A39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B57F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FBC7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131C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25EB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D287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9AFEB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909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7EF721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90EE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07C3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D975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81F7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F93B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05B92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F3E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70566C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F950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96C3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CF04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F78C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DACE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83AD3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711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F49622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41D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9AB3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0CA66DA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6FD8750F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E0FC5AC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DF75E54" w14:textId="77777777" w:rsidR="00724A0A" w:rsidRDefault="00724A0A" w:rsidP="00503750">
            <w:pPr>
              <w:rPr>
                <w:rFonts w:ascii="Arial" w:hAnsi="Arial"/>
                <w:lang w:eastAsia="sk-SK"/>
              </w:rPr>
            </w:pPr>
          </w:p>
          <w:p w14:paraId="1E1F3B37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F2F7DC1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BF8279C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A1464FD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B73052B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A12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45D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D001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4084EE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DC920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233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B9B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7C9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BE1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8CD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9EC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E36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D2A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040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317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841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086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F02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8B3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183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1CA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8A5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2BB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7A3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5EC36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3C3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ACC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D476350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26B9B22E" w14:textId="77777777" w:rsidR="00944C3D" w:rsidRDefault="00944C3D" w:rsidP="00944C3D">
      <w:pPr>
        <w:rPr>
          <w:rFonts w:ascii="Arial" w:hAnsi="Arial"/>
        </w:rPr>
      </w:pPr>
    </w:p>
    <w:p w14:paraId="3CF55871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2B4EB6B3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05C3CE18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43C612C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20CA847B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14491AA8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573C5F4F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53906CC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6AB098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A987E9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3BBB2814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42214359" w14:textId="77777777" w:rsidR="00944C3D" w:rsidRPr="008D0433" w:rsidRDefault="008C1BDE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Jozef  Fabo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1218B85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EF22D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27C8480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15FD6B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360729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BBD91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E74AA3D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3DF405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585F7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F6FC8B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CB3CD1C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48D09B0A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5D8AFD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64DDAEF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78DB22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01F8C1D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F30FAA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550C65DB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7AC7233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65CD9859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0DA6011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3484C52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648BE49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2A7627D1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1B5A753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84F5B27" w14:textId="1F82D15B" w:rsidR="00944C3D" w:rsidRPr="008D0433" w:rsidRDefault="00871C9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1768CC66" w14:textId="1DB8ED99" w:rsidR="00944C3D" w:rsidRPr="008D0433" w:rsidRDefault="00871C9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944C3D" w:rsidRPr="008D0433" w14:paraId="2BC8AD01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11E250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23E99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268DDF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05210B7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4CA1DB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87B0D0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23AFF4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662AEFB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575800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6075F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3F5C3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2DFA90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96537B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B16E861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68DDB1F8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1C01641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C6A9163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F586F8A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1EBBBC41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2331C928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7FEB835" w14:textId="11C8D6DB" w:rsidR="00944C3D" w:rsidRDefault="00871C9A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</w:t>
      </w:r>
      <w:r w:rsidR="00944C3D">
        <w:rPr>
          <w:rFonts w:ascii="Arial" w:hAnsi="Arial"/>
          <w:sz w:val="22"/>
          <w:szCs w:val="22"/>
        </w:rPr>
        <w:t>no</w:t>
      </w:r>
      <w:r>
        <w:rPr>
          <w:rFonts w:ascii="Arial" w:hAnsi="Arial"/>
          <w:sz w:val="22"/>
          <w:szCs w:val="22"/>
        </w:rPr>
        <w:t xml:space="preserve"> x</w:t>
      </w:r>
      <w:r w:rsidR="00944C3D">
        <w:rPr>
          <w:rFonts w:ascii="Arial" w:hAnsi="Arial"/>
          <w:sz w:val="22"/>
          <w:szCs w:val="22"/>
        </w:rPr>
        <w:tab/>
      </w:r>
      <w:r w:rsidR="00944C3D">
        <w:rPr>
          <w:rFonts w:ascii="Arial" w:hAnsi="Arial"/>
          <w:sz w:val="22"/>
          <w:szCs w:val="22"/>
        </w:rPr>
        <w:tab/>
        <w:t>nie</w:t>
      </w:r>
    </w:p>
    <w:p w14:paraId="11ED9755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62D355B1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05BA89EB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608B61E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5E36FB3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7E51085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398520F6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0499D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0328C9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4EC012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E33945E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434E50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2E634A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222DA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8F5840F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BCFE7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1200C8F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432A4D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DD80DF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49C806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2F656FD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6F741FD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4F7808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3609D49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22E7FA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3CE2E8E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680CCBB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4DF00C5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0D17204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4B3F25F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50A0D94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45BBB95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4DC1AB2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19CEBBC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2B0669E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3019ADF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6434B26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54ACFE0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0B9AEA0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110D5F3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1702C4C0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0DECA91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4B1F9AB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167F43A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2B527FE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0602F978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042B3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9F9505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C8CC7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FD97F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A2F7E6A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3B2935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6EEBA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F744B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B8F0E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1724683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B116D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6B1A54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81FAD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256A7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AD19F84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807F4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42E172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73AA8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06E842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A9E42AC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36E17D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3A4A6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E89B6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4346F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470A3B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04483A8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3F7BB360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079D4092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6C2DA96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C487326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32765DA9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01F3E2C2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044ECF1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E6BA269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2D0966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62428D0B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06029B99" w14:textId="77777777" w:rsidTr="00503750">
        <w:tc>
          <w:tcPr>
            <w:tcW w:w="2302" w:type="dxa"/>
            <w:vAlign w:val="center"/>
          </w:tcPr>
          <w:p w14:paraId="2E29DA0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169E22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4B8FE87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6AD5D1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7D6FF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7E2302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203039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51371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0C89284B" w14:textId="77777777" w:rsidTr="00503750">
        <w:tc>
          <w:tcPr>
            <w:tcW w:w="15593" w:type="dxa"/>
            <w:gridSpan w:val="8"/>
            <w:vAlign w:val="center"/>
          </w:tcPr>
          <w:p w14:paraId="2D17FE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0CA65E9" w14:textId="77777777" w:rsidTr="00503750">
        <w:tc>
          <w:tcPr>
            <w:tcW w:w="2302" w:type="dxa"/>
            <w:vAlign w:val="center"/>
          </w:tcPr>
          <w:p w14:paraId="04DB86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4C9CAD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C76DAC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B4650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93A75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867AB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1E590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496C3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0D49CE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FB457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49F5AA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0665E4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3CF7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E1A5B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9E8F6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F0584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77914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1CFBB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4D524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FEEB29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345F51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D9447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241E1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A2127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AB6A7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1F842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2D0F0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8F0B2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34F72CF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0984ECC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B7B669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81C0E8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765BF5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56B0B5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69F813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E4F8507" w14:textId="77777777" w:rsidTr="00503750">
        <w:tc>
          <w:tcPr>
            <w:tcW w:w="2302" w:type="dxa"/>
            <w:vAlign w:val="center"/>
          </w:tcPr>
          <w:p w14:paraId="5BA700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0D2957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9BDC90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D7067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1FB7A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D66DB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3D02A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9B27B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62D980" w14:textId="77777777" w:rsidTr="00503750">
        <w:tc>
          <w:tcPr>
            <w:tcW w:w="15593" w:type="dxa"/>
            <w:gridSpan w:val="8"/>
            <w:vAlign w:val="center"/>
          </w:tcPr>
          <w:p w14:paraId="6BAF26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2DEE74A5" w14:textId="77777777" w:rsidTr="00503750">
        <w:tc>
          <w:tcPr>
            <w:tcW w:w="2302" w:type="dxa"/>
            <w:vAlign w:val="center"/>
          </w:tcPr>
          <w:p w14:paraId="203EE78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84512B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CEAD24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9321E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876DE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904DD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B066AC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03A0C1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74B50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FFDB0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274F15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B5C091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D4EFA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FA93A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FFAAD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54AAC6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CC526F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F1EE0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25101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8B02AB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9641F0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06367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64498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66634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2FBE92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52C136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3DF8C6" w14:textId="77777777" w:rsidTr="00503750">
        <w:tc>
          <w:tcPr>
            <w:tcW w:w="2302" w:type="dxa"/>
            <w:vAlign w:val="center"/>
          </w:tcPr>
          <w:p w14:paraId="2A463E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3C7E7B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7124E8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5A3C3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C61C1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31A5E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EB77F3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0974BA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A86A79" w14:textId="77777777" w:rsidTr="00503750">
        <w:tc>
          <w:tcPr>
            <w:tcW w:w="15593" w:type="dxa"/>
            <w:gridSpan w:val="8"/>
            <w:vAlign w:val="center"/>
          </w:tcPr>
          <w:p w14:paraId="6F7D72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EC16E1C" w14:textId="77777777" w:rsidTr="00503750">
        <w:tc>
          <w:tcPr>
            <w:tcW w:w="2302" w:type="dxa"/>
            <w:vAlign w:val="center"/>
          </w:tcPr>
          <w:p w14:paraId="6A0970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726641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6D979B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1FAC1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19A7D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482FB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5AF55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83DCF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1A39D1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0DAA1B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1F5F28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366F87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56E6F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E8581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89596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38B3B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535CC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57135C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442901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434580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7229A8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8F02B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66E50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6CA47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ED62B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F19E6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8B0A6C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4E8E9B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FFE7F9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172C6C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40E68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D9D82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4773E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36C6F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7C3F0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570DEA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6D1B960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9A7B1B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4BDAA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B4641D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159A16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92291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3F191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B1867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80E65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11604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3B6A3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515910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0D7C46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096234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D3D9F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5DD90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5AFA5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43BD6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C6807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565912B" w14:textId="77777777" w:rsidR="00944C3D" w:rsidRDefault="00944C3D" w:rsidP="00944C3D">
      <w:pPr>
        <w:rPr>
          <w:rFonts w:ascii="Arial" w:hAnsi="Arial"/>
          <w:b/>
        </w:rPr>
      </w:pPr>
    </w:p>
    <w:p w14:paraId="547F27BD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5D8EBC2C" w14:textId="77777777" w:rsidTr="00503750">
        <w:tc>
          <w:tcPr>
            <w:tcW w:w="1944" w:type="dxa"/>
            <w:vAlign w:val="center"/>
          </w:tcPr>
          <w:p w14:paraId="2D24671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689380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7DACC9A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68C01B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2CE33A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245953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11D3B3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1A85AE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32B481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51E7311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2D520B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3F8147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D8CBD12" w14:textId="77777777" w:rsidTr="00503750">
        <w:tc>
          <w:tcPr>
            <w:tcW w:w="15685" w:type="dxa"/>
            <w:gridSpan w:val="12"/>
            <w:vAlign w:val="center"/>
          </w:tcPr>
          <w:p w14:paraId="47D5BB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7807CD3" w14:textId="77777777" w:rsidTr="00503750">
        <w:tc>
          <w:tcPr>
            <w:tcW w:w="1944" w:type="dxa"/>
            <w:vAlign w:val="center"/>
          </w:tcPr>
          <w:p w14:paraId="4B3E5F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2EAB2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0DBC7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A7811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B333D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7C925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ABC8F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EE873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69531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49B88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DD273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D9C12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585A68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674156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0A856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509DE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6ADD6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5FE25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1E275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7CEBA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0C935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21EF1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81AAF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2CF37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296EE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543D6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7F9118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7C6AB1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439B2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49443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6E279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96A86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6BF6D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8CC4E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0FA1C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63368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D33C1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59FED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380A38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1C413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3A1D83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959AB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01725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3301B5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63AE48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30308C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518C0E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05144C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76CEEB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B1F40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8EB34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A540F1E" w14:textId="77777777" w:rsidTr="00503750">
        <w:tc>
          <w:tcPr>
            <w:tcW w:w="1944" w:type="dxa"/>
            <w:vAlign w:val="center"/>
          </w:tcPr>
          <w:p w14:paraId="6AECF5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F8618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66AF6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07057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0C887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80819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9CC41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C0084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ADF90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DB1B0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4CCF6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0F76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AAD098" w14:textId="77777777" w:rsidTr="00503750">
        <w:tc>
          <w:tcPr>
            <w:tcW w:w="15685" w:type="dxa"/>
            <w:gridSpan w:val="12"/>
            <w:vAlign w:val="center"/>
          </w:tcPr>
          <w:p w14:paraId="75D4B1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4277BD62" w14:textId="77777777" w:rsidTr="00503750">
        <w:tc>
          <w:tcPr>
            <w:tcW w:w="1944" w:type="dxa"/>
            <w:vAlign w:val="center"/>
          </w:tcPr>
          <w:p w14:paraId="6311478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8F237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F441B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2E84F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54317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9F983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425DD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BBC89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0416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6DFF8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94681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0E168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E60B50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6A92A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2D8D8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3E4F9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2523A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7AB4D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1B698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4F6DF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DDFEC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28C37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846CB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EFB02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E9B46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AD12BB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054CCD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6E695F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B850E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A9A89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5A02A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C85B8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107DA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5467E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C7555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C4D07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224A3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2AC7F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2D2B5E" w14:textId="77777777" w:rsidTr="00503750">
        <w:tc>
          <w:tcPr>
            <w:tcW w:w="1944" w:type="dxa"/>
            <w:vAlign w:val="center"/>
          </w:tcPr>
          <w:p w14:paraId="30B47C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70803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969B4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7446D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73A99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E1B0E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F0762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95785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DAE34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F1D0E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8CC23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A7276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E2F430" w14:textId="77777777" w:rsidTr="00503750">
        <w:tc>
          <w:tcPr>
            <w:tcW w:w="15685" w:type="dxa"/>
            <w:gridSpan w:val="12"/>
            <w:vAlign w:val="center"/>
          </w:tcPr>
          <w:p w14:paraId="53E568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1E88713" w14:textId="77777777" w:rsidTr="00503750">
        <w:tc>
          <w:tcPr>
            <w:tcW w:w="1944" w:type="dxa"/>
            <w:vAlign w:val="center"/>
          </w:tcPr>
          <w:p w14:paraId="77BE94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56056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BD493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52368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A6469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9286B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EC2B7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EF448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C85C9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393CB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7F0BE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9CC69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9E2A64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1092B7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7861F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F67FC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3597E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B4DC8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223E3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5D6E1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FA115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1C73C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361DB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C2208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0ABA3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DBD1AC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5CD0C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661AF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C9A54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7B41C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3BA41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B7DE0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71A7C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E1B61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B6551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8E943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7BD6F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96BB3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22D5F7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630796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518AB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E7A99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051CE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D5E5A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7AF95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612D7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BE517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EB599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7D8DE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5D511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A1134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1853AB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4077417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3FC29C9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24E99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C59BC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99BF1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E844B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4520A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A6AB5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ABD50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BC398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9B983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D0408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EB4D9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B07C4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BD8A27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BDBF1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FC391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CA24C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95595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351D7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5D39A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1D8DA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74C37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1FB69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50828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4FC2A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8FD7D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69F26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C862DF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29E4BED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1C31A63E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DD38BD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7A9125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5190E886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7C35E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CFC2E8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93E4D75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F3538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7C41A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1B84F98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62E598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B2E13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594DFB8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66D23F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AD918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B577023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4759D79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6DAA6F74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2F26EB9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32A033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DCAF1C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36227852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3E82B8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7E6BD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A0252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A26FAB4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636EBA8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9F5C31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44A86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1811EC4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546CA5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719F97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A83E8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18625B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2618F29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4896BCA1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73BDDBC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55A550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21C0A8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48CC812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883CA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22FC6AB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7C4E15C7" w14:textId="77777777" w:rsidTr="00503750">
        <w:trPr>
          <w:trHeight w:val="1073"/>
        </w:trPr>
        <w:tc>
          <w:tcPr>
            <w:tcW w:w="3614" w:type="dxa"/>
            <w:vMerge/>
          </w:tcPr>
          <w:p w14:paraId="59CF57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261D8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7EB455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7439A1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277AF2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32B698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220386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69B6D44A" w14:textId="77777777" w:rsidTr="00503750">
        <w:trPr>
          <w:trHeight w:val="283"/>
        </w:trPr>
        <w:tc>
          <w:tcPr>
            <w:tcW w:w="3614" w:type="dxa"/>
          </w:tcPr>
          <w:p w14:paraId="5AA680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0A949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9837F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4ABE3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132C2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35382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5BA5E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8382AAB" w14:textId="77777777" w:rsidTr="00503750">
        <w:trPr>
          <w:trHeight w:val="283"/>
        </w:trPr>
        <w:tc>
          <w:tcPr>
            <w:tcW w:w="3614" w:type="dxa"/>
          </w:tcPr>
          <w:p w14:paraId="25FB04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9DE34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C81E6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E7465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25AAE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BD679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E0F9E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A9695A6" w14:textId="77777777" w:rsidTr="00503750">
        <w:trPr>
          <w:trHeight w:val="283"/>
        </w:trPr>
        <w:tc>
          <w:tcPr>
            <w:tcW w:w="3614" w:type="dxa"/>
          </w:tcPr>
          <w:p w14:paraId="3DC994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96301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63A3D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368DD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9106D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63D75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ED132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DF7DD78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78F8081A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24F8E167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5E5BC0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0F6219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7D742F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6D491C5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28D1CF4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4090F1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3A949F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72B209C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32EC9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49B09B0E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AEBF8B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8C28F0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7395290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0D2116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581C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513A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3440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8C0E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1AAA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12AD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7A179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7D393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AF55B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1BB8F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8D6E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E1C5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5953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EC51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F39E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226B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8702D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D5FAD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907F5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7152BA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C18C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3954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5BB4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2A2F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6F4C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D5C1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076F6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2481C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20404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2F1F6E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3EDA8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F64F1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E97DA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2960A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11DDD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1C7E4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CA709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4FFF8D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693F9C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5E10C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AF04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425A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8465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25B1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2534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642A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0C3DC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E5371E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AF9600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C0221A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380669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FEDAA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BC11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0079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3DB7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C823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02EC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3C97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390FB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FF3A1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8D1F8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A2807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C749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4D57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141B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7C46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9BC0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3F42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5F16D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36391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F63B8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F99B4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B064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0D91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8232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D675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6EC4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7CCA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C841C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45911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23994B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60B8E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5AD9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6430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B1E4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8A42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3720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D90A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E6D04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B9F435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2DB939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EF88AB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4DA3B6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32556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7916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53FB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D72C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DA18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F856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2A07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967D2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805180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3FEF006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EF01C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92AD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0F50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9C46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570C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9065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95E4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B6C58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3C3857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EE36079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33F8D7A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6C76D9E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691FC1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97FAB9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1E64EB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B65B4C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7D5971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811B11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9C446A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9D7597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58F500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5FD8EF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B6311B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2AC88B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00543B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502E97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BC45AD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6DDF08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B613FA3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2D0966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1CD32CE7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6C6E67D7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62929FB6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71626673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2E05E5A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3481E0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0B4844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84459A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131750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3A20C68D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670147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729B7D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67D691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435C95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E78C4C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E4AC71E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166DF00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29E307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9B5D24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F506BC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B43421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0B67D2C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35C599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8920D9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61F52B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AB3E9B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31967F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FBDEDE9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63ECBFF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C8E90A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44F0EA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7F3312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7B0ABD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D38756C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145CFF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EBFD52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0605FB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C445AD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55F1F1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3C96F25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49FD6F53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AA49AB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7D151D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43CED9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073567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21B9BCB4" w14:textId="77777777" w:rsidR="00944C3D" w:rsidRDefault="00944C3D" w:rsidP="00944C3D">
      <w:pPr>
        <w:rPr>
          <w:rFonts w:ascii="Arial" w:hAnsi="Arial"/>
          <w:b/>
        </w:rPr>
      </w:pPr>
    </w:p>
    <w:p w14:paraId="6D890C32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66A75DC6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3DA5CCF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1CB490F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562A5C4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3221DB2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57E0D06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04D9D94C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3DC55F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57F82F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751BB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59BCB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D5812CA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3471E1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0FD72C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CD4C4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9744A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6030E03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56D5850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585D5F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132B6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18DBF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A6C03E3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0E3D3EF7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5EA554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079C64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5BDB8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CDDE041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36F0C759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48C19D4A" w14:textId="77777777" w:rsidTr="00503750">
        <w:tc>
          <w:tcPr>
            <w:tcW w:w="2835" w:type="dxa"/>
            <w:vAlign w:val="center"/>
          </w:tcPr>
          <w:p w14:paraId="4E1C81D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36ADED2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96F8E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57C1E58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448E717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7A38F6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5AAE3C3D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46BBFA2C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34793F1B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76AF79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36856F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A9A9F3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BE992B6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9D0AD1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6949CE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F754C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206E6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D368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2667D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0FC56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25107A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62B4C6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4C1E97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9B35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4E1B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48380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3ED78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9568F0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50F5F7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072117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8FE8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D3EC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F2865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BB78C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9AEBEE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7DE764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30FECE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3BAB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2EE1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7969E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84866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44DB55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6E59DF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08F078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4A40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929A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E4B69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E287C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CA923F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69F32D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146DDEE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60C653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938BA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625B7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75CBCF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559430C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C6DD3C4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3C61C6B8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0E114362" w14:textId="77777777" w:rsidR="00944C3D" w:rsidRDefault="00944C3D" w:rsidP="00944C3D">
      <w:pPr>
        <w:rPr>
          <w:rFonts w:ascii="Arial" w:hAnsi="Arial"/>
          <w:b/>
        </w:rPr>
      </w:pPr>
    </w:p>
    <w:p w14:paraId="4752C577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0A74495D" w14:textId="77777777" w:rsidTr="00503750">
        <w:tc>
          <w:tcPr>
            <w:tcW w:w="2835" w:type="dxa"/>
            <w:vAlign w:val="center"/>
          </w:tcPr>
          <w:p w14:paraId="4D6E4F4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1BE449F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1FF61CD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FBC25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2FE8A3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0ACD8B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00479E48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2A2F1C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6C5C78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8F71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143C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76367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B7C07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36FA49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68FEB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6A4D41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E2C7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1A5A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90BEC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96C84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29D2B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F2C9F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6DF5C1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0970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2BB2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05DB1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576D0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36D3E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1854E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02229D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EE3B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640B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30D90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A736D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44DA0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76B7C2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118722C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4E567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578D6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9D7E25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A13C3A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36CC62F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EFBE726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2739C0FF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70DF49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411D971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6ADAC914" w14:textId="77777777" w:rsidTr="00503750">
        <w:trPr>
          <w:trHeight w:val="699"/>
        </w:trPr>
        <w:tc>
          <w:tcPr>
            <w:tcW w:w="3502" w:type="dxa"/>
            <w:vMerge/>
          </w:tcPr>
          <w:p w14:paraId="6DADAB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3A8F0A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1C89BB1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40C5E36E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660E3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2E0FF9BA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5EC2EA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8A8E7EF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2B2BF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1E7C1C43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A54F78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AB801A7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2D6994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4DC26639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5D86C1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024463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AA5E6E5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0AC6AF82" w14:textId="77777777" w:rsidTr="00503750">
        <w:trPr>
          <w:trHeight w:val="593"/>
        </w:trPr>
        <w:tc>
          <w:tcPr>
            <w:tcW w:w="3497" w:type="dxa"/>
          </w:tcPr>
          <w:p w14:paraId="2997CD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3FAA56A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04CB6AA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0C044B4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347BB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71FEB2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0543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B5337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BC9B82B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4AB12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1ECD5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2C3B8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383AEAD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DD0EB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2F6DA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D572B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2F57D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4EE0F7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78C98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2E60A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29E52F6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EE16C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91023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42D70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D3DE1BE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A0A2D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381AF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EFCC7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C408D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236FED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7EC01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C0A11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840584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0D45E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E33EA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2D43E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0F18A35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D5007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243F5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83266D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4792D5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67042F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696DC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EDBEF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665D414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B85CA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6BFE6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578169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2DC2C352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3CBFB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371C3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E0C6A5F" w14:textId="77777777" w:rsidR="00944C3D" w:rsidRDefault="00944C3D" w:rsidP="00944C3D">
      <w:pPr>
        <w:rPr>
          <w:rFonts w:ascii="Arial" w:hAnsi="Arial"/>
          <w:b/>
        </w:rPr>
      </w:pPr>
    </w:p>
    <w:p w14:paraId="5D596E17" w14:textId="77777777" w:rsidR="00944C3D" w:rsidRDefault="00944C3D" w:rsidP="00944C3D">
      <w:pPr>
        <w:rPr>
          <w:rFonts w:ascii="Arial" w:hAnsi="Arial"/>
          <w:b/>
        </w:rPr>
      </w:pPr>
    </w:p>
    <w:p w14:paraId="4AE14F4E" w14:textId="77777777" w:rsidR="00944C3D" w:rsidRDefault="00944C3D" w:rsidP="00944C3D">
      <w:pPr>
        <w:rPr>
          <w:rFonts w:ascii="Arial" w:hAnsi="Arial"/>
          <w:b/>
        </w:rPr>
      </w:pPr>
    </w:p>
    <w:p w14:paraId="40AC5334" w14:textId="77777777" w:rsidR="00944C3D" w:rsidRDefault="00944C3D" w:rsidP="00944C3D">
      <w:pPr>
        <w:rPr>
          <w:rFonts w:ascii="Arial" w:hAnsi="Arial"/>
          <w:b/>
        </w:rPr>
      </w:pPr>
    </w:p>
    <w:p w14:paraId="2E00D300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0C0A2F23" w14:textId="77777777" w:rsidTr="00503750">
        <w:tc>
          <w:tcPr>
            <w:tcW w:w="2622" w:type="dxa"/>
            <w:vAlign w:val="center"/>
          </w:tcPr>
          <w:p w14:paraId="70AB6A0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7B10B11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4A66B2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60CA39F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491EF2B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4351B6C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30DE1D3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54141C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229A14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233CE5BA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7DBEFE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30ADC6B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245D0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7B6D3B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89B7B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FE312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54A97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9A742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6E1A08E" w14:textId="77777777" w:rsidTr="00503750">
        <w:tc>
          <w:tcPr>
            <w:tcW w:w="2622" w:type="dxa"/>
            <w:vAlign w:val="center"/>
          </w:tcPr>
          <w:p w14:paraId="15AE36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575A62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4189A9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92EBA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0B631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89A68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69B17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F9C21B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8D948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12C3B7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97119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2FDBE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B7657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5F8A9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096658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3C67F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210D0B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C6BDA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0BAFE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0B51D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F3E35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1F85368" w14:textId="77777777" w:rsidTr="00503750">
        <w:tc>
          <w:tcPr>
            <w:tcW w:w="2622" w:type="dxa"/>
            <w:vAlign w:val="center"/>
          </w:tcPr>
          <w:p w14:paraId="74C2E9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7484C96F" w14:textId="1C83246E" w:rsidR="00944C3D" w:rsidRPr="008C56AB" w:rsidRDefault="00871C9A" w:rsidP="009D0BDD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  <w:r w:rsidR="00724A0A">
              <w:rPr>
                <w:rFonts w:ascii="Arial" w:hAnsi="Arial"/>
                <w:sz w:val="18"/>
                <w:szCs w:val="18"/>
              </w:rPr>
              <w:t>7251</w:t>
            </w:r>
          </w:p>
        </w:tc>
        <w:tc>
          <w:tcPr>
            <w:tcW w:w="1275" w:type="dxa"/>
            <w:vAlign w:val="center"/>
          </w:tcPr>
          <w:p w14:paraId="2530A3EF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560DBDFF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683EC5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B3E5965" w14:textId="13D2F0CD" w:rsidR="00944C3D" w:rsidRPr="008C56AB" w:rsidRDefault="00724A0A" w:rsidP="008C1BDE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7668</w:t>
            </w:r>
          </w:p>
        </w:tc>
      </w:tr>
      <w:tr w:rsidR="0099716A" w:rsidRPr="00050529" w14:paraId="74FFB8A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EA47C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27564F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544E8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F919E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08BD8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00042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32C65A6" w14:textId="77777777" w:rsidTr="00503750">
        <w:tc>
          <w:tcPr>
            <w:tcW w:w="2622" w:type="dxa"/>
            <w:vAlign w:val="center"/>
          </w:tcPr>
          <w:p w14:paraId="115B47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75CF18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4DE72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4EBB1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0F83B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E02F9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28DAA2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19445977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1A18C96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0585F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495D4B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B27FF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8890E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CF3BA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D4ACF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8EFE26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3F2BD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525F65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0C0FD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6D65B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87B3B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A9533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F795F0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5CE9C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624F50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7C960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396AB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62CC9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F3140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C9E7561" w14:textId="77777777" w:rsidTr="00503750">
        <w:tc>
          <w:tcPr>
            <w:tcW w:w="2622" w:type="dxa"/>
            <w:vAlign w:val="center"/>
          </w:tcPr>
          <w:p w14:paraId="6E3ED8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7C0640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6E1D5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0DAF6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B277B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4BDB3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CC5D95F" w14:textId="77777777" w:rsidTr="00503750">
        <w:tc>
          <w:tcPr>
            <w:tcW w:w="2622" w:type="dxa"/>
            <w:vAlign w:val="center"/>
          </w:tcPr>
          <w:p w14:paraId="3609CA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30A891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DD5ED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3172A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ACBD6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8FD69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5596CC4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D310B5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6D8D164B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89D2797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004BEDF" w14:textId="77777777" w:rsidR="00944C3D" w:rsidRPr="008C56AB" w:rsidRDefault="005E41E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711B43E1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E080AE5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1527BEE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0D24D40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67FB0858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0EEA5ABB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4FA7808A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4B077C7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47C0C7C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45F7B5D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8DA810F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93F34D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764CC6E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195E06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2DCEEC5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1B6FEE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775FD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50A47F5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4394C4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45DE83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51A363D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92599C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530033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DF8B43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C6282F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2889F2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4E4DDEA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82E2A3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A46D1E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59EEC5F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A38F02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E1564E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75CBE5B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EEAF74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562E5D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1E18F7E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3A2086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71CB4D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0352340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5E8BEE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28D21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B10FDE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B54F97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F0DB7D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6F214B5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EC9C487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5F40DF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1366CD9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D85678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11E182E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A434AF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9EA5AF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5EAFD32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5596DD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29FC57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66682B7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ABA2CC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D8C97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21B5E90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A92594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354A9B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51FF4F4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7B4118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77A88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6888EB3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5960B9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210D6D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5B0DA59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58467A4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2CD4C3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8F16E5D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123A8D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6E07A425" w14:textId="77777777" w:rsidTr="00503750">
        <w:tc>
          <w:tcPr>
            <w:tcW w:w="2835" w:type="dxa"/>
            <w:vAlign w:val="center"/>
          </w:tcPr>
          <w:p w14:paraId="7011561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642162B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FD5BC2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75A0400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1FC4D27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5CCAE0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0106D6C7" w14:textId="77777777" w:rsidTr="00503750">
        <w:tc>
          <w:tcPr>
            <w:tcW w:w="2835" w:type="dxa"/>
            <w:vAlign w:val="center"/>
          </w:tcPr>
          <w:p w14:paraId="363112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139825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EB75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1167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C117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2BFBE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28266B" w14:textId="77777777" w:rsidTr="00503750">
        <w:tc>
          <w:tcPr>
            <w:tcW w:w="2835" w:type="dxa"/>
            <w:vAlign w:val="center"/>
          </w:tcPr>
          <w:p w14:paraId="7E6A34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4B77C8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4484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AD79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2D56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06B58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2725B3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5C56AE9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4758B6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7214D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96197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5C3EF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9E7E41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7888C572" w14:textId="77777777" w:rsidTr="00503750">
        <w:tc>
          <w:tcPr>
            <w:tcW w:w="2835" w:type="dxa"/>
            <w:vAlign w:val="center"/>
          </w:tcPr>
          <w:p w14:paraId="78DDEC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74C654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A65E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8B92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7D4F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76429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6A7639" w14:textId="77777777" w:rsidTr="00503750">
        <w:tc>
          <w:tcPr>
            <w:tcW w:w="2835" w:type="dxa"/>
            <w:vAlign w:val="center"/>
          </w:tcPr>
          <w:p w14:paraId="320B96C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01A548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D5BE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E6D1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0F70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353E4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47E164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33466C8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2FBD7E2F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9EAB71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23C3C6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1A65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C19398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52BAE4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1C9EBBD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109984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7233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1BA5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A233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0A440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8D88895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5FC881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6176D1C8" w14:textId="77777777" w:rsidTr="00503750">
        <w:tc>
          <w:tcPr>
            <w:tcW w:w="2552" w:type="dxa"/>
            <w:shd w:val="clear" w:color="auto" w:fill="auto"/>
            <w:vAlign w:val="center"/>
          </w:tcPr>
          <w:p w14:paraId="23FE54B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6F03DED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0287F3F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4A5E2F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B0171C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1B2BAF63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265AD4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0596189A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A3A7BF9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0B2E9DB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4AC24DB3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D7BEE8A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75F416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301F364B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872B2B0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33DE2CE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832BCA6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467B13DA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7AB5657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4D548DAC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1C0172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7E8B9E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26AA8622" w14:textId="77777777" w:rsidTr="00503750">
        <w:tc>
          <w:tcPr>
            <w:tcW w:w="4395" w:type="dxa"/>
            <w:vMerge/>
          </w:tcPr>
          <w:p w14:paraId="3FCBEC8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0D3CF5B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76AB5A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01EC4A46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6E87E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505A02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282DD90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3B0384AE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60EA19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0FE6D4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56BFE3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5B1E59CB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1105C9C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2619899E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3CC1351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7B539362" w14:textId="77777777" w:rsidTr="00503750">
        <w:tc>
          <w:tcPr>
            <w:tcW w:w="4395" w:type="dxa"/>
            <w:vAlign w:val="center"/>
          </w:tcPr>
          <w:p w14:paraId="3667A1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40AD92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DCC227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5ED5F78F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504A1A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45E688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802CF4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100DB78A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518707F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4449282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59569E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2E1C398B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7946E81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3041EA8F" w14:textId="7CCDC904" w:rsidR="00944C3D" w:rsidRPr="008C56AB" w:rsidRDefault="00724A0A" w:rsidP="001E00DA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107977</w:t>
            </w:r>
          </w:p>
        </w:tc>
        <w:tc>
          <w:tcPr>
            <w:tcW w:w="2835" w:type="dxa"/>
            <w:vAlign w:val="center"/>
          </w:tcPr>
          <w:p w14:paraId="6BD038B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BD84F8F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0470CE0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6EA21452" w14:textId="77777777" w:rsidTr="00503750">
        <w:tc>
          <w:tcPr>
            <w:tcW w:w="4395" w:type="dxa"/>
            <w:vAlign w:val="center"/>
          </w:tcPr>
          <w:p w14:paraId="769DD64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031A6C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2BD6E87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508F720D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5AF272D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222D89D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80DB2C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2D916F3C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A1731B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56DA2C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AE5D1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40B32F38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3F651B4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24D43B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CF792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9A3D0BF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35273C3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3D3D6DF5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8B02C63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5D9234CA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C8BEFC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5F7973B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158FA9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D00239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9623B8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891DA6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35C4A4F7" w14:textId="77777777" w:rsidTr="00503750">
        <w:tc>
          <w:tcPr>
            <w:tcW w:w="1843" w:type="dxa"/>
            <w:vAlign w:val="center"/>
          </w:tcPr>
          <w:p w14:paraId="3E742B4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09AE4EA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7F0BB45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7F12EB8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13E2D6F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005C8BE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796F16A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73EA5D9B" w14:textId="77777777" w:rsidTr="00503750">
        <w:tc>
          <w:tcPr>
            <w:tcW w:w="1843" w:type="dxa"/>
            <w:vAlign w:val="center"/>
          </w:tcPr>
          <w:p w14:paraId="53F964A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219855F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C265D4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6D6A09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2DB116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9385D4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25EA4F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769CF75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0115FC0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4372174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AF3888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BC9C63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6C6DD2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61F674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DC9F28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1E9D44B" w14:textId="77777777" w:rsidTr="00503750">
        <w:tc>
          <w:tcPr>
            <w:tcW w:w="1843" w:type="dxa"/>
            <w:vAlign w:val="center"/>
          </w:tcPr>
          <w:p w14:paraId="514867A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61BCB18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EF375A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CF5CAA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C6B747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15F6A9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48A1F9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F855EE4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42821A3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14336E3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418187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B6F309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3A82D3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5DC0D9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016B7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4441CA7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6A9651C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3CC305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B6816E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3449CA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A3B683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4192DB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4FBA05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40BF8B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A51CB0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3E9A020E" w14:textId="77777777" w:rsidTr="00503750">
        <w:trPr>
          <w:trHeight w:val="664"/>
        </w:trPr>
        <w:tc>
          <w:tcPr>
            <w:tcW w:w="3372" w:type="dxa"/>
          </w:tcPr>
          <w:p w14:paraId="3EE725C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44A2549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2294B96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21D8C2A6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54DB82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019EFE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9157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0F7C15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3B01401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4FC18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485B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DB7176F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BC0DA9C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08F48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3D92D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33FCDCE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440ABBE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6AD856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88C23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65F08CA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1C7040B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AF2FA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67876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3B9EB98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36E11CA7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51502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20C7A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E900EF8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379B1789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299DBBA5" w14:textId="77777777" w:rsidTr="00503750">
        <w:tc>
          <w:tcPr>
            <w:tcW w:w="2835" w:type="dxa"/>
            <w:vAlign w:val="center"/>
          </w:tcPr>
          <w:p w14:paraId="53E2BBA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3C45200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42EA6EC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36A8B80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01A81E4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56201BD9" w14:textId="77777777" w:rsidTr="00503750">
        <w:tc>
          <w:tcPr>
            <w:tcW w:w="2835" w:type="dxa"/>
          </w:tcPr>
          <w:p w14:paraId="2334717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2DF20D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A0493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C9428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AF14C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D8DA6DF" w14:textId="77777777" w:rsidTr="00503750">
        <w:tc>
          <w:tcPr>
            <w:tcW w:w="2835" w:type="dxa"/>
          </w:tcPr>
          <w:p w14:paraId="28D93D2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310CF6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95504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D9259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290F1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6744216" w14:textId="77777777" w:rsidTr="00503750">
        <w:tc>
          <w:tcPr>
            <w:tcW w:w="2835" w:type="dxa"/>
          </w:tcPr>
          <w:p w14:paraId="6E479E0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4C85D3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5136D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568F7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6FCAC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EF0FB9B" w14:textId="77777777" w:rsidTr="00503750">
        <w:tc>
          <w:tcPr>
            <w:tcW w:w="2835" w:type="dxa"/>
            <w:vAlign w:val="center"/>
          </w:tcPr>
          <w:p w14:paraId="45182DE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4BA667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9E68F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D1E28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91327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E9500F8" w14:textId="77777777" w:rsidTr="00503750">
        <w:tc>
          <w:tcPr>
            <w:tcW w:w="2835" w:type="dxa"/>
            <w:vAlign w:val="center"/>
          </w:tcPr>
          <w:p w14:paraId="2DF1513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1DC642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9E7F7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2FC8B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D7AE4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5790AA6" w14:textId="77777777" w:rsidTr="00503750">
        <w:tc>
          <w:tcPr>
            <w:tcW w:w="2835" w:type="dxa"/>
          </w:tcPr>
          <w:p w14:paraId="0552D6E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560B27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4EC7E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FB3BD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D7611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5B66A66" w14:textId="77777777" w:rsidTr="00503750">
        <w:tc>
          <w:tcPr>
            <w:tcW w:w="2835" w:type="dxa"/>
          </w:tcPr>
          <w:p w14:paraId="2F9A3D8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4B361E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62A09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5C0CD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09456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AF17FBF" w14:textId="77777777" w:rsidTr="00503750">
        <w:tc>
          <w:tcPr>
            <w:tcW w:w="2835" w:type="dxa"/>
          </w:tcPr>
          <w:p w14:paraId="621C829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7ACA32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9F0A3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FC6DF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B70A1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DBEBC24" w14:textId="77777777" w:rsidR="00944C3D" w:rsidRDefault="00944C3D" w:rsidP="00944C3D">
      <w:pPr>
        <w:rPr>
          <w:rFonts w:ascii="Arial" w:hAnsi="Arial"/>
          <w:b/>
        </w:rPr>
      </w:pPr>
    </w:p>
    <w:p w14:paraId="1944B7A7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527745CF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7C463DD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2DBF0F1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15B3936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252A449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6195FF7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56176274" w14:textId="77777777" w:rsidTr="00503750">
        <w:trPr>
          <w:trHeight w:val="443"/>
        </w:trPr>
        <w:tc>
          <w:tcPr>
            <w:tcW w:w="2560" w:type="dxa"/>
          </w:tcPr>
          <w:p w14:paraId="44BE098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497FD5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82809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30340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ED756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2C4287A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5A28CDE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6A6F5D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D6F31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DD4AB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2C821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5913ABC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6A51CD1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5F353C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85A0C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1B0FE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E2B13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B51A501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4F87012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094350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6645A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300DE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352D2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633E523" w14:textId="77777777" w:rsidR="00944C3D" w:rsidRDefault="00944C3D" w:rsidP="00944C3D">
      <w:pPr>
        <w:rPr>
          <w:rFonts w:ascii="Arial" w:hAnsi="Arial"/>
          <w:b/>
        </w:rPr>
      </w:pPr>
    </w:p>
    <w:p w14:paraId="3FEA5E62" w14:textId="77777777" w:rsidR="00944C3D" w:rsidRDefault="00944C3D" w:rsidP="00944C3D">
      <w:pPr>
        <w:rPr>
          <w:rFonts w:ascii="Arial" w:hAnsi="Arial"/>
          <w:b/>
        </w:rPr>
      </w:pPr>
    </w:p>
    <w:p w14:paraId="1D33BA6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48200D7" w14:textId="77777777" w:rsidR="00944C3D" w:rsidRDefault="00944C3D" w:rsidP="00944C3D">
      <w:pPr>
        <w:rPr>
          <w:rFonts w:ascii="Arial" w:hAnsi="Arial"/>
          <w:b/>
        </w:rPr>
      </w:pPr>
    </w:p>
    <w:p w14:paraId="6A671DA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67F590D4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0E8AE6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4977D4D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152C84F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3BF4615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2C20F7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9D780F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B7BB44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8B12FE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BF0620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FEC9A0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2DECED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E12D703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0883E3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5C7706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F30615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3CF85D4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B4DD389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6DD83C02" w14:textId="77777777" w:rsidTr="00503750">
        <w:trPr>
          <w:trHeight w:val="677"/>
        </w:trPr>
        <w:tc>
          <w:tcPr>
            <w:tcW w:w="3358" w:type="dxa"/>
          </w:tcPr>
          <w:p w14:paraId="13B8E71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3787342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58E8963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B67159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B830C1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0D74AA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FB41A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1EA291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CB38EE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1F7E20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4AB7D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7A69EC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F36C2A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42D73B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61611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3F68B49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E26ADA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CE1E7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17C98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F6A2BC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44A2C5C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C94B2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F82FE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8A5D981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571F0CE5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D3E9A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5C02D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D9633E2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56512F0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70605351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038710A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6F96344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6EEEBCE7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3A694E3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4EACE0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46F5E96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57D1EC8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B6B74D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61BAC14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4F8C769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AAE270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EA55D1F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8F250A5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30C9060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40B82D3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12D0C465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58A6AB3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D0389F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5BD1986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CC40E1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E0B1EC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3BA861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5BA07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BB84CC5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585CAD2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766C22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D6C38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8978AA9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5865EBE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591791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82B1A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082620F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8AF414C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668DA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F941F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A618DA1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4F8A80C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253C2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26AE8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B8342C3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5A5148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48E6007F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1912134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657B660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A05504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622CEA0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AADEB4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3D2775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DD1D6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5879F61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05DB38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05BE29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B584C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B68CDD3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EFA219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4CE726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AC465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C88F1AA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EACF6E3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C8837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0B7F6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61440F2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7CABBB21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336DF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B3908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20C69E5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14731D6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528CD386" w14:textId="77777777" w:rsidTr="00503750">
        <w:tc>
          <w:tcPr>
            <w:tcW w:w="3686" w:type="dxa"/>
            <w:vAlign w:val="center"/>
          </w:tcPr>
          <w:p w14:paraId="434FA8B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6207993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588DCA0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77FAD8AB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F9B991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F4DDAC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8CEFE3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65DB83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D5718C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15E392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6C2485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B3643B5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47055C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49726E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5BD536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78E1919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0BD038B2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4E1BB22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1659DE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266E414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1F6CA44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048D29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34C2F5E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3660175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BEA763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5E6DD5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24C5DF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62747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E98215E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CC6AA6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5C83D3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84D75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99B0E50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D44FC6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2A949C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2559D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FD6D752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C80E243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774FD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E3F5C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96CFA47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100F31E5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1F9CE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76644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4CA326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BFCBDF6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A105BB6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4574B87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09B2AB0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7BC1660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0443742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9D5B2D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063A43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0BFDA0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ACBE55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6B2B21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B09D45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B1C335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53EB0A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3544D4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323786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42CED1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BAE759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425EE3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5E30A8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8CEDFA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EE12061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5DA407D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3673495" w14:textId="77777777" w:rsidR="00944C3D" w:rsidRDefault="00944C3D" w:rsidP="00944C3D">
      <w:pPr>
        <w:rPr>
          <w:sz w:val="22"/>
          <w:szCs w:val="22"/>
        </w:rPr>
      </w:pPr>
    </w:p>
    <w:p w14:paraId="1958F80C" w14:textId="77777777" w:rsidR="00944C3D" w:rsidRDefault="00944C3D" w:rsidP="00944C3D">
      <w:pPr>
        <w:rPr>
          <w:sz w:val="22"/>
          <w:szCs w:val="22"/>
        </w:rPr>
      </w:pPr>
    </w:p>
    <w:p w14:paraId="05309584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33E4A26D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6537EF49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2DE3AC7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25D49F9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1FEB940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B9A775B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7F89EC7E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5FE1BB5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71DCFE4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4613C56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0832FAE4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69428E5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395A8C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1D374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0849C4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6CFAA1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07BCDC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36D3B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298F576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A6CCCD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7AFAA3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C6CBC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C3C398C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10DAB9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347BFC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38123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033A88E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0D788B5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6486A6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CBBEB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D70FC4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8D640F5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E86A3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E444D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219105B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428B75C1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7B3142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BE097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695536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9ADF9F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126E3201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025BB80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13AF8D9B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50D83B7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58B3E1B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88107D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791579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7F337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EB552B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7E6488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287914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82280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9CF9B9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D32AFB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5C8CB2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CA179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065A0B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C91D56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71B515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AFD3E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6A5A7C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5D3402F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4520B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A8DA2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3DC6E8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C223F3A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8E08E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9BF1D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B237101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0A890A83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664F2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9B4E0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9B2EA5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FD5B1B4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640EF78B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2D3B6F5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C2ACF91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7169D6A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045C8A8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D3A356D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6D208A22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14603E2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B3D252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3C616FE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616CC3FF" w14:textId="77777777" w:rsidR="00944C3D" w:rsidRPr="003607F0" w:rsidRDefault="00944C3D" w:rsidP="00944C3D"/>
    <w:p w14:paraId="24A7F08B" w14:textId="77777777" w:rsidR="00F47675" w:rsidRPr="00944C3D" w:rsidRDefault="00F47675" w:rsidP="00944C3D"/>
    <w:sectPr w:rsidR="00F47675" w:rsidRPr="00944C3D" w:rsidSect="002D0966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381E1" w14:textId="77777777" w:rsidR="002D0966" w:rsidRDefault="002D0966">
      <w:r>
        <w:separator/>
      </w:r>
    </w:p>
  </w:endnote>
  <w:endnote w:type="continuationSeparator" w:id="0">
    <w:p w14:paraId="2FC9B002" w14:textId="77777777" w:rsidR="002D0966" w:rsidRDefault="002D0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19DAD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646867"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4FCADCE0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F5AD1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9EBEDBA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17A7A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46867"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04146B9F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6D0A5" w14:textId="77777777" w:rsidR="002D0966" w:rsidRDefault="002D0966">
      <w:r>
        <w:separator/>
      </w:r>
    </w:p>
  </w:footnote>
  <w:footnote w:type="continuationSeparator" w:id="0">
    <w:p w14:paraId="462107FF" w14:textId="77777777" w:rsidR="002D0966" w:rsidRDefault="002D09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8215120">
    <w:abstractNumId w:val="13"/>
  </w:num>
  <w:num w:numId="2" w16cid:durableId="1442262435">
    <w:abstractNumId w:val="17"/>
  </w:num>
  <w:num w:numId="3" w16cid:durableId="612327943">
    <w:abstractNumId w:val="8"/>
  </w:num>
  <w:num w:numId="4" w16cid:durableId="163323094">
    <w:abstractNumId w:val="7"/>
  </w:num>
  <w:num w:numId="5" w16cid:durableId="30929125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81230619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03610580">
    <w:abstractNumId w:val="20"/>
  </w:num>
  <w:num w:numId="8" w16cid:durableId="1410269958">
    <w:abstractNumId w:val="10"/>
  </w:num>
  <w:num w:numId="9" w16cid:durableId="1940137896">
    <w:abstractNumId w:val="0"/>
  </w:num>
  <w:num w:numId="10" w16cid:durableId="1982952716">
    <w:abstractNumId w:val="19"/>
  </w:num>
  <w:num w:numId="11" w16cid:durableId="1375421975">
    <w:abstractNumId w:val="6"/>
  </w:num>
  <w:num w:numId="12" w16cid:durableId="1980068925">
    <w:abstractNumId w:val="9"/>
  </w:num>
  <w:num w:numId="13" w16cid:durableId="1088577351">
    <w:abstractNumId w:val="12"/>
  </w:num>
  <w:num w:numId="14" w16cid:durableId="623341997">
    <w:abstractNumId w:val="15"/>
  </w:num>
  <w:num w:numId="15" w16cid:durableId="290595449">
    <w:abstractNumId w:val="14"/>
  </w:num>
  <w:num w:numId="16" w16cid:durableId="739182207">
    <w:abstractNumId w:val="2"/>
  </w:num>
  <w:num w:numId="17" w16cid:durableId="2017540503">
    <w:abstractNumId w:val="4"/>
  </w:num>
  <w:num w:numId="18" w16cid:durableId="2052875176">
    <w:abstractNumId w:val="11"/>
  </w:num>
  <w:num w:numId="19" w16cid:durableId="304119028">
    <w:abstractNumId w:val="5"/>
  </w:num>
  <w:num w:numId="20" w16cid:durableId="1997762460">
    <w:abstractNumId w:val="18"/>
  </w:num>
  <w:num w:numId="21" w16cid:durableId="14515572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00DA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D096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D3A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4E8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41ED"/>
    <w:rsid w:val="005E5613"/>
    <w:rsid w:val="0060758C"/>
    <w:rsid w:val="006142E9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4A0A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1C9A"/>
    <w:rsid w:val="0087241F"/>
    <w:rsid w:val="00874C86"/>
    <w:rsid w:val="00881D09"/>
    <w:rsid w:val="00894CCF"/>
    <w:rsid w:val="008A0E11"/>
    <w:rsid w:val="008A7BAA"/>
    <w:rsid w:val="008B2780"/>
    <w:rsid w:val="008B2D38"/>
    <w:rsid w:val="008B4077"/>
    <w:rsid w:val="008C1980"/>
    <w:rsid w:val="008C1BDE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D0BDD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C682D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2F2E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496A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953413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1E674-7D18-4874-B181-12D88E9FC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5276</Words>
  <Characters>30077</Characters>
  <Application>Microsoft Office Word</Application>
  <DocSecurity>0</DocSecurity>
  <Lines>250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HROMNIKOVA Jana</dc:creator>
  <cp:lastModifiedBy>KOSTELNA Marcela</cp:lastModifiedBy>
  <cp:revision>2</cp:revision>
  <cp:lastPrinted>2009-07-30T10:15:00Z</cp:lastPrinted>
  <dcterms:created xsi:type="dcterms:W3CDTF">2024-02-28T12:56:00Z</dcterms:created>
  <dcterms:modified xsi:type="dcterms:W3CDTF">2024-02-28T12:56:00Z</dcterms:modified>
</cp:coreProperties>
</file>