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2CACA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0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8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3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3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4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A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1E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F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9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3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3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5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5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1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E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3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D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2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C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35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72653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8E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A3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BB1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5E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08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88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0FD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DE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A39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10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186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4A8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202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A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5ED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FC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DD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03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C26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B8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12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465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EF8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FB2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119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CB7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5FB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C2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436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A27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75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BE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91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D2B3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E9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83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0F7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341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2F3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7D7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C4A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A1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13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A94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E9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C6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27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2F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DC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45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EE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760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840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E07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00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81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4C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F1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E69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407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080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60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B9B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B14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938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8BA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3F8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C8DEE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50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C90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4B5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ECB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C7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CE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9F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0C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C46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4CA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8C9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01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D5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803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D3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08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D78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233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A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11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1A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64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4D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B94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2A7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FB9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A71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41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BBF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F74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29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BD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74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5460C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DF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21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4E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3F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C2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D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1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B0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B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1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0B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F4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23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3A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15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9F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2B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6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AE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4B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9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0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A8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EE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4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5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2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94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6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5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4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5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1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B5469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9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3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E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6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E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D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1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3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2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A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3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7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1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5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D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2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54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100A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A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1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D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D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5F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8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D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B76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1D5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AF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45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80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E7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1E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868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81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49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D5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C77EA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6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C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D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A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EFA6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4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5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1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C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6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2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E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3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1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8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C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1077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7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9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9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7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3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7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1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1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4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0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3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C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3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E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5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BF93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F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1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0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A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D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B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8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E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8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4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6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653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C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3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6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E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1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F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2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B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E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8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8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D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D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A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E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9777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D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3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F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9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0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4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D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7C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C1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23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358C3" w14:textId="0468AC8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0C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03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FA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6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97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F1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77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A98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C6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C3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9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4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8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F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4AEF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8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1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6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9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8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7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C3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E7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08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6CF9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AC26ED5" wp14:editId="2022BF6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D004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C26E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2AD004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0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2D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B8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7D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2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5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A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2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3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7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0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A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E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1EDCE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ACFB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A6E25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5A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0161DC5" wp14:editId="1B810DB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5CFE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61DC5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B95CFE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0F82F20" wp14:editId="0C34ABF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887FA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82F20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7887FA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B57480" wp14:editId="5B43299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3B1E6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57480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23B1E6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A9E7C10" wp14:editId="6D0A4A3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81A4F" w14:textId="5A194FB7" w:rsidR="000B647F" w:rsidRDefault="000B647F" w:rsidP="00944C3D">
                                  <w:fldSimple w:instr=" MERGEFIELD  aDMOD  \* MERGEFORMAT ">
                                    <w:r w:rsidR="008D12D8" w:rsidRPr="008D12D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E7C10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6E81A4F" w14:textId="5A194FB7" w:rsidR="000B647F" w:rsidRDefault="000B647F" w:rsidP="00944C3D">
                            <w:fldSimple w:instr=" MERGEFIELD  aDMOD  \* MERGEFORMAT ">
                              <w:r w:rsidR="008D12D8" w:rsidRPr="008D12D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ECE79CC" wp14:editId="1223622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5BCC7" w14:textId="36AA718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D12D8" w:rsidRPr="00F018C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E79C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A65BCC7" w14:textId="36AA718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D12D8" w:rsidRPr="00F018CD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27919E1" wp14:editId="2AE2B0E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6A8F2C" w14:textId="56B8405D" w:rsidR="000B647F" w:rsidRDefault="000B647F" w:rsidP="00944C3D">
                                  <w:fldSimple w:instr=" MERGEFIELD  aDRDO  \* MERGEFORMAT ">
                                    <w:r w:rsidR="008D12D8" w:rsidRPr="008D12D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919E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B6A8F2C" w14:textId="56B8405D" w:rsidR="000B647F" w:rsidRDefault="000B647F" w:rsidP="00944C3D">
                            <w:fldSimple w:instr=" MERGEFIELD  aDRDO  \* MERGEFORMAT ">
                              <w:r w:rsidR="008D12D8" w:rsidRPr="008D12D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5A9FBAA" wp14:editId="75288FD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EF713" w14:textId="4C7C015D" w:rsidR="000B647F" w:rsidRDefault="000B647F" w:rsidP="00944C3D">
                                  <w:fldSimple w:instr=" MERGEFIELD  aDMDO  \* MERGEFORMAT ">
                                    <w:r w:rsidR="008D12D8" w:rsidRPr="008D12D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9FBA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59EF713" w14:textId="4C7C015D" w:rsidR="000B647F" w:rsidRDefault="000B647F" w:rsidP="00944C3D">
                            <w:fldSimple w:instr=" MERGEFIELD  aDMDO  \* MERGEFORMAT ">
                              <w:r w:rsidR="008D12D8" w:rsidRPr="008D12D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A9F1A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3A8F67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04797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023C25D" wp14:editId="66E442B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B29E5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3C25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6B29E5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DE0A459" wp14:editId="0E0DCED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95AE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0A459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1095AE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C3CB4B" wp14:editId="6C5ACBE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67DB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3CB4B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0F67DB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24CED40" wp14:editId="0C36A12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C256F8" w14:textId="42A4D10A" w:rsidR="000B647F" w:rsidRDefault="000B647F" w:rsidP="00944C3D">
                                  <w:fldSimple w:instr=" MERGEFIELD  aDRDOo  \* MERGEFORMAT ">
                                    <w:r w:rsidR="008D12D8" w:rsidRPr="008D12D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CED4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FC256F8" w14:textId="42A4D10A" w:rsidR="000B647F" w:rsidRDefault="000B647F" w:rsidP="00944C3D">
                            <w:fldSimple w:instr=" MERGEFIELD  aDRDOo  \* MERGEFORMAT ">
                              <w:r w:rsidR="008D12D8" w:rsidRPr="008D12D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6D1BE46" wp14:editId="577D3A2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C3D2C0" w14:textId="00FBFEB2" w:rsidR="000B647F" w:rsidRDefault="000B647F" w:rsidP="00944C3D">
                                  <w:fldSimple w:instr=" MERGEFIELD  aDMDO  \* MERGEFORMAT ">
                                    <w:r w:rsidR="008D12D8" w:rsidRPr="008D12D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1BE46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FC3D2C0" w14:textId="00FBFEB2" w:rsidR="000B647F" w:rsidRDefault="000B647F" w:rsidP="00944C3D">
                            <w:fldSimple w:instr=" MERGEFIELD  aDMDO  \* MERGEFORMAT ">
                              <w:r w:rsidR="008D12D8" w:rsidRPr="008D12D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A2BCE64" wp14:editId="7D99BA5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DA36C" w14:textId="1E41C7C6" w:rsidR="000B647F" w:rsidRDefault="000B647F" w:rsidP="00944C3D">
                                  <w:fldSimple w:instr=" MERGEFIELD  aDRODo  \* MERGEFORMAT ">
                                    <w:r w:rsidR="008D12D8" w:rsidRPr="008D12D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BCE6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69DA36C" w14:textId="1E41C7C6" w:rsidR="000B647F" w:rsidRDefault="000B647F" w:rsidP="00944C3D">
                            <w:fldSimple w:instr=" MERGEFIELD  aDRODo  \* MERGEFORMAT ">
                              <w:r w:rsidR="008D12D8" w:rsidRPr="008D12D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D8E06DB" wp14:editId="1CA9A70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FF0F8" w14:textId="76C9AE6E" w:rsidR="000B647F" w:rsidRDefault="000B647F" w:rsidP="00944C3D">
                                  <w:fldSimple w:instr=" MERGEFIELD  aDMOD  \* MERGEFORMAT ">
                                    <w:r w:rsidR="008D12D8" w:rsidRPr="008D12D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E06D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90FF0F8" w14:textId="76C9AE6E" w:rsidR="000B647F" w:rsidRDefault="000B647F" w:rsidP="00944C3D">
                            <w:fldSimple w:instr=" MERGEFIELD  aDMOD  \* MERGEFORMAT ">
                              <w:r w:rsidR="008D12D8" w:rsidRPr="008D12D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B5A21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17A1C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492A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8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F57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0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3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1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2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D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4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1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E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6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F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C8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ED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9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B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F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7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4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D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6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9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2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B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A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6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F112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F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98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AE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C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7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5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E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D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7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2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1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3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0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4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7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D5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6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0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CCB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034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1FA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C66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2A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86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FF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D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5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3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7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F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1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5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3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95C6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2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D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1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B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1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1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D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F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D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F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6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9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8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9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6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8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1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9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44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0F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6308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E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4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6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D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3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E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6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8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4366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B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E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3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7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B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5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9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AD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2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B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9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A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E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5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B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4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4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7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E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5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1D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B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6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7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C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A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F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D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20D0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E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D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4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36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A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E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9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0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4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6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9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A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F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F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B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6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6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7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A6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7D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382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B3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D7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55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CA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F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D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8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7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6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1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C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C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0C75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F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C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C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1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E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F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0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D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B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D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5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C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6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C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F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8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D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3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B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12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A9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FA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73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71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6B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93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7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A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EE65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1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1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37A46A2" wp14:editId="74F495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F784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A46A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BFF784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5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5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A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8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F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1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6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E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57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615A255" wp14:editId="67017D0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6FA23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5A255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96FA23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4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7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6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F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4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6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2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1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5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E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7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3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7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F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D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8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B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C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C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A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8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7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A55C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A57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CE84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C15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9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257F4E" wp14:editId="1C91BB6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AE4FD3" w14:textId="21998F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D12D8" w:rsidRPr="00F018C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0036123897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57F4E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3AE4FD3" w14:textId="21998F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D12D8" w:rsidRPr="00F018CD">
                              <w:rPr>
                                <w:rFonts w:ascii="Arial" w:hAnsi="Arial" w:cs="Arial"/>
                                <w:noProof/>
                              </w:rPr>
                              <w:t>0036123897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4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8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7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B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D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D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0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4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0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CF9073" wp14:editId="3EE5556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C07C9" w14:textId="162E1C8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D12D8" w:rsidRPr="00F018C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2021594795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F9073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76C07C9" w14:textId="162E1C8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D12D8" w:rsidRPr="00F018CD">
                              <w:rPr>
                                <w:rFonts w:ascii="Arial" w:hAnsi="Arial" w:cs="Arial"/>
                                <w:noProof/>
                              </w:rPr>
                              <w:t>2021594795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E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1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6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3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E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B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1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3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6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7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4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B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E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8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7BF4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6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D5461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1EC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7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0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F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F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D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F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7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A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A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A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E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B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6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3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E72B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F4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393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4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0B4C00" wp14:editId="6F6FA38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2B379" w14:textId="4D3D4A5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D12D8" w:rsidRPr="00F018C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314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B4C00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6F2B379" w14:textId="4D3D4A5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D12D8" w:rsidRPr="00F018CD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314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E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D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9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E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0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8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B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B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3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3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2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C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D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4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0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1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4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B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4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C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8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9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E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3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6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E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5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3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D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C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6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11DE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A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897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7DB8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0171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9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A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D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1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E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0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8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9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0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9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0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E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2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5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5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9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E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0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2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4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5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2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F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E4BB4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92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E1FBF7" wp14:editId="008BFEF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40F14C" w14:textId="26650C4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D12D8" w:rsidRPr="00F018C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 6,8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1FBF7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240F14C" w14:textId="26650C4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D12D8" w:rsidRPr="00F018CD">
                              <w:rPr>
                                <w:rFonts w:ascii="Arial" w:hAnsi="Arial" w:cs="Arial"/>
                                <w:noProof/>
                              </w:rPr>
                              <w:t>Bavlnárska  6,8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FF6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8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5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F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0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5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7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9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0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A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2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D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BF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9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A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B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E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BFE640" wp14:editId="7DF0ED6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86F57" w14:textId="24FD500A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FE640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C586F57" w14:textId="24FD500A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2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2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3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C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3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9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CAE9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56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2D7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834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2559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4EEA4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D0910D" wp14:editId="42596EE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2A43AF" w14:textId="36E9FA1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D12D8" w:rsidRPr="00F018C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0910D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22A43AF" w14:textId="36E9FA1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D12D8" w:rsidRPr="00F018CD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C012D58" wp14:editId="5435927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E9B9B0" w14:textId="0A56FD3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D12D8" w:rsidRPr="00F018C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12D58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2E9B9B0" w14:textId="0A56FD3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D12D8" w:rsidRPr="00F018C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29D4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CB6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C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93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B3C1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5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174C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6409EB2" wp14:editId="1814E6B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5395D3" w14:textId="52BFD02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D12D8" w:rsidRPr="00F018C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09EB2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95395D3" w14:textId="52BFD02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D12D8" w:rsidRPr="00F018CD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1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96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DE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B4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64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A1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66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F9145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3361F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4E48C7E" wp14:editId="7EEEA19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2E3FA" w14:textId="56970C3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48C7E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9E2E3FA" w14:textId="56970C3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5D7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E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E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7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4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1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8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8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09F9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4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E8FD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4E93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88F37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B98282" wp14:editId="1ED083A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48043E" w14:textId="4876DEF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D12D8" w:rsidRPr="00F018C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98282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448043E" w14:textId="4876DEF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D12D8" w:rsidRPr="00F018CD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3E1E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164F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ECE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C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3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E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E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7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3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3D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6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2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5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D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E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6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F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C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4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E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12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3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B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BD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D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9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A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C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3691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A8B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76915A" w14:textId="0826B47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D12D8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B30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567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9B8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D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1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2AD3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6B8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7D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9C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56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C6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A2B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9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3AF4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E9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1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53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E8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DF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CC8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C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25F9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D34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12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60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DC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B7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54F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A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97CB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F2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B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75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BE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51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A64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D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E7CB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57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84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4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13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89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FBC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C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2622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818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67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A4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B8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64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881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1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EB0B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F82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9E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D7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14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17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DB5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9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1D73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4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8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F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1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8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5108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C98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E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1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5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D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C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0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6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0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9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F8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9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7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C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5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5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4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C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C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8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384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A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5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CDB7B2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B104848" w14:textId="77777777" w:rsidR="00944C3D" w:rsidRDefault="00944C3D" w:rsidP="00944C3D">
      <w:pPr>
        <w:rPr>
          <w:rFonts w:ascii="Arial" w:hAnsi="Arial"/>
        </w:rPr>
      </w:pPr>
    </w:p>
    <w:p w14:paraId="4AB1C61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108B187" w14:textId="5F56039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58F4DB9" w14:textId="01D3E9D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5A5AF90" w14:textId="39BF4D0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04CFCB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4886E7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63EA9A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102D7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234B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1F34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13C0A5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CFEB2E0" w14:textId="59981EFD" w:rsidR="00944C3D" w:rsidRPr="008D0433" w:rsidRDefault="008D12D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Zuzana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Misárošová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220FAFE" w14:textId="36EEAF13" w:rsidR="00944C3D" w:rsidRPr="008D0433" w:rsidRDefault="008D12D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499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7F148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764F6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594E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82383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59570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74478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8DC56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FF89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6C7CA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BF7466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8556DB5" w14:textId="7AFAD08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05E95B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A35D7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453D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5A0115" w14:textId="031F74E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FE87A4A" w14:textId="310E042E" w:rsidR="00944C3D" w:rsidRPr="00C7085F" w:rsidRDefault="008D12D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04A845D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28E8C3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68D3F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3C7E4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69739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CBA662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1A690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DFC62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6671C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FA5D3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5EDB7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B92ED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EC105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701CD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8D63A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D85A9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BC29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39178F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F0E94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6DA2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203DC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49800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C12D1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EA923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EF7DB76" w14:textId="68D3DCD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5AB206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06BD6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9DC64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1CD71A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18E134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28624B7" w14:textId="01C3228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F3B7AD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7E4555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0BC385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DAA85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1DC07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10D27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760C50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FC93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6410C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89356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2C009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7411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DC232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E276A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2CB68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81F8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39BE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E5A6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63D26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8BA6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7CFB9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1CDA9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9EF49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BF083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50454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22314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6D7FB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6C60F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75D4B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12E7E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FC357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408C7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FE784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FD05D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79D2D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3E117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D4133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9612ED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04E74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E86FE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8E383B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C18E5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21712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A33C4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F0333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121732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B41D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5CFB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2910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37D18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8BB7E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B4BE0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8EFC0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0C44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82D0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1DA73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01B61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7E0E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0088F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37135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48099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1A3F8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A7341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B56B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E084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6B4BE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AA3D7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A8D06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F33F8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C84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4C66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12123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5525040" w14:textId="22CBFCA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1DD99E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65965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468C9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68B1FD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25074E9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3A1DC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C23C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246360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94D597F" w14:textId="77777777" w:rsidTr="00503750">
        <w:tc>
          <w:tcPr>
            <w:tcW w:w="2302" w:type="dxa"/>
            <w:vAlign w:val="center"/>
          </w:tcPr>
          <w:p w14:paraId="2A9494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123DE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826A6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DBD23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BFB69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70209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426FB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686B7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4403C97" w14:textId="77777777" w:rsidTr="00503750">
        <w:tc>
          <w:tcPr>
            <w:tcW w:w="15593" w:type="dxa"/>
            <w:gridSpan w:val="8"/>
            <w:vAlign w:val="center"/>
          </w:tcPr>
          <w:p w14:paraId="076F4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DCCB5D" w14:textId="77777777" w:rsidTr="00503750">
        <w:tc>
          <w:tcPr>
            <w:tcW w:w="2302" w:type="dxa"/>
            <w:vAlign w:val="center"/>
          </w:tcPr>
          <w:p w14:paraId="3F614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2F0202F" w14:textId="0F63EA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0F5A5B" w14:textId="00E1A3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0A2023" w14:textId="42CC1F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7FB8B4" w14:textId="5EB8C2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DDB100" w14:textId="527BDA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C1E26" w14:textId="5BDA4B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D66C7" w14:textId="6668E2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45AF5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729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31CE5E" w14:textId="3647BA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C6C6A9" w14:textId="7A216E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02B6B" w14:textId="1317AC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4E8289" w14:textId="5C1BAC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2935E" w14:textId="465646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0C4F93" w14:textId="56BFAA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56663" w14:textId="78BBC1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C7B91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B6492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53D4B8" w14:textId="3EC727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14697D" w14:textId="00A9EA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FC7A9" w14:textId="53C63C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B83ED" w14:textId="748D44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0D34A" w14:textId="46175F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F6C6ED" w14:textId="1B46D6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A547C" w14:textId="6F759D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BB6C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1583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56FEE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219C5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C24D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2504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2279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955B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E2B6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7F2D29F" w14:textId="77777777" w:rsidTr="00503750">
        <w:tc>
          <w:tcPr>
            <w:tcW w:w="2302" w:type="dxa"/>
            <w:vAlign w:val="center"/>
          </w:tcPr>
          <w:p w14:paraId="18EEF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2077E28" w14:textId="26E833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7F887F" w14:textId="7F9414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A419F2" w14:textId="67DBD3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44063" w14:textId="7E7963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71053" w14:textId="3E45F7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A0B62" w14:textId="050CCE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03702A" w14:textId="04F5CD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64AC30" w14:textId="77777777" w:rsidTr="00503750">
        <w:tc>
          <w:tcPr>
            <w:tcW w:w="15593" w:type="dxa"/>
            <w:gridSpan w:val="8"/>
            <w:vAlign w:val="center"/>
          </w:tcPr>
          <w:p w14:paraId="39871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AC0FBF7" w14:textId="77777777" w:rsidTr="00503750">
        <w:tc>
          <w:tcPr>
            <w:tcW w:w="2302" w:type="dxa"/>
            <w:vAlign w:val="center"/>
          </w:tcPr>
          <w:p w14:paraId="472E76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7BFDD2" w14:textId="16B741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C54971" w14:textId="5B6855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F39F5" w14:textId="67F8B0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7F57E7" w14:textId="2409BB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5C0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C48B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19D9B1" w14:textId="62DB82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8D57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88F3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C14D47" w14:textId="4B9F35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BE62ED" w14:textId="77214B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E5F889" w14:textId="49A3AE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7C82D3" w14:textId="4298C0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3B7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9114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DC0496" w14:textId="4CDDA3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22656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113F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5CDFB7B" w14:textId="269B49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3560BE" w14:textId="3F7638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D48AB" w14:textId="116B4F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99454" w14:textId="55127A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C03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D20C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469080" w14:textId="23B651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B919E0" w14:textId="77777777" w:rsidTr="00503750">
        <w:tc>
          <w:tcPr>
            <w:tcW w:w="2302" w:type="dxa"/>
            <w:vAlign w:val="center"/>
          </w:tcPr>
          <w:p w14:paraId="2697FC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C91D29" w14:textId="533D79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707094" w14:textId="2E8115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9BD0EE" w14:textId="7E934A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AB1B45" w14:textId="75C37A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41F3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2BCE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90EBF7" w14:textId="131357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916D98" w14:textId="77777777" w:rsidTr="00503750">
        <w:tc>
          <w:tcPr>
            <w:tcW w:w="15593" w:type="dxa"/>
            <w:gridSpan w:val="8"/>
            <w:vAlign w:val="center"/>
          </w:tcPr>
          <w:p w14:paraId="22229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1847D64" w14:textId="77777777" w:rsidTr="00503750">
        <w:tc>
          <w:tcPr>
            <w:tcW w:w="2302" w:type="dxa"/>
            <w:vAlign w:val="center"/>
          </w:tcPr>
          <w:p w14:paraId="7A2638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5D4552" w14:textId="792B6E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392D96" w14:textId="48B45E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6A250" w14:textId="4273BA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DDA8F" w14:textId="4E42E5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1697C2" w14:textId="4BFD7D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C8D854" w14:textId="0E6FBC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FC2E4" w14:textId="2EA624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7D0D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2CB59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E4837FF" w14:textId="4BC26B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98F97D" w14:textId="10AC70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A83808" w14:textId="051744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7A5C0E" w14:textId="455E08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A5410" w14:textId="0F98A2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E7AE85" w14:textId="4100D2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F13D0" w14:textId="32182F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C1F87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9232C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575FCFC" w14:textId="485A9F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7706FF" w14:textId="7B5746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542800" w14:textId="16224A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F46CA" w14:textId="56808C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B9577" w14:textId="6EB562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1DE29" w14:textId="0CBC3C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747BE5" w14:textId="26DEC7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5B96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76542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A774A2" w14:textId="2622B7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3259F8" w14:textId="6019EF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2673F" w14:textId="542607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FA1CC" w14:textId="4888F3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5ED4A5" w14:textId="07FDA6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1086FF" w14:textId="18F26C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7C24C" w14:textId="19FD83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53E5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92645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66B723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1A4C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A84382F" w14:textId="48BCB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6C0A0A" w14:textId="55580C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C9E67F" w14:textId="6911BF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C46D7" w14:textId="226D15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56827F" w14:textId="5F968C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D8F431" w14:textId="1FD710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CBC2B" w14:textId="2EFC56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F610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09BB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7702DE" w14:textId="51C055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B5AC21" w14:textId="6859DD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951A5" w14:textId="148059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DDF0BE" w14:textId="024CA1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69A602" w14:textId="22F371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24D4E" w14:textId="4F7749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C741D" w14:textId="7A3AFC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E9A042" w14:textId="77777777" w:rsidR="00944C3D" w:rsidRDefault="00944C3D" w:rsidP="00944C3D">
      <w:pPr>
        <w:rPr>
          <w:rFonts w:ascii="Arial" w:hAnsi="Arial"/>
          <w:b/>
        </w:rPr>
      </w:pPr>
    </w:p>
    <w:p w14:paraId="09B5DA9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DC27479" w14:textId="77777777" w:rsidTr="00503750">
        <w:tc>
          <w:tcPr>
            <w:tcW w:w="1944" w:type="dxa"/>
            <w:vAlign w:val="center"/>
          </w:tcPr>
          <w:p w14:paraId="208FD2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87E39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D775F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7A950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5808E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FE83B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B2CD2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1A203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F7243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D871F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3C43D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A6989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A752A76" w14:textId="77777777" w:rsidTr="00503750">
        <w:tc>
          <w:tcPr>
            <w:tcW w:w="15685" w:type="dxa"/>
            <w:gridSpan w:val="12"/>
            <w:vAlign w:val="center"/>
          </w:tcPr>
          <w:p w14:paraId="37FB30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D3F654A" w14:textId="77777777" w:rsidTr="00503750">
        <w:tc>
          <w:tcPr>
            <w:tcW w:w="1944" w:type="dxa"/>
            <w:vAlign w:val="center"/>
          </w:tcPr>
          <w:p w14:paraId="3BEAB6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58D6FE" w14:textId="2D790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3C960F" w14:textId="34056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55715F" w14:textId="7232F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EB44FF" w14:textId="4088D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C2AB4D" w14:textId="1E4B5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327973" w14:textId="2517A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69E766" w14:textId="01A49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DF1DDA" w14:textId="213F5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892051" w14:textId="23A53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A9A175" w14:textId="2BE1F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A40422" w14:textId="76639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DA74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41DB9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34FFFA8" w14:textId="5973A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0FC020" w14:textId="5080F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4A5B46" w14:textId="59E5A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9C697D" w14:textId="7FF2B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87D12E" w14:textId="3387D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70936D" w14:textId="3A0EE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D47B89" w14:textId="48E3D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9426CA" w14:textId="0AE51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A0DC11" w14:textId="40531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2732FF" w14:textId="1A2AE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DC2AAC" w14:textId="39DA1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0CD00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AE74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4D1AC34" w14:textId="2AA4A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C817BE" w14:textId="58920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438721" w14:textId="715D0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A3ABD1" w14:textId="21F2A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035EEB" w14:textId="00171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5D5016" w14:textId="20C49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D6395A" w14:textId="06A64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6317F9" w14:textId="748E0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9B830C" w14:textId="12A29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FF4A29" w14:textId="14A81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CCE8D3" w14:textId="3C83D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BDBE7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9947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FE65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5E4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FE4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7DAC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FB59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40FA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865F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A4A5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1313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8A4F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AA8E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2792F63" w14:textId="77777777" w:rsidTr="00503750">
        <w:tc>
          <w:tcPr>
            <w:tcW w:w="1944" w:type="dxa"/>
            <w:vAlign w:val="center"/>
          </w:tcPr>
          <w:p w14:paraId="694127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892067" w14:textId="5EA36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EACB93A" w14:textId="646D1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4ACD8D" w14:textId="082C2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BC47C7" w14:textId="57316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1A87EB" w14:textId="42AB4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DD1F0F" w14:textId="15C7B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FD505F" w14:textId="3C514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01491F" w14:textId="7B9A7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5EE05D" w14:textId="26718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D208CE" w14:textId="00A90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A8A972" w14:textId="58717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772EB4" w14:textId="77777777" w:rsidTr="00503750">
        <w:tc>
          <w:tcPr>
            <w:tcW w:w="15685" w:type="dxa"/>
            <w:gridSpan w:val="12"/>
            <w:vAlign w:val="center"/>
          </w:tcPr>
          <w:p w14:paraId="0E1BD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2370F2" w14:textId="77777777" w:rsidTr="00503750">
        <w:tc>
          <w:tcPr>
            <w:tcW w:w="1944" w:type="dxa"/>
            <w:vAlign w:val="center"/>
          </w:tcPr>
          <w:p w14:paraId="634785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9CA5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341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04C699" w14:textId="6CD52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43CFA5" w14:textId="4302E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81D4A5" w14:textId="0CB8C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C78067" w14:textId="660BD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95CDAF" w14:textId="1F3C1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006A05" w14:textId="41643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F02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C33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6CFC99" w14:textId="5FA05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CB5F8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2B0B4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01AC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81A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C75542" w14:textId="63EA6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1E7933" w14:textId="34BE3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1C8A85" w14:textId="00CC1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FAE6DC" w14:textId="2E83B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7757E5" w14:textId="15C5AF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73BB16" w14:textId="2554A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DD4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BE8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389C27" w14:textId="5DC28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5627F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71BC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EE71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39A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8C837D" w14:textId="50521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9D4F64" w14:textId="3EC40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FB8844" w14:textId="39592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A789D9" w14:textId="259AC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600818" w14:textId="054FE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237EBF" w14:textId="15F91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C25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02C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705BDFC" w14:textId="4488B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3EC09" w14:textId="77777777" w:rsidTr="00503750">
        <w:tc>
          <w:tcPr>
            <w:tcW w:w="1944" w:type="dxa"/>
            <w:vAlign w:val="center"/>
          </w:tcPr>
          <w:p w14:paraId="5E480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B9F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6BC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E00AB6" w14:textId="5CFEB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07B6A5" w14:textId="19A5C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F69934" w14:textId="0A8FE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6041BF" w14:textId="73AE5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C71EC5" w14:textId="349C7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F43200" w14:textId="08A11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2EF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37B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AEB21E" w14:textId="7DDE2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BE767" w14:textId="77777777" w:rsidTr="00503750">
        <w:tc>
          <w:tcPr>
            <w:tcW w:w="15685" w:type="dxa"/>
            <w:gridSpan w:val="12"/>
            <w:vAlign w:val="center"/>
          </w:tcPr>
          <w:p w14:paraId="7FB2E5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A95F3C3" w14:textId="77777777" w:rsidTr="00503750">
        <w:tc>
          <w:tcPr>
            <w:tcW w:w="1944" w:type="dxa"/>
            <w:vAlign w:val="center"/>
          </w:tcPr>
          <w:p w14:paraId="028904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6B6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3EE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1B254F" w14:textId="0F94D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733552" w14:textId="7D921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D15ABC" w14:textId="5830E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92D73B" w14:textId="2C3A7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57D2B8" w14:textId="7CE07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3B9FFC" w14:textId="668B5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75306F" w14:textId="1ED6D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CFDA69" w14:textId="4AE2C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FA9794" w14:textId="491F2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28658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5B57F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EE6F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E2C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B63C3B" w14:textId="7EBEC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3199C0" w14:textId="7CE04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E40708" w14:textId="3222A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EEA528" w14:textId="78335F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42D4E9" w14:textId="01DF0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EEBF45" w14:textId="136EF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2C7EA0" w14:textId="27044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02A1B0" w14:textId="49DB6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017D14" w14:textId="1F6E2E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D0B8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0CC7A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F7D0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DFA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1F7B50" w14:textId="3B233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CAAAC4" w14:textId="67015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060109" w14:textId="05A9A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629C52" w14:textId="2CE7D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13DEC4" w14:textId="4DCC7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55CB1C" w14:textId="7A425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5DDD12" w14:textId="7CB81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F6C499" w14:textId="0B776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E0D8E2" w14:textId="3961A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6A90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4E001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0961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063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898C1F" w14:textId="31F6F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D14E96" w14:textId="399E4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C0BBB7" w14:textId="7781E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EE328B" w14:textId="50874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16013E" w14:textId="34FDF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3AA660" w14:textId="5BF9E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0D9EA6" w14:textId="7C2E6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8BFDD3" w14:textId="5E5D4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957859" w14:textId="45A844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0820E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7FE47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A4F6A0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FE330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9B9751E" w14:textId="4C9D0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CEDCAA" w14:textId="26660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CF4144A" w14:textId="2087C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BB2D00" w14:textId="21879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BA5C32" w14:textId="6561E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6FEC76" w14:textId="10452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CF6646" w14:textId="3082F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36B90" w14:textId="0CD7A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924EE1" w14:textId="5040A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E8BFDF" w14:textId="0F8A4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156EFB" w14:textId="21CB9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05F3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3A35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2808F6" w14:textId="4B4A8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EC849B" w14:textId="7C13E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A813D6" w14:textId="27431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0DD760" w14:textId="5DA48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0C6787" w14:textId="3EC55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EC5DDE" w14:textId="36077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D9CD7E" w14:textId="4CF76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AD04F5" w14:textId="4EB7D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A40EF5" w14:textId="12BC1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DEB2AE" w14:textId="1BCAA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79A9B5" w14:textId="2B685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00BD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8059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F0563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E45C65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B276B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5D3E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5D6727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5D63F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489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36C75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EF1E1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5DF9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EFF04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08AB2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DF19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CF33E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FE1B3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B207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082BE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88C26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E34A79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9633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64CE4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DF79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24D041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50E35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D38B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34251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04C75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A242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CE49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E638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8B89E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B5F73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DEBF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6F29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3716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5B78E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30150A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63AB9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F591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8E3B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1E7F6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AE71A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EEA06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334614F" w14:textId="77777777" w:rsidTr="00503750">
        <w:trPr>
          <w:trHeight w:val="1073"/>
        </w:trPr>
        <w:tc>
          <w:tcPr>
            <w:tcW w:w="3614" w:type="dxa"/>
            <w:vMerge/>
          </w:tcPr>
          <w:p w14:paraId="148000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DB2E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25C3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793D4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D515C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54B6C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98089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60DB3E6" w14:textId="77777777" w:rsidTr="00503750">
        <w:trPr>
          <w:trHeight w:val="283"/>
        </w:trPr>
        <w:tc>
          <w:tcPr>
            <w:tcW w:w="3614" w:type="dxa"/>
          </w:tcPr>
          <w:p w14:paraId="5B85DE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BA92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949F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CA56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765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1833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77FC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B93328A" w14:textId="77777777" w:rsidTr="00503750">
        <w:trPr>
          <w:trHeight w:val="283"/>
        </w:trPr>
        <w:tc>
          <w:tcPr>
            <w:tcW w:w="3614" w:type="dxa"/>
          </w:tcPr>
          <w:p w14:paraId="46BB60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6B9E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B25D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9BD1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9149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B4A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014A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FB02B6E" w14:textId="77777777" w:rsidTr="00503750">
        <w:trPr>
          <w:trHeight w:val="283"/>
        </w:trPr>
        <w:tc>
          <w:tcPr>
            <w:tcW w:w="3614" w:type="dxa"/>
          </w:tcPr>
          <w:p w14:paraId="0906BA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2E20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EA025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0D65E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F302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AA37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159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7F15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A5BF65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196DCCA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506AB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BECED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B506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632E1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90B05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6EE14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68DE6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CD75B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CE6E9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C42571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A0D6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58404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1338A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4711819" w14:textId="0390B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B66CDF" w14:textId="6B4AC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7B6F2C" w14:textId="60ACF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649B64" w14:textId="4799B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A0BD8" w14:textId="7D3F0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952002" w14:textId="2404D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F9B9FB" w14:textId="4AED6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609012" w14:textId="7BC7D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4D0F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9DC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3394BF6" w14:textId="2195B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23C6DA" w14:textId="2EA12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072AA" w14:textId="4AEDD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8BA998" w14:textId="53574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F5EAC9" w14:textId="29213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CEE32" w14:textId="68BC1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AD174" w14:textId="06DFA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920816" w14:textId="33EAE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149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5D72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80F97A3" w14:textId="5E9DB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92D5F" w14:textId="01A21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E513B" w14:textId="77991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F155C" w14:textId="3FAA9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3247E" w14:textId="31679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BC6D9" w14:textId="70442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183AD7" w14:textId="284F6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9612F1" w14:textId="261AA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E34F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5E8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0FBE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B84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C98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6A1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89C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351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766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7880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CF55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6CC32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58876AD" w14:textId="1B046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3DC92E" w14:textId="4ECE6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5BA6C7" w14:textId="680F1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19FB8E" w14:textId="3EE67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D45990" w14:textId="725AD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7CE77D" w14:textId="2402D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C9A21E" w14:textId="048A5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5D2E8B" w14:textId="01092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B855E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12C2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8ABA8B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C5A9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EFE174A" w14:textId="44722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D063ED" w14:textId="2E1C0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96401B" w14:textId="6CF1A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2630D0" w14:textId="00903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2B6FB4" w14:textId="65B53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94BEB" w14:textId="734EA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92560F" w14:textId="3C5BB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FC2F33" w14:textId="11F3F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3E6A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756C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FD20370" w14:textId="13F21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AAB97" w14:textId="655E7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F599C5" w14:textId="6230D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18F335" w14:textId="73B1D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370D86" w14:textId="6B6E1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0E9C48" w14:textId="4B037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8E3E63" w14:textId="4E5C9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FC39B3" w14:textId="464C4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E5F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9363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46D832B" w14:textId="2B775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4DDD11" w14:textId="3E612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26A3D9" w14:textId="74BCF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68B165" w14:textId="32A91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A4961" w14:textId="2DF0A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8DF857" w14:textId="06047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CDCE1" w14:textId="112A2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324AD9" w14:textId="57F82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C33DB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65621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9713639" w14:textId="7918A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9D3B7" w14:textId="100BA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BF75C" w14:textId="1A09E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CD6322" w14:textId="101BA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60D99A" w14:textId="3F35E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8E960" w14:textId="5DDC3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DC83D" w14:textId="4B43D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A7A720" w14:textId="27DDC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C2CA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E2417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780F8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69733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3768E9B" w14:textId="01207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98090" w14:textId="24147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5ED41" w14:textId="64530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FBA165" w14:textId="27BB7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B5DCF" w14:textId="78332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FA97EE" w14:textId="3C4D2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3551C" w14:textId="29D86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04F03C" w14:textId="1F6AE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5866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9BEA4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BAAD60" w14:textId="579B5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A3003" w14:textId="207A6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30D1C3" w14:textId="78A81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BE42F" w14:textId="1E448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9D9758" w14:textId="61A9C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C3F49F" w14:textId="34A59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8C2F96" w14:textId="352D2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0A4D55" w14:textId="674A2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42E7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B9F1E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C81F10E" w14:textId="1F79242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0095A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D4B9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EE7E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CBC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92EB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7456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3982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59AF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B38F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A63C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7202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C675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8B58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BEF1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4B32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D298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31B1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6CD84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2B10F4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DA4E71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A417F2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F0C70A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DB888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57E9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ABED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CC64A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1BE4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1DDD26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B4A91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B35B9B" w14:textId="427DF4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9CE1FD9" w14:textId="3EEEB5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A8C02B" w14:textId="2C84100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E10086" w14:textId="27F710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FEE94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5DE46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42E74D" w14:textId="37CBFEF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0B05029" w14:textId="13A63B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0010E8" w14:textId="590EB5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957039" w14:textId="3F766B1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64B0C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9497B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065FE2" w14:textId="641CDE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993D57" w14:textId="2ED4B54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D2FD16" w14:textId="2D59192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43FD99" w14:textId="126FABA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83C39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CDF50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16DF20" w14:textId="77D6C2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7A9EBA" w14:textId="095D76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27FFB8" w14:textId="1399A8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89E785" w14:textId="64110F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3C868F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0F25A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955556" w14:textId="07F62F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F797CA" w14:textId="074EC8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86E82B" w14:textId="4D5F9E2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856D8C" w14:textId="345853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98904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A7025D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68C661" w14:textId="504DA38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8F5B32" w14:textId="729B193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AA4CA0" w14:textId="1543FD8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4A908E" w14:textId="2ACC08B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DE47F11" w14:textId="77777777" w:rsidR="00944C3D" w:rsidRDefault="00944C3D" w:rsidP="00944C3D">
      <w:pPr>
        <w:rPr>
          <w:rFonts w:ascii="Arial" w:hAnsi="Arial"/>
          <w:b/>
        </w:rPr>
      </w:pPr>
    </w:p>
    <w:p w14:paraId="11EB5F4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E14939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DB318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AB2AF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41387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C4B2E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B412A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7D37F3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66F68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B0B5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6AB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4F4A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265A3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7C40E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768C8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9E67C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A4989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932E1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45FF6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07122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F4682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EFE44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BB4A1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85CCA5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ACAD0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1AA02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1F24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16C86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812BBA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713CF1B" w14:textId="77777777" w:rsidTr="00503750">
        <w:tc>
          <w:tcPr>
            <w:tcW w:w="2835" w:type="dxa"/>
            <w:vAlign w:val="center"/>
          </w:tcPr>
          <w:p w14:paraId="01B6FF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465F3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64C60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B29CF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E0FB1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B195D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0BF66E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DFD23A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34DF6F7" w14:textId="60D5C2A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084323" w14:textId="1D0476C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0474A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FBE37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521A15" w14:textId="63A4F76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06461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9DB8C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6A9E983" w14:textId="482BF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0065B" w14:textId="5BF23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B09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294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A0C730" w14:textId="0F9D9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5B42D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DBBCF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9105D3C" w14:textId="3B532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D5B731" w14:textId="3D889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19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F8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EC03D1" w14:textId="39A27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587F2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E200A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E4916A8" w14:textId="5C288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F6F9C8" w14:textId="54716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D94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0BC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7D2DF2" w14:textId="49AF2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6115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1128D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FC39B50" w14:textId="406CC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2A2BD1" w14:textId="76C7D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DFF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B8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911100" w14:textId="1E0DB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3670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313A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3C78F61" w14:textId="5278A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43230" w14:textId="06415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962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44C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447903" w14:textId="320EA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CC281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0F3F9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AAE8670" w14:textId="1196C8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683D45" w14:textId="12F8DB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035D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3823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8C220" w14:textId="48074A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12A920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31260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D8CD4AE" w14:textId="3255FE2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EC7CD89" w14:textId="77777777" w:rsidR="00944C3D" w:rsidRDefault="00944C3D" w:rsidP="00944C3D">
      <w:pPr>
        <w:rPr>
          <w:rFonts w:ascii="Arial" w:hAnsi="Arial"/>
          <w:b/>
        </w:rPr>
      </w:pPr>
    </w:p>
    <w:p w14:paraId="1224CEB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3429386" w14:textId="77777777" w:rsidTr="00503750">
        <w:tc>
          <w:tcPr>
            <w:tcW w:w="2835" w:type="dxa"/>
            <w:vAlign w:val="center"/>
          </w:tcPr>
          <w:p w14:paraId="291A58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2D198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DDD90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7F9C8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48C3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27D12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7E5A35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C224E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B20CD89" w14:textId="4B7D3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9C3E9" w14:textId="7E171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5D6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30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997336" w14:textId="4F768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90C5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B79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11B1C92" w14:textId="2B463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3E4C8" w14:textId="32DD3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C9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A45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5AC051" w14:textId="19DFDA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BAFC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E49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B8B5FE5" w14:textId="75EAE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EAA305" w14:textId="0978D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7CA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1C4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7ED41A" w14:textId="74700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F196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B43A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E413A9E" w14:textId="3E8C9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729F4E" w14:textId="12EC1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566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BB6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8E4238" w14:textId="6E16C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5BAAD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CDC9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CC75BB8" w14:textId="7F1BBC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16492E" w14:textId="0CB87E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251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FA11F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90355B" w14:textId="02E2BA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2B6D31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ACC643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2F9D48B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E2E0D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7CC31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5F7BD39" w14:textId="77777777" w:rsidTr="00503750">
        <w:trPr>
          <w:trHeight w:val="699"/>
        </w:trPr>
        <w:tc>
          <w:tcPr>
            <w:tcW w:w="3502" w:type="dxa"/>
            <w:vMerge/>
          </w:tcPr>
          <w:p w14:paraId="3FFACC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38328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9C141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59EE81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C2330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D0CC915" w14:textId="688DC50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E8B007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FBB5E0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C3BBA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A7D7732" w14:textId="66AD144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A52A6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94D6E3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2142F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B79C653" w14:textId="065D984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9BA40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8A5A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BD9EA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8B53593" w14:textId="77777777" w:rsidTr="00503750">
        <w:trPr>
          <w:trHeight w:val="593"/>
        </w:trPr>
        <w:tc>
          <w:tcPr>
            <w:tcW w:w="3497" w:type="dxa"/>
          </w:tcPr>
          <w:p w14:paraId="7D7C96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FB610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695B7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D96C1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D54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37D31EA" w14:textId="1BD0F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F09BD2" w14:textId="1C66A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82F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986826" w14:textId="2B5A15B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E02F14" w14:textId="505A7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7AF1B9" w14:textId="0D937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8484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6DE2F3" w14:textId="2D804D7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A84F34" w14:textId="6AE29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F3704E" w14:textId="49795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D211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6909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6A636A6" w14:textId="3524B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8B6C99" w14:textId="4BE96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4B14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01FF13" w14:textId="1EB4E5D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A363AD" w14:textId="2D0D8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33D3A4" w14:textId="0E082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A64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669E06" w14:textId="45CBF94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C93B73" w14:textId="17715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FA7A80" w14:textId="17E1B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237A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2F7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AA8F750" w14:textId="55299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2492E0" w14:textId="13E4A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011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2F06D3" w14:textId="7F15952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259FC0" w14:textId="3A166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6E4D17" w14:textId="3DC5B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6219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01B9D1" w14:textId="178077B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424D5C" w14:textId="4CAE3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9E925E" w14:textId="66F60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3536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D691A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43A4624" w14:textId="70957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A1C9B1" w14:textId="6ED97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3FAB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62A667" w14:textId="4A7750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96820D" w14:textId="2593E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081540" w14:textId="1C98B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AB93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B55F660" w14:textId="2707204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D9AE0B" w14:textId="022E0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F6CEDC" w14:textId="2003C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507760" w14:textId="77777777" w:rsidR="00944C3D" w:rsidRDefault="00944C3D" w:rsidP="00944C3D">
      <w:pPr>
        <w:rPr>
          <w:rFonts w:ascii="Arial" w:hAnsi="Arial"/>
          <w:b/>
        </w:rPr>
      </w:pPr>
    </w:p>
    <w:p w14:paraId="36009C81" w14:textId="77777777" w:rsidR="00944C3D" w:rsidRDefault="00944C3D" w:rsidP="00944C3D">
      <w:pPr>
        <w:rPr>
          <w:rFonts w:ascii="Arial" w:hAnsi="Arial"/>
          <w:b/>
        </w:rPr>
      </w:pPr>
    </w:p>
    <w:p w14:paraId="5080D9CD" w14:textId="77777777" w:rsidR="00944C3D" w:rsidRDefault="00944C3D" w:rsidP="00944C3D">
      <w:pPr>
        <w:rPr>
          <w:rFonts w:ascii="Arial" w:hAnsi="Arial"/>
          <w:b/>
        </w:rPr>
      </w:pPr>
    </w:p>
    <w:p w14:paraId="7A307E9C" w14:textId="77777777" w:rsidR="00944C3D" w:rsidRDefault="00944C3D" w:rsidP="00944C3D">
      <w:pPr>
        <w:rPr>
          <w:rFonts w:ascii="Arial" w:hAnsi="Arial"/>
          <w:b/>
        </w:rPr>
      </w:pPr>
    </w:p>
    <w:p w14:paraId="3176318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26"/>
        <w:gridCol w:w="1202"/>
        <w:gridCol w:w="1215"/>
        <w:gridCol w:w="1192"/>
        <w:gridCol w:w="1569"/>
      </w:tblGrid>
      <w:tr w:rsidR="00944C3D" w:rsidRPr="00050529" w14:paraId="5F6BC836" w14:textId="77777777" w:rsidTr="00503750">
        <w:tc>
          <w:tcPr>
            <w:tcW w:w="2622" w:type="dxa"/>
            <w:vAlign w:val="center"/>
          </w:tcPr>
          <w:p w14:paraId="1E565E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27E0F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915E4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7F1F2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7E746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E8216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FB379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33E32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432E4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793837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4ECB2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04255B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273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8E0876B" w14:textId="3B7C2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B804F1" w14:textId="515EF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A2542A" w14:textId="0CE02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839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FB7848" w14:textId="50E99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0BDAB" w14:textId="77777777" w:rsidTr="00503750">
        <w:tc>
          <w:tcPr>
            <w:tcW w:w="2622" w:type="dxa"/>
            <w:vAlign w:val="center"/>
          </w:tcPr>
          <w:p w14:paraId="5BDE6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EBF8B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550E8EA" w14:textId="2C0A9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0412ED" w14:textId="1C728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56F799" w14:textId="1AF35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657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D94B77" w14:textId="22B67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8E99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E90D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7C1A4A2" w14:textId="67494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D5AB3F" w14:textId="2BE24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178C44" w14:textId="4CABB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6CF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79195" w14:textId="6700C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D63C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25B4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88C3A46" w14:textId="3C863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A459FC" w14:textId="34D16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1CE820" w14:textId="0C407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01C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B04895" w14:textId="1A49D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9CC6B" w14:textId="77777777" w:rsidTr="00503750">
        <w:tc>
          <w:tcPr>
            <w:tcW w:w="2622" w:type="dxa"/>
            <w:vAlign w:val="center"/>
          </w:tcPr>
          <w:p w14:paraId="4148C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FB9407A" w14:textId="02468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24807.00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EB4EC1" w14:textId="2F5C5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5472.00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39120F" w14:textId="3F732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16798.00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76C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0C0A08" w14:textId="2C298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13481.00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68C8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53F3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CBE908B" w14:textId="5F59B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BBEDB3" w14:textId="1E0E4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9AD7A0" w14:textId="359F4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4EE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40D644" w14:textId="48A8A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99359" w14:textId="77777777" w:rsidTr="00503750">
        <w:tc>
          <w:tcPr>
            <w:tcW w:w="2622" w:type="dxa"/>
            <w:vAlign w:val="center"/>
          </w:tcPr>
          <w:p w14:paraId="56F38D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8841C5A" w14:textId="6A225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409F88" w14:textId="33193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350164" w14:textId="0278B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834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B30EC0" w14:textId="2B1E2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BA936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0A68EA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7B0E5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B59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0D0D86C" w14:textId="08225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0B656D" w14:textId="59327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3ED74C" w14:textId="764DA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D64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E6FE26" w14:textId="40BF4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A6D1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4FF7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ECDD9D9" w14:textId="703F3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2B3446" w14:textId="4DA6C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811E1F" w14:textId="02C39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6D6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8A1F95" w14:textId="6EA68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DE99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6732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508D548" w14:textId="54E93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EAE5E6" w14:textId="25639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8291FA" w14:textId="4578A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271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228896" w14:textId="7BB0C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61DC6A" w14:textId="77777777" w:rsidTr="00503750">
        <w:tc>
          <w:tcPr>
            <w:tcW w:w="2622" w:type="dxa"/>
            <w:vAlign w:val="center"/>
          </w:tcPr>
          <w:p w14:paraId="77B33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145D588" w14:textId="3A10D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1D82EB" w14:textId="11B6C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345A46" w14:textId="21F70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77E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FD9C4C" w14:textId="126E6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CCF25" w14:textId="77777777" w:rsidTr="00503750">
        <w:tc>
          <w:tcPr>
            <w:tcW w:w="2622" w:type="dxa"/>
            <w:vAlign w:val="center"/>
          </w:tcPr>
          <w:p w14:paraId="455188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3FFC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632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E6A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E97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F0D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4F27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237A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82C3228" w14:textId="22E35B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24807.00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8CF285" w14:textId="0BF09E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5472.00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40D38A" w14:textId="1EEC34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16798.00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0010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8D8C61" w14:textId="1FCA5A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13481.00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7AD1C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2CF5E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F35F9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2E2B75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E9FB02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51C73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C0C0B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1AD6C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E8FA1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F8734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1D248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CFEF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8286C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C01C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3589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FE177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69DE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1D8A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8640D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9A58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9537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88CE7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D645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3BF3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30A6B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559C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3CE7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F76D8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8A4F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5740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643EA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2EBA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09B2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61FFC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0167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C68D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F3B2B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D9B0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F35A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EDBF8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1FDC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6081F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265A9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68AD2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E50B6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3C32D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C80A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84901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69F0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AFBB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DC277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B766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43A2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4B527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5712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EB14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77987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1E42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5F2F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5A9DA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D207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E6D0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8E218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F620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6D9A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FD51E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6485D4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305EB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AE631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81CC75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36A28262" w14:textId="77777777" w:rsidTr="00503750">
        <w:tc>
          <w:tcPr>
            <w:tcW w:w="2835" w:type="dxa"/>
            <w:vAlign w:val="center"/>
          </w:tcPr>
          <w:p w14:paraId="73194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B20E0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74841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9FF2F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DC653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C7098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A05BFF2" w14:textId="77777777" w:rsidTr="00503750">
        <w:tc>
          <w:tcPr>
            <w:tcW w:w="2835" w:type="dxa"/>
            <w:vAlign w:val="center"/>
          </w:tcPr>
          <w:p w14:paraId="1370AC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4A83E85" w14:textId="619E2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735666" w14:textId="16E39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C657FA" w14:textId="72DB9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9F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3F78AF" w14:textId="37D1B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140807" w14:textId="77777777" w:rsidTr="00503750">
        <w:tc>
          <w:tcPr>
            <w:tcW w:w="2835" w:type="dxa"/>
            <w:vAlign w:val="center"/>
          </w:tcPr>
          <w:p w14:paraId="19A16F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148BB24" w14:textId="32D51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403C3B" w14:textId="07335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36958" w14:textId="714B9C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FD1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EE8FEC" w14:textId="5F925B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6E5D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584F6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8F8D1C5" w14:textId="697BF5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945ADD" w14:textId="0AF01C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ECA7E" w14:textId="4F28BE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5B27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0470C4" w14:textId="141920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129A49E" w14:textId="77777777" w:rsidTr="00503750">
        <w:tc>
          <w:tcPr>
            <w:tcW w:w="2835" w:type="dxa"/>
            <w:vAlign w:val="center"/>
          </w:tcPr>
          <w:p w14:paraId="668B82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10FDC37" w14:textId="58161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7FE819" w14:textId="0C44C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F7D0D0" w14:textId="37924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28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7373AD" w14:textId="51958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ECF63" w14:textId="77777777" w:rsidTr="00503750">
        <w:tc>
          <w:tcPr>
            <w:tcW w:w="2835" w:type="dxa"/>
            <w:vAlign w:val="center"/>
          </w:tcPr>
          <w:p w14:paraId="259D03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38A4E9B" w14:textId="1D42C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F65E16" w14:textId="139E2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843A4C" w14:textId="104C2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BD5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3E8DB3" w14:textId="5FD61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466B7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9F6EE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119D721" w14:textId="01E74B1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5EEBD9" w14:textId="66CC5A9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8ABC06" w14:textId="5986366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5C0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25B53" w14:textId="30AEC7F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DB777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C96DA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23BDD1D" w14:textId="0E9EC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E7E4B" w14:textId="5A74E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5FFE81" w14:textId="492AC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B36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68DC62" w14:textId="23E55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82DE3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D945AB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69D4564" w14:textId="77777777" w:rsidTr="00503750">
        <w:tc>
          <w:tcPr>
            <w:tcW w:w="2552" w:type="dxa"/>
            <w:shd w:val="clear" w:color="auto" w:fill="auto"/>
            <w:vAlign w:val="center"/>
          </w:tcPr>
          <w:p w14:paraId="6F6924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F9CC7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CAA09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2364B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80298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8A2767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A7BD9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C66450D" w14:textId="28EB28F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A740007" w14:textId="5691E6D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F31F392" w14:textId="7D25DA4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A59F896" w14:textId="0BB8EBA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E6FD8C4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BA6D9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AE333EE" w14:textId="6FCEB68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94BEC82" w14:textId="0A4AC90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0BCEFCD" w14:textId="2EFCD4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B484445" w14:textId="42E0830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3DBBEE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0378CB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406E8F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E1F3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DFF3E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58B74F1" w14:textId="77777777" w:rsidTr="00503750">
        <w:tc>
          <w:tcPr>
            <w:tcW w:w="4395" w:type="dxa"/>
            <w:vMerge/>
          </w:tcPr>
          <w:p w14:paraId="382349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CD61E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D6C0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7F6CDD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2121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A6FAB7C" w14:textId="6DA52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128E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B0A60F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243AE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9777B10" w14:textId="69252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B8E3D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5CFE71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836A8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3F43FAB" w14:textId="2D0175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3B30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2E7FFC2" w14:textId="77777777" w:rsidTr="00503750">
        <w:tc>
          <w:tcPr>
            <w:tcW w:w="4395" w:type="dxa"/>
            <w:vAlign w:val="center"/>
          </w:tcPr>
          <w:p w14:paraId="63E0F0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770052E" w14:textId="4CF82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83809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685214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94BA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57D88CC" w14:textId="55B2C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F5FA0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4AE657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C597E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0485E5B" w14:textId="1A3E67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587C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FD9DBD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17679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91DB246" w14:textId="754ADFB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20070.00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4D19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3D381A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420ABA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1FC6E26" w14:textId="77777777" w:rsidTr="00503750">
        <w:tc>
          <w:tcPr>
            <w:tcW w:w="4395" w:type="dxa"/>
            <w:vAlign w:val="center"/>
          </w:tcPr>
          <w:p w14:paraId="5465AE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BE77B9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A7C6A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74F05E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C1A9F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45EB57A" w14:textId="1E0E36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64D512" w14:textId="03D52F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5593B8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DA169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45DC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991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35A6E5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B4E6A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A4D7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307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8392A9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F4704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2846BA2" w14:textId="422B962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21E41F" w14:textId="127250A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5E97A4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422C4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4C93770" w14:textId="6974C0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60AD69" w14:textId="210824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90597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9EF20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B848C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0F67110" w14:textId="77777777" w:rsidTr="00503750">
        <w:tc>
          <w:tcPr>
            <w:tcW w:w="1843" w:type="dxa"/>
            <w:vAlign w:val="center"/>
          </w:tcPr>
          <w:p w14:paraId="2ACD61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4203A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362535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E24CE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19D66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B423A1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6BBE2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734E14A" w14:textId="77777777" w:rsidTr="00503750">
        <w:tc>
          <w:tcPr>
            <w:tcW w:w="1843" w:type="dxa"/>
            <w:vAlign w:val="center"/>
          </w:tcPr>
          <w:p w14:paraId="095C24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EF959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E29A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5872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3E2A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F459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1CD5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4BB149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2B37E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B14F4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0198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4709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3BEC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F609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E74E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12CF72" w14:textId="77777777" w:rsidTr="00503750">
        <w:tc>
          <w:tcPr>
            <w:tcW w:w="1843" w:type="dxa"/>
            <w:vAlign w:val="center"/>
          </w:tcPr>
          <w:p w14:paraId="581280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8D9E1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A28F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7ACA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C6F2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570E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C914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1AB10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FAD46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5716B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23AE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DA1A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373C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2817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13A7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1CEAEC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706562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923CC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630BF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E94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235B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6B9A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1A377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145E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696E1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8FA8B4B" w14:textId="77777777" w:rsidTr="00503750">
        <w:trPr>
          <w:trHeight w:val="664"/>
        </w:trPr>
        <w:tc>
          <w:tcPr>
            <w:tcW w:w="3372" w:type="dxa"/>
          </w:tcPr>
          <w:p w14:paraId="38B25A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D4F71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BB424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008EA3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BE90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FB065C0" w14:textId="41355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3C5EAE" w14:textId="1AFCC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1C973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0E11E0" w14:textId="3B93FDD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3D0ACAC" w14:textId="7A2AA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7D0459" w14:textId="6B05E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927FC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DE1B408" w14:textId="755C844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C46056" w14:textId="0316C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B09D61" w14:textId="4DCB0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17D91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F3D0A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3D8F5D3" w14:textId="7B516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5B5D52" w14:textId="5EEF2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B5B1D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6EF6FEA" w14:textId="5390955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A53ED3" w14:textId="18DE1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67DDD4" w14:textId="4EC74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D08F7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4740B79" w14:textId="736B6AE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E91A0B" w14:textId="165E5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98DFDA" w14:textId="60C63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1C262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8EFF43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A6C982A" w14:textId="77777777" w:rsidTr="00503750">
        <w:tc>
          <w:tcPr>
            <w:tcW w:w="2835" w:type="dxa"/>
            <w:vAlign w:val="center"/>
          </w:tcPr>
          <w:p w14:paraId="7877CF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768B0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646B1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10EA7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A42A9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503DE04" w14:textId="77777777" w:rsidTr="00503750">
        <w:tc>
          <w:tcPr>
            <w:tcW w:w="2835" w:type="dxa"/>
          </w:tcPr>
          <w:p w14:paraId="631684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1E095FC" w14:textId="5C3A3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E6D936" w14:textId="26B18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27BF69" w14:textId="10398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E71456" w14:textId="46BA0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11EB02" w14:textId="77777777" w:rsidTr="00503750">
        <w:tc>
          <w:tcPr>
            <w:tcW w:w="2835" w:type="dxa"/>
          </w:tcPr>
          <w:p w14:paraId="406910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9B75289" w14:textId="05B05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E60A1E" w14:textId="0D8950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1EEB28" w14:textId="76179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30113B" w14:textId="05599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9C879F" w14:textId="77777777" w:rsidTr="00503750">
        <w:tc>
          <w:tcPr>
            <w:tcW w:w="2835" w:type="dxa"/>
          </w:tcPr>
          <w:p w14:paraId="6E719F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7F21140" w14:textId="78165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8C8583" w14:textId="6F949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EAD471" w14:textId="317D2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CE4FBCB" w14:textId="5817E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58F220" w14:textId="77777777" w:rsidTr="00503750">
        <w:tc>
          <w:tcPr>
            <w:tcW w:w="2835" w:type="dxa"/>
            <w:vAlign w:val="center"/>
          </w:tcPr>
          <w:p w14:paraId="1B0B8F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585E4E1" w14:textId="045CE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AA4609" w14:textId="62A4E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4D86E2" w14:textId="763F0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3C6E1B" w14:textId="71A50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ECCCB4" w14:textId="77777777" w:rsidTr="00503750">
        <w:tc>
          <w:tcPr>
            <w:tcW w:w="2835" w:type="dxa"/>
            <w:vAlign w:val="center"/>
          </w:tcPr>
          <w:p w14:paraId="0C4D9A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8238748" w14:textId="62FE0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099C91" w14:textId="34A73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C81E1F" w14:textId="04E08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3874FC" w14:textId="1E073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299833" w14:textId="77777777" w:rsidTr="00503750">
        <w:tc>
          <w:tcPr>
            <w:tcW w:w="2835" w:type="dxa"/>
          </w:tcPr>
          <w:p w14:paraId="7C75D1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EE9AFD6" w14:textId="2B8F1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0B7D14" w14:textId="21566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CA6E63" w14:textId="165D7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F9AB33" w14:textId="2789E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03BB95" w14:textId="77777777" w:rsidTr="00503750">
        <w:tc>
          <w:tcPr>
            <w:tcW w:w="2835" w:type="dxa"/>
          </w:tcPr>
          <w:p w14:paraId="0CC099B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3D6F739" w14:textId="65622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D72071" w14:textId="1C1CA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048DFA" w14:textId="67DC0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9C7A4A1" w14:textId="1332C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7385E3" w14:textId="77777777" w:rsidTr="00503750">
        <w:tc>
          <w:tcPr>
            <w:tcW w:w="2835" w:type="dxa"/>
          </w:tcPr>
          <w:p w14:paraId="5940302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E8406BD" w14:textId="069B3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032778" w14:textId="08803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0E2A3E" w14:textId="2D8E2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776BE8" w14:textId="47644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E430CD" w14:textId="77777777" w:rsidR="00944C3D" w:rsidRDefault="00944C3D" w:rsidP="00944C3D">
      <w:pPr>
        <w:rPr>
          <w:rFonts w:ascii="Arial" w:hAnsi="Arial"/>
          <w:b/>
        </w:rPr>
      </w:pPr>
    </w:p>
    <w:p w14:paraId="3731126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AE5894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09C8D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0DD1B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D84F6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0F8A2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D7E8C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4B997D1" w14:textId="77777777" w:rsidTr="00503750">
        <w:trPr>
          <w:trHeight w:val="443"/>
        </w:trPr>
        <w:tc>
          <w:tcPr>
            <w:tcW w:w="2560" w:type="dxa"/>
          </w:tcPr>
          <w:p w14:paraId="62D12B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D70A13B" w14:textId="31AFA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4E5F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D33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FC64F3" w14:textId="6C43D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CE428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F0209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C237ADE" w14:textId="243A9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2D6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4A3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9AEC527" w14:textId="639A9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4302B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3DC36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2172819" w14:textId="6E10D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6A3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F2CA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C24E4F" w14:textId="0E77E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3E83D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8CC14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83778CD" w14:textId="6383D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3223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E34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A30689" w14:textId="56B83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54D9A6" w14:textId="77777777" w:rsidR="00944C3D" w:rsidRDefault="00944C3D" w:rsidP="00944C3D">
      <w:pPr>
        <w:rPr>
          <w:rFonts w:ascii="Arial" w:hAnsi="Arial"/>
          <w:b/>
        </w:rPr>
      </w:pPr>
    </w:p>
    <w:p w14:paraId="362E899A" w14:textId="77777777" w:rsidR="00944C3D" w:rsidRDefault="00944C3D" w:rsidP="00944C3D">
      <w:pPr>
        <w:rPr>
          <w:rFonts w:ascii="Arial" w:hAnsi="Arial"/>
          <w:b/>
        </w:rPr>
      </w:pPr>
    </w:p>
    <w:p w14:paraId="326199A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551A603" w14:textId="77777777" w:rsidR="00944C3D" w:rsidRDefault="00944C3D" w:rsidP="00944C3D">
      <w:pPr>
        <w:rPr>
          <w:rFonts w:ascii="Arial" w:hAnsi="Arial"/>
          <w:b/>
        </w:rPr>
      </w:pPr>
    </w:p>
    <w:p w14:paraId="085AC05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6E65A3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C90CD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A2C4F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0E687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C17C3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E1F75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7EC80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70E75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80625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9C829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EE5FD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83F4D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4DC32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B4A20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DE75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260A2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44961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C3FEC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AB2E05C" w14:textId="77777777" w:rsidTr="00503750">
        <w:trPr>
          <w:trHeight w:val="677"/>
        </w:trPr>
        <w:tc>
          <w:tcPr>
            <w:tcW w:w="3358" w:type="dxa"/>
          </w:tcPr>
          <w:p w14:paraId="7B6AFC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5E4C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69B30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D2B74D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55CE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5DA8E50" w14:textId="1AB1B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928CAB" w14:textId="3CD8C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72E6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2DDA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52E1421" w14:textId="6B744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C6ECAF" w14:textId="75BEE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07991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FB7F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E5B3BA4" w14:textId="4B1D7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0BF6CB" w14:textId="0FA56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2C6E8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8915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301D2F4" w14:textId="64E8B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06C125" w14:textId="71619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378A1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97F7F9" w14:textId="39E37E2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E10CC46" w14:textId="5D282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79517A" w14:textId="426FD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30791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FB8725D" w14:textId="1664BB0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2081880" w14:textId="6DCF2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A0C19C" w14:textId="68DCD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A1D46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5E289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F011AB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9490D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2A6AB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1E7A07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86B8C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0EC3C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67EFC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E038E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98C46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26360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F66B9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2D609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F4740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1317B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80A62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E7349F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57581D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7E93E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A1F0A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3DCB7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6F8A2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80262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E87DE13" w14:textId="6DA24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5F41E3" w14:textId="14ED0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1AEE7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41357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50CD978" w14:textId="38B61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FF9C46" w14:textId="64D16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28DC7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13A23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E781172" w14:textId="02468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421B93" w14:textId="0E24A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31CF3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89DFFF7" w14:textId="745BC63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0719EEA" w14:textId="1335B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EA5E57" w14:textId="6F263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81115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CE7B092" w14:textId="1BFA6CD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F6DD358" w14:textId="5B255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5185A7" w14:textId="4F36E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83F16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BD009D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350C1F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716D4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1E11A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D451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F7E37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C2DE6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7EA67B5" w14:textId="5837F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9944F9" w14:textId="18BC1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B3376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0DE32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73EBD01" w14:textId="4EE4A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E59C8A" w14:textId="0134D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119EF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961E3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B553759" w14:textId="153AB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3930CA" w14:textId="71FD5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324F6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F0BF44C" w14:textId="5E1CF19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8A7D28A" w14:textId="10469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44D1D2" w14:textId="5C5CF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BC6E7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51C6A98" w14:textId="2828D17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E323D0E" w14:textId="6E929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5D3B65" w14:textId="22E7A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E62D0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75A846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6694E8E" w14:textId="77777777" w:rsidTr="00503750">
        <w:tc>
          <w:tcPr>
            <w:tcW w:w="3686" w:type="dxa"/>
            <w:vAlign w:val="center"/>
          </w:tcPr>
          <w:p w14:paraId="3695CD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BECA0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FC793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0900CD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F74F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B427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4BBC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0A00F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14A19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BC86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587EF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C9E63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9D51F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1F10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C475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A08FCB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D914B4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A02D74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D37D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88379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3428EA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DC9D0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25C62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D2B5A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43E53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B6703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A067107" w14:textId="26431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2AE29A" w14:textId="6292D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FCB3B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BE57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8285F18" w14:textId="11180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D4FD0C" w14:textId="500DE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9AD12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864A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7DFD369" w14:textId="6AB5C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BE4646" w14:textId="5261D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AC831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457C554" w14:textId="3DA6F92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639E568" w14:textId="0BE66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22A1F9" w14:textId="046A4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E88A6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A2E7EBE" w14:textId="5DB3325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4C13A6F" w14:textId="4F94E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EB6E05" w14:textId="47452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12BA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936B7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88D5BB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2DD04D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34B0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36208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C8A2C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0F9C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5F67F9C" w14:textId="14106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D8732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E2F0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C2F68E9" w14:textId="2212F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9AF57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C6AE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C1E9730" w14:textId="210E8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23CC2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C889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B44BD6D" w14:textId="01451D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64948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5BA7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E3856BF" w14:textId="52289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1311D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A319A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71AB80A" w14:textId="39143B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1A0B735" w14:textId="77777777" w:rsidR="00944C3D" w:rsidRDefault="00944C3D" w:rsidP="00944C3D">
      <w:pPr>
        <w:rPr>
          <w:sz w:val="22"/>
          <w:szCs w:val="22"/>
        </w:rPr>
      </w:pPr>
    </w:p>
    <w:p w14:paraId="7DA12C04" w14:textId="77777777" w:rsidR="00944C3D" w:rsidRDefault="00944C3D" w:rsidP="00944C3D">
      <w:pPr>
        <w:rPr>
          <w:sz w:val="22"/>
          <w:szCs w:val="22"/>
        </w:rPr>
      </w:pPr>
    </w:p>
    <w:p w14:paraId="2B22856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6645BE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3271340" w14:textId="2D942642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D1A3F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09262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10AD9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49CA0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97322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1D8180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A1F9CA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9CAF0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385B78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10833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2B45D14" w14:textId="5748F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639631" w14:textId="1AB4F6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92991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DF3A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D99C0B" w14:textId="6AA87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C24" w14:textId="23162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2524B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08FE2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00AC103" w14:textId="69B6A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79B5554" w14:textId="22A30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7EC2D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4FDAE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32815A3" w14:textId="7C8E5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D2F145" w14:textId="3699C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AD379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005F6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FCB3CD0" w14:textId="0436B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E8DE83" w14:textId="31AB3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D8F7B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23B245B" w14:textId="6BE641B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1EE71E1" w14:textId="7E248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938EC6" w14:textId="70D4D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F1FEE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4A48472" w14:textId="099CF26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679D638" w14:textId="4D14A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1BDCCB" w14:textId="65905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CDF0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939B9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9E6577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0C39A7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B096EB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3E958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283FB5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B6E8B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809B46D" w14:textId="51ADF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5BA98B" w14:textId="17724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14F4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4EC5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4F3DC64" w14:textId="749FA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5AA265" w14:textId="1B237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D47A7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8E65DF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8B0C877" w14:textId="0AD1C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076C59" w14:textId="17418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0D6BF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66BAC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BD6F89D" w14:textId="72F92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0C6F0F" w14:textId="02D99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981FA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F4A513" w14:textId="021712B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A6D8D6A" w14:textId="1546D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D6E83B" w14:textId="0F43A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2397B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90281E2" w14:textId="2BB4E84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03DBADA" w14:textId="2513F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3631DD" w14:textId="5F16F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1A4C3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5803CAC" w14:textId="54071C1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3A44942" w14:textId="7A805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9B3A5A" w14:textId="0FEFA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D12D8" w:rsidRPr="00F018C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EA92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FC6A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498E1A2" w14:textId="019CF4B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814C4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B28D3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FDFD33D" w14:textId="7D63E3C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8B7B2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4FCB0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22BCBDD" w14:textId="7C25E29E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538C9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9EF8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A58A0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0AD4141" w14:textId="77777777" w:rsidR="00944C3D" w:rsidRPr="003607F0" w:rsidRDefault="00944C3D" w:rsidP="00944C3D"/>
    <w:p w14:paraId="61AD271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B96D" w14:textId="77777777" w:rsidR="008D12D8" w:rsidRDefault="008D12D8">
      <w:r>
        <w:separator/>
      </w:r>
    </w:p>
  </w:endnote>
  <w:endnote w:type="continuationSeparator" w:id="0">
    <w:p w14:paraId="1CABA4D9" w14:textId="77777777" w:rsidR="008D12D8" w:rsidRDefault="008D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922B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FD6D59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7410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4C271F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9171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8687C9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8ED8" w14:textId="77777777" w:rsidR="008D12D8" w:rsidRDefault="008D12D8">
      <w:r>
        <w:separator/>
      </w:r>
    </w:p>
  </w:footnote>
  <w:footnote w:type="continuationSeparator" w:id="0">
    <w:p w14:paraId="4549127D" w14:textId="77777777" w:rsidR="008D12D8" w:rsidRDefault="008D1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718416">
    <w:abstractNumId w:val="13"/>
  </w:num>
  <w:num w:numId="2" w16cid:durableId="1808821287">
    <w:abstractNumId w:val="17"/>
  </w:num>
  <w:num w:numId="3" w16cid:durableId="1436055991">
    <w:abstractNumId w:val="8"/>
  </w:num>
  <w:num w:numId="4" w16cid:durableId="1076514581">
    <w:abstractNumId w:val="7"/>
  </w:num>
  <w:num w:numId="5" w16cid:durableId="140170654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520840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3663469">
    <w:abstractNumId w:val="20"/>
  </w:num>
  <w:num w:numId="8" w16cid:durableId="1892038068">
    <w:abstractNumId w:val="10"/>
  </w:num>
  <w:num w:numId="9" w16cid:durableId="620112847">
    <w:abstractNumId w:val="0"/>
  </w:num>
  <w:num w:numId="10" w16cid:durableId="1933128965">
    <w:abstractNumId w:val="19"/>
  </w:num>
  <w:num w:numId="11" w16cid:durableId="1349143096">
    <w:abstractNumId w:val="6"/>
  </w:num>
  <w:num w:numId="12" w16cid:durableId="1614903611">
    <w:abstractNumId w:val="9"/>
  </w:num>
  <w:num w:numId="13" w16cid:durableId="1707755575">
    <w:abstractNumId w:val="12"/>
  </w:num>
  <w:num w:numId="14" w16cid:durableId="624239493">
    <w:abstractNumId w:val="15"/>
  </w:num>
  <w:num w:numId="15" w16cid:durableId="1768455326">
    <w:abstractNumId w:val="14"/>
  </w:num>
  <w:num w:numId="16" w16cid:durableId="214856984">
    <w:abstractNumId w:val="2"/>
  </w:num>
  <w:num w:numId="17" w16cid:durableId="1125389298">
    <w:abstractNumId w:val="4"/>
  </w:num>
  <w:num w:numId="18" w16cid:durableId="583300219">
    <w:abstractNumId w:val="11"/>
  </w:num>
  <w:num w:numId="19" w16cid:durableId="845823997">
    <w:abstractNumId w:val="5"/>
  </w:num>
  <w:num w:numId="20" w16cid:durableId="2010324575">
    <w:abstractNumId w:val="18"/>
  </w:num>
  <w:num w:numId="21" w16cid:durableId="111898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6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11021250.doc"/>
    <w:docVar w:name="arg5" w:val="6"/>
  </w:docVars>
  <w:rsids>
    <w:rsidRoot w:val="008D12D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5742A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12D8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18E24"/>
  <w15:docId w15:val="{93B3DD54-2817-416F-B397-52AFCD95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30429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2025-03-12T08:53:00Z</dcterms:created>
  <dcterms:modified xsi:type="dcterms:W3CDTF">2025-03-12T08:54:00Z</dcterms:modified>
</cp:coreProperties>
</file>