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2CACA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A0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8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3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3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4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A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1E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C9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3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33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5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5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1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E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23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1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2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C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35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72653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8E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A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BB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5E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08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88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0F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DE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A3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10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18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4A8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202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3A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5E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FC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DD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03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C2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B8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12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46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EF8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FB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11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CB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5F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C2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43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A2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75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BE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91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D2B3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E9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83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0F7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34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2F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7D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C4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A1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13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A9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E9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C6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27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2F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DC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45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E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760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84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E0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00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81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4C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F1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E6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40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08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60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B9B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B1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93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8B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3F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8DEE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50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C9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4B5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EC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C7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CE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9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0C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C4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4C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8C9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01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D5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80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D3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08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D7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23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A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11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1A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64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4D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B9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2A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FB9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71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41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BBF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F74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29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BD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74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460C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DF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2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4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3F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C2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4D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1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B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B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B1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B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5F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A2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33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1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9F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32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26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A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4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9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20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A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E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4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5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52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89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6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35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4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F5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1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5469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9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3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E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6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E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D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1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3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F2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A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3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C7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1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D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2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954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00A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4A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1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D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4D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5F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88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B76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1D5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AF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45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80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E7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91E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6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281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249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4D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C77EA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6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D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A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FA6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4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5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1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C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6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22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A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3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1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7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CC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E1077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7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59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9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47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3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7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1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1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34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50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93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BC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3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2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5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F93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F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D1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0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A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BD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B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8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E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78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E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B6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B653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0C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3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6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E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1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F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2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B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6E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8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D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D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A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E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9777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CD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3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9F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9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0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74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BD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D7C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C1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23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358C3" w14:textId="0468AC8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0C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403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DFA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6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97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DF1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577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8A9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C6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C3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9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8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F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4AEF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8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01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6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9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8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C7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7C3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E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08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46CF9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AC26ED5" wp14:editId="2022BF6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AD004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C26E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2AD004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60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62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3B8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E7D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2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5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A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2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3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7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20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A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CE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EDCE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ACFB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A6E25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E5A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0161DC5" wp14:editId="1B810DB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95CF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161DC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B95CFE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0F82F20" wp14:editId="0C34ABF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887FA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F82F2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7887FA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B57480" wp14:editId="5B43299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3B1E6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57480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23B1E6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A9E7C10" wp14:editId="6D0A4A3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E81A4F" w14:textId="5A194FB7" w:rsidR="000B647F" w:rsidRDefault="000B647F" w:rsidP="00944C3D">
                                  <w:fldSimple w:instr=" MERGEFIELD  aDMOD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E7C1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6E81A4F" w14:textId="5A194FB7" w:rsidR="000B647F" w:rsidRDefault="000B647F" w:rsidP="00944C3D">
                            <w:fldSimple w:instr=" MERGEFIELD  aDMOD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ECE79CC" wp14:editId="1223622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65BCC7" w14:textId="36AA71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E79C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A65BCC7" w14:textId="36AA71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27919E1" wp14:editId="2AE2B0E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6A8F2C" w14:textId="56B8405D" w:rsidR="000B647F" w:rsidRDefault="000B647F" w:rsidP="00944C3D">
                                  <w:fldSimple w:instr=" MERGEFIELD  aDRDO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7919E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B6A8F2C" w14:textId="56B8405D" w:rsidR="000B647F" w:rsidRDefault="000B647F" w:rsidP="00944C3D">
                            <w:fldSimple w:instr=" MERGEFIELD  aDRDO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5A9FBAA" wp14:editId="75288FD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EF713" w14:textId="4C7C015D" w:rsidR="000B647F" w:rsidRDefault="000B647F" w:rsidP="00944C3D">
                                  <w:fldSimple w:instr=" MERGEFIELD  aDMDO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A9FBA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59EF713" w14:textId="4C7C015D" w:rsidR="000B647F" w:rsidRDefault="000B647F" w:rsidP="00944C3D">
                            <w:fldSimple w:instr=" MERGEFIELD  aDMDO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A9F1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3A8F67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04797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23C25D" wp14:editId="66E442B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B29E5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23C25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6B29E5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DE0A459" wp14:editId="0E0DCED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95AE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E0A45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1095AE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2C3CB4B" wp14:editId="6C5ACBE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F67DB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C3CB4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0F67DB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24CED40" wp14:editId="0C36A12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C256F8" w14:textId="42A4D10A" w:rsidR="000B647F" w:rsidRDefault="000B647F" w:rsidP="00944C3D">
                                  <w:fldSimple w:instr=" MERGEFIELD  aDRDOo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4CED4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FC256F8" w14:textId="42A4D10A" w:rsidR="000B647F" w:rsidRDefault="000B647F" w:rsidP="00944C3D">
                            <w:fldSimple w:instr=" MERGEFIELD  aDRDOo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6D1BE46" wp14:editId="577D3A2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C3D2C0" w14:textId="00FBFEB2" w:rsidR="000B647F" w:rsidRDefault="000B647F" w:rsidP="00944C3D">
                                  <w:fldSimple w:instr=" MERGEFIELD  aDMDO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1BE46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FC3D2C0" w14:textId="00FBFEB2" w:rsidR="000B647F" w:rsidRDefault="000B647F" w:rsidP="00944C3D">
                            <w:fldSimple w:instr=" MERGEFIELD  aDMDO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A2BCE64" wp14:editId="7D99BA5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9DA36C" w14:textId="1E41C7C6" w:rsidR="000B647F" w:rsidRDefault="000B647F" w:rsidP="00944C3D">
                                  <w:fldSimple w:instr=" MERGEFIELD  aDRODo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2BCE6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69DA36C" w14:textId="1E41C7C6" w:rsidR="000B647F" w:rsidRDefault="000B647F" w:rsidP="00944C3D">
                            <w:fldSimple w:instr=" MERGEFIELD  aDRODo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D8E06DB" wp14:editId="1CA9A70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FF0F8" w14:textId="76C9AE6E" w:rsidR="000B647F" w:rsidRDefault="000B647F" w:rsidP="00944C3D">
                                  <w:fldSimple w:instr=" MERGEFIELD  aDMOD  \* MERGEFORMAT ">
                                    <w:r w:rsidR="008D12D8" w:rsidRPr="008D12D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8E06D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90FF0F8" w14:textId="76C9AE6E" w:rsidR="000B647F" w:rsidRDefault="000B647F" w:rsidP="00944C3D">
                            <w:fldSimple w:instr=" MERGEFIELD  aDMOD  \* MERGEFORMAT ">
                              <w:r w:rsidR="008D12D8" w:rsidRPr="008D12D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B5A21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17A1C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492A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68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F57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B0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83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1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2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D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4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1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E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16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F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C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ED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9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6B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F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57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4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D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F6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9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62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B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CA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6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F112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FF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C98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6AE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2C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7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5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3E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D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2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1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3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C0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4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D5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6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30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CC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03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1FA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5C6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2A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C86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FF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D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A5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53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7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F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1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35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F3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95C6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2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4D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1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B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C1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1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D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F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D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2F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6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19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8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9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26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48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1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89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44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0F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630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E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4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6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9D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3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CE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16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8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4366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B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6E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3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07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B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65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9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AD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E2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4B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9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A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5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B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14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4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7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8E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5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21D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9B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6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7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EC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9A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BF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D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0D0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8E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9D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4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36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A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E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19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4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A6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3A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6F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F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1B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76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6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7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6A6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97D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382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5B3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D7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15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6CA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FF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D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7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6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1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0C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C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0C75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C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1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E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EF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A0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D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6B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D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5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2C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26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C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0F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8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03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B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A12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A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F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73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7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6B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493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7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EE65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1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1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37A46A2" wp14:editId="74F495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F78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7A46A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BFF784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5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5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CA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8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F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1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B6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E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57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615A255" wp14:editId="67017D0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6FA23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15A25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96FA23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74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7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D6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0F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24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6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2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1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5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E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7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3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2F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8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FB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C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C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3A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8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7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55C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A57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CE84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C15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9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F257F4E" wp14:editId="1C91BB6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AE4FD3" w14:textId="21998F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0036123897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257F4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3AE4FD3" w14:textId="21998F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0036123897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4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8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7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3B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D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CD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0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54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0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CF9073" wp14:editId="3EE5556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6C07C9" w14:textId="162E1C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2021594795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F907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76C07C9" w14:textId="162E1C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2021594795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6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43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5E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0B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1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3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06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8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34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B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E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7BF4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06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D5461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1EC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7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F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F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D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F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7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A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A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A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E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B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6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63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72B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FF4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393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F0B4C00" wp14:editId="6F6FA38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F2B379" w14:textId="4D3D4A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0B4C00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6F2B379" w14:textId="4D3D4A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E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D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9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E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0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8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6B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3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3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2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C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D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34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20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E1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4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B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4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C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8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3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E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93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6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E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5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3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BD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1C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F6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11DE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A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6897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7DB8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0171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9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A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D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1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AE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8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9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0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49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A0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E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F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5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9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E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0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1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5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2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E4BB4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92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E1FBF7" wp14:editId="008BFEF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40F14C" w14:textId="26650C4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E1FBF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240F14C" w14:textId="26650C4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Bavlnárska 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FF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8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35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F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50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55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57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79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0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CA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2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D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F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59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A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B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E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5BFE640" wp14:editId="7DF0ED6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86F57" w14:textId="24FD500A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BFE64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C586F57" w14:textId="24FD500A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02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2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03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C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F3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9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CAE9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56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2D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834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559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4EEA4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ED0910D" wp14:editId="42596EE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2A43AF" w14:textId="36E9FA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D0910D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22A43AF" w14:textId="36E9FA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C012D58" wp14:editId="5435927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E9B9B0" w14:textId="0A56FD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012D5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2E9B9B0" w14:textId="0A56FD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29D4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CB6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C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93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B3C1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5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174C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6409EB2" wp14:editId="1814E6B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395D3" w14:textId="52BFD0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409EB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95395D3" w14:textId="52BFD0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1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96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FDE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5B4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64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A1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B66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F9145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3361F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4E48C7E" wp14:editId="7EEEA19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E2E3FA" w14:textId="56970C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E48C7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9E2E3FA" w14:textId="56970C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5D7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E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E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7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4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1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98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38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09F9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4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E8FD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4E93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88F37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3B98282" wp14:editId="1ED083A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48043E" w14:textId="4876DEF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D12D8" w:rsidRPr="00F018C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B9828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448043E" w14:textId="4876DEF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D12D8" w:rsidRPr="00F018C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3E1E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164F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EC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C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3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E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0E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7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3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3D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6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2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5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BD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2E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6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F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BF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C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F4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E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2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3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5B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BD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A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9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EA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3C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3691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A8B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76915A" w14:textId="0826B47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D12D8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B30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567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9B8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21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2AD3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6B8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7D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9C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56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C6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A2B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9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AF4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EE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A1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53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CE8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5D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CC8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25F9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D3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12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6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DC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B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54F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A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7CB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EF2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B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75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BE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51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A6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ED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E7CB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657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84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14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113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F89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FBC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2C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622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818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67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9A4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B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64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881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1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EB0B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F82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9E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3D7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14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17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DB5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9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1D7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4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8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0F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E1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8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108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C98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E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9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5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D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C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0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4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0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39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F8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E9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77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C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5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5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4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C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CC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08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F384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A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85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CDB7B2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B104848" w14:textId="77777777" w:rsidR="00944C3D" w:rsidRDefault="00944C3D" w:rsidP="00944C3D">
      <w:pPr>
        <w:rPr>
          <w:rFonts w:ascii="Arial" w:hAnsi="Arial"/>
        </w:rPr>
      </w:pPr>
    </w:p>
    <w:p w14:paraId="4AB1C61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108B187" w14:textId="5F56039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58F4DB9" w14:textId="01D3E9D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5A5AF90" w14:textId="39BF4D0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04CFCB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4886E7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63EA9A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102D7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5234B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1F34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3C0A5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CFEB2E0" w14:textId="59981EFD" w:rsidR="00944C3D" w:rsidRPr="008D0433" w:rsidRDefault="008D12D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Zuzana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Misárošová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2220FAFE" w14:textId="36EEAF13" w:rsidR="00944C3D" w:rsidRPr="008D0433" w:rsidRDefault="008D12D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499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7F148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764F6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594E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8238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59570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74478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8DC56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7FF8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6C7CA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BF7466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8556DB5" w14:textId="7AFAD08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05E95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A35D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453D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5A0115" w14:textId="031F74E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FE87A4A" w14:textId="310E042E" w:rsidR="00944C3D" w:rsidRPr="00C7085F" w:rsidRDefault="008D12D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04A845D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28E8C3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68D3F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3C7E4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69739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CBA662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1A690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FC6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6671C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FA5D3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5EDB7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92ED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C105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701CD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8D63A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D85A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BC29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39178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0E94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6DA2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03D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4980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C12D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EA923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EF7DB76" w14:textId="68D3DCD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5AB206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06BD6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9DC64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1CD71A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18E134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28624B7" w14:textId="01C3228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4F3B7AD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7E4555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0BC385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DAA85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1DC07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10D27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760C50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FC93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6410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89356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2C009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741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DC232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E276A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2CB68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1F8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39BE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E5A6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63D2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8BA6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7CFB9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1CDA9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9EF49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BF083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50454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22314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6D7FB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6C60F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75D4B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12E7E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FC357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408C7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FE784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FD05D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79D2D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3E117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D4133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9612E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04E74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E86FE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8E383B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C18E5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21712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A33C4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F0333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121732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41D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5CFB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291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37D18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8BB7E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4BE0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EFC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C44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82D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1DA73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01B6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7E0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0088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713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48099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1A3F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7341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B56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E084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6B4BE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AA3D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8D06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F33F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C84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4C66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12123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5525040" w14:textId="22CBFCA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1DD99E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65965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468C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68B1FD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25074E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3A1DC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C23C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246360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94D597F" w14:textId="77777777" w:rsidTr="00503750">
        <w:tc>
          <w:tcPr>
            <w:tcW w:w="2302" w:type="dxa"/>
            <w:vAlign w:val="center"/>
          </w:tcPr>
          <w:p w14:paraId="2A9494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123DE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826A6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DBD2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BFB69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7020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426FB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686B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4403C97" w14:textId="77777777" w:rsidTr="00503750">
        <w:tc>
          <w:tcPr>
            <w:tcW w:w="15593" w:type="dxa"/>
            <w:gridSpan w:val="8"/>
            <w:vAlign w:val="center"/>
          </w:tcPr>
          <w:p w14:paraId="076F4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DCCB5D" w14:textId="77777777" w:rsidTr="00503750">
        <w:tc>
          <w:tcPr>
            <w:tcW w:w="2302" w:type="dxa"/>
            <w:vAlign w:val="center"/>
          </w:tcPr>
          <w:p w14:paraId="3F614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2F0202F" w14:textId="0F63EA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0F5A5B" w14:textId="00E1A3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A2023" w14:textId="42CC1F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FB8B4" w14:textId="5EB8C2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DDB100" w14:textId="527BDA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C1E26" w14:textId="5BDA4B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D66C7" w14:textId="6668E2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5AF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729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31CE5E" w14:textId="3647BA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C6C6A9" w14:textId="7A216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02B6B" w14:textId="1317AC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E8289" w14:textId="5C1BAC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2935E" w14:textId="465646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0C4F93" w14:textId="56BFAA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56663" w14:textId="78BBC1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C7B9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649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53D4B8" w14:textId="3EC727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14697D" w14:textId="00A9EA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FC7A9" w14:textId="53C63C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B83ED" w14:textId="748D44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0D34A" w14:textId="46175F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6C6ED" w14:textId="1B46D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A547C" w14:textId="6F759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BB6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1583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56FEE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219C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C24D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2504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2279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955B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E2B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7F2D29F" w14:textId="77777777" w:rsidTr="00503750">
        <w:tc>
          <w:tcPr>
            <w:tcW w:w="2302" w:type="dxa"/>
            <w:vAlign w:val="center"/>
          </w:tcPr>
          <w:p w14:paraId="18EEF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2077E28" w14:textId="26E83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7F887F" w14:textId="7F941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419F2" w14:textId="67DBD3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44063" w14:textId="7E7963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71053" w14:textId="3E45F7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A0B62" w14:textId="050CC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3702A" w14:textId="04F5CD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4AC30" w14:textId="77777777" w:rsidTr="00503750">
        <w:tc>
          <w:tcPr>
            <w:tcW w:w="15593" w:type="dxa"/>
            <w:gridSpan w:val="8"/>
            <w:vAlign w:val="center"/>
          </w:tcPr>
          <w:p w14:paraId="39871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AC0FBF7" w14:textId="77777777" w:rsidTr="00503750">
        <w:tc>
          <w:tcPr>
            <w:tcW w:w="2302" w:type="dxa"/>
            <w:vAlign w:val="center"/>
          </w:tcPr>
          <w:p w14:paraId="472E76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7BFDD2" w14:textId="16B741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C54971" w14:textId="5B6855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F39F5" w14:textId="67F8B0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7F57E7" w14:textId="2409BB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C0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C48B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19D9B1" w14:textId="62DB8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8D57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8F3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C14D47" w14:textId="4B9F35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BE62ED" w14:textId="77214B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5F889" w14:textId="49A3AE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C82D3" w14:textId="4298C0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3B7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9114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DC0496" w14:textId="4CDDA3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265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113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5CDFB7B" w14:textId="269B49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3560BE" w14:textId="3F7638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D48AB" w14:textId="116B4F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99454" w14:textId="55127A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C03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D20C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469080" w14:textId="23B651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919E0" w14:textId="77777777" w:rsidTr="00503750">
        <w:tc>
          <w:tcPr>
            <w:tcW w:w="2302" w:type="dxa"/>
            <w:vAlign w:val="center"/>
          </w:tcPr>
          <w:p w14:paraId="2697F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C91D29" w14:textId="533D79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707094" w14:textId="2E8115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BD0EE" w14:textId="7E934A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B1B45" w14:textId="75C37A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41F3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BC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90EBF7" w14:textId="131357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16D98" w14:textId="77777777" w:rsidTr="00503750">
        <w:tc>
          <w:tcPr>
            <w:tcW w:w="15593" w:type="dxa"/>
            <w:gridSpan w:val="8"/>
            <w:vAlign w:val="center"/>
          </w:tcPr>
          <w:p w14:paraId="22229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1847D64" w14:textId="77777777" w:rsidTr="00503750">
        <w:tc>
          <w:tcPr>
            <w:tcW w:w="2302" w:type="dxa"/>
            <w:vAlign w:val="center"/>
          </w:tcPr>
          <w:p w14:paraId="7A263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5D4552" w14:textId="792B6E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392D96" w14:textId="48B45E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6A250" w14:textId="4273BA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DDA8F" w14:textId="4E42E5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1697C2" w14:textId="4BFD7D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8D854" w14:textId="0E6FBC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FC2E4" w14:textId="2EA624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7D0D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2CB59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4837FF" w14:textId="4BC26B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98F97D" w14:textId="10AC70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A83808" w14:textId="051744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A5C0E" w14:textId="455E08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A5410" w14:textId="0F98A2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7AE85" w14:textId="4100D2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F13D0" w14:textId="32182F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C1F87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9232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575FCFC" w14:textId="485A9F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706FF" w14:textId="7B5746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42800" w14:textId="16224A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F46CA" w14:textId="56808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B9577" w14:textId="6EB56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1DE29" w14:textId="0CBC3C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47BE5" w14:textId="26DEC7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5B9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7654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A774A2" w14:textId="2622B7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3259F8" w14:textId="6019E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2673F" w14:textId="54260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FA1CC" w14:textId="4888F3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ED4A5" w14:textId="07FDA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086FF" w14:textId="18F26C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7C24C" w14:textId="19FD83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53E5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92645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66B723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1A4C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84382F" w14:textId="48BCB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6C0A0A" w14:textId="55580C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9E67F" w14:textId="6911BF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C46D7" w14:textId="226D15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56827F" w14:textId="5F968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D8F431" w14:textId="1FD710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CBC2B" w14:textId="2EFC56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F610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09B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7702DE" w14:textId="51C05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B5AC21" w14:textId="6859DD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951A5" w14:textId="148059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DDF0BE" w14:textId="024CA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69A602" w14:textId="22F371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24D4E" w14:textId="4F7749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C741D" w14:textId="7A3AFC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E9A042" w14:textId="77777777" w:rsidR="00944C3D" w:rsidRDefault="00944C3D" w:rsidP="00944C3D">
      <w:pPr>
        <w:rPr>
          <w:rFonts w:ascii="Arial" w:hAnsi="Arial"/>
          <w:b/>
        </w:rPr>
      </w:pPr>
    </w:p>
    <w:p w14:paraId="09B5DA9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DC27479" w14:textId="77777777" w:rsidTr="00503750">
        <w:tc>
          <w:tcPr>
            <w:tcW w:w="1944" w:type="dxa"/>
            <w:vAlign w:val="center"/>
          </w:tcPr>
          <w:p w14:paraId="208FD2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87E39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D775F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7A95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5808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FE83B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B2CD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1A203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F7243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D871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3C43D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A698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752A76" w14:textId="77777777" w:rsidTr="00503750">
        <w:tc>
          <w:tcPr>
            <w:tcW w:w="15685" w:type="dxa"/>
            <w:gridSpan w:val="12"/>
            <w:vAlign w:val="center"/>
          </w:tcPr>
          <w:p w14:paraId="37FB30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3F654A" w14:textId="77777777" w:rsidTr="00503750">
        <w:tc>
          <w:tcPr>
            <w:tcW w:w="1944" w:type="dxa"/>
            <w:vAlign w:val="center"/>
          </w:tcPr>
          <w:p w14:paraId="3BEAB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58D6FE" w14:textId="2D790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3C960F" w14:textId="34056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55715F" w14:textId="7232F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EB44FF" w14:textId="4088D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C2AB4D" w14:textId="1E4B5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327973" w14:textId="2517A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69E766" w14:textId="01A49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DF1DDA" w14:textId="213F5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892051" w14:textId="23A53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A9A175" w14:textId="2BE1F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A40422" w14:textId="76639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DA74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41DB9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4FFFA8" w14:textId="5973A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0FC020" w14:textId="5080F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4A5B46" w14:textId="59E5A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9C697D" w14:textId="7FF2B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87D12E" w14:textId="3387D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70936D" w14:textId="3A0EE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D47B89" w14:textId="48E3D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9426CA" w14:textId="0AE51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A0DC11" w14:textId="40531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2732FF" w14:textId="1A2AE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DC2AAC" w14:textId="39DA1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CD00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E74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4D1AC34" w14:textId="2AA4A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C817BE" w14:textId="58920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438721" w14:textId="715D0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A3ABD1" w14:textId="21F2A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035EEB" w14:textId="00171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5D5016" w14:textId="20C49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D6395A" w14:textId="06A64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317F9" w14:textId="748E0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9B830C" w14:textId="12A29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FF4A29" w14:textId="14A81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CCE8D3" w14:textId="3C83D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BDBE7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9947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FE65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5E4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FE4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7DAC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FB59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40FA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865F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A4A5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1313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8A4F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A8E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792F63" w14:textId="77777777" w:rsidTr="00503750">
        <w:tc>
          <w:tcPr>
            <w:tcW w:w="1944" w:type="dxa"/>
            <w:vAlign w:val="center"/>
          </w:tcPr>
          <w:p w14:paraId="694127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892067" w14:textId="5EA36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ACB93A" w14:textId="646D1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4ACD8D" w14:textId="082C2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BC47C7" w14:textId="57316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1A87EB" w14:textId="42AB4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DD1F0F" w14:textId="15C7B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FD505F" w14:textId="3C514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01491F" w14:textId="7B9A7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5EE05D" w14:textId="26718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D208CE" w14:textId="00A90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A8A972" w14:textId="58717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72EB4" w14:textId="77777777" w:rsidTr="00503750">
        <w:tc>
          <w:tcPr>
            <w:tcW w:w="15685" w:type="dxa"/>
            <w:gridSpan w:val="12"/>
            <w:vAlign w:val="center"/>
          </w:tcPr>
          <w:p w14:paraId="0E1BD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2370F2" w14:textId="77777777" w:rsidTr="00503750">
        <w:tc>
          <w:tcPr>
            <w:tcW w:w="1944" w:type="dxa"/>
            <w:vAlign w:val="center"/>
          </w:tcPr>
          <w:p w14:paraId="634785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9CA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341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04C699" w14:textId="6CD52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43CFA5" w14:textId="4302E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81D4A5" w14:textId="0CB8C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C78067" w14:textId="660BD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95CDAF" w14:textId="1F3C1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006A05" w14:textId="41643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F02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C33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6CFC99" w14:textId="5FA05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B5F8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2B0B4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1AC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81A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C75542" w14:textId="63EA6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1E7933" w14:textId="34BE3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1C8A85" w14:textId="00CC1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FAE6DC" w14:textId="2E83B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7757E5" w14:textId="15C5A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73BB16" w14:textId="2554A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DD4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BE8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89C27" w14:textId="5DC28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5627F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71BC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EE71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39A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8C837D" w14:textId="50521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9D4F64" w14:textId="3EC40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FB8844" w14:textId="39592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A789D9" w14:textId="259AC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600818" w14:textId="054FE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237EBF" w14:textId="15F91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C25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02C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05BDFC" w14:textId="4488B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3EC09" w14:textId="77777777" w:rsidTr="00503750">
        <w:tc>
          <w:tcPr>
            <w:tcW w:w="1944" w:type="dxa"/>
            <w:vAlign w:val="center"/>
          </w:tcPr>
          <w:p w14:paraId="5E480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B9F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6BC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E00AB6" w14:textId="5CFEB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07B6A5" w14:textId="19A5C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F69934" w14:textId="0A8FE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6041BF" w14:textId="73AE5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C71EC5" w14:textId="349C7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F43200" w14:textId="08A11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2EF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37B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AEB21E" w14:textId="7DDE2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BE767" w14:textId="77777777" w:rsidTr="00503750">
        <w:tc>
          <w:tcPr>
            <w:tcW w:w="15685" w:type="dxa"/>
            <w:gridSpan w:val="12"/>
            <w:vAlign w:val="center"/>
          </w:tcPr>
          <w:p w14:paraId="7FB2E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A95F3C3" w14:textId="77777777" w:rsidTr="00503750">
        <w:tc>
          <w:tcPr>
            <w:tcW w:w="1944" w:type="dxa"/>
            <w:vAlign w:val="center"/>
          </w:tcPr>
          <w:p w14:paraId="028904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6B6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3EE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1B254F" w14:textId="0F94D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733552" w14:textId="7D921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D15ABC" w14:textId="5830E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92D73B" w14:textId="2C3A7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57D2B8" w14:textId="7CE07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3B9FFC" w14:textId="668B5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75306F" w14:textId="1ED6D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CFDA69" w14:textId="4AE2C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FA9794" w14:textId="491F2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8658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5B57F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E6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E2C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B63C3B" w14:textId="7EBEC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3199C0" w14:textId="7CE04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E40708" w14:textId="3222A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EEA528" w14:textId="78335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42D4E9" w14:textId="01DF0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EEBF45" w14:textId="136EF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2C7EA0" w14:textId="27044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02A1B0" w14:textId="49DB6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017D14" w14:textId="1F6E2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D0B8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0CC7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7D0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DFA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1F7B50" w14:textId="3B233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CAAAC4" w14:textId="67015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060109" w14:textId="05A9A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629C52" w14:textId="2CE7D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13DEC4" w14:textId="4DCC7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55CB1C" w14:textId="7A425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5DDD12" w14:textId="7CB81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F6C499" w14:textId="0B776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E0D8E2" w14:textId="3961A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6A90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4E00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0961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063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898C1F" w14:textId="31F6F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D14E96" w14:textId="399E4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C0BBB7" w14:textId="7781E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EE328B" w14:textId="50874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16013E" w14:textId="34FDF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3AA660" w14:textId="5BF9E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0D9EA6" w14:textId="7C2E6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8BFDD3" w14:textId="5E5D4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957859" w14:textId="45A84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820E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7FE47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4F6A0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FE33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B9751E" w14:textId="4C9D0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CEDCAA" w14:textId="26660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F4144A" w14:textId="2087C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BB2D00" w14:textId="21879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BA5C32" w14:textId="6561E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6FEC76" w14:textId="10452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CF6646" w14:textId="3082F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36B90" w14:textId="0CD7A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924EE1" w14:textId="5040A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E8BFDF" w14:textId="0F8A4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156EFB" w14:textId="21CB9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05F3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3A35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2808F6" w14:textId="4B4A8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EC849B" w14:textId="7C13E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A813D6" w14:textId="27431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0DD760" w14:textId="5DA48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0C6787" w14:textId="3EC55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EC5DDE" w14:textId="36077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D9CD7E" w14:textId="4CF76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AD04F5" w14:textId="4EB7D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A40EF5" w14:textId="12BC1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DEB2AE" w14:textId="1BCAA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79A9B5" w14:textId="2B685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0BD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059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F0563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E45C65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276B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5D3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5D6727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5D63F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489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36C75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EF1E1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5DF9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EFF0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08AB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DF19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F33E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FE1B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B20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082BE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88C26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E34A79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9633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64CE4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DF79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24D041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50E35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D38B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3425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4C75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A242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CE4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E63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8B89E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B5F73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DEBF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6F2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3716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5B78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30150A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3AB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F591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8E3B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1E7F6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AE71A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EEA06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334614F" w14:textId="77777777" w:rsidTr="00503750">
        <w:trPr>
          <w:trHeight w:val="1073"/>
        </w:trPr>
        <w:tc>
          <w:tcPr>
            <w:tcW w:w="3614" w:type="dxa"/>
            <w:vMerge/>
          </w:tcPr>
          <w:p w14:paraId="148000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DB2E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25C3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793D4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D515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54B6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9808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60DB3E6" w14:textId="77777777" w:rsidTr="00503750">
        <w:trPr>
          <w:trHeight w:val="283"/>
        </w:trPr>
        <w:tc>
          <w:tcPr>
            <w:tcW w:w="3614" w:type="dxa"/>
          </w:tcPr>
          <w:p w14:paraId="5B85DE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9BA9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949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CA5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765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183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77F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93328A" w14:textId="77777777" w:rsidTr="00503750">
        <w:trPr>
          <w:trHeight w:val="283"/>
        </w:trPr>
        <w:tc>
          <w:tcPr>
            <w:tcW w:w="3614" w:type="dxa"/>
          </w:tcPr>
          <w:p w14:paraId="46BB60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6B9E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B25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9BD1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9149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B4A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014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B02B6E" w14:textId="77777777" w:rsidTr="00503750">
        <w:trPr>
          <w:trHeight w:val="283"/>
        </w:trPr>
        <w:tc>
          <w:tcPr>
            <w:tcW w:w="3614" w:type="dxa"/>
          </w:tcPr>
          <w:p w14:paraId="0906BA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2E2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EA02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D65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F30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AA37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159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7F15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A5BF65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196DCC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506AB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BECE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506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632E1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90B0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6EE14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68DE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CD75B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CE6E9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C42571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A0D6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8404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1338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4711819" w14:textId="0390B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B66CDF" w14:textId="6B4AC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7B6F2C" w14:textId="60ACF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49B64" w14:textId="4799B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A0BD8" w14:textId="7D3F0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952002" w14:textId="2404D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F9B9FB" w14:textId="4AED6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609012" w14:textId="7BC7D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D0F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9DC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394BF6" w14:textId="2195B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3C6DA" w14:textId="2EA12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072AA" w14:textId="4AEDD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8BA998" w14:textId="53574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5EAC9" w14:textId="29213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CEE32" w14:textId="68BC1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AD174" w14:textId="06DFA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920816" w14:textId="33EAE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149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5D7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80F97A3" w14:textId="5E9DB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92D5F" w14:textId="01A21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E513B" w14:textId="77991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F155C" w14:textId="3FAA9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3247E" w14:textId="31679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BC6D9" w14:textId="70442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83AD7" w14:textId="284F6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9612F1" w14:textId="261AA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34F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5E8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0FBE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B84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C98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6A1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89C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351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766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7880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CF55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6CC32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8876AD" w14:textId="1B046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DC92E" w14:textId="4ECE6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BA6C7" w14:textId="680F1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9FB8E" w14:textId="3EE67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45990" w14:textId="725AD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CE77D" w14:textId="2402D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C9A21E" w14:textId="048A5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5D2E8B" w14:textId="01092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B855E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12C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ABA8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C5A9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FE174A" w14:textId="44722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063ED" w14:textId="2E1C0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6401B" w14:textId="6CF1A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630D0" w14:textId="00903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B6FB4" w14:textId="65B53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94BEB" w14:textId="734EA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2560F" w14:textId="3C5BB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FC2F33" w14:textId="11F3F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E6A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756C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FD20370" w14:textId="13F21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AAB97" w14:textId="655E7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599C5" w14:textId="6230D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8F335" w14:textId="73B1D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70D86" w14:textId="6B6E1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0E9C48" w14:textId="4B037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E3E63" w14:textId="4E5C9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FC39B3" w14:textId="464C4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E5F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936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46D832B" w14:textId="2B775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DDD11" w14:textId="3E612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6A3D9" w14:textId="74BCF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8B165" w14:textId="32A91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A4961" w14:textId="2DF0A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8DF857" w14:textId="06047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CDCE1" w14:textId="112A2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324AD9" w14:textId="57F82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33D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65621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9713639" w14:textId="7918A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9D3B7" w14:textId="100BA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BF75C" w14:textId="1A09E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CD6322" w14:textId="101BA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60D99A" w14:textId="3F35E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8E960" w14:textId="5DDC3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DC83D" w14:textId="4B43D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A7A720" w14:textId="27DDC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C2CA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2417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80F8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69733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768E9B" w14:textId="01207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98090" w14:textId="24147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5ED41" w14:textId="64530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BA165" w14:textId="27BB7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B5DCF" w14:textId="78332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A97EE" w14:textId="3C4D2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3551C" w14:textId="29D86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04F03C" w14:textId="1F6AE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5866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9BEA4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BAAD60" w14:textId="579B5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A3003" w14:textId="207A6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0D1C3" w14:textId="78A81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BE42F" w14:textId="1E448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D9758" w14:textId="61A9C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C3F49F" w14:textId="34A59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C2F96" w14:textId="352D2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0A4D55" w14:textId="674A2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2E7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B9F1E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81F10E" w14:textId="1F79242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0095A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D4B9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EE7E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CBC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92E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7456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3982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59AF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B38F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A63C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7202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C675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8B58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BEF1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4B32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D298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31B1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6CD84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2B10F4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A4E71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A417F2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F0C70A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DB888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57E9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ABED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CC64A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1BE4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1DDD26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B4A91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B35B9B" w14:textId="427DF4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CE1FD9" w14:textId="3EEEB5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A8C02B" w14:textId="2C8410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E10086" w14:textId="27F710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FEE94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5DE46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42E74D" w14:textId="37CBFE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B05029" w14:textId="13A63B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0010E8" w14:textId="590EB5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957039" w14:textId="3F766B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64B0C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9497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065FE2" w14:textId="641CDE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993D57" w14:textId="2ED4B5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D2FD16" w14:textId="2D5919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43FD99" w14:textId="126FAB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83C39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CDF50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16DF20" w14:textId="77D6C2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7A9EBA" w14:textId="095D76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27FFB8" w14:textId="1399A8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89E785" w14:textId="64110F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C868F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0F25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955556" w14:textId="07F62F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F797CA" w14:textId="074EC8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86E82B" w14:textId="4D5F9E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856D8C" w14:textId="345853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9890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7025D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68C661" w14:textId="504DA38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8F5B32" w14:textId="729B193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AA4CA0" w14:textId="1543FD8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4A908E" w14:textId="2ACC08B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DE47F11" w14:textId="77777777" w:rsidR="00944C3D" w:rsidRDefault="00944C3D" w:rsidP="00944C3D">
      <w:pPr>
        <w:rPr>
          <w:rFonts w:ascii="Arial" w:hAnsi="Arial"/>
          <w:b/>
        </w:rPr>
      </w:pPr>
    </w:p>
    <w:p w14:paraId="11EB5F4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E14939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DB318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AB2AF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41387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C4B2E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B412A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7D37F3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66F68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B0B5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6AB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4F4A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265A3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7C40E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768C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E67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A498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32E1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45FF6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0712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468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EFE44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BB4A1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85CCA5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ACAD0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AA0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1F24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16C86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12BBA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713CF1B" w14:textId="77777777" w:rsidTr="00503750">
        <w:tc>
          <w:tcPr>
            <w:tcW w:w="2835" w:type="dxa"/>
            <w:vAlign w:val="center"/>
          </w:tcPr>
          <w:p w14:paraId="01B6F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465F3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4C60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B29CF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E0FB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B195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0BF66E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DFD23A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4DF6F7" w14:textId="60D5C2A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084323" w14:textId="1D0476C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474A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FBE37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521A15" w14:textId="63A4F76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6461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9DB8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6A9E983" w14:textId="482BF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0065B" w14:textId="5BF23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B09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294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A0C730" w14:textId="0F9D9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B42D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DBBC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9105D3C" w14:textId="3B532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D5B731" w14:textId="3D889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19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F8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EC03D1" w14:textId="39A27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87F2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E200A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E4916A8" w14:textId="5C288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F6F9C8" w14:textId="54716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94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0BC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7D2DF2" w14:textId="49AF2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6115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1128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FC39B50" w14:textId="406CC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A2BD1" w14:textId="76C7D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DFF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B8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911100" w14:textId="1E0DB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3670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313A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3C78F61" w14:textId="5278A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43230" w14:textId="06415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62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44C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447903" w14:textId="320EA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C28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F3F9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AAE8670" w14:textId="1196C8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683D45" w14:textId="12F8DB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035D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3823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8C220" w14:textId="48074A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2A920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31260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D8CD4AE" w14:textId="3255FE2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EC7CD89" w14:textId="77777777" w:rsidR="00944C3D" w:rsidRDefault="00944C3D" w:rsidP="00944C3D">
      <w:pPr>
        <w:rPr>
          <w:rFonts w:ascii="Arial" w:hAnsi="Arial"/>
          <w:b/>
        </w:rPr>
      </w:pPr>
    </w:p>
    <w:p w14:paraId="1224CEB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3429386" w14:textId="77777777" w:rsidTr="00503750">
        <w:tc>
          <w:tcPr>
            <w:tcW w:w="2835" w:type="dxa"/>
            <w:vAlign w:val="center"/>
          </w:tcPr>
          <w:p w14:paraId="291A5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2D198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DDD90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F9C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48C3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27D12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7E5A35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C224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B20CD89" w14:textId="4B7D3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9C3E9" w14:textId="7E171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5D6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30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997336" w14:textId="4F768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90C5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B79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11B1C92" w14:textId="2B463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3E4C8" w14:textId="32DD3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C9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A45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5AC051" w14:textId="19DFD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BAF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E49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B8B5FE5" w14:textId="75EAE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EAA305" w14:textId="0978D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7CA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1C4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7ED41A" w14:textId="74700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F196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B43A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E413A9E" w14:textId="3E8C9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729F4E" w14:textId="12EC1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66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BB6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8E4238" w14:textId="6E16C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BAAD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CDC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CC75BB8" w14:textId="7F1BBC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6492E" w14:textId="0CB87E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251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FA11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90355B" w14:textId="02E2BA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B6D31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ACC643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F9D48B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E2E0D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7CC31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5F7BD39" w14:textId="77777777" w:rsidTr="00503750">
        <w:trPr>
          <w:trHeight w:val="699"/>
        </w:trPr>
        <w:tc>
          <w:tcPr>
            <w:tcW w:w="3502" w:type="dxa"/>
            <w:vMerge/>
          </w:tcPr>
          <w:p w14:paraId="3FFACC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8328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9C141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59EE81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233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D0CC915" w14:textId="688DC50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8B00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BB5E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C3BB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A7D7732" w14:textId="66AD144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52A6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4D6E3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142F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B79C653" w14:textId="065D984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9BA4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8A5A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BD9EA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8B53593" w14:textId="77777777" w:rsidTr="00503750">
        <w:trPr>
          <w:trHeight w:val="593"/>
        </w:trPr>
        <w:tc>
          <w:tcPr>
            <w:tcW w:w="3497" w:type="dxa"/>
          </w:tcPr>
          <w:p w14:paraId="7D7C9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FB610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695B7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96C1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D54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37D31EA" w14:textId="1BD0F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F09BD2" w14:textId="1C66A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82F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986826" w14:textId="2B5A15B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E02F14" w14:textId="505A7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7AF1B9" w14:textId="0D937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848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6DE2F3" w14:textId="2D804D7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A84F34" w14:textId="6AE29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3704E" w14:textId="49795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D211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6909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A636A6" w14:textId="3524B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8B6C99" w14:textId="4BE96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B14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01FF13" w14:textId="1EB4E5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A363AD" w14:textId="2D0D8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33D3A4" w14:textId="0E082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A64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669E06" w14:textId="45CBF94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C93B73" w14:textId="17715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FA7A80" w14:textId="17E1B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237A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2F7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AA8F750" w14:textId="55299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2492E0" w14:textId="13E4A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011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2F06D3" w14:textId="7F15952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259FC0" w14:textId="3A166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6E4D17" w14:textId="3DC5B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6219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01B9D1" w14:textId="178077B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24D5C" w14:textId="4CAE3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9E925E" w14:textId="66F60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3536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D691A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43A4624" w14:textId="70957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A1C9B1" w14:textId="6ED97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3FA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62A667" w14:textId="4A7750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96820D" w14:textId="2593E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081540" w14:textId="1C98B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AB93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B55F660" w14:textId="2707204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D9AE0B" w14:textId="022E0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F6CEDC" w14:textId="2003C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507760" w14:textId="77777777" w:rsidR="00944C3D" w:rsidRDefault="00944C3D" w:rsidP="00944C3D">
      <w:pPr>
        <w:rPr>
          <w:rFonts w:ascii="Arial" w:hAnsi="Arial"/>
          <w:b/>
        </w:rPr>
      </w:pPr>
    </w:p>
    <w:p w14:paraId="36009C81" w14:textId="77777777" w:rsidR="00944C3D" w:rsidRDefault="00944C3D" w:rsidP="00944C3D">
      <w:pPr>
        <w:rPr>
          <w:rFonts w:ascii="Arial" w:hAnsi="Arial"/>
          <w:b/>
        </w:rPr>
      </w:pPr>
    </w:p>
    <w:p w14:paraId="5080D9CD" w14:textId="77777777" w:rsidR="00944C3D" w:rsidRDefault="00944C3D" w:rsidP="00944C3D">
      <w:pPr>
        <w:rPr>
          <w:rFonts w:ascii="Arial" w:hAnsi="Arial"/>
          <w:b/>
        </w:rPr>
      </w:pPr>
    </w:p>
    <w:p w14:paraId="7A307E9C" w14:textId="77777777" w:rsidR="00944C3D" w:rsidRDefault="00944C3D" w:rsidP="00944C3D">
      <w:pPr>
        <w:rPr>
          <w:rFonts w:ascii="Arial" w:hAnsi="Arial"/>
          <w:b/>
        </w:rPr>
      </w:pPr>
    </w:p>
    <w:p w14:paraId="3176318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626"/>
        <w:gridCol w:w="1202"/>
        <w:gridCol w:w="1215"/>
        <w:gridCol w:w="1192"/>
        <w:gridCol w:w="1569"/>
      </w:tblGrid>
      <w:tr w:rsidR="00944C3D" w:rsidRPr="00050529" w14:paraId="5F6BC836" w14:textId="77777777" w:rsidTr="00503750">
        <w:tc>
          <w:tcPr>
            <w:tcW w:w="2622" w:type="dxa"/>
            <w:vAlign w:val="center"/>
          </w:tcPr>
          <w:p w14:paraId="1E565E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27E0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915E4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7F1F2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7E74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E821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FB379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33E32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432E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793837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4ECB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04255B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273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8E0876B" w14:textId="3B7C2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B804F1" w14:textId="515EF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2542A" w14:textId="0CE02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839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FB7848" w14:textId="50E99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0BDAB" w14:textId="77777777" w:rsidTr="00503750">
        <w:tc>
          <w:tcPr>
            <w:tcW w:w="2622" w:type="dxa"/>
            <w:vAlign w:val="center"/>
          </w:tcPr>
          <w:p w14:paraId="5BDE6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EBF8B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550E8EA" w14:textId="2C0A9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0412ED" w14:textId="1C728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6F799" w14:textId="1AF35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657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D94B77" w14:textId="22B67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8E9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E90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7C1A4A2" w14:textId="67494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D5AB3F" w14:textId="2BE24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178C44" w14:textId="4CABB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6CF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79195" w14:textId="6700C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D63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25B4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88C3A46" w14:textId="3C863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A459FC" w14:textId="34D16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1CE820" w14:textId="0C407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1C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B04895" w14:textId="1A49D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9CC6B" w14:textId="77777777" w:rsidTr="00503750">
        <w:tc>
          <w:tcPr>
            <w:tcW w:w="2622" w:type="dxa"/>
            <w:vAlign w:val="center"/>
          </w:tcPr>
          <w:p w14:paraId="4148C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FB9407A" w14:textId="02468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24807.00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EB4EC1" w14:textId="2F5C5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5472.00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39120F" w14:textId="3F732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16798.00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76C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0C0A08" w14:textId="2C298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13481.00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8C8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53F3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CBE908B" w14:textId="5F59B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BBEDB3" w14:textId="1E0E4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9AD7A0" w14:textId="359F4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4EE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40D644" w14:textId="48A8A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99359" w14:textId="77777777" w:rsidTr="00503750">
        <w:tc>
          <w:tcPr>
            <w:tcW w:w="2622" w:type="dxa"/>
            <w:vAlign w:val="center"/>
          </w:tcPr>
          <w:p w14:paraId="56F38D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841C5A" w14:textId="6A225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409F88" w14:textId="33193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350164" w14:textId="0278B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834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B30EC0" w14:textId="2B1E2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A936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0A68EA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7B0E5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B59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0D0D86C" w14:textId="08225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0B656D" w14:textId="59327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ED74C" w14:textId="764DA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D64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E6FE26" w14:textId="40BF4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A6D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4FF7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ECDD9D9" w14:textId="703F3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2B3446" w14:textId="4DA6C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811E1F" w14:textId="02C39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6D6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8A1F95" w14:textId="6EA68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E99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6732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508D548" w14:textId="54E93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EAE5E6" w14:textId="25639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8291FA" w14:textId="4578A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271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28896" w14:textId="7BB0C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1DC6A" w14:textId="77777777" w:rsidTr="00503750">
        <w:tc>
          <w:tcPr>
            <w:tcW w:w="2622" w:type="dxa"/>
            <w:vAlign w:val="center"/>
          </w:tcPr>
          <w:p w14:paraId="77B33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145D588" w14:textId="3A10D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1D82EB" w14:textId="11B6C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345A46" w14:textId="21F70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77E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FD9C4C" w14:textId="126E6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CCF25" w14:textId="77777777" w:rsidTr="00503750">
        <w:tc>
          <w:tcPr>
            <w:tcW w:w="2622" w:type="dxa"/>
            <w:vAlign w:val="center"/>
          </w:tcPr>
          <w:p w14:paraId="45518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3FFC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632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E6A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E97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F0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4F27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237A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82C3228" w14:textId="22E35B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24807.00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8CF285" w14:textId="0BF09E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5472.00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40D38A" w14:textId="1EEC34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16798.00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010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8D8C61" w14:textId="1FCA5A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13481.00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AD1C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2CF5E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F35F9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2E2B75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E9FB02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51C73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C0C0B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1AD6C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E8FA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F8734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1D248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CFEF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8286C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C01C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3589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FE177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9DE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1D8A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8640D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9A58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9537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88CE7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D64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3BF3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30A6B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559C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CE7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F76D8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8A4F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5740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643EA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2EBA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09B2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61FFC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0167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C68D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F3B2B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D9B0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F35A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EDBF8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1FDC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6081F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265A9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68AD2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E50B6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3C32D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C80A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84901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69F0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AFBB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DC277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B766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43A2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4B527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5712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B14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77987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1E42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5F2F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5A9DA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D207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E6D0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E218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F620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6D9A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FD51E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6485D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305E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AE63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81CC7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6A28262" w14:textId="77777777" w:rsidTr="00503750">
        <w:tc>
          <w:tcPr>
            <w:tcW w:w="2835" w:type="dxa"/>
            <w:vAlign w:val="center"/>
          </w:tcPr>
          <w:p w14:paraId="73194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B20E0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7484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9FF2F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DC653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C7098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A05BFF2" w14:textId="77777777" w:rsidTr="00503750">
        <w:tc>
          <w:tcPr>
            <w:tcW w:w="2835" w:type="dxa"/>
            <w:vAlign w:val="center"/>
          </w:tcPr>
          <w:p w14:paraId="1370A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4A83E85" w14:textId="619E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735666" w14:textId="16E39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C657FA" w14:textId="72DB9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9F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3F78AF" w14:textId="37D1B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40807" w14:textId="77777777" w:rsidTr="00503750">
        <w:tc>
          <w:tcPr>
            <w:tcW w:w="2835" w:type="dxa"/>
            <w:vAlign w:val="center"/>
          </w:tcPr>
          <w:p w14:paraId="19A16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148BB24" w14:textId="32D51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03C3B" w14:textId="07335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36958" w14:textId="714B9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FD1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EE8FEC" w14:textId="5F925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6E5D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584F6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8F8D1C5" w14:textId="697BF5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945ADD" w14:textId="0AF01C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ECA7E" w14:textId="4F28BE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5B27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0470C4" w14:textId="141920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129A49E" w14:textId="77777777" w:rsidTr="00503750">
        <w:tc>
          <w:tcPr>
            <w:tcW w:w="2835" w:type="dxa"/>
            <w:vAlign w:val="center"/>
          </w:tcPr>
          <w:p w14:paraId="668B82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10FDC37" w14:textId="58161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FE819" w14:textId="0C44C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7D0D0" w14:textId="37924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28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7373AD" w14:textId="51958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ECF63" w14:textId="77777777" w:rsidTr="00503750">
        <w:tc>
          <w:tcPr>
            <w:tcW w:w="2835" w:type="dxa"/>
            <w:vAlign w:val="center"/>
          </w:tcPr>
          <w:p w14:paraId="259D0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38A4E9B" w14:textId="1D42C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65E16" w14:textId="139E2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43A4C" w14:textId="104C2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BD5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3E8DB3" w14:textId="5FD61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66B7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9F6EE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119D721" w14:textId="01E74B1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EEBD9" w14:textId="66CC5A9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8ABC06" w14:textId="5986366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5C0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25B53" w14:textId="30AEC7F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B777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C96D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23BDD1D" w14:textId="0E9EC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E7E4B" w14:textId="5A74E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FFE81" w14:textId="492AC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B36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68DC62" w14:textId="23E55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82DE3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D945A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69D4564" w14:textId="77777777" w:rsidTr="00503750">
        <w:tc>
          <w:tcPr>
            <w:tcW w:w="2552" w:type="dxa"/>
            <w:shd w:val="clear" w:color="auto" w:fill="auto"/>
            <w:vAlign w:val="center"/>
          </w:tcPr>
          <w:p w14:paraId="6F6924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F9CC7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CAA09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364B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0298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8A2767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A7BD9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C66450D" w14:textId="28EB28F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A740007" w14:textId="5691E6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F31F392" w14:textId="7D25DA4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A59F896" w14:textId="0BB8EBA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6FD8C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BA6D9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AE333EE" w14:textId="6FCEB6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94BEC82" w14:textId="0A4AC90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0BCEFCD" w14:textId="2EFCD4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484445" w14:textId="42E083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3DBBEE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0378C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406E8F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E1F3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DFF3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58B74F1" w14:textId="77777777" w:rsidTr="00503750">
        <w:tc>
          <w:tcPr>
            <w:tcW w:w="4395" w:type="dxa"/>
            <w:vMerge/>
          </w:tcPr>
          <w:p w14:paraId="382349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D61E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6C0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7F6CDD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2121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A6FAB7C" w14:textId="6DA52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128E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B0A60F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43A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9777B10" w14:textId="69252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B8E3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5CFE71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836A8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3F43FAB" w14:textId="2D0175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B30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E7FFC2" w14:textId="77777777" w:rsidTr="00503750">
        <w:tc>
          <w:tcPr>
            <w:tcW w:w="4395" w:type="dxa"/>
            <w:vAlign w:val="center"/>
          </w:tcPr>
          <w:p w14:paraId="63E0F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770052E" w14:textId="4CF82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8380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685214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4BA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57D88CC" w14:textId="55B2C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F5FA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4AE657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C597E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0485E5B" w14:textId="1A3E67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587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FD9DBD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17679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91DB246" w14:textId="754ADFB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20070.00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4D1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D381A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420AB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1FC6E26" w14:textId="77777777" w:rsidTr="00503750">
        <w:tc>
          <w:tcPr>
            <w:tcW w:w="4395" w:type="dxa"/>
            <w:vAlign w:val="center"/>
          </w:tcPr>
          <w:p w14:paraId="5465AE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BE77B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A7C6A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74F05E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C1A9F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45EB57A" w14:textId="1E0E36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64D512" w14:textId="03D52F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5593B8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DA169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45DC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D991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35A6E5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B4E6A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A4D7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307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8392A9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F4704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2846BA2" w14:textId="422B962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21E41F" w14:textId="127250A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5E97A4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422C4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4C93770" w14:textId="6974C0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60AD69" w14:textId="210824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0597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9EF2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B848C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0F67110" w14:textId="77777777" w:rsidTr="00503750">
        <w:tc>
          <w:tcPr>
            <w:tcW w:w="1843" w:type="dxa"/>
            <w:vAlign w:val="center"/>
          </w:tcPr>
          <w:p w14:paraId="2ACD61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4203A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6253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E24CE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19D66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B423A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6BBE2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734E14A" w14:textId="77777777" w:rsidTr="00503750">
        <w:tc>
          <w:tcPr>
            <w:tcW w:w="1843" w:type="dxa"/>
            <w:vAlign w:val="center"/>
          </w:tcPr>
          <w:p w14:paraId="095C24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EF959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E29A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5872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3E2A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F459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1CD5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BB149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2B37E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14F4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0198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4709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3BEC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F609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E74E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12CF72" w14:textId="77777777" w:rsidTr="00503750">
        <w:tc>
          <w:tcPr>
            <w:tcW w:w="1843" w:type="dxa"/>
            <w:vAlign w:val="center"/>
          </w:tcPr>
          <w:p w14:paraId="581280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D9E1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A28F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7ACA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C6F2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570E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C914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1AB10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AD46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5716B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23AE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DA1A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373C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2817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13A7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CEAEC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70656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923CC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630B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CE94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235B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6B9A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1A37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145E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696E1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8FA8B4B" w14:textId="77777777" w:rsidTr="00503750">
        <w:trPr>
          <w:trHeight w:val="664"/>
        </w:trPr>
        <w:tc>
          <w:tcPr>
            <w:tcW w:w="3372" w:type="dxa"/>
          </w:tcPr>
          <w:p w14:paraId="38B25A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D4F71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B424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008EA3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BE90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FB065C0" w14:textId="41355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3C5EAE" w14:textId="1AFCC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1C973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0E11E0" w14:textId="3B93FD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D0ACAC" w14:textId="7A2AA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7D0459" w14:textId="6B05E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927FC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E1B408" w14:textId="755C844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C46056" w14:textId="0316C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B09D61" w14:textId="4DCB0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17D91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F3D0A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3D8F5D3" w14:textId="7B516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5B5D52" w14:textId="5EEF2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B5B1D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EF6FEA" w14:textId="5390955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A53ED3" w14:textId="18DE1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67DDD4" w14:textId="4EC74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D08F7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4740B79" w14:textId="736B6AE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E91A0B" w14:textId="165E5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98DFDA" w14:textId="60C63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1C262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8EFF43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A6C982A" w14:textId="77777777" w:rsidTr="00503750">
        <w:tc>
          <w:tcPr>
            <w:tcW w:w="2835" w:type="dxa"/>
            <w:vAlign w:val="center"/>
          </w:tcPr>
          <w:p w14:paraId="7877CF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768B0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646B1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10EA7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A42A9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503DE04" w14:textId="77777777" w:rsidTr="00503750">
        <w:tc>
          <w:tcPr>
            <w:tcW w:w="2835" w:type="dxa"/>
          </w:tcPr>
          <w:p w14:paraId="631684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1E095FC" w14:textId="5C3A3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E6D936" w14:textId="26B18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27BF69" w14:textId="10398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E71456" w14:textId="46BA0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11EB02" w14:textId="77777777" w:rsidTr="00503750">
        <w:tc>
          <w:tcPr>
            <w:tcW w:w="2835" w:type="dxa"/>
          </w:tcPr>
          <w:p w14:paraId="406910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9B75289" w14:textId="05B05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E60A1E" w14:textId="0D8950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1EEB28" w14:textId="76179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30113B" w14:textId="05599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9C879F" w14:textId="77777777" w:rsidTr="00503750">
        <w:tc>
          <w:tcPr>
            <w:tcW w:w="2835" w:type="dxa"/>
          </w:tcPr>
          <w:p w14:paraId="6E719F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7F21140" w14:textId="78165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8C8583" w14:textId="6F949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EAD471" w14:textId="317D2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E4FBCB" w14:textId="5817E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58F220" w14:textId="77777777" w:rsidTr="00503750">
        <w:tc>
          <w:tcPr>
            <w:tcW w:w="2835" w:type="dxa"/>
            <w:vAlign w:val="center"/>
          </w:tcPr>
          <w:p w14:paraId="1B0B8F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85E4E1" w14:textId="045CE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AA4609" w14:textId="62A4E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4D86E2" w14:textId="763F0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3C6E1B" w14:textId="71A50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ECCCB4" w14:textId="77777777" w:rsidTr="00503750">
        <w:tc>
          <w:tcPr>
            <w:tcW w:w="2835" w:type="dxa"/>
            <w:vAlign w:val="center"/>
          </w:tcPr>
          <w:p w14:paraId="0C4D9A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8238748" w14:textId="62FE0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099C91" w14:textId="34A73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C81E1F" w14:textId="04E08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3874FC" w14:textId="1E073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299833" w14:textId="77777777" w:rsidTr="00503750">
        <w:tc>
          <w:tcPr>
            <w:tcW w:w="2835" w:type="dxa"/>
          </w:tcPr>
          <w:p w14:paraId="7C75D1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EE9AFD6" w14:textId="2B8F1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0B7D14" w14:textId="21566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CA6E63" w14:textId="165D7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F9AB33" w14:textId="2789E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03BB95" w14:textId="77777777" w:rsidTr="00503750">
        <w:tc>
          <w:tcPr>
            <w:tcW w:w="2835" w:type="dxa"/>
          </w:tcPr>
          <w:p w14:paraId="0CC099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3D6F739" w14:textId="65622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D72071" w14:textId="1C1CA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048DFA" w14:textId="67DC0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C7A4A1" w14:textId="1332C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7385E3" w14:textId="77777777" w:rsidTr="00503750">
        <w:tc>
          <w:tcPr>
            <w:tcW w:w="2835" w:type="dxa"/>
          </w:tcPr>
          <w:p w14:paraId="594030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8406BD" w14:textId="069B3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32778" w14:textId="08803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0E2A3E" w14:textId="2D8E2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776BE8" w14:textId="47644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E430CD" w14:textId="77777777" w:rsidR="00944C3D" w:rsidRDefault="00944C3D" w:rsidP="00944C3D">
      <w:pPr>
        <w:rPr>
          <w:rFonts w:ascii="Arial" w:hAnsi="Arial"/>
          <w:b/>
        </w:rPr>
      </w:pPr>
    </w:p>
    <w:p w14:paraId="3731126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AE5894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09C8D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0DD1B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D84F6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0F8A2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D7E8C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4B997D1" w14:textId="77777777" w:rsidTr="00503750">
        <w:trPr>
          <w:trHeight w:val="443"/>
        </w:trPr>
        <w:tc>
          <w:tcPr>
            <w:tcW w:w="2560" w:type="dxa"/>
          </w:tcPr>
          <w:p w14:paraId="62D12B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D70A13B" w14:textId="31AFA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E5F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D33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FC64F3" w14:textId="6C43D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E428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F0209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C237ADE" w14:textId="243A9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2D6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4A3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9AEC527" w14:textId="639A9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4302B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3DC36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2172819" w14:textId="6E10D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6A3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2CA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C24E4F" w14:textId="0E77E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3E83D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8CC14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83778CD" w14:textId="6383D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223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E34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A30689" w14:textId="56B83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54D9A6" w14:textId="77777777" w:rsidR="00944C3D" w:rsidRDefault="00944C3D" w:rsidP="00944C3D">
      <w:pPr>
        <w:rPr>
          <w:rFonts w:ascii="Arial" w:hAnsi="Arial"/>
          <w:b/>
        </w:rPr>
      </w:pPr>
    </w:p>
    <w:p w14:paraId="362E899A" w14:textId="77777777" w:rsidR="00944C3D" w:rsidRDefault="00944C3D" w:rsidP="00944C3D">
      <w:pPr>
        <w:rPr>
          <w:rFonts w:ascii="Arial" w:hAnsi="Arial"/>
          <w:b/>
        </w:rPr>
      </w:pPr>
    </w:p>
    <w:p w14:paraId="326199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551A603" w14:textId="77777777" w:rsidR="00944C3D" w:rsidRDefault="00944C3D" w:rsidP="00944C3D">
      <w:pPr>
        <w:rPr>
          <w:rFonts w:ascii="Arial" w:hAnsi="Arial"/>
          <w:b/>
        </w:rPr>
      </w:pPr>
    </w:p>
    <w:p w14:paraId="085AC05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6E65A3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C90CD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A2C4F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0E687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C17C3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1F75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EC80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0E75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80625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9C829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E5FD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3F4D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4DC32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4A20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DE75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60A2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44961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3FEC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AB2E05C" w14:textId="77777777" w:rsidTr="00503750">
        <w:trPr>
          <w:trHeight w:val="677"/>
        </w:trPr>
        <w:tc>
          <w:tcPr>
            <w:tcW w:w="3358" w:type="dxa"/>
          </w:tcPr>
          <w:p w14:paraId="7B6AF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5E4C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69B30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2B74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55CE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5DA8E50" w14:textId="1AB1B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28CAB" w14:textId="3CD8C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72E6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2DDA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52E1421" w14:textId="6B744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C6ECAF" w14:textId="75BEE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07991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FB7F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E5B3BA4" w14:textId="4B1D7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0BF6CB" w14:textId="0FA56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C6E8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8915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301D2F4" w14:textId="64E8B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06C125" w14:textId="71619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78A1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97F7F9" w14:textId="39E37E2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10CC46" w14:textId="5D282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79517A" w14:textId="426FD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30791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FB8725D" w14:textId="1664BB0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2081880" w14:textId="6DCF2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A0C19C" w14:textId="68DCD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A1D46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5E289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F011AB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9490D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2A6AB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1E7A07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86B8C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0EC3C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67EFC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E038E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8C46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26360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F66B9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2D609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F4740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1317B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80A6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E7349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57581D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7E93E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A1F0A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DCB7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6F8A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0262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E87DE13" w14:textId="6DA24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5F41E3" w14:textId="14ED0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1AEE7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41357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50CD978" w14:textId="38B61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FF9C46" w14:textId="64D16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28DC7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13A2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E781172" w14:textId="02468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421B93" w14:textId="0E24A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31CF3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9DFFF7" w14:textId="745BC6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0719EEA" w14:textId="1335B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EA5E57" w14:textId="6F263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81115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CE7B092" w14:textId="1BFA6C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6DD358" w14:textId="5B255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5185A7" w14:textId="4F36E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83F16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D009D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350C1F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716D4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1E11A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D451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F7E37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2DE6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7EA67B5" w14:textId="5837F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9944F9" w14:textId="18BC1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B3376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0DE32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73EBD01" w14:textId="4EE4A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E59C8A" w14:textId="0134D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119EF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61E3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B553759" w14:textId="153AB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3930CA" w14:textId="71FD5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324F6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0BF44C" w14:textId="5E1CF19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A7D28A" w14:textId="10469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44D1D2" w14:textId="5C5CF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BC6E7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51C6A98" w14:textId="2828D1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323D0E" w14:textId="6E929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5D3B65" w14:textId="22E7A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E62D0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75A846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694E8E" w14:textId="77777777" w:rsidTr="00503750">
        <w:tc>
          <w:tcPr>
            <w:tcW w:w="3686" w:type="dxa"/>
            <w:vAlign w:val="center"/>
          </w:tcPr>
          <w:p w14:paraId="3695C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BECA0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FC793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0900CD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F74F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B427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4BB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0A00F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4A19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BC86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587EF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C9E63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D51F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1F10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C475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08FCB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D914B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A02D74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D37D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88379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3428EA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DC9D0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25C62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2B5A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43E5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B6703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A067107" w14:textId="26431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2AE29A" w14:textId="6292D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FCB3B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BE57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8285F18" w14:textId="11180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D4FD0C" w14:textId="500DE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9AD12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864A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7DFD369" w14:textId="6AB5C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BE4646" w14:textId="5261D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AC831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57C554" w14:textId="3DA6F92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639E568" w14:textId="0BE66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22A1F9" w14:textId="046A4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E88A6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A2E7EBE" w14:textId="5DB332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C13A6F" w14:textId="4F94E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EB6E05" w14:textId="47452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12BA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936B7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8D5BB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2DD04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34B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36208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C8A2C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0F9C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5F67F9C" w14:textId="14106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D873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E2F0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C2F68E9" w14:textId="2212F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9AF57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C6AE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C1E9730" w14:textId="210E8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23CC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C889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B44BD6D" w14:textId="01451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6494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5BA7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E3856BF" w14:textId="52289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1311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A319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71AB80A" w14:textId="39143B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A0B735" w14:textId="77777777" w:rsidR="00944C3D" w:rsidRDefault="00944C3D" w:rsidP="00944C3D">
      <w:pPr>
        <w:rPr>
          <w:sz w:val="22"/>
          <w:szCs w:val="22"/>
        </w:rPr>
      </w:pPr>
    </w:p>
    <w:p w14:paraId="7DA12C04" w14:textId="77777777" w:rsidR="00944C3D" w:rsidRDefault="00944C3D" w:rsidP="00944C3D">
      <w:pPr>
        <w:rPr>
          <w:sz w:val="22"/>
          <w:szCs w:val="22"/>
        </w:rPr>
      </w:pPr>
    </w:p>
    <w:p w14:paraId="2B2285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6645BE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3271340" w14:textId="2D94264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D1A3F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9262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10AD9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49CA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97322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1D818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A1F9C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9CAF0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85B7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10833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2B45D14" w14:textId="5748F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639631" w14:textId="1AB4F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9299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DF3A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D99C0B" w14:textId="6AA87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C24" w14:textId="23162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2524B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08FE2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00AC103" w14:textId="69B6A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9B5554" w14:textId="22A30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7EC2D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FDAE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32815A3" w14:textId="7C8E5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D2F145" w14:textId="3699C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AD379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005F6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FCB3CD0" w14:textId="0436B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E8DE83" w14:textId="31AB3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D8F7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3B245B" w14:textId="6BE641B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EE71E1" w14:textId="7E248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938EC6" w14:textId="70D4D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F1FEE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4A48472" w14:textId="099CF2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679D638" w14:textId="4D14A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1BDCCB" w14:textId="65905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CDF0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39B9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9E6577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0C39A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B096EB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3E958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283FB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B6E8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809B46D" w14:textId="51ADF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5BA98B" w14:textId="17724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14F4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4EC5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4F3DC64" w14:textId="749FA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5AA265" w14:textId="1B237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D47A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E65D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8B0C877" w14:textId="0AD1C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076C59" w14:textId="17418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0D6BF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6BAC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BD6F89D" w14:textId="72F92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0C6F0F" w14:textId="02D99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981F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F4A513" w14:textId="021712B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6D8D6A" w14:textId="1546D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D6E83B" w14:textId="0F43A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2397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0281E2" w14:textId="2BB4E84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03DBADA" w14:textId="2513F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3631DD" w14:textId="5F16F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1A4C3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5803CAC" w14:textId="54071C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3A44942" w14:textId="7A805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9B3A5A" w14:textId="0FEFA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D12D8" w:rsidRPr="00F018C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EA92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FC6A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498E1A2" w14:textId="019CF4B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814C4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B28D3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FDFD33D" w14:textId="7D63E3C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8B7B2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4FCB0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22BCBDD" w14:textId="7C25E29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538C9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9EF8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A58A0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0AD4141" w14:textId="77777777" w:rsidR="00944C3D" w:rsidRPr="003607F0" w:rsidRDefault="00944C3D" w:rsidP="00944C3D"/>
    <w:p w14:paraId="61AD271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1B96D" w14:textId="77777777" w:rsidR="008D12D8" w:rsidRDefault="008D12D8">
      <w:r>
        <w:separator/>
      </w:r>
    </w:p>
  </w:endnote>
  <w:endnote w:type="continuationSeparator" w:id="0">
    <w:p w14:paraId="1CABA4D9" w14:textId="77777777" w:rsidR="008D12D8" w:rsidRDefault="008D1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922B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FD6D59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5741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C271F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9171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8687C9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48ED8" w14:textId="77777777" w:rsidR="008D12D8" w:rsidRDefault="008D12D8">
      <w:r>
        <w:separator/>
      </w:r>
    </w:p>
  </w:footnote>
  <w:footnote w:type="continuationSeparator" w:id="0">
    <w:p w14:paraId="4549127D" w14:textId="77777777" w:rsidR="008D12D8" w:rsidRDefault="008D12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1718416">
    <w:abstractNumId w:val="13"/>
  </w:num>
  <w:num w:numId="2" w16cid:durableId="1808821287">
    <w:abstractNumId w:val="17"/>
  </w:num>
  <w:num w:numId="3" w16cid:durableId="1436055991">
    <w:abstractNumId w:val="8"/>
  </w:num>
  <w:num w:numId="4" w16cid:durableId="1076514581">
    <w:abstractNumId w:val="7"/>
  </w:num>
  <w:num w:numId="5" w16cid:durableId="140170654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452084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33663469">
    <w:abstractNumId w:val="20"/>
  </w:num>
  <w:num w:numId="8" w16cid:durableId="1892038068">
    <w:abstractNumId w:val="10"/>
  </w:num>
  <w:num w:numId="9" w16cid:durableId="620112847">
    <w:abstractNumId w:val="0"/>
  </w:num>
  <w:num w:numId="10" w16cid:durableId="1933128965">
    <w:abstractNumId w:val="19"/>
  </w:num>
  <w:num w:numId="11" w16cid:durableId="1349143096">
    <w:abstractNumId w:val="6"/>
  </w:num>
  <w:num w:numId="12" w16cid:durableId="1614903611">
    <w:abstractNumId w:val="9"/>
  </w:num>
  <w:num w:numId="13" w16cid:durableId="1707755575">
    <w:abstractNumId w:val="12"/>
  </w:num>
  <w:num w:numId="14" w16cid:durableId="624239493">
    <w:abstractNumId w:val="15"/>
  </w:num>
  <w:num w:numId="15" w16cid:durableId="1768455326">
    <w:abstractNumId w:val="14"/>
  </w:num>
  <w:num w:numId="16" w16cid:durableId="214856984">
    <w:abstractNumId w:val="2"/>
  </w:num>
  <w:num w:numId="17" w16cid:durableId="1125389298">
    <w:abstractNumId w:val="4"/>
  </w:num>
  <w:num w:numId="18" w16cid:durableId="583300219">
    <w:abstractNumId w:val="11"/>
  </w:num>
  <w:num w:numId="19" w16cid:durableId="845823997">
    <w:abstractNumId w:val="5"/>
  </w:num>
  <w:num w:numId="20" w16cid:durableId="2010324575">
    <w:abstractNumId w:val="18"/>
  </w:num>
  <w:num w:numId="21" w16cid:durableId="11189849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6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11021250.doc"/>
    <w:docVar w:name="arg5" w:val="6"/>
  </w:docVars>
  <w:rsids>
    <w:rsidRoot w:val="008D12D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5742A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12D8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218E24"/>
  <w15:docId w15:val="{93B3DD54-2817-416F-B397-52AFCD95B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30429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2025-03-12T08:53:00Z</dcterms:created>
  <dcterms:modified xsi:type="dcterms:W3CDTF">2025-03-12T08:54:00Z</dcterms:modified>
</cp:coreProperties>
</file>