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21A2C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6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E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6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E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A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4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E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1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8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2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F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8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B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F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F2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0AC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61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20B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15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7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CA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4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40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80C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CB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7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44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B5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81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4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AA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B6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8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22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DA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F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A9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6A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5E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30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71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9F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04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40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7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AA3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81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2C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AB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3AD37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39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0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69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BC2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F6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7E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C7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3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1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C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9A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3D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7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5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56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FF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1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ED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3C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CE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6F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6F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F4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6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8A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E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4B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B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9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D9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33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E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D1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4595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79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6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F0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E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9A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B7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5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6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A2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4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B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F7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5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3A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5F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13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46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44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96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18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97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4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E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C2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42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BE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0E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6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FF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F2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2A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25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90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901C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0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9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9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6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A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F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C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F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9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1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7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6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F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3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D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D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0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E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2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1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F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6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6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1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F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7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9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2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B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F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9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4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8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0C58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9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0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F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1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8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0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4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D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6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E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B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9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9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0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1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E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01D3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6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6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4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F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3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E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B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BE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05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54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D9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A7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30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73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E3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38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D9A8F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E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D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A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B7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B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8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4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E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0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6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D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C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5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019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A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5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C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6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8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E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A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0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F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F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6F8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E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B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B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C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8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8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C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F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26B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B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7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1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7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0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F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9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7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F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C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4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C890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8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F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D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5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F4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D1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A5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C6BD9" w14:textId="4EF956A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F69F9">
              <w:rPr>
                <w:rFonts w:ascii="Arial" w:hAnsi="Arial"/>
                <w:lang w:eastAsia="sk-SK"/>
              </w:rPr>
              <w:t>2</w:t>
            </w:r>
            <w:r w:rsidR="00805275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1B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7B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FE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34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99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3B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88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FF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8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9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C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1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C05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7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0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0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9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F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C8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5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29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379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A58F0EC" wp14:editId="011F728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F97A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C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8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9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7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8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2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A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8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7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1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735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AE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41C20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3B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E78F132" wp14:editId="70C9CA5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BCB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63E295" wp14:editId="7AF812C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BEC7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F4E297" wp14:editId="62A5783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5766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101F37C" wp14:editId="42E6882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31A97" w14:textId="77777777" w:rsidR="000B647F" w:rsidRDefault="006C34A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1032607" wp14:editId="10D6AD4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F350C" w14:textId="5F257DC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F69F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77BF0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326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FDF350C" w14:textId="5F257DC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F69F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77BF0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C1D190" wp14:editId="24913C3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7AF05" w14:textId="250F33EE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377BF0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1D19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BC7AF05" w14:textId="250F33EE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377BF0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2BF8E40" wp14:editId="39C114A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E2645" w14:textId="77777777" w:rsidR="000B647F" w:rsidRDefault="006C34A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FCFC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5CAC6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4F810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42179F" wp14:editId="6590F72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CDAE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660BC1" wp14:editId="36DD9F4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80EC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33B75C" wp14:editId="2E0E457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6455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48B1E85" wp14:editId="181EDB0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0AC62" w14:textId="4C3B8639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377BF0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B1E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710AC62" w14:textId="4C3B8639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377BF0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2C5D8E2" wp14:editId="2B1E568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00BF9" w14:textId="77777777" w:rsidR="000B647F" w:rsidRDefault="006C34A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5EA5FC5" wp14:editId="4B68E38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705CC" w14:textId="0D92FE66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377BF0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A5FC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18705CC" w14:textId="0D92FE66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377BF0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1ED9F84" wp14:editId="640D4CE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0A044" w14:textId="77777777" w:rsidR="000B647F" w:rsidRDefault="006C34A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15C28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D5B9B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BCBE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2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0BF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7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2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F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A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B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7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1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6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6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C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5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B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9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C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A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F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3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A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626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B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EF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C0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0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D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5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2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0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B9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CFE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B1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E0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3A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E7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A2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4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1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1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7668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6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6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6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2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5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7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3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A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B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E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1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7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2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3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7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3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5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877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3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F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6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3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6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0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A41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E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6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C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C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8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2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2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5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C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7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5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8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C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B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7A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E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A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5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487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C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1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C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3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A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4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7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C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0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5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F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2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2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3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E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4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2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CA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A3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50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E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C5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1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1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8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6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3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0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075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3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8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D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1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F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1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B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2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A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9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3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A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E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5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6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2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5B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E8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E8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AA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B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D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73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8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5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C5B1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B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7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4B9AAC" wp14:editId="08799C2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85E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0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B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A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1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4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C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A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7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C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0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C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D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6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9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2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5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D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E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9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7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2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D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687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11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23A6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A4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5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67DB08" wp14:editId="774AA67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5B3A2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34058371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34058371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9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C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D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F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9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E0CD92" wp14:editId="1C3AFF4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8768E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2021479350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2021479350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A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C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1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7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F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4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D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4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7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B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3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9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D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9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7BE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5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C558F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6D1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0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3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C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E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3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E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F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E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5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D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919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3B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0C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602B33" wp14:editId="6A66064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E5D8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Šmidkeho 2607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Šmidkeho 2607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4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B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7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C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F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C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3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0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0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9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3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6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6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5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4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F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0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7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9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A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3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5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E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1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F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2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F9AA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7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6BF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CF1D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AA1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6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7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0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A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3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3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5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9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4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B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D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0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1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C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F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C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B6CD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BC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0C18A7" wp14:editId="561A9B5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2C6F6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Šmidkeho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Šmidkeho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A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D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C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4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0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A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8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6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F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C6BFFC" wp14:editId="44BFFCC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75070" w14:textId="77777777" w:rsidR="000B647F" w:rsidRDefault="0099716A" w:rsidP="00944C3D">
                                  <w:r>
                                    <w:t>2</w:t>
                                  </w:r>
                                  <w:r w:rsidR="005E41ED">
                                    <w:t>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9716A" w:rsidP="00944C3D">
                            <w:r>
                              <w:t>2</w:t>
                            </w:r>
                            <w:r w:rsidR="005E41ED">
                              <w:t>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0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F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B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E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2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F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D4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B1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0B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FB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F79A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BF13A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51ADD9" wp14:editId="1C8716D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0531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848BCE" wp14:editId="48F412C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459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6DEA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C10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0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2CFB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3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827926" wp14:editId="666E7A7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8780E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68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D4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6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1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C9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F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56118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8E443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5E5638" wp14:editId="391E746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944A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F0E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D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D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5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7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1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216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B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85F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8C9E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4ADAA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63F632" wp14:editId="75E8BC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A05F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6662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E0A6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652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9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7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F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E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0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5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F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0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2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9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E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C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F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A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E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7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B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B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F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E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1FB1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FD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EF6B25" w14:textId="671B630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F69F9">
              <w:rPr>
                <w:rFonts w:ascii="Arial" w:hAnsi="Arial"/>
                <w:lang w:eastAsia="sk-SK"/>
              </w:rPr>
              <w:t>22.3.202</w:t>
            </w:r>
            <w:r w:rsidR="00377BF0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EE3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AA8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6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BE95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B5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66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1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5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A98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C5D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A7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44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4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0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2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3B9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A427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93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58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8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39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8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F0C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4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EFF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1D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98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2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B0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9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FE8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9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DDC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2F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3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06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5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97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C6C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3E4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5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F5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C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C9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E43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3877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6E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8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B2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EE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B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071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4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FC79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8B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84E58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6593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DE5F40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D0791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C2C73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626579" w14:textId="00C8E1D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8CBE89" w14:textId="77777777" w:rsidR="003F69F9" w:rsidRDefault="003F69F9" w:rsidP="00503750">
            <w:pPr>
              <w:rPr>
                <w:rFonts w:ascii="Arial" w:hAnsi="Arial"/>
                <w:lang w:eastAsia="sk-SK"/>
              </w:rPr>
            </w:pPr>
          </w:p>
          <w:p w14:paraId="5DDBA58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6A0C5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B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DA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8963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CBD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C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5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D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F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C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F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F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E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D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8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0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7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5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2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9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F5D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2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5C9B6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66D85DC" w14:textId="77777777" w:rsidR="00944C3D" w:rsidRDefault="00944C3D" w:rsidP="00944C3D">
      <w:pPr>
        <w:rPr>
          <w:rFonts w:ascii="Arial" w:hAnsi="Arial"/>
        </w:rPr>
      </w:pPr>
    </w:p>
    <w:p w14:paraId="72B510B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4EA3A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EEA1F6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6C3A0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9EDCED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325AB4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1F944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728CF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AAA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B593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71EFE9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BBC123" w14:textId="77777777" w:rsidR="00944C3D" w:rsidRPr="008D0433" w:rsidRDefault="005E41E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Fazekaš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Ján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ED218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2CD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409A0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B189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8E4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B3D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0AB78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9618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4E7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118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EA5C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69BB6C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EC02C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D86E1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8887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2C1A98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90D2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0F3852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48B12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AB7B6E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4C088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94EA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5CF1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BE67AD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EF9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75A66" w14:textId="7C7F8635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13DBDD" w14:textId="6A945F98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44C3D" w:rsidRPr="008D0433" w14:paraId="0CDC875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033D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5B6EEE" w14:textId="59244374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DBB7DF9" w14:textId="5F3C8EEF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AA59FB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3FB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7521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815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4A2DD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EECC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000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34D1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CDD1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D7A7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3F8DF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36167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809D0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9DA59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E76C3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E30A28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AD7CF4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4371C59" w14:textId="737667E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3F69F9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147687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B7F407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787766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BD83D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1BBC9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363B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863742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2D5E1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4718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801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EB450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6AE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68C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ADD6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9549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BC3F7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8004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699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2970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CFB4C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5805A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FDE72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3D0CD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C5FC4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10B0C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FF430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FF5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103DB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C0508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82A1A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23848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3167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66AE2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D9177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0A8AA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A0A5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AEC57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7DF180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4A949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70C9F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02DB8A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B01F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4E7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FF0A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54341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543D1F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12F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EECF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99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62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95453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5DB1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250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DA9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D50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A106A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8D61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F50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583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5C2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861F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8A6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B95A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D5B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258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D7B07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E02A6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C32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94C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332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9961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4EB0B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7DF353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09C17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50ED4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AC2D0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D47B2F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A996A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F0483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DEC9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771BB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1AACA2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360D89" w14:textId="77777777" w:rsidTr="00503750">
        <w:tc>
          <w:tcPr>
            <w:tcW w:w="2302" w:type="dxa"/>
            <w:vAlign w:val="center"/>
          </w:tcPr>
          <w:p w14:paraId="001A1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4F6F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099EC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0448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B610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4043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106B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8DE24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60CA9F" w14:textId="77777777" w:rsidTr="00503750">
        <w:tc>
          <w:tcPr>
            <w:tcW w:w="15593" w:type="dxa"/>
            <w:gridSpan w:val="8"/>
            <w:vAlign w:val="center"/>
          </w:tcPr>
          <w:p w14:paraId="6DB20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79FE61" w14:textId="77777777" w:rsidTr="00503750">
        <w:tc>
          <w:tcPr>
            <w:tcW w:w="2302" w:type="dxa"/>
            <w:vAlign w:val="center"/>
          </w:tcPr>
          <w:p w14:paraId="594A2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CEA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849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C6B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5E2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F1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CE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69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E35D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20B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8FE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10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DC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5C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C15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36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00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ADE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937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8C5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1FD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59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799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967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400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A68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784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59A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A5E93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94007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715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4CB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7A5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C22D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589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50CA82" w14:textId="77777777" w:rsidTr="00503750">
        <w:tc>
          <w:tcPr>
            <w:tcW w:w="2302" w:type="dxa"/>
            <w:vAlign w:val="center"/>
          </w:tcPr>
          <w:p w14:paraId="5FC81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6BBE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689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1D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1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712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FDC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3B1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1AEA4" w14:textId="77777777" w:rsidTr="00503750">
        <w:tc>
          <w:tcPr>
            <w:tcW w:w="15593" w:type="dxa"/>
            <w:gridSpan w:val="8"/>
            <w:vAlign w:val="center"/>
          </w:tcPr>
          <w:p w14:paraId="1F75E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D5074B" w14:textId="77777777" w:rsidTr="00503750">
        <w:tc>
          <w:tcPr>
            <w:tcW w:w="2302" w:type="dxa"/>
            <w:vAlign w:val="center"/>
          </w:tcPr>
          <w:p w14:paraId="0C456D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770F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92F8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6E1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CD7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55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39BD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2FE0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135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859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6ED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5F2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68D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0C9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DD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3F6E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6F3B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7A7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6E7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575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6246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438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5D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A4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AD7D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B2D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BFFB1B" w14:textId="77777777" w:rsidTr="00503750">
        <w:tc>
          <w:tcPr>
            <w:tcW w:w="2302" w:type="dxa"/>
            <w:vAlign w:val="center"/>
          </w:tcPr>
          <w:p w14:paraId="57CD9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4C1B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BE4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90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88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CB4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533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939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71215" w14:textId="77777777" w:rsidTr="00503750">
        <w:tc>
          <w:tcPr>
            <w:tcW w:w="15593" w:type="dxa"/>
            <w:gridSpan w:val="8"/>
            <w:vAlign w:val="center"/>
          </w:tcPr>
          <w:p w14:paraId="55113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A2EB44" w14:textId="77777777" w:rsidTr="00503750">
        <w:tc>
          <w:tcPr>
            <w:tcW w:w="2302" w:type="dxa"/>
            <w:vAlign w:val="center"/>
          </w:tcPr>
          <w:p w14:paraId="08BD7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F6CD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EA0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130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0FD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BD0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08C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D4B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271B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287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2636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1890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DC2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CA3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284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27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29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2B11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0322D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1A09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DB7F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C1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63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0F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70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F5E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3FA5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F0F66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EDD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203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0D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BE9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00D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BF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DF7A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EB83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5572A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DBCE0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5EF0E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090E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760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F52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A4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7B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7C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F0D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4E5A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7AC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E338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F3FC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7F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A9C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A56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B8F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86F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0A16B9" w14:textId="77777777" w:rsidR="00944C3D" w:rsidRDefault="00944C3D" w:rsidP="00944C3D">
      <w:pPr>
        <w:rPr>
          <w:rFonts w:ascii="Arial" w:hAnsi="Arial"/>
          <w:b/>
        </w:rPr>
      </w:pPr>
    </w:p>
    <w:p w14:paraId="2F168AC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664C66A" w14:textId="77777777" w:rsidTr="00503750">
        <w:tc>
          <w:tcPr>
            <w:tcW w:w="1944" w:type="dxa"/>
            <w:vAlign w:val="center"/>
          </w:tcPr>
          <w:p w14:paraId="0ED5D5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C7B8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AC91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0D5E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85F1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350C5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CAE7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B9B0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54806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403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62CD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2857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701BAA" w14:textId="77777777" w:rsidTr="00503750">
        <w:tc>
          <w:tcPr>
            <w:tcW w:w="15685" w:type="dxa"/>
            <w:gridSpan w:val="12"/>
            <w:vAlign w:val="center"/>
          </w:tcPr>
          <w:p w14:paraId="631C8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7EA1F5" w14:textId="77777777" w:rsidTr="00503750">
        <w:tc>
          <w:tcPr>
            <w:tcW w:w="1944" w:type="dxa"/>
            <w:vAlign w:val="center"/>
          </w:tcPr>
          <w:p w14:paraId="3CE22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B4C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A22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18A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4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DDF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4F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048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BE8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E03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BBB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253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690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A181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C0B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5F6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A3A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6DA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F69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34A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24A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56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E90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242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696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7415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32A8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23A8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17F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678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6E3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3AF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52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27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E8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BA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986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CE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D118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B25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17BA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69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C65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7AEC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820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BF69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DB75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CED1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FC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BD16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939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E570BE" w14:textId="77777777" w:rsidTr="00503750">
        <w:tc>
          <w:tcPr>
            <w:tcW w:w="1944" w:type="dxa"/>
            <w:vAlign w:val="center"/>
          </w:tcPr>
          <w:p w14:paraId="4C876E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AC8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907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1CA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A30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847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AE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95E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205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030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6DD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B4E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04560" w14:textId="77777777" w:rsidTr="00503750">
        <w:tc>
          <w:tcPr>
            <w:tcW w:w="15685" w:type="dxa"/>
            <w:gridSpan w:val="12"/>
            <w:vAlign w:val="center"/>
          </w:tcPr>
          <w:p w14:paraId="0522F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0D9620" w14:textId="77777777" w:rsidTr="00503750">
        <w:tc>
          <w:tcPr>
            <w:tcW w:w="1944" w:type="dxa"/>
            <w:vAlign w:val="center"/>
          </w:tcPr>
          <w:p w14:paraId="590244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0D8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FE3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667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33B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3C2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F06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2A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78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D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19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96E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E876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450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29E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0A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91B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965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100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E72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88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DBF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1F8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53A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75A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D336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EC7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6083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904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C7E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277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FD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660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21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793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5C4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F33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84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7147B" w14:textId="77777777" w:rsidTr="00503750">
        <w:tc>
          <w:tcPr>
            <w:tcW w:w="1944" w:type="dxa"/>
            <w:vAlign w:val="center"/>
          </w:tcPr>
          <w:p w14:paraId="0E8A9E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E26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E07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24C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6C9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AD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D2F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6A9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42B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4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349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857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2EFEF" w14:textId="77777777" w:rsidTr="00503750">
        <w:tc>
          <w:tcPr>
            <w:tcW w:w="15685" w:type="dxa"/>
            <w:gridSpan w:val="12"/>
            <w:vAlign w:val="center"/>
          </w:tcPr>
          <w:p w14:paraId="674984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F9E60A" w14:textId="77777777" w:rsidTr="00503750">
        <w:tc>
          <w:tcPr>
            <w:tcW w:w="1944" w:type="dxa"/>
            <w:vAlign w:val="center"/>
          </w:tcPr>
          <w:p w14:paraId="766B6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08AC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B19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CAE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903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347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F9C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F8E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9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633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640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DC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EF3D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8FAF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60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8E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F00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B54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957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648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5EE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FED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1B9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9A6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CCA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30B2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BBE5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4E2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948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469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114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5FD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0A9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89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EDC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2AE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EA1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DD3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910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A2FB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1C1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37A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26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B54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B1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46C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83E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512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11A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56C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8D9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42C2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DFB25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FDF230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ADF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6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E16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E56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CBA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166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9B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A1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7E4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B8C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28B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2F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0D22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E4FB2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778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63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A14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30F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B38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007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1E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37E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B23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D4D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21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5B2D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FD14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FF5FA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70ECA8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045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B126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44C7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7D2B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F356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6552F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9486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F01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03C1B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2BB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483A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1F8BF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2BE9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B5C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4A982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BC7DF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B02B21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3A4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DBB0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0F1E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10D7A6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1773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F3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801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98CED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1D4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29D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21C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687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643D6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883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E0B3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D20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681C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01E3B1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F2DC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A614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03FA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E70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EFCE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8842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AAE5D57" w14:textId="77777777" w:rsidTr="00503750">
        <w:trPr>
          <w:trHeight w:val="1073"/>
        </w:trPr>
        <w:tc>
          <w:tcPr>
            <w:tcW w:w="3614" w:type="dxa"/>
            <w:vMerge/>
          </w:tcPr>
          <w:p w14:paraId="32CE6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2B73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AB69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186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896E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FAA2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798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27EC50D" w14:textId="77777777" w:rsidTr="00503750">
        <w:trPr>
          <w:trHeight w:val="283"/>
        </w:trPr>
        <w:tc>
          <w:tcPr>
            <w:tcW w:w="3614" w:type="dxa"/>
          </w:tcPr>
          <w:p w14:paraId="2E3F84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BFC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7CF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066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8E3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BF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DA6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B72629" w14:textId="77777777" w:rsidTr="00503750">
        <w:trPr>
          <w:trHeight w:val="283"/>
        </w:trPr>
        <w:tc>
          <w:tcPr>
            <w:tcW w:w="3614" w:type="dxa"/>
          </w:tcPr>
          <w:p w14:paraId="645A5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EF4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6B87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324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C3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9B1E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FBB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BA9E41" w14:textId="77777777" w:rsidTr="00503750">
        <w:trPr>
          <w:trHeight w:val="283"/>
        </w:trPr>
        <w:tc>
          <w:tcPr>
            <w:tcW w:w="3614" w:type="dxa"/>
          </w:tcPr>
          <w:p w14:paraId="383FBA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E39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809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E2F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36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09E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F90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5603E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6E051C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22AFB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6ADA3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E632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D569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EC1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8C9D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28D9B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D91E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1C78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F790E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2E115D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FBAB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81F9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0FA5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34B5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50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C2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A2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BE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4B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97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E0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506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3E9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09F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C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5C6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96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1C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34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95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3C3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5B83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D82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37FA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5D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4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7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B0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BC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95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B64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E003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A80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11C4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10E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21F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A60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B1A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4B3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FB6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F0AB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F301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E7902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90D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04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0A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32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FF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95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49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4A7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E87E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493B4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9C7F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FFBD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20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4F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9B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75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A6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CE1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9E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1EC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75E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D60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C94B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E6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40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B1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3D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C0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8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CD7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D1A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C0D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1FD0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11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62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02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23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35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1C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E1B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B82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ED4D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B2F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06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54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E1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F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48F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DC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8F7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CEFF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E351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09DA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4F54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786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181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9C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2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F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4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2A0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118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039B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11C3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479E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84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5E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7C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8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DD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05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E3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F3B0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CF7CD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F60F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EC52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852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2707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5226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F2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D8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3A0E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5A7C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37A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D78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F2C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94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8170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720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AC3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86A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A91E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138E3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771BB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4479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9F5037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792539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72BADF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39D37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7352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2074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16A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D87C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AB28E6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BD6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9255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D91F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9923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0018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B03B8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0E0C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05CA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32D1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9DB2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D81B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9E4AFD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EE79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0486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A0F0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3BC3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C8DB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6281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AF9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853E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C6E1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CA25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FFBF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6FA0B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013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D6D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6977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12C2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AD46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FAF0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E74652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59E5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BED4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EB13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508B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AD6944E" w14:textId="77777777" w:rsidR="00944C3D" w:rsidRDefault="00944C3D" w:rsidP="00944C3D">
      <w:pPr>
        <w:rPr>
          <w:rFonts w:ascii="Arial" w:hAnsi="Arial"/>
          <w:b/>
        </w:rPr>
      </w:pPr>
    </w:p>
    <w:p w14:paraId="45045FC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EFD24B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3DB67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3291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B075D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4AA90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787A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60F9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77B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C6F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606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0D7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A92F2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527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4E3D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0B8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324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2E947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383E0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5582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9EF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AC9B4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70E83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102145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7D3E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785A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C2996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88A43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1010C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A381BB" w14:textId="77777777" w:rsidTr="00503750">
        <w:tc>
          <w:tcPr>
            <w:tcW w:w="2835" w:type="dxa"/>
            <w:vAlign w:val="center"/>
          </w:tcPr>
          <w:p w14:paraId="74611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B5DA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0E7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6574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3A8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3737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86F4B1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1B4C7C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F6156B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49800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C07D0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8A61F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DE3A4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1A1B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0A10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CBAD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A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AA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C5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D78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F434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456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FD59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845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21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F5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B1B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D1C9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034E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54B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6F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4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B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F5D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700C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01DB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EF3E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F8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BC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A48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459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8A27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CB48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5309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0B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6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31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C2E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9C1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3C61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07467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AFAB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FE8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A6FF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A858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1F772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2AB07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6C09FE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6C2E5F0" w14:textId="77777777" w:rsidR="00944C3D" w:rsidRDefault="00944C3D" w:rsidP="00944C3D">
      <w:pPr>
        <w:rPr>
          <w:rFonts w:ascii="Arial" w:hAnsi="Arial"/>
          <w:b/>
        </w:rPr>
      </w:pPr>
    </w:p>
    <w:p w14:paraId="5DFC088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9132528" w14:textId="77777777" w:rsidTr="00503750">
        <w:tc>
          <w:tcPr>
            <w:tcW w:w="2835" w:type="dxa"/>
            <w:vAlign w:val="center"/>
          </w:tcPr>
          <w:p w14:paraId="28E0AC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E584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62F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CEBF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3A9B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C538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2CEE0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E857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0EB4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2BB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C72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887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6A6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7A3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B37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14EB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3C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99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D7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BE6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A9B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8FED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A89F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6A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2F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3F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555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F39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ED8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460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E4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8D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B57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F9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03B4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CE1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241FE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B7B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799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6DE4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EA67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0F7F3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8F579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1E63AB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91F0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5F13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3412DD" w14:textId="77777777" w:rsidTr="00503750">
        <w:trPr>
          <w:trHeight w:val="699"/>
        </w:trPr>
        <w:tc>
          <w:tcPr>
            <w:tcW w:w="3502" w:type="dxa"/>
            <w:vMerge/>
          </w:tcPr>
          <w:p w14:paraId="08673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A41F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EF4D2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4F91E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C46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9E42F4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F73D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5A59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112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0A0D92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B6D6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DAA4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2B34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7795DF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15EA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F623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C1204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04435D8" w14:textId="77777777" w:rsidTr="00503750">
        <w:trPr>
          <w:trHeight w:val="593"/>
        </w:trPr>
        <w:tc>
          <w:tcPr>
            <w:tcW w:w="3497" w:type="dxa"/>
          </w:tcPr>
          <w:p w14:paraId="77FFAF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701DF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E33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0084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D28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D875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575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64C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E3D86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F1C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79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BDFF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E381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DB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9F2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32A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086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D68D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87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15E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0B3D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31C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9C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2DC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00997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0B6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FDF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FEFF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ECA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E45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F5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157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9EED1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FB3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ED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3B6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4358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95C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91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8099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390B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0ED8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1D8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130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2487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5DC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12C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12B2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B96A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268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5CE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70E436" w14:textId="77777777" w:rsidR="00944C3D" w:rsidRDefault="00944C3D" w:rsidP="00944C3D">
      <w:pPr>
        <w:rPr>
          <w:rFonts w:ascii="Arial" w:hAnsi="Arial"/>
          <w:b/>
        </w:rPr>
      </w:pPr>
    </w:p>
    <w:p w14:paraId="14EFC72F" w14:textId="77777777" w:rsidR="00944C3D" w:rsidRDefault="00944C3D" w:rsidP="00944C3D">
      <w:pPr>
        <w:rPr>
          <w:rFonts w:ascii="Arial" w:hAnsi="Arial"/>
          <w:b/>
        </w:rPr>
      </w:pPr>
    </w:p>
    <w:p w14:paraId="4DB90833" w14:textId="77777777" w:rsidR="00944C3D" w:rsidRDefault="00944C3D" w:rsidP="00944C3D">
      <w:pPr>
        <w:rPr>
          <w:rFonts w:ascii="Arial" w:hAnsi="Arial"/>
          <w:b/>
        </w:rPr>
      </w:pPr>
    </w:p>
    <w:p w14:paraId="4E7C7A39" w14:textId="77777777" w:rsidR="00944C3D" w:rsidRDefault="00944C3D" w:rsidP="00944C3D">
      <w:pPr>
        <w:rPr>
          <w:rFonts w:ascii="Arial" w:hAnsi="Arial"/>
          <w:b/>
        </w:rPr>
      </w:pPr>
    </w:p>
    <w:p w14:paraId="1869B3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F6305E3" w14:textId="77777777" w:rsidTr="00503750">
        <w:tc>
          <w:tcPr>
            <w:tcW w:w="2622" w:type="dxa"/>
            <w:vAlign w:val="center"/>
          </w:tcPr>
          <w:p w14:paraId="2A19EF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00DB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852A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5730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8765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DF595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17E5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B4CA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0CBA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5A38D2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4E58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249EEF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6A4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D88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73B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68D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959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E61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2D8FDE" w14:textId="77777777" w:rsidTr="00503750">
        <w:tc>
          <w:tcPr>
            <w:tcW w:w="2622" w:type="dxa"/>
            <w:vAlign w:val="center"/>
          </w:tcPr>
          <w:p w14:paraId="79611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DAEB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2BC7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E6D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550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74F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71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5CE7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F51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89E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143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233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DC8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5A5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8980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1A5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FA11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161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912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51E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8F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2C16B5" w14:textId="77777777" w:rsidTr="00503750">
        <w:tc>
          <w:tcPr>
            <w:tcW w:w="2622" w:type="dxa"/>
            <w:vAlign w:val="center"/>
          </w:tcPr>
          <w:p w14:paraId="7C03B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6DD616F" w14:textId="3D5DF1A9" w:rsidR="00944C3D" w:rsidRPr="008C56AB" w:rsidRDefault="00A67CB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23256</w:t>
            </w:r>
          </w:p>
        </w:tc>
        <w:tc>
          <w:tcPr>
            <w:tcW w:w="1275" w:type="dxa"/>
            <w:vAlign w:val="center"/>
          </w:tcPr>
          <w:p w14:paraId="65EFB67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837D69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1300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67621F" w14:textId="38386E5E" w:rsidR="00944C3D" w:rsidRPr="008C56AB" w:rsidRDefault="00A67CB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31721</w:t>
            </w:r>
          </w:p>
        </w:tc>
      </w:tr>
      <w:tr w:rsidR="0099716A" w:rsidRPr="00050529" w14:paraId="649E0F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6FD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2953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A0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935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81E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737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03E9BB" w14:textId="77777777" w:rsidTr="00503750">
        <w:tc>
          <w:tcPr>
            <w:tcW w:w="2622" w:type="dxa"/>
            <w:vAlign w:val="center"/>
          </w:tcPr>
          <w:p w14:paraId="1EB3D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3E02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910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DE0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B99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EE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3114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2A978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35DBE6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A6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74D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48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AB9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FC8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B50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B664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5E6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6D09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3A3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9AA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EB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C0D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0856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3F3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3A4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981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561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6B3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3F3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C3E0FD" w14:textId="77777777" w:rsidTr="00503750">
        <w:tc>
          <w:tcPr>
            <w:tcW w:w="2622" w:type="dxa"/>
            <w:vAlign w:val="center"/>
          </w:tcPr>
          <w:p w14:paraId="4CE76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4D31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9EE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D5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AA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7E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D57905" w14:textId="77777777" w:rsidTr="00503750">
        <w:tc>
          <w:tcPr>
            <w:tcW w:w="2622" w:type="dxa"/>
            <w:vAlign w:val="center"/>
          </w:tcPr>
          <w:p w14:paraId="139B2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1BB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63A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9C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471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57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57BE9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9088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6D1DF4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70ABB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79944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839619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1F83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DCC55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F8A0A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2E2F49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383DB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3A4C33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9CF9A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F3C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44157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9708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C5A39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89067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3E96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1DB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A0FF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F1D0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5CCB0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4868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AC5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7F605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9A36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EA56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0F4CE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7601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1D9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E8A01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533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D2E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953A2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F3EC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E754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B9360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37C8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C339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B8638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1FA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0207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D40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8A81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2810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41FEB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1972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9836B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578E5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57DA5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576F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1DE5B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F0A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81ED5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E010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5824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27057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00D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F89A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C3A73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0BB1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C06F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37DD9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4517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B482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51149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571C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791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DB059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940F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F6D7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B91C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344D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A0E1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E524D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CC2B2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C66F42E" w14:textId="77777777" w:rsidTr="00503750">
        <w:tc>
          <w:tcPr>
            <w:tcW w:w="2835" w:type="dxa"/>
            <w:vAlign w:val="center"/>
          </w:tcPr>
          <w:p w14:paraId="04544D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23A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3C9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EAB4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B66F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9311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25C975" w14:textId="77777777" w:rsidTr="00503750">
        <w:tc>
          <w:tcPr>
            <w:tcW w:w="2835" w:type="dxa"/>
            <w:vAlign w:val="center"/>
          </w:tcPr>
          <w:p w14:paraId="44B288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02FC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960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3E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52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445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FE983" w14:textId="77777777" w:rsidTr="00503750">
        <w:tc>
          <w:tcPr>
            <w:tcW w:w="2835" w:type="dxa"/>
            <w:vAlign w:val="center"/>
          </w:tcPr>
          <w:p w14:paraId="52AE8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D17A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48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F2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B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AA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EBF1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94E16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3CC1E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3DD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F63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C83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BD0B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BDB22C9" w14:textId="77777777" w:rsidTr="00503750">
        <w:tc>
          <w:tcPr>
            <w:tcW w:w="2835" w:type="dxa"/>
            <w:vAlign w:val="center"/>
          </w:tcPr>
          <w:p w14:paraId="7B74A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4F8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D7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CE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96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4AF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4C3EE" w14:textId="77777777" w:rsidTr="00503750">
        <w:tc>
          <w:tcPr>
            <w:tcW w:w="2835" w:type="dxa"/>
            <w:vAlign w:val="center"/>
          </w:tcPr>
          <w:p w14:paraId="30D24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DBC2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59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05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9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D2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C199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5BD47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964ED2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BA4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385F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73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643F4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15D9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CEF3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54C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D1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F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57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94C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D158C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447B7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86E56CC" w14:textId="77777777" w:rsidTr="00503750">
        <w:tc>
          <w:tcPr>
            <w:tcW w:w="2552" w:type="dxa"/>
            <w:shd w:val="clear" w:color="auto" w:fill="auto"/>
            <w:vAlign w:val="center"/>
          </w:tcPr>
          <w:p w14:paraId="1E4A9D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F7C95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98B93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B0AC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6CA42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1C7FE7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C04B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93AE7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988A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F4325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3C20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357FA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079D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5203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15EE2B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2C13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ED006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F6F1CC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4AF185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F5AFD2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C44AD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1B17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9494F1" w14:textId="77777777" w:rsidTr="00503750">
        <w:tc>
          <w:tcPr>
            <w:tcW w:w="4395" w:type="dxa"/>
            <w:vMerge/>
          </w:tcPr>
          <w:p w14:paraId="60AFBF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15EF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2C61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3790A3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322B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5E92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C0769F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7DF5A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5899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BB98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4A4D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57D05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C46F6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9664C0A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47FF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83B1F1" w14:textId="77777777" w:rsidTr="00503750">
        <w:tc>
          <w:tcPr>
            <w:tcW w:w="4395" w:type="dxa"/>
            <w:vAlign w:val="center"/>
          </w:tcPr>
          <w:p w14:paraId="2FE144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004E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B28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1A1647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4E1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FB4F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ACDC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FB30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7974D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28E54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4040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D3211B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F7725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8E38B16" w14:textId="2BE32EED" w:rsidR="00944C3D" w:rsidRPr="008C56AB" w:rsidRDefault="00A67CB6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85594</w:t>
            </w:r>
          </w:p>
        </w:tc>
        <w:tc>
          <w:tcPr>
            <w:tcW w:w="2835" w:type="dxa"/>
            <w:vAlign w:val="center"/>
          </w:tcPr>
          <w:p w14:paraId="6C5B7F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DE67E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345F61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147A007" w14:textId="77777777" w:rsidTr="00503750">
        <w:tc>
          <w:tcPr>
            <w:tcW w:w="4395" w:type="dxa"/>
            <w:vAlign w:val="center"/>
          </w:tcPr>
          <w:p w14:paraId="5DFFC2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7E3ED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E1972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5B7F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3D323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181C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040C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394224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532E1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C0FC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594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2DE12C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4F2CD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1D33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02B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5A9A5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C825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F16CBB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93135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6DA53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7E102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2440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D376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E8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329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7186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1DB9EDB" w14:textId="77777777" w:rsidTr="00503750">
        <w:tc>
          <w:tcPr>
            <w:tcW w:w="1843" w:type="dxa"/>
            <w:vAlign w:val="center"/>
          </w:tcPr>
          <w:p w14:paraId="1B4A0A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278F9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60B1D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36CDC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25859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27868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0596D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7C2324C" w14:textId="77777777" w:rsidTr="00503750">
        <w:tc>
          <w:tcPr>
            <w:tcW w:w="1843" w:type="dxa"/>
            <w:vAlign w:val="center"/>
          </w:tcPr>
          <w:p w14:paraId="3169E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68494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39A4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6FC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BA82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2E3F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533F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61494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0105D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ED68A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7A6C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8F7D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C59E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5AA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337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2A9914" w14:textId="77777777" w:rsidTr="00503750">
        <w:tc>
          <w:tcPr>
            <w:tcW w:w="1843" w:type="dxa"/>
            <w:vAlign w:val="center"/>
          </w:tcPr>
          <w:p w14:paraId="5245C7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9F97F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9379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9756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E67B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18F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5C2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5D3FD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13F36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12393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CD4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67D4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42C4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9A4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C8B1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1F07F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66BD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8379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CBDB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BA6E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285A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239D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59B9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8264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4A087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E929C00" w14:textId="77777777" w:rsidTr="00503750">
        <w:trPr>
          <w:trHeight w:val="664"/>
        </w:trPr>
        <w:tc>
          <w:tcPr>
            <w:tcW w:w="3372" w:type="dxa"/>
          </w:tcPr>
          <w:p w14:paraId="6A326E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BC05F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E1674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4F38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7765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711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F90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D8FE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33475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44C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98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7AF1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AAF8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171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E8A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32AAD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B9C85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EB36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A56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8955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D2084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944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B07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9A3C7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59CA3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2B1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AD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0DDA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D815F7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BB5082B" w14:textId="77777777" w:rsidTr="00503750">
        <w:tc>
          <w:tcPr>
            <w:tcW w:w="2835" w:type="dxa"/>
            <w:vAlign w:val="center"/>
          </w:tcPr>
          <w:p w14:paraId="57391A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4C2FC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7637D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ED30B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16E9E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13D013" w14:textId="77777777" w:rsidTr="00503750">
        <w:tc>
          <w:tcPr>
            <w:tcW w:w="2835" w:type="dxa"/>
          </w:tcPr>
          <w:p w14:paraId="0B072B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203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A2A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A8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B17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4B0B17" w14:textId="77777777" w:rsidTr="00503750">
        <w:tc>
          <w:tcPr>
            <w:tcW w:w="2835" w:type="dxa"/>
          </w:tcPr>
          <w:p w14:paraId="62221E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1FAE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E9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9BA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70E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95D6C5" w14:textId="77777777" w:rsidTr="00503750">
        <w:tc>
          <w:tcPr>
            <w:tcW w:w="2835" w:type="dxa"/>
          </w:tcPr>
          <w:p w14:paraId="73F562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7C5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AF7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73D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408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C62FF9" w14:textId="77777777" w:rsidTr="00503750">
        <w:tc>
          <w:tcPr>
            <w:tcW w:w="2835" w:type="dxa"/>
            <w:vAlign w:val="center"/>
          </w:tcPr>
          <w:p w14:paraId="555D46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676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A27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1C0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8C8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DEEAA" w14:textId="77777777" w:rsidTr="00503750">
        <w:tc>
          <w:tcPr>
            <w:tcW w:w="2835" w:type="dxa"/>
            <w:vAlign w:val="center"/>
          </w:tcPr>
          <w:p w14:paraId="742B3F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A347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439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CD6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8B6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AF8A6" w14:textId="77777777" w:rsidTr="00503750">
        <w:tc>
          <w:tcPr>
            <w:tcW w:w="2835" w:type="dxa"/>
          </w:tcPr>
          <w:p w14:paraId="7C79E0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B2D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50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91D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434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BA5A3A" w14:textId="77777777" w:rsidTr="00503750">
        <w:tc>
          <w:tcPr>
            <w:tcW w:w="2835" w:type="dxa"/>
          </w:tcPr>
          <w:p w14:paraId="7B21B8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9F5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6A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AF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85D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14B03E" w14:textId="77777777" w:rsidTr="00503750">
        <w:tc>
          <w:tcPr>
            <w:tcW w:w="2835" w:type="dxa"/>
          </w:tcPr>
          <w:p w14:paraId="132416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A8D4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5D4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144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E06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B9FC8A" w14:textId="77777777" w:rsidR="00944C3D" w:rsidRDefault="00944C3D" w:rsidP="00944C3D">
      <w:pPr>
        <w:rPr>
          <w:rFonts w:ascii="Arial" w:hAnsi="Arial"/>
          <w:b/>
        </w:rPr>
      </w:pPr>
    </w:p>
    <w:p w14:paraId="6D19EE9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D2495D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6E2A9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093A9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BC7B2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70A68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56134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ED49A0E" w14:textId="77777777" w:rsidTr="00503750">
        <w:trPr>
          <w:trHeight w:val="443"/>
        </w:trPr>
        <w:tc>
          <w:tcPr>
            <w:tcW w:w="2560" w:type="dxa"/>
          </w:tcPr>
          <w:p w14:paraId="2F95DA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2DD3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CEC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F61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2FC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3C235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26C0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2AB8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B3F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5A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152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819CC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F23A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E19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336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5FE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53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100EC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F6808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525C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E8C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6A9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256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13375E" w14:textId="77777777" w:rsidR="00944C3D" w:rsidRDefault="00944C3D" w:rsidP="00944C3D">
      <w:pPr>
        <w:rPr>
          <w:rFonts w:ascii="Arial" w:hAnsi="Arial"/>
          <w:b/>
        </w:rPr>
      </w:pPr>
    </w:p>
    <w:p w14:paraId="7A3FD388" w14:textId="77777777" w:rsidR="00944C3D" w:rsidRDefault="00944C3D" w:rsidP="00944C3D">
      <w:pPr>
        <w:rPr>
          <w:rFonts w:ascii="Arial" w:hAnsi="Arial"/>
          <w:b/>
        </w:rPr>
      </w:pPr>
    </w:p>
    <w:p w14:paraId="7DA3060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22C5ED0" w14:textId="77777777" w:rsidR="00944C3D" w:rsidRDefault="00944C3D" w:rsidP="00944C3D">
      <w:pPr>
        <w:rPr>
          <w:rFonts w:ascii="Arial" w:hAnsi="Arial"/>
          <w:b/>
        </w:rPr>
      </w:pPr>
    </w:p>
    <w:p w14:paraId="2B3E4B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A5B84B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FD0E9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C9E19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8442C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C473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FEE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46F9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DA53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3705B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9BA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042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950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B85FD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E40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32CA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15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418CA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BCC7F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0998E6E" w14:textId="77777777" w:rsidTr="00503750">
        <w:trPr>
          <w:trHeight w:val="677"/>
        </w:trPr>
        <w:tc>
          <w:tcPr>
            <w:tcW w:w="3358" w:type="dxa"/>
          </w:tcPr>
          <w:p w14:paraId="054F3F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C316D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F4EE4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2C16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F9E2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7C1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CF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C0C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5780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0E62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83C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2D9F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896A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2D38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6B8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677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504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EC04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CFE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B3E6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E6BC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EAF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19F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DF87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E97A4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921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55E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F1B7E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2A29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7272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58375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F514F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7A113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8E85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947C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38F5A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CF38A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20C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F0FE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3441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5B1B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4E71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5286C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0AA3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35A3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3C3A4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C77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D1CD3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FADB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993F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85DF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1E69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CEA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218AF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6366E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1311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6F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793B9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DCDC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2127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9C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E1C3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EF2F2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EFA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A77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4454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09EA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6B4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C67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69C8C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4848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8A1637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B1E61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79140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A5421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EFF8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722D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149E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651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379F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1F2C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AFC7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C1F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3057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FC58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CD13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381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C844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9C74B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37B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2C8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4EA83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B8B793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B57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DB2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93A3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5B858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FDAACCB" w14:textId="77777777" w:rsidTr="00503750">
        <w:tc>
          <w:tcPr>
            <w:tcW w:w="3686" w:type="dxa"/>
            <w:vAlign w:val="center"/>
          </w:tcPr>
          <w:p w14:paraId="591E90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A0B6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49694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9D5FA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323C9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057A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4533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68532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E616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EB57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8821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48923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4BB7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C49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62AB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B4AF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1F5F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691CEB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CE08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302FD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AB51C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A908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1BDC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9142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83FC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1480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9B0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98C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6B97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87DB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AFB1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4AD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13622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AB5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577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AC5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C586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DA841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EAE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C3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99B1F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AD165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31A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FEA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4C1E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37239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5C5CD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1A513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61DAC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11D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1FE3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F8D1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8D7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AF63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612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3269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C361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807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312B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631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8553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E42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4060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734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F435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AED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B9A2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8925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12E3C8" w14:textId="77777777" w:rsidR="00944C3D" w:rsidRDefault="00944C3D" w:rsidP="00944C3D">
      <w:pPr>
        <w:rPr>
          <w:sz w:val="22"/>
          <w:szCs w:val="22"/>
        </w:rPr>
      </w:pPr>
    </w:p>
    <w:p w14:paraId="3EB92DC6" w14:textId="77777777" w:rsidR="00944C3D" w:rsidRDefault="00944C3D" w:rsidP="00944C3D">
      <w:pPr>
        <w:rPr>
          <w:sz w:val="22"/>
          <w:szCs w:val="22"/>
        </w:rPr>
      </w:pPr>
    </w:p>
    <w:p w14:paraId="611DCE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F8DF90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497F80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51421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3903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69FAC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9784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830E85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E7804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D4217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B9758A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F22E1C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74D49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0DC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532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4DC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3BE2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C6C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F9E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99C4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2B07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BC97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6C8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D8090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175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483C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0AA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42D9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8E04A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F97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340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E743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D5D59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6F0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B08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565C1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907C9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C03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361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1788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55A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F51321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4FCC5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44B3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69438B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31391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FB026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0991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E03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6FAF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BA22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FC74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288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3CB9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A56C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1389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0A7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A5C3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76A1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B0F0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A11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F100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59003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6AC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951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52C1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EDE5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63B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F37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2DCA0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BD55A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06A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B3A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ABF5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7B7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1B9BF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B3B0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9BB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D84A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39C5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22145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972FD1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B64FB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09BA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3E20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913ADB1" w14:textId="77777777" w:rsidR="00944C3D" w:rsidRPr="003607F0" w:rsidRDefault="00944C3D" w:rsidP="00944C3D"/>
    <w:p w14:paraId="42FB3625" w14:textId="77777777" w:rsidR="00F47675" w:rsidRPr="00944C3D" w:rsidRDefault="00F47675" w:rsidP="00944C3D"/>
    <w:sectPr w:rsidR="00F47675" w:rsidRPr="00944C3D" w:rsidSect="009771B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D7EE" w14:textId="77777777" w:rsidR="009771BB" w:rsidRDefault="009771BB">
      <w:r>
        <w:separator/>
      </w:r>
    </w:p>
  </w:endnote>
  <w:endnote w:type="continuationSeparator" w:id="0">
    <w:p w14:paraId="261DEE05" w14:textId="77777777" w:rsidR="009771BB" w:rsidRDefault="0097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89B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ED1BB9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BE7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E965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6AD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B4A61D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11C1" w14:textId="77777777" w:rsidR="009771BB" w:rsidRDefault="009771BB">
      <w:r>
        <w:separator/>
      </w:r>
    </w:p>
  </w:footnote>
  <w:footnote w:type="continuationSeparator" w:id="0">
    <w:p w14:paraId="306BCDDE" w14:textId="77777777" w:rsidR="009771BB" w:rsidRDefault="0097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30119">
    <w:abstractNumId w:val="13"/>
  </w:num>
  <w:num w:numId="2" w16cid:durableId="180969513">
    <w:abstractNumId w:val="17"/>
  </w:num>
  <w:num w:numId="3" w16cid:durableId="1461923050">
    <w:abstractNumId w:val="8"/>
  </w:num>
  <w:num w:numId="4" w16cid:durableId="486749679">
    <w:abstractNumId w:val="7"/>
  </w:num>
  <w:num w:numId="5" w16cid:durableId="125504670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1494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5925009">
    <w:abstractNumId w:val="20"/>
  </w:num>
  <w:num w:numId="8" w16cid:durableId="1390350116">
    <w:abstractNumId w:val="10"/>
  </w:num>
  <w:num w:numId="9" w16cid:durableId="463546566">
    <w:abstractNumId w:val="0"/>
  </w:num>
  <w:num w:numId="10" w16cid:durableId="1914466347">
    <w:abstractNumId w:val="19"/>
  </w:num>
  <w:num w:numId="11" w16cid:durableId="462574884">
    <w:abstractNumId w:val="6"/>
  </w:num>
  <w:num w:numId="12" w16cid:durableId="1307393376">
    <w:abstractNumId w:val="9"/>
  </w:num>
  <w:num w:numId="13" w16cid:durableId="1755281942">
    <w:abstractNumId w:val="12"/>
  </w:num>
  <w:num w:numId="14" w16cid:durableId="1002010639">
    <w:abstractNumId w:val="15"/>
  </w:num>
  <w:num w:numId="15" w16cid:durableId="1141121242">
    <w:abstractNumId w:val="14"/>
  </w:num>
  <w:num w:numId="16" w16cid:durableId="1278441088">
    <w:abstractNumId w:val="2"/>
  </w:num>
  <w:num w:numId="17" w16cid:durableId="2137065940">
    <w:abstractNumId w:val="4"/>
  </w:num>
  <w:num w:numId="18" w16cid:durableId="282738459">
    <w:abstractNumId w:val="11"/>
  </w:num>
  <w:num w:numId="19" w16cid:durableId="1079713362">
    <w:abstractNumId w:val="5"/>
  </w:num>
  <w:num w:numId="20" w16cid:durableId="2003966486">
    <w:abstractNumId w:val="18"/>
  </w:num>
  <w:num w:numId="21" w16cid:durableId="177859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0E76"/>
    <w:rsid w:val="0015103D"/>
    <w:rsid w:val="00152B1C"/>
    <w:rsid w:val="0015454F"/>
    <w:rsid w:val="00163764"/>
    <w:rsid w:val="001664BB"/>
    <w:rsid w:val="0019621E"/>
    <w:rsid w:val="00197E0F"/>
    <w:rsid w:val="001B255E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77BF0"/>
    <w:rsid w:val="0038798B"/>
    <w:rsid w:val="00392BB9"/>
    <w:rsid w:val="003934AB"/>
    <w:rsid w:val="003A01A2"/>
    <w:rsid w:val="003A5B2E"/>
    <w:rsid w:val="003B3F6C"/>
    <w:rsid w:val="003C6161"/>
    <w:rsid w:val="003D277B"/>
    <w:rsid w:val="003D6E87"/>
    <w:rsid w:val="003E5CE2"/>
    <w:rsid w:val="003F1699"/>
    <w:rsid w:val="003F5116"/>
    <w:rsid w:val="003F69F9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34A5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05275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270A8"/>
    <w:rsid w:val="00935402"/>
    <w:rsid w:val="0094468D"/>
    <w:rsid w:val="00944C3D"/>
    <w:rsid w:val="00951CD2"/>
    <w:rsid w:val="0096055A"/>
    <w:rsid w:val="00973A02"/>
    <w:rsid w:val="009771BB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67CB6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490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3F8A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78AA-286C-42DD-A9C1-AF7D97E8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2734</Words>
  <Characters>32621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2025-03-11T13:03:00Z</dcterms:created>
  <dcterms:modified xsi:type="dcterms:W3CDTF">2025-03-11T13:03:00Z</dcterms:modified>
</cp:coreProperties>
</file>