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6629E0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B88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05A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21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1D2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3F6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4BF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932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67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630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451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5B2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04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AC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B45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C9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2BF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78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E7D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9F9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56E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A3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2F6A0C6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A74D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6639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0E0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9497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71F1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045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8A8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73F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186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6EA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5D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CCC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68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8610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40C6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E01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EB5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BEC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646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8C3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4981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137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FBE6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2CC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382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30F7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84D3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AFA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5ADB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BD7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9D5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1AD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351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01553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AEF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6207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BD75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49D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F72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C6D9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A42F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B8AF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5A0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AD8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B2A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D4F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D48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E6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E31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C08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096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F791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8A1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5AE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295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9E1B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21A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E82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D79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101D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AE8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060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DB4A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7EB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D7E4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78CC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BB8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78EAA4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203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B21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6EB0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6455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243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02A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2A3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8B6B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6E9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A5D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324B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9896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4A5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A642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040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D75C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6AD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0A2D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B0E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F827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C13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1B83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CB1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CA6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106B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EB0D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34D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46E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6AE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5E16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A390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EB03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EA46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9A9788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757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792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BFE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869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479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D50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5DF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654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498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424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E03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B0F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264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808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EC1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CD4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65B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FCA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417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093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839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3B3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EFB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CCF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284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4D2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9E2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CF7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65D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E2B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5C1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A10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A4D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0A363CA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0D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85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F02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10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2E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8E4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F2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6E2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D3E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669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C3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4D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18C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ED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8A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5D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80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E5FA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0C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26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6D0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A8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CDD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C7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9F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BB2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E85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AA5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95F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49E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491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43E1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3126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AA9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703B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B45F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9C46F22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863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F66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C9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2BF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0060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6A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B3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63A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CB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F12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EC2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B6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713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D3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259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C4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C4B13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8C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E72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914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F19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F71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43F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2DE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68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D6C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123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BD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347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57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23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F2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2D1BF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27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4F4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E98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A3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379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10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2F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D8D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BE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FB9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BF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869B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B4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42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105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CC2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E2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3C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96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B45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D1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0B3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069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08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C7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FC6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66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CB10C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5C2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06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D39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A80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75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E85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DB7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9C59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E163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5EB3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7E19D3" w14:textId="6EF81ED4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187A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DB68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0675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8FF5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7C5A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681D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FFDB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4D21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D4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9A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F7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35F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7D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B87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33A7D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00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F80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A05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E7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8C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F6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1DE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2103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9FC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BA2B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F187C44" wp14:editId="496428D3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8A4364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187C4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A8A4364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E8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638D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3F27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C8F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766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D1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2F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77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7E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E5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E1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3B0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8A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AFD136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1BA57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0D49A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9D95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27F049D" wp14:editId="7DE0CC54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88A7C9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7F049D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5188A7C9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40BB5CB" wp14:editId="4049E937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57E7C3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0BB5CB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5D57E7C3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E84ACDB" wp14:editId="72E85181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C18CD5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84ACDB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42C18CD5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58BBD1F" wp14:editId="6CE32075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996225" w14:textId="114B23BC" w:rsidR="000B647F" w:rsidRDefault="000B647F" w:rsidP="00944C3D">
                                  <w:fldSimple w:instr=" MERGEFIELD  aDMOD  \* MERGEFORMAT ">
                                    <w:r w:rsidR="00CE12A8" w:rsidRPr="00CE12A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8BBD1F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60996225" w14:textId="114B23BC" w:rsidR="000B647F" w:rsidRDefault="000B647F" w:rsidP="00944C3D">
                            <w:fldSimple w:instr=" MERGEFIELD  aDMOD  \* MERGEFORMAT ">
                              <w:r w:rsidR="00CE12A8" w:rsidRPr="00CE12A8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60610C4F" wp14:editId="06220A72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BF79F8" w14:textId="2A00C45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E12A8" w:rsidRPr="00DA4B2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10C4F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2BF79F8" w14:textId="2A00C45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E12A8" w:rsidRPr="00DA4B26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62F75F6D" wp14:editId="4714B249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A0A1AB" w14:textId="09631FFC" w:rsidR="000B647F" w:rsidRDefault="000B647F" w:rsidP="00944C3D">
                                  <w:fldSimple w:instr=" MERGEFIELD  aDRDO  \* MERGEFORMAT ">
                                    <w:r w:rsidR="00CE12A8" w:rsidRPr="00CE12A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F75F6D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16A0A1AB" w14:textId="09631FFC" w:rsidR="000B647F" w:rsidRDefault="000B647F" w:rsidP="00944C3D">
                            <w:fldSimple w:instr=" MERGEFIELD  aDRDO  \* MERGEFORMAT ">
                              <w:r w:rsidR="00CE12A8" w:rsidRPr="00CE12A8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0008849F" wp14:editId="61D48307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73F734" w14:textId="2C72A799" w:rsidR="000B647F" w:rsidRDefault="000B647F" w:rsidP="00944C3D">
                                  <w:fldSimple w:instr=" MERGEFIELD  aDMDO  \* MERGEFORMAT ">
                                    <w:r w:rsidR="00CE12A8" w:rsidRPr="00CE12A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08849F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2473F734" w14:textId="2C72A799" w:rsidR="000B647F" w:rsidRDefault="000B647F" w:rsidP="00944C3D">
                            <w:fldSimple w:instr=" MERGEFIELD  aDMDO  \* MERGEFORMAT ">
                              <w:r w:rsidR="00CE12A8" w:rsidRPr="00CE12A8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1488F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9D7775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A096DD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0B39762" wp14:editId="74C36B08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B41C4F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B39762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01B41C4F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7EE0959" wp14:editId="51E93D20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060B40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EE0959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48060B40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BDACB63" wp14:editId="13B9A235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177CD1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DACB63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7E177CD1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3908DDD" wp14:editId="6B9F437B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031655" w14:textId="51CA4C5B" w:rsidR="000B647F" w:rsidRDefault="000B647F" w:rsidP="00944C3D">
                                  <w:fldSimple w:instr=" MERGEFIELD  aDRDOo  \* MERGEFORMAT ">
                                    <w:r w:rsidR="00CE12A8" w:rsidRPr="00CE12A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908DDD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6B031655" w14:textId="51CA4C5B" w:rsidR="000B647F" w:rsidRDefault="000B647F" w:rsidP="00944C3D">
                            <w:fldSimple w:instr=" MERGEFIELD  aDRDOo  \* MERGEFORMAT ">
                              <w:r w:rsidR="00CE12A8" w:rsidRPr="00CE12A8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57ECAA9C" wp14:editId="2D5A164A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75428C" w14:textId="74FF1092" w:rsidR="000B647F" w:rsidRDefault="000B647F" w:rsidP="00944C3D">
                                  <w:fldSimple w:instr=" MERGEFIELD  aDMDO  \* MERGEFORMAT ">
                                    <w:r w:rsidR="00CE12A8" w:rsidRPr="00CE12A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ECAA9C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7C75428C" w14:textId="74FF1092" w:rsidR="000B647F" w:rsidRDefault="000B647F" w:rsidP="00944C3D">
                            <w:fldSimple w:instr=" MERGEFIELD  aDMDO  \* MERGEFORMAT ">
                              <w:r w:rsidR="00CE12A8" w:rsidRPr="00CE12A8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15D2C5" wp14:editId="0443D11F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BC40D7" w14:textId="003020F5" w:rsidR="000B647F" w:rsidRDefault="000B647F" w:rsidP="00944C3D">
                                  <w:fldSimple w:instr=" MERGEFIELD  aDRODo  \* MERGEFORMAT ">
                                    <w:r w:rsidR="00CE12A8" w:rsidRPr="00CE12A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15D2C5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8BC40D7" w14:textId="003020F5" w:rsidR="000B647F" w:rsidRDefault="000B647F" w:rsidP="00944C3D">
                            <w:fldSimple w:instr=" MERGEFIELD  aDRODo  \* MERGEFORMAT ">
                              <w:r w:rsidR="00CE12A8" w:rsidRPr="00CE12A8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8BA47FC" wp14:editId="5D687173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A6E1D4" w14:textId="1D523006" w:rsidR="000B647F" w:rsidRDefault="000B647F" w:rsidP="00944C3D">
                                  <w:fldSimple w:instr=" MERGEFIELD  aDMOD  \* MERGEFORMAT ">
                                    <w:r w:rsidR="00CE12A8" w:rsidRPr="00CE12A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BA47FC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CA6E1D4" w14:textId="1D523006" w:rsidR="000B647F" w:rsidRDefault="000B647F" w:rsidP="00944C3D">
                            <w:fldSimple w:instr=" MERGEFIELD  aDMOD  \* MERGEFORMAT ">
                              <w:r w:rsidR="00CE12A8" w:rsidRPr="00CE12A8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6C79E0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3076DD5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D01C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0B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24D8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5FB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31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01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D61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5F2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293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27B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881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B7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6A3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911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9C0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33C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2EB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A2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67E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BE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74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09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009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C04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02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93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2CC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F1F0D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414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C68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E368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05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3E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2F6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814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47F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DC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56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3DC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BDA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1D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266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05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6BA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E6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5D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AE5D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074D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F797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3421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A415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AA00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9B6B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41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63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0E3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6A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004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D63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6C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5AE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0B66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26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BCE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BC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4EE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11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CC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0C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51C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DF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CD5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70E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3FA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75E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920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1F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678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7CA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32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DA9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BEA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C2533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A54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1F2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2FE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8F9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1DF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6B2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FED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87A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5C0A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29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24D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96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85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D6C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81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9B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9BA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D6C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C33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18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386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AC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FA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FF9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9EB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55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EC8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44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A03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7139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FD8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0C3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AC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8F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6A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EBE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FF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6F06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8C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74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FDB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D2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B31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57A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53C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AE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464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F7C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946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371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7A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539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192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4B1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415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5A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E56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B704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374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EDC7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02FD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B3FC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FDB1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EE1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AC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033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6BF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A2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B1C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AD9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6B7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B2FB6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A0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50F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0CC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1B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647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35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779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B8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DB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4E7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F77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68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2CC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AEC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50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197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15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E0F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4E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4B70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388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950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8172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0A7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26C4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56E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C81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5E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3555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3C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47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AD53FFE" wp14:editId="3204A66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34B22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D53FFE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4934B22C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A2D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AA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E80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19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C65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71E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D91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32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64D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76F8611" wp14:editId="0C77282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CBBCC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6F8611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06CBBCCC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AE5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E7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784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A3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71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B55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E1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905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B45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A3A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62C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3C2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4B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EF9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7E6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93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D8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184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9D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FF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A1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BF2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307D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EE96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61D63F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0910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1E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24CEC56" wp14:editId="6C137C9A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9F44DC" w14:textId="6B3B9A2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E12A8" w:rsidRPr="00DA4B2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36120677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4CEC56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6B9F44DC" w14:textId="6B3B9A2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E12A8" w:rsidRPr="00DA4B26">
                              <w:rPr>
                                <w:rFonts w:ascii="Arial" w:hAnsi="Arial" w:cs="Arial"/>
                                <w:noProof/>
                              </w:rPr>
                              <w:t>36120677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475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1A9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74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9A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1C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BD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D7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C7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18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2A00639" wp14:editId="101B904D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CA7384" w14:textId="631FC3F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E12A8" w:rsidRPr="00DA4B2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2021572509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A00639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19CA7384" w14:textId="631FC3F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E12A8" w:rsidRPr="00DA4B26">
                              <w:rPr>
                                <w:rFonts w:ascii="Arial" w:hAnsi="Arial" w:cs="Arial"/>
                                <w:noProof/>
                              </w:rPr>
                              <w:t>2021572509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509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75A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B89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3F7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C5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399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B3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F78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DC9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02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28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42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9B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634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B0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AD6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79E21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A1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9ACE62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906E3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FA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06B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B55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A3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D91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D4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2FE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BA2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EE8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5B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18F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1D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345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05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8F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0380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272C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E5922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ACD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C7B9A6A" wp14:editId="7CDF901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62C0F7" w14:textId="06E79C3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E12A8" w:rsidRPr="00DA4B2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č.686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7B9A6A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4F62C0F7" w14:textId="06E79C3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E12A8" w:rsidRPr="00DA4B26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č.686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567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B8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606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657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BA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A9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319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1C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35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4C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A5E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6C9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B59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C0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6E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01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9EC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61F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56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73B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49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AB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A1B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7B3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C1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EFD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146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97D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34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EBC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EE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229C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748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1A409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72BF74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5CBA6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FC9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CE0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445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1E7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65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C84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C2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5D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90A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0C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FDA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073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9F6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9A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6A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58C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A67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DC0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924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8E2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3A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785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DF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D5D1ED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D02D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7A71241" wp14:editId="4F740A13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962460" w14:textId="06526AF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E12A8" w:rsidRPr="00DA4B2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Pádivého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A71241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5E962460" w14:textId="06526AF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E12A8" w:rsidRPr="00DA4B26">
                              <w:rPr>
                                <w:rFonts w:ascii="Arial" w:hAnsi="Arial" w:cs="Arial"/>
                                <w:noProof/>
                              </w:rPr>
                              <w:t>Pádivého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C324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B3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CC7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6B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887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7D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A48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CF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5B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352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CD6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E87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27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957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49F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E1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9CD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1B3592A" wp14:editId="4870671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7C61DD" w14:textId="3200C092" w:rsidR="000B647F" w:rsidRDefault="000B647F" w:rsidP="00944C3D">
                                  <w:fldSimple w:instr=" MERGEFIELD  aSUB_ULICA_CISLO  \* MERGEFORMAT ">
                                    <w:r w:rsidR="00CE12A8" w:rsidRPr="00CE12A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5/686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B3592A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87C61DD" w14:textId="3200C092" w:rsidR="000B647F" w:rsidRDefault="000B647F" w:rsidP="00944C3D">
                            <w:fldSimple w:instr=" MERGEFIELD  aSUB_ULICA_CISLO  \* MERGEFORMAT ">
                              <w:r w:rsidR="00CE12A8" w:rsidRPr="00CE12A8">
                                <w:rPr>
                                  <w:rFonts w:ascii="Arial" w:hAnsi="Arial" w:cs="Arial"/>
                                  <w:noProof/>
                                </w:rPr>
                                <w:t>5/686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8A5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FBC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C6E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0C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0A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C4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B4BBB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3311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3DEF7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8DF0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4211C5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548CE5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B2EC39B" wp14:editId="6C12CF46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5A8A71" w14:textId="768C568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E12A8" w:rsidRPr="00DA4B2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2EC39B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1E5A8A71" w14:textId="768C568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E12A8" w:rsidRPr="00DA4B26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8A69296" wp14:editId="19525C8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67E688" w14:textId="61D34D9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E12A8" w:rsidRPr="00DA4B2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A69296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7D67E688" w14:textId="61D34D9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E12A8" w:rsidRPr="00DA4B26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5206A7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7A16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558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5B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10808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24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6C8F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7B4B7A9" wp14:editId="3AF6713D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06711D" w14:textId="1416490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E12A8" w:rsidRPr="00DA4B2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B4B7A9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2F06711D" w14:textId="1416490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E12A8" w:rsidRPr="00DA4B26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07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A5B9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BB74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6DC9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C97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DE2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8A0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E2A59D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09C5684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B62F665" wp14:editId="3E93543D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E64731" w14:textId="2041060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2F665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78E64731" w14:textId="2041060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53EE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47C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8F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AB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91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A8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14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D1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3C612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0A1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DDA44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CF3C49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1ECA4A7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5136FF1" wp14:editId="45BA4AD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A58FF0" w14:textId="68DD7E2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E12A8" w:rsidRPr="00DA4B2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136FF1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5EA58FF0" w14:textId="68DD7E2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E12A8" w:rsidRPr="00DA4B26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97C77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6CC135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E0E0A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A94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2C2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438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1C3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80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9E1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EB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04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41D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47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43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C6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90E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98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C2E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6D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89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EA2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AC7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B3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9D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E6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1E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3CE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8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BB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DBD6D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68EE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48778FE" w14:textId="17C3FCBC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CE12A8">
              <w:rPr>
                <w:rFonts w:ascii="Arial" w:hAnsi="Arial"/>
                <w:lang w:eastAsia="sk-SK"/>
              </w:rPr>
              <w:t>11.3.2025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C396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12DF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AD5F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4B4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FD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059B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CCD5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4B0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BB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920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B0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9797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D0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27E81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2CB6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058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6A6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AFE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0E0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79E68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073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47F9B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FFCA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A6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9A8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23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792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7AC3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E0E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EBEC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43B5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B94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4B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624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E4A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D00B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6C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3D6C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EAD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FAC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DA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8A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F2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00CF2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EE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AEAB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7379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655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017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3C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EDA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2E42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76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13356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E2F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9F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129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E70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9D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A4437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87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83CB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55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00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6CA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C5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3B30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5C7F1E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971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0FA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8A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41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80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EC3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ADA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5CD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FC0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BB0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77C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2C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03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117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F8D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DAC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134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902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93A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40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F1191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1E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7D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D11FBF4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5FBA2FE" w14:textId="77777777" w:rsidR="00944C3D" w:rsidRDefault="00944C3D" w:rsidP="00944C3D">
      <w:pPr>
        <w:rPr>
          <w:rFonts w:ascii="Arial" w:hAnsi="Arial"/>
        </w:rPr>
      </w:pPr>
    </w:p>
    <w:p w14:paraId="51A8E4E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576365A3" w14:textId="4C11689E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1B3EFCA1" w14:textId="52E74978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5A6E5ADE" w14:textId="0DFA52C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56A0E132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74EC203D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2C630CDD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19DC5A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CB3D34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9BC6B0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5B075799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EF156E5" w14:textId="012447EC" w:rsidR="00944C3D" w:rsidRPr="008D0433" w:rsidRDefault="00CE12A8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Malovcová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Sylvia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B9F7C83" w14:textId="520D6228" w:rsidR="00944C3D" w:rsidRPr="008D0433" w:rsidRDefault="00CE12A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07888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4F4D57F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3B867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46812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78BB0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9F42C7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7FAF51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3E828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C6B6F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8D1A888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5E3B33E2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20425413" w14:textId="5746F33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2BA010C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6AF8A4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0758177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989E682" w14:textId="29998D94" w:rsidR="00944C3D" w:rsidRDefault="00CE12A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1A5CE9BD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97FA956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2AC2BE33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319032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03EDD5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616262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7959E29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C0773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4D5D9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B0D53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BD4BBFA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856DB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72708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F813B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FCABED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B3C1F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CA03E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A99EB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15E59E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715C92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76230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CDD4E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0169F3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EE6B90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455164A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F44D924" w14:textId="1FCCC31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3F4B262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10270C4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5ACF290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26E22C3F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DC82DA0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38B2A92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5CECD58A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04C8F94F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76AE176C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2D110DF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0250798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64539CA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3C6EA917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FC590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93732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59D3E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9C0EC7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C59A4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60412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557DB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AE7E58F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BEFA4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37F57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74C73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D5EA59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303A1C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D62BFF6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06B2AB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1A51987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4753416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6002133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AA91C2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54A9A37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0AF1C96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8C849D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36C5734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4FE4513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050CB6C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53CD87B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0EDBC4D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01ADAF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414E5F4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6A9760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5E2147C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3DCB6C5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00837A6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467E1432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164BA05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E52021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5B261A5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5FCC950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05F73B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DD996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F626E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E2783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CE09F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D2CC1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8E7BB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D0688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EA798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E91B4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4AA410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FEC1B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FF21B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61F5D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C58C5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2AF408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28CF8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52A87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BAAE1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58D8E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23150DD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584B5F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E96A1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3C4F5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5F850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8192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0E907F2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06E2732F" w14:textId="0D64FCAF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38698241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2B6D51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B198A8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1DE344B7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2CFEFD5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6E307F9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9AB890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2BA752E4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7C06C81" w14:textId="77777777" w:rsidTr="00503750">
        <w:tc>
          <w:tcPr>
            <w:tcW w:w="2302" w:type="dxa"/>
            <w:vAlign w:val="center"/>
          </w:tcPr>
          <w:p w14:paraId="4D23C1D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6FD0BD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361254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784D4A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482CB8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6C000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3ED62C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397CE7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E3F6BFC" w14:textId="77777777" w:rsidTr="00503750">
        <w:tc>
          <w:tcPr>
            <w:tcW w:w="15593" w:type="dxa"/>
            <w:gridSpan w:val="8"/>
            <w:vAlign w:val="center"/>
          </w:tcPr>
          <w:p w14:paraId="7C0F33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DF56514" w14:textId="77777777" w:rsidTr="00503750">
        <w:tc>
          <w:tcPr>
            <w:tcW w:w="2302" w:type="dxa"/>
            <w:vAlign w:val="center"/>
          </w:tcPr>
          <w:p w14:paraId="121E9C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B64FC5C" w14:textId="57A2F3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C3236AE" w14:textId="154023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688236" w14:textId="26C5A0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5812A8" w14:textId="4F1952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D083FC" w14:textId="72BD99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6422ED" w14:textId="0B07D6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9CC9C5" w14:textId="7C7082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4D1FA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A339A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8B2E38D" w14:textId="124894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1D04375" w14:textId="753447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B8B1ED" w14:textId="2C63C4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8EA371" w14:textId="38D9C86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2117CC" w14:textId="61B76D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9A9664" w14:textId="70022C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887DC0" w14:textId="4EA29B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4A9AB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1C4B2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2082CC3" w14:textId="33AB95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EA9DD00" w14:textId="7CB1BD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9030A0" w14:textId="4D8FDF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4BFA" w14:textId="4B2C36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BDBE91" w14:textId="25C0A5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44872F" w14:textId="68175D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02ECFF" w14:textId="4BAD85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51D48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1E8B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DE883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2C0083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ABE97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CB9B9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C2009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424EB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77E46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C97B62E" w14:textId="77777777" w:rsidTr="00503750">
        <w:tc>
          <w:tcPr>
            <w:tcW w:w="2302" w:type="dxa"/>
            <w:vAlign w:val="center"/>
          </w:tcPr>
          <w:p w14:paraId="585268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C7458B9" w14:textId="424462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67C9623" w14:textId="2D96D8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9889F8" w14:textId="20ADE5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F1ACFC" w14:textId="0E6A3A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861ABD" w14:textId="4FB2E9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BC7A50" w14:textId="247A05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AD04A4" w14:textId="134FA1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A0DE0D" w14:textId="77777777" w:rsidTr="00503750">
        <w:tc>
          <w:tcPr>
            <w:tcW w:w="15593" w:type="dxa"/>
            <w:gridSpan w:val="8"/>
            <w:vAlign w:val="center"/>
          </w:tcPr>
          <w:p w14:paraId="633502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290C49A" w14:textId="77777777" w:rsidTr="00503750">
        <w:tc>
          <w:tcPr>
            <w:tcW w:w="2302" w:type="dxa"/>
            <w:vAlign w:val="center"/>
          </w:tcPr>
          <w:p w14:paraId="4D73559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CA66208" w14:textId="2F7163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0BBC3F" w14:textId="735EB0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41B9F1" w14:textId="4C3B21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873288" w14:textId="15C75D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AA7F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E626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5CEA2E" w14:textId="75A756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F201B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6D2EB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4B12AAD" w14:textId="5E8552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BF284B" w14:textId="214DCE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79C705" w14:textId="135270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D4FBBC" w14:textId="1B8DEF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A2A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CDE62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A87DB39" w14:textId="47E0D9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B429D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7385B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80B4F22" w14:textId="19BCCE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4E793A8" w14:textId="1EC058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1878BC" w14:textId="16EA7A0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DCA2EE" w14:textId="1E06D5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636E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C8406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FFA7701" w14:textId="4B3732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50CEC5" w14:textId="77777777" w:rsidTr="00503750">
        <w:tc>
          <w:tcPr>
            <w:tcW w:w="2302" w:type="dxa"/>
            <w:vAlign w:val="center"/>
          </w:tcPr>
          <w:p w14:paraId="28B529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9087611" w14:textId="4C3E39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A65492" w14:textId="1A6478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07628B" w14:textId="23A0A6E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5C51DA" w14:textId="0709C5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BCEC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CC95E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43B9F07" w14:textId="6F02F1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954C43" w14:textId="77777777" w:rsidTr="00503750">
        <w:tc>
          <w:tcPr>
            <w:tcW w:w="15593" w:type="dxa"/>
            <w:gridSpan w:val="8"/>
            <w:vAlign w:val="center"/>
          </w:tcPr>
          <w:p w14:paraId="5D1945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C720608" w14:textId="77777777" w:rsidTr="00503750">
        <w:tc>
          <w:tcPr>
            <w:tcW w:w="2302" w:type="dxa"/>
            <w:vAlign w:val="center"/>
          </w:tcPr>
          <w:p w14:paraId="539B6F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D18D2D7" w14:textId="64B49A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C5D270C" w14:textId="3BF024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AFBFE3" w14:textId="377CC7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616113" w14:textId="4CE21A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D5E841" w14:textId="304E3E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3BAAA1" w14:textId="221F5E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0DB1FD" w14:textId="4E32B5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629778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D5E59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7AC4D55" w14:textId="253328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81FA24E" w14:textId="28F990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A23771" w14:textId="41B098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35D13B" w14:textId="700E3F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A87C7A" w14:textId="1FDE44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BC4F6D" w14:textId="11E97B8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3FF339" w14:textId="369224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8344E9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B598E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5B0BF18" w14:textId="1E532F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9FFEFF" w14:textId="1DABBE6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06391A" w14:textId="53A968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C98AB1" w14:textId="327BE4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DA5F87" w14:textId="0996F8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8F6C80" w14:textId="0A4F67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424CA5" w14:textId="65888A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0F2D37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5F778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1E45E12" w14:textId="3261F7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0F9C3AF" w14:textId="153C6C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D5072F" w14:textId="25D0B1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818485" w14:textId="2EFDF6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C5B21E" w14:textId="0108D2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4EED88" w14:textId="7D6FF6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FB62EE" w14:textId="33EACE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418092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474647E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FDABE8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1EE53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F047112" w14:textId="30B4FC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72708B" w14:textId="03518A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545665" w14:textId="76A2F7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83289F" w14:textId="26D6CD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A43FC" w14:textId="362708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CF0DCA" w14:textId="3F4E2C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50BFCD" w14:textId="7552A6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7EBD36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5CC8E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37ADA9C" w14:textId="696C93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B2181F1" w14:textId="502F4E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82CA46" w14:textId="5D4631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96C376" w14:textId="5CF038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D54C27" w14:textId="0C5609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D7362E" w14:textId="6F7AF1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465D86" w14:textId="2F9BCC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2DB129" w14:textId="77777777" w:rsidR="00944C3D" w:rsidRDefault="00944C3D" w:rsidP="00944C3D">
      <w:pPr>
        <w:rPr>
          <w:rFonts w:ascii="Arial" w:hAnsi="Arial"/>
          <w:b/>
        </w:rPr>
      </w:pPr>
    </w:p>
    <w:p w14:paraId="0FF244FE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56D717AA" w14:textId="77777777" w:rsidTr="00503750">
        <w:tc>
          <w:tcPr>
            <w:tcW w:w="1944" w:type="dxa"/>
            <w:vAlign w:val="center"/>
          </w:tcPr>
          <w:p w14:paraId="5C4D889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57E95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043364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2910F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21E9C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B659F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4AC9C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D063C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338CC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50758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5D443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B1F9D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B57FF99" w14:textId="77777777" w:rsidTr="00503750">
        <w:tc>
          <w:tcPr>
            <w:tcW w:w="15685" w:type="dxa"/>
            <w:gridSpan w:val="12"/>
            <w:vAlign w:val="center"/>
          </w:tcPr>
          <w:p w14:paraId="14B3A8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184A07B" w14:textId="77777777" w:rsidTr="00503750">
        <w:tc>
          <w:tcPr>
            <w:tcW w:w="1944" w:type="dxa"/>
            <w:vAlign w:val="center"/>
          </w:tcPr>
          <w:p w14:paraId="09F580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A591C5E" w14:textId="73301D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7A21B17" w14:textId="641245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0F60C22" w14:textId="2C7DE7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A3C58D4" w14:textId="66B80F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28AD1B" w14:textId="47C178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85DAD2" w14:textId="2F6F98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928875A" w14:textId="2C9F62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2DD521A" w14:textId="54196E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FA37114" w14:textId="233C58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C3610F6" w14:textId="74CE9D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135A194" w14:textId="79DE89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4983A2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480D4F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1C0D8C5" w14:textId="783F3E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48DFF3" w14:textId="6EFC1A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433B5" w14:textId="0EA3B9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009D11" w14:textId="7A87B1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89667D3" w14:textId="2B3E6E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D19CA89" w14:textId="63A3F5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17BF582" w14:textId="130FEB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B867349" w14:textId="1A1536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001A96A" w14:textId="3715ED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CCFE94" w14:textId="624913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54F6103" w14:textId="1929C3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706179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C4BCB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72DDD013" w14:textId="003992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2844BF5" w14:textId="66A0D4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862D4F0" w14:textId="36AC17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28FDA59" w14:textId="4FA10C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3B85608" w14:textId="073E34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1C9589B" w14:textId="2696F6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4591B23" w14:textId="75145A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972C59C" w14:textId="1D9310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313DED7" w14:textId="3732EB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C58D0E5" w14:textId="10C365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52C585" w14:textId="75CF55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44E42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25836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D3CFF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814FF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8A992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C61C1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3D49F8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59C320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2DBD11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495588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71712C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DB4DD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E9990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E8AA1D8" w14:textId="77777777" w:rsidTr="00503750">
        <w:tc>
          <w:tcPr>
            <w:tcW w:w="1944" w:type="dxa"/>
            <w:vAlign w:val="center"/>
          </w:tcPr>
          <w:p w14:paraId="01F1A3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E0FD9F6" w14:textId="748C55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1298FCE" w14:textId="587AC3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27EAFB9" w14:textId="09DB13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1281689" w14:textId="24FD1A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F566CE" w14:textId="5E7A64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675A901" w14:textId="346CC5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AE15FBC" w14:textId="582AC8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3227701" w14:textId="6ED296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C3C34AE" w14:textId="634E2D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CBDF6D1" w14:textId="548CDE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EB2704B" w14:textId="0D2378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7C878F" w14:textId="77777777" w:rsidTr="00503750">
        <w:tc>
          <w:tcPr>
            <w:tcW w:w="15685" w:type="dxa"/>
            <w:gridSpan w:val="12"/>
            <w:vAlign w:val="center"/>
          </w:tcPr>
          <w:p w14:paraId="576FC8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FE19511" w14:textId="77777777" w:rsidTr="00503750">
        <w:tc>
          <w:tcPr>
            <w:tcW w:w="1944" w:type="dxa"/>
            <w:vAlign w:val="center"/>
          </w:tcPr>
          <w:p w14:paraId="22697A2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37EFD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9C2D8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2E823FF" w14:textId="63D75C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EB9D868" w14:textId="1D8ADC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AB007C4" w14:textId="237EEF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26B8F3" w14:textId="6D2D75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E923ECE" w14:textId="11375E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B8060D8" w14:textId="5F244B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1009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D4B19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52B7985" w14:textId="1B5ADA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F7E367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3C209E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A694D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4DC70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7DF27D5" w14:textId="684356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707F04B" w14:textId="3D83E2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69A45E2" w14:textId="3E16D7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777EABC" w14:textId="09C3D9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74FD0B" w14:textId="5F49F3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91C8B88" w14:textId="04ADE9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218F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D921E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9965997" w14:textId="3ED70C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EF53AD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BDBAF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5E1D2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363BF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4B2BF10" w14:textId="0E7D6B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58B131" w14:textId="0F726C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D925941" w14:textId="0EE539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76CBC9" w14:textId="37D7C6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274A832" w14:textId="2F9E76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657FA1" w14:textId="0DD8F0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0DDE1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B2218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60E9178" w14:textId="616DC8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57442D" w14:textId="77777777" w:rsidTr="00503750">
        <w:tc>
          <w:tcPr>
            <w:tcW w:w="1944" w:type="dxa"/>
            <w:vAlign w:val="center"/>
          </w:tcPr>
          <w:p w14:paraId="4369FE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45CCD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3B01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AB7E10" w14:textId="781624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7102426" w14:textId="187019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14794DC" w14:textId="7F2726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226613D" w14:textId="3A6587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56D262D" w14:textId="23200E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75E3020" w14:textId="0E8AB8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3691E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2C0C8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8D8202D" w14:textId="5CAA1E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9D4911" w14:textId="77777777" w:rsidTr="00503750">
        <w:tc>
          <w:tcPr>
            <w:tcW w:w="15685" w:type="dxa"/>
            <w:gridSpan w:val="12"/>
            <w:vAlign w:val="center"/>
          </w:tcPr>
          <w:p w14:paraId="1CDF46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A384048" w14:textId="77777777" w:rsidTr="00503750">
        <w:tc>
          <w:tcPr>
            <w:tcW w:w="1944" w:type="dxa"/>
            <w:vAlign w:val="center"/>
          </w:tcPr>
          <w:p w14:paraId="7908F4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7AB18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9E80A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5E97D84" w14:textId="457029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98116EF" w14:textId="025D4E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598A77" w14:textId="6F647B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E21E78B" w14:textId="1957C7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5BCCA69" w14:textId="6FE0FE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6AE155A" w14:textId="6D8203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F761D99" w14:textId="4FA94A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15A52BF" w14:textId="3E5015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1252CE5" w14:textId="724F8A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16C2F4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1B06E3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657F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D1D3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E9BE7A8" w14:textId="6119C3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E12EAC0" w14:textId="2486C3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6C4B5F9" w14:textId="628444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385CC5B" w14:textId="4FED45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FD69B2" w14:textId="2D58CB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ACC92B4" w14:textId="7A21D2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524D059" w14:textId="7E8B2A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0598859" w14:textId="116B7B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5D0AA01" w14:textId="5113CB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DFF6E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141D5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59F8E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52EC8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ED43C4E" w14:textId="79D102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F1A586C" w14:textId="09A140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0BF0A23" w14:textId="1617A7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BF4D7EC" w14:textId="790BF8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0C78A3" w14:textId="48AAE8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87CE174" w14:textId="728B99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9E1E99F" w14:textId="171A5C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ACC415E" w14:textId="21337E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8F48D5D" w14:textId="028476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FB379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31119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21E35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BF969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A4475B4" w14:textId="4F3529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F64677D" w14:textId="6292C2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9E2EBDF" w14:textId="7BDF87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17F8C19" w14:textId="367E92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52E7CDE" w14:textId="3DE4BF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37905B4" w14:textId="758919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4DC6E94" w14:textId="0ED160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8B19B4" w14:textId="5AB4B6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E65E47C" w14:textId="2F3017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52329E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518FC3A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232966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36C93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760364F" w14:textId="0674A6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1101E4A" w14:textId="5C583E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266A917" w14:textId="1FBBC3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771B7A4" w14:textId="47581F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09ED1B7" w14:textId="69775F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E029BA" w14:textId="3B5488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DADB303" w14:textId="7CF52F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BB97067" w14:textId="49483C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419F210" w14:textId="7F0A52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2683711" w14:textId="180541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3154630" w14:textId="3FDF86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A5B8B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9C1AF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66C7041" w14:textId="25A3A7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91B5731" w14:textId="6DB3A2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8ECA3A7" w14:textId="1DD832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4F27FE" w14:textId="2025DD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CBE0B73" w14:textId="65F94D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1C9FBE5" w14:textId="15A281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CD12DC0" w14:textId="608E99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FD4E302" w14:textId="56DECF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15AFC6" w14:textId="278CE2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C0515ED" w14:textId="39E069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26D428" w14:textId="57D745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6ABB7B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4B4D28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7FCA0F1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33D8740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1B6FD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42C55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99824C5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1E70A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7963C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DC0FD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CC75B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71C97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44A85B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B595D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E5314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50F1FB4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79F82C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0DD4E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03FEFF1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FE4C93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2BFE5070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707321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A18AB2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F6A4C4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7DF460C0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566095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246E9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5753E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BC1B8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33097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A27EC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8B1CA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13B5185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67862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37265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6B0A1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BB3295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44E5A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282B1E86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52A76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91305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9C0E0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7603F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27D20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255E27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0775D6B4" w14:textId="77777777" w:rsidTr="00503750">
        <w:trPr>
          <w:trHeight w:val="1073"/>
        </w:trPr>
        <w:tc>
          <w:tcPr>
            <w:tcW w:w="3614" w:type="dxa"/>
            <w:vMerge/>
          </w:tcPr>
          <w:p w14:paraId="193ED6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AA821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F114A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550DE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5A72FD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861DD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2D6E9C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01B3592B" w14:textId="77777777" w:rsidTr="00503750">
        <w:trPr>
          <w:trHeight w:val="283"/>
        </w:trPr>
        <w:tc>
          <w:tcPr>
            <w:tcW w:w="3614" w:type="dxa"/>
          </w:tcPr>
          <w:p w14:paraId="4EBA7D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379D7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45101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2B405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F39B8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4600B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3B3BF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0932311" w14:textId="77777777" w:rsidTr="00503750">
        <w:trPr>
          <w:trHeight w:val="283"/>
        </w:trPr>
        <w:tc>
          <w:tcPr>
            <w:tcW w:w="3614" w:type="dxa"/>
          </w:tcPr>
          <w:p w14:paraId="587064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ADB67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E18E7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C73F5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78DD3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6E6DB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184D9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68CEED6" w14:textId="77777777" w:rsidTr="00503750">
        <w:trPr>
          <w:trHeight w:val="283"/>
        </w:trPr>
        <w:tc>
          <w:tcPr>
            <w:tcW w:w="3614" w:type="dxa"/>
          </w:tcPr>
          <w:p w14:paraId="67B527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BA822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C4BB6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F9FE7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48E56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39B86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09386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7B35B9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6CD789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66997598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398E0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7AF5C4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1828D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88886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8AB90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28C4F7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75464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6BA1E3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CA024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65FB08A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841237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12AB58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A88399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071591C0" w14:textId="21A545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8521F4" w14:textId="48E3A8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74781D" w14:textId="4642E7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0CEA5" w14:textId="283A66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746F2D" w14:textId="50A5A4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D9E605" w14:textId="47DBC6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5A0B09" w14:textId="404C9B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661B1C" w14:textId="0908B3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A8CDE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E8394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8E1E7E7" w14:textId="203D0D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8A355A" w14:textId="0707EB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2D8C86" w14:textId="1A7DB1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74A774" w14:textId="7E343E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48DE84" w14:textId="403DC0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8D2B78" w14:textId="27DC3C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C9794E" w14:textId="7D6AE9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A3F6F98" w14:textId="29B245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362F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CF096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4DBB54E" w14:textId="3FBDCB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740AF" w14:textId="099E9C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96120" w14:textId="44AB34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DFE3AA" w14:textId="233F19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2DBED5" w14:textId="0569CE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FED58F" w14:textId="02A0B3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53A32A" w14:textId="00EEB4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7A788C1" w14:textId="06B86A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47491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6D2B8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2CF1B2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F6651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35A6B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EEA73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36D4F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39CCC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1645C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623473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F3B80C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6CB872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90D3C9B" w14:textId="6AC7E8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DB0B4F" w14:textId="38092F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4D990F" w14:textId="65BA0D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F5B99A" w14:textId="599590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DE2B2C" w14:textId="76BC14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2B3C34" w14:textId="3574E0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B19598" w14:textId="446BDD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3C4C80E" w14:textId="034049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D6CE1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8C814E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92D5B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1AE137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E2D897B" w14:textId="141BEE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0017F0" w14:textId="3C0591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A32D60" w14:textId="059F5C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1097E3" w14:textId="546409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9FBB66" w14:textId="1388CA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E53363" w14:textId="6EA89B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F13634" w14:textId="720D30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DB94F8A" w14:textId="0BF770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2B0E4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C1BBC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F0B13CB" w14:textId="722B9B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034C5A" w14:textId="465A1C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951169" w14:textId="59EF4B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C98E28" w14:textId="77AF79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5F8A66" w14:textId="71E5B4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4D13D0" w14:textId="1D2752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FE0B92" w14:textId="40B5A2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40ED5C1" w14:textId="57B305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327DE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6D07A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706306D" w14:textId="0B39FF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7C8BA7" w14:textId="0B5062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067F80" w14:textId="2E85A9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5638AD" w14:textId="387070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C92341" w14:textId="22350F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5A6FB8" w14:textId="385F56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7CD065" w14:textId="537962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C537168" w14:textId="7CEC7D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743E2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148F3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3C7D0DB" w14:textId="4E6E81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43627" w14:textId="643A0B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BE52C8" w14:textId="7E61CA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7A899D" w14:textId="77349C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FE2666" w14:textId="0BD7B3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13F324" w14:textId="7DDE76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638EFD" w14:textId="200779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3712A65" w14:textId="74BC54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5BFC34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18159B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BCCBC5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E7233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F3FDEE2" w14:textId="0C4E8C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66A88" w14:textId="3B4B7B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41A27F" w14:textId="7AEEC7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03B9BB" w14:textId="5ADC2B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F8FB60" w14:textId="0BE07D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D04D71" w14:textId="1DA76E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D166" w14:textId="67DDF2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0691EBC" w14:textId="22DBE1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A58C46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6861DEE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DB0E51D" w14:textId="311207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524EEB" w14:textId="1170C4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AA6EDB" w14:textId="2ED9A4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6B8719" w14:textId="30D6F7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2AA51F" w14:textId="1E5594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0D6456" w14:textId="003709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CF1B6B" w14:textId="3C1F0F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A5BD274" w14:textId="3D8CD3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0334F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F14CCC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4C00429C" w14:textId="42FB3ED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08387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6BB06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5B6AF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22350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5A38F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47741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3E01B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D444B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5BD5C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25E65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02CC1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5D179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5F601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F6107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E2BBB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471E9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6D3D8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DF3AFE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5EE6E3E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AC23FFA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691D4DF5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5C2D43DA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24449EA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788112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A083D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91BC54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96B80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428FB91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F90F9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7BFC41F" w14:textId="2478CF9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2D383F8" w14:textId="444F899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77AAF76" w14:textId="57AF5FF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8AA310F" w14:textId="3EF6087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664D156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347D1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54977EC" w14:textId="7DE2F23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E8A84A2" w14:textId="2AFEEC3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30F03E9" w14:textId="270283F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215B8F1" w14:textId="52011C2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4CEC71E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74BFBD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ADAF78B" w14:textId="6F8A65E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D578DE7" w14:textId="3DC9CAD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2EB9AE0" w14:textId="1831F10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3A179EA" w14:textId="4791A9F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C30D1A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BB9C4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0A80355" w14:textId="65773C5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894C000" w14:textId="0AC1351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D969DF5" w14:textId="611C80E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636B7A9" w14:textId="172B7E2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C434B86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7E86F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B1BAD85" w14:textId="334D65A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FDCA4E7" w14:textId="18F1324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EAF06BC" w14:textId="145D4AF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BA24BCF" w14:textId="151DAA3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0FB3ACA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CB508F4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825581A" w14:textId="3D618ECF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BB1A0A8" w14:textId="00A714BE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86D2440" w14:textId="09BE0291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E146F35" w14:textId="4ED7217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10B3F02" w14:textId="77777777" w:rsidR="00944C3D" w:rsidRDefault="00944C3D" w:rsidP="00944C3D">
      <w:pPr>
        <w:rPr>
          <w:rFonts w:ascii="Arial" w:hAnsi="Arial"/>
          <w:b/>
        </w:rPr>
      </w:pPr>
    </w:p>
    <w:p w14:paraId="577D11A8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0EE3BB67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741B437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54F7A8C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3C12F35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3E0F60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6F04314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0DE53B0C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19917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93645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215C1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7BD8D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D7AFAE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E1704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41134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30B31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F7350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C5E75FB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7E7B7E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62A467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82858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EE6EE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CA1B1F3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6EE0D494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42482D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5F411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F4B73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234AC05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9B7EF4C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7FFCAEE" w14:textId="77777777" w:rsidTr="00503750">
        <w:tc>
          <w:tcPr>
            <w:tcW w:w="2835" w:type="dxa"/>
            <w:vAlign w:val="center"/>
          </w:tcPr>
          <w:p w14:paraId="7063E1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42DECD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88880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7A8B7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0E9FFB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A79A6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08D5EC68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4B18CD80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11907474" w14:textId="464F611C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D04E85" w14:textId="0BC335A4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612FFC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7AD781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5AA1435" w14:textId="2CE9F77D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CE12FA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11DAF9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18999B58" w14:textId="54D617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E93930" w14:textId="579906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43C5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FA8C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1EE7A13" w14:textId="244C35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EF8A62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0BAE6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0D1B2348" w14:textId="0D86BB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2549D6" w14:textId="0E4D73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8E77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9B89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FE87C25" w14:textId="0A1C82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3679D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49C9D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4758F785" w14:textId="5C0D02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1C79B7" w14:textId="35BF2A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7637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3BF1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E9B91D6" w14:textId="3C13DF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E5BA28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31EDD2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BBDC3B2" w14:textId="58765B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092B61" w14:textId="030FBE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D1E6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737B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84E3F78" w14:textId="3FF85E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E768F2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42369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7D80D282" w14:textId="3D128F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18C26E" w14:textId="41E901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E7E3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1E1A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EAE888" w14:textId="0A4590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704A9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4B1E6F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7F5ECB8" w14:textId="66FA3C4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870CA9" w14:textId="30A6AAE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FD839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AEFE2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59932E" w14:textId="2F06BC7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CE9641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0B15771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4E744D69" w14:textId="439146DC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ECA9A4C" w14:textId="77777777" w:rsidR="00944C3D" w:rsidRDefault="00944C3D" w:rsidP="00944C3D">
      <w:pPr>
        <w:rPr>
          <w:rFonts w:ascii="Arial" w:hAnsi="Arial"/>
          <w:b/>
        </w:rPr>
      </w:pPr>
    </w:p>
    <w:p w14:paraId="1D8E37B1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31BB3C1" w14:textId="77777777" w:rsidTr="00503750">
        <w:tc>
          <w:tcPr>
            <w:tcW w:w="2835" w:type="dxa"/>
            <w:vAlign w:val="center"/>
          </w:tcPr>
          <w:p w14:paraId="73FB52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0B8E35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699977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3F7FBB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223780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4638FB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7C70A266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28CBA4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276F6448" w14:textId="350F31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66D59A" w14:textId="6E3479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1D5E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C5AB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4B5E63" w14:textId="6E0C1A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7151F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8132A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247C09F" w14:textId="5E967D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B56D86" w14:textId="26FB26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379E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D1E2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AFD3F46" w14:textId="21890B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2373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66191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4828D35F" w14:textId="129961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41B0E9" w14:textId="197D87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2CCC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BB00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163CB3" w14:textId="4716FF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1B04B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922F6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5D650C65" w14:textId="135F8E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995A8F" w14:textId="2317D2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33C7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7CA2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F7AABBA" w14:textId="2E964E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125B1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78FD98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4993170" w14:textId="5795C35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0A7945" w14:textId="016B892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DB0EF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DA6E8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CCF057C" w14:textId="7894D1D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43D2A32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988736B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1676AD33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52C08C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3FE02E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72A23F16" w14:textId="77777777" w:rsidTr="00503750">
        <w:trPr>
          <w:trHeight w:val="699"/>
        </w:trPr>
        <w:tc>
          <w:tcPr>
            <w:tcW w:w="3502" w:type="dxa"/>
            <w:vMerge/>
          </w:tcPr>
          <w:p w14:paraId="61DF2D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49E0AB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4B1152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2FDC21B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55B2D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25E0C654" w14:textId="33E41F52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B255A1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E571D8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C0C3D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7CA24FD1" w14:textId="1C95880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9DD000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AEF527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F14B02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37B71938" w14:textId="360D33E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64F4A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A3C683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77DC67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0AA28008" w14:textId="77777777" w:rsidTr="00503750">
        <w:trPr>
          <w:trHeight w:val="593"/>
        </w:trPr>
        <w:tc>
          <w:tcPr>
            <w:tcW w:w="3497" w:type="dxa"/>
          </w:tcPr>
          <w:p w14:paraId="234F39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314AB0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955C6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CEEAFF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71668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51A1CC6D" w14:textId="1B8C26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72C636A" w14:textId="78D045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B7ADC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BE1D4D3" w14:textId="7C8E813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1AE75AC" w14:textId="262B74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E52B36" w14:textId="40BB65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F84CC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79197C2" w14:textId="482F1B6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777D4CD" w14:textId="3A4DAB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B2BA8D2" w14:textId="08EF4A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236AF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4A6CC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E070D40" w14:textId="0AD6CA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940227" w14:textId="257B73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28832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5CB1C35" w14:textId="1BC07DE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C0609FA" w14:textId="278466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B984CD" w14:textId="6B530A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10D0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33CC22B" w14:textId="1420A80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CF1B247" w14:textId="36D474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5132A6" w14:textId="7903BB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6D093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51C12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1119F93" w14:textId="758C1E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238333" w14:textId="105684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355FB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707E947" w14:textId="4D27FDA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58CF38A" w14:textId="2FF16A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67D3CF" w14:textId="2A0C94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6D473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FA72165" w14:textId="6AFCE8B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9B8CEAD" w14:textId="322AAB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DD720D" w14:textId="068826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EC8E53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065127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725C87A9" w14:textId="32665E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2CD596D" w14:textId="62EFD9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315EA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01CFD49" w14:textId="225A9F7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32DD287" w14:textId="2E690A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F26C4C" w14:textId="2952BE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888C7B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2B07F0C0" w14:textId="032BB12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AABBA4F" w14:textId="6F679E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174A41" w14:textId="36C0CA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A8247F7" w14:textId="77777777" w:rsidR="00944C3D" w:rsidRDefault="00944C3D" w:rsidP="00944C3D">
      <w:pPr>
        <w:rPr>
          <w:rFonts w:ascii="Arial" w:hAnsi="Arial"/>
          <w:b/>
        </w:rPr>
      </w:pPr>
    </w:p>
    <w:p w14:paraId="630F9D2E" w14:textId="77777777" w:rsidR="00944C3D" w:rsidRDefault="00944C3D" w:rsidP="00944C3D">
      <w:pPr>
        <w:rPr>
          <w:rFonts w:ascii="Arial" w:hAnsi="Arial"/>
          <w:b/>
        </w:rPr>
      </w:pPr>
    </w:p>
    <w:p w14:paraId="690DCE5E" w14:textId="77777777" w:rsidR="00944C3D" w:rsidRDefault="00944C3D" w:rsidP="00944C3D">
      <w:pPr>
        <w:rPr>
          <w:rFonts w:ascii="Arial" w:hAnsi="Arial"/>
          <w:b/>
        </w:rPr>
      </w:pPr>
    </w:p>
    <w:p w14:paraId="51B2D220" w14:textId="77777777" w:rsidR="00944C3D" w:rsidRDefault="00944C3D" w:rsidP="00944C3D">
      <w:pPr>
        <w:rPr>
          <w:rFonts w:ascii="Arial" w:hAnsi="Arial"/>
          <w:b/>
        </w:rPr>
      </w:pPr>
    </w:p>
    <w:p w14:paraId="5433F7A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22C35D51" w14:textId="77777777" w:rsidTr="00503750">
        <w:tc>
          <w:tcPr>
            <w:tcW w:w="2622" w:type="dxa"/>
            <w:vAlign w:val="center"/>
          </w:tcPr>
          <w:p w14:paraId="68AFCBC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3B2A82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8D907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8EF63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42B886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3C1EEB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09452B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3DAD9E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489BF9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00E4FAD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BDFB4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06E29A1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01352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505969DC" w14:textId="231BA6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13EF0EB" w14:textId="6B4DB2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AD329A" w14:textId="465AD9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7AFF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A8F597" w14:textId="5AE0D4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5B817E" w14:textId="77777777" w:rsidTr="00503750">
        <w:tc>
          <w:tcPr>
            <w:tcW w:w="2622" w:type="dxa"/>
            <w:vAlign w:val="center"/>
          </w:tcPr>
          <w:p w14:paraId="3E3F38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1A7405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6FF9E866" w14:textId="7EC47D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15578D4" w14:textId="760A46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094CE3" w14:textId="068811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D75B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D2E9AE" w14:textId="418EE7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7CE37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1838A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4E77683E" w14:textId="23B118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5E7010B" w14:textId="50A34E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A1FD9C4" w14:textId="7ED282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F1F4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45F962" w14:textId="670F89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307F1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C2F35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4A1BD7F5" w14:textId="4A6185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938B2D0" w14:textId="79A737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F30A31C" w14:textId="51D1A4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7EE69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04A79D3" w14:textId="53A472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19A78B" w14:textId="77777777" w:rsidTr="00503750">
        <w:tc>
          <w:tcPr>
            <w:tcW w:w="2622" w:type="dxa"/>
            <w:vAlign w:val="center"/>
          </w:tcPr>
          <w:p w14:paraId="7388CE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6255BF1C" w14:textId="3E7D54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47803.00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E916EB7" w14:textId="39E1AB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12805.00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C511847" w14:textId="257A95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17345.00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1D45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067DEC" w14:textId="52D34E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43264.00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C9885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B3D4D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69C19F1F" w14:textId="0AFCA2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4025954" w14:textId="2BDAFE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29C907" w14:textId="3E2123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11DF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B3F4F8" w14:textId="049977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F6A777" w14:textId="77777777" w:rsidTr="00503750">
        <w:tc>
          <w:tcPr>
            <w:tcW w:w="2622" w:type="dxa"/>
            <w:vAlign w:val="center"/>
          </w:tcPr>
          <w:p w14:paraId="2F7F44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0634CAB" w14:textId="3DA0D0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C8105B4" w14:textId="16ABB5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C48C1A" w14:textId="1E0F58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3FA6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ECDD68" w14:textId="5046CD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7D2BC1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1833B0D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7DABF97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70450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2B885A02" w14:textId="698548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8F1CAA1" w14:textId="136D73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F75C67" w14:textId="3CF7ED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A0B4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A2878B7" w14:textId="58B2DE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4A415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98D52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4DAB419F" w14:textId="08F107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E01565D" w14:textId="344BB4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5B1350" w14:textId="39B40A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500C2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373071" w14:textId="7D338A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C2372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CBA25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3C4C4989" w14:textId="439C8D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5ADDF1D" w14:textId="25B432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554D48" w14:textId="7D8B5B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826C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81485E" w14:textId="07AF1B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1F7AD9" w14:textId="77777777" w:rsidTr="00503750">
        <w:tc>
          <w:tcPr>
            <w:tcW w:w="2622" w:type="dxa"/>
            <w:vAlign w:val="center"/>
          </w:tcPr>
          <w:p w14:paraId="76CAE0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60211DE7" w14:textId="7E0BA1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8519EE" w14:textId="4EF53B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A40B8B3" w14:textId="6B5771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FA5A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72D344" w14:textId="682946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7E3AB5" w14:textId="77777777" w:rsidTr="00503750">
        <w:tc>
          <w:tcPr>
            <w:tcW w:w="2622" w:type="dxa"/>
            <w:vAlign w:val="center"/>
          </w:tcPr>
          <w:p w14:paraId="74B891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67B5B4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0E6B3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D89E5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E41AD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A18B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644F00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D9EDA7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022EECBC" w14:textId="2B425FC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b/>
                <w:noProof/>
                <w:sz w:val="18"/>
                <w:szCs w:val="18"/>
              </w:rPr>
              <w:t>47803.00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D3C8717" w14:textId="6F21D0A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b/>
                <w:noProof/>
                <w:sz w:val="18"/>
                <w:szCs w:val="18"/>
              </w:rPr>
              <w:t>12805.00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17704B" w14:textId="4D9E9D6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b/>
                <w:noProof/>
                <w:sz w:val="18"/>
                <w:szCs w:val="18"/>
              </w:rPr>
              <w:t>17345.00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C3BF68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6CF6CE" w14:textId="000E587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b/>
                <w:noProof/>
                <w:sz w:val="18"/>
                <w:szCs w:val="18"/>
              </w:rPr>
              <w:t>43264.00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DB87F4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9F6A41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70702370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36032C5A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32C95289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0488AF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90C7F71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0F81E05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04B7D4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ABE63B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7224B9B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0D110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D52877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436A1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5F5DCF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442A421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9AB91B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DFC03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48DCCCD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F17F6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03425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6614403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190F29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B1C6C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7723556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CCBC6F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B85DE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4BF7643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8B1E85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09D457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0C7F3F7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6C8AB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C2BD32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284FA4A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CB3CE2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9114A9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768709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69C36D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F8C00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9ECA5A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259DF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EF8B20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4DB921F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486933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CD362E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18AE82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CB31A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33D7B4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9336F3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9DB99B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8A47BE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579703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3F7B4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0F6875B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7C1593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D282F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CF6EBD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DEFB6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89485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0A9CB0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B8AF4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5F5DC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29E9B4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E8802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298D5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E1F115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A88702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F43F6F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D66374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1564491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44AC40C5" w14:textId="77777777" w:rsidTr="00503750">
        <w:tc>
          <w:tcPr>
            <w:tcW w:w="2835" w:type="dxa"/>
            <w:vAlign w:val="center"/>
          </w:tcPr>
          <w:p w14:paraId="435488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D0E99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432BA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9376D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1E70B0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64379D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D755565" w14:textId="77777777" w:rsidTr="00503750">
        <w:tc>
          <w:tcPr>
            <w:tcW w:w="2835" w:type="dxa"/>
            <w:vAlign w:val="center"/>
          </w:tcPr>
          <w:p w14:paraId="1F3D93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85E7E5F" w14:textId="431872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22CA5D" w14:textId="65CF9F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BA5967" w14:textId="2444D9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04BB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AA6870" w14:textId="5D4E87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45B792" w14:textId="77777777" w:rsidTr="00503750">
        <w:tc>
          <w:tcPr>
            <w:tcW w:w="2835" w:type="dxa"/>
            <w:vAlign w:val="center"/>
          </w:tcPr>
          <w:p w14:paraId="2959F3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7AD336B3" w14:textId="73E500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E66F0F" w14:textId="5A7B41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3F5A02" w14:textId="2DEEDC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6CC4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AC47A7" w14:textId="3BAABB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701DB1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4FA0371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506DC857" w14:textId="4B8BBCD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AB95C9" w14:textId="20408CB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9E143D" w14:textId="4DFBBA5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7B484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9140D0" w14:textId="2775A4C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418091A0" w14:textId="77777777" w:rsidTr="00503750">
        <w:tc>
          <w:tcPr>
            <w:tcW w:w="2835" w:type="dxa"/>
            <w:vAlign w:val="center"/>
          </w:tcPr>
          <w:p w14:paraId="7D2FD6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2F49F2B3" w14:textId="1BB355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F07B98" w14:textId="5A3A51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C24366" w14:textId="5A6A90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A056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359421" w14:textId="3FFF64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43C386" w14:textId="77777777" w:rsidTr="00503750">
        <w:tc>
          <w:tcPr>
            <w:tcW w:w="2835" w:type="dxa"/>
            <w:vAlign w:val="center"/>
          </w:tcPr>
          <w:p w14:paraId="7C5F86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77BAEBB3" w14:textId="371BD5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F12FAE" w14:textId="1605D5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BF1794" w14:textId="7B5981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F85B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E611C0" w14:textId="5E56E5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B9D318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DB0BE2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07C9DA9" w14:textId="3234D19E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B94A04" w14:textId="36ADA3D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594B55" w14:textId="58E8DFA1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ABA1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50E04E" w14:textId="37B30E8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7D6000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E439D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38C3D07" w14:textId="1130DA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0E37C4" w14:textId="27A1D4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7E4EB7" w14:textId="5CBF67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9EAD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77C996" w14:textId="0BD2A2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ED8B80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B1941E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0B8374DA" w14:textId="77777777" w:rsidTr="00503750">
        <w:tc>
          <w:tcPr>
            <w:tcW w:w="2552" w:type="dxa"/>
            <w:shd w:val="clear" w:color="auto" w:fill="auto"/>
            <w:vAlign w:val="center"/>
          </w:tcPr>
          <w:p w14:paraId="7301447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12AC0FA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DE22B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8A3FF7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68B5D3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7AAFE41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4D2684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9AF0F4F" w14:textId="6FD46A0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 w:cs="Arial"/>
                <w:noProof/>
                <w:sz w:val="18"/>
                <w:szCs w:val="18"/>
              </w:rPr>
              <w:t>111.00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BEB3B84" w14:textId="016F382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A570D6B" w14:textId="5A141D9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8AAB33C" w14:textId="1241BBA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 w:cs="Arial"/>
                <w:noProof/>
                <w:sz w:val="18"/>
                <w:szCs w:val="18"/>
              </w:rPr>
              <w:t>111.00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BB13A40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05E8EE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40E1F95" w14:textId="7195E16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CDE8C3E" w14:textId="64192EB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0B6FCB1" w14:textId="44B7825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708E7CB" w14:textId="2BE59FE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9148B7C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437CC8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578FCECD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2BAEC8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B55D9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0A7C7774" w14:textId="77777777" w:rsidTr="00503750">
        <w:tc>
          <w:tcPr>
            <w:tcW w:w="4395" w:type="dxa"/>
            <w:vMerge/>
          </w:tcPr>
          <w:p w14:paraId="42FD7AE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16076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CB518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3B19F0E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3FF4B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40117DD" w14:textId="658DA6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8FD5E5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49E5D57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D3B7C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1E27D9A4" w14:textId="59C8CB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53D5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FB9E0D4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4A6F917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352C91A5" w14:textId="31D1238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9DC33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84B142E" w14:textId="77777777" w:rsidTr="00503750">
        <w:tc>
          <w:tcPr>
            <w:tcW w:w="4395" w:type="dxa"/>
            <w:vAlign w:val="center"/>
          </w:tcPr>
          <w:p w14:paraId="78F318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21103C3A" w14:textId="740BBB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6E347E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D204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35214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0EF04D9A" w14:textId="7CE162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3DDC01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EC55D5D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97AB61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3A91CE6" w14:textId="2EE796B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C67D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472D7EA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49B925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F495650" w14:textId="52C011F9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b/>
                <w:noProof/>
                <w:sz w:val="18"/>
                <w:szCs w:val="18"/>
              </w:rPr>
              <w:t>21872.00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B8124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4D205DA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0837278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2294BAE7" w14:textId="77777777" w:rsidTr="00503750">
        <w:tc>
          <w:tcPr>
            <w:tcW w:w="4395" w:type="dxa"/>
            <w:vAlign w:val="center"/>
          </w:tcPr>
          <w:p w14:paraId="46F3594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00B3E0D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0FC563D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6A77AED2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ED2F5F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3E31DB5B" w14:textId="2E459C3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9B90814" w14:textId="283D982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225D8CB5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0C7A9A0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6742C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1E5A7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D24D79C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9EBC9D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65AAAE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FE988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4FBD0D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29702C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4F719A9D" w14:textId="7BC9B43D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4456335" w14:textId="18192651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25BB27FC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4B882AE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41E3262E" w14:textId="46D0CC8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23C7E04" w14:textId="31F4FA4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7F9C1C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38C5B0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A8C933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21FBDAD8" w14:textId="77777777" w:rsidTr="00503750">
        <w:tc>
          <w:tcPr>
            <w:tcW w:w="1843" w:type="dxa"/>
            <w:vAlign w:val="center"/>
          </w:tcPr>
          <w:p w14:paraId="1DF8EBB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7176B40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71E62CE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2654FC7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566791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741082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4E1B57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A2A6973" w14:textId="77777777" w:rsidTr="00503750">
        <w:tc>
          <w:tcPr>
            <w:tcW w:w="1843" w:type="dxa"/>
            <w:vAlign w:val="center"/>
          </w:tcPr>
          <w:p w14:paraId="56075BE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5E433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44ECE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940E04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8E93B3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91B6F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F2644C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0568C47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81C601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39ED07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B0EA2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412DFF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326B07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E4CA5B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D7F1BB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97AD733" w14:textId="77777777" w:rsidTr="00503750">
        <w:tc>
          <w:tcPr>
            <w:tcW w:w="1843" w:type="dxa"/>
            <w:vAlign w:val="center"/>
          </w:tcPr>
          <w:p w14:paraId="0350490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3A0D4A3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AE5B35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91E15C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2355E5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470DF2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2EF50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843F498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89E883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4DC3A7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BAA4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64DEC0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663AEF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93B1F7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C327F2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9EBF62F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20B62B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49D76EE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C6A55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7C25D3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67DDF1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E366D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FED33D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C5052C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085414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4521DF36" w14:textId="77777777" w:rsidTr="00503750">
        <w:trPr>
          <w:trHeight w:val="664"/>
        </w:trPr>
        <w:tc>
          <w:tcPr>
            <w:tcW w:w="3372" w:type="dxa"/>
          </w:tcPr>
          <w:p w14:paraId="0325899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521B84E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4C643C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6D9EE5D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F7CF8E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864968C" w14:textId="5901F8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5F0454A" w14:textId="0798EC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F4A046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3E497FE" w14:textId="0A9E68D0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3A79CF3" w14:textId="3001AC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03D0088" w14:textId="6B0315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A0C9F0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97903B" w14:textId="1357CF74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284DAC2" w14:textId="206FFA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DC92E93" w14:textId="78BBB3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0D988E5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13DE9D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2F3FF70E" w14:textId="3E4B1A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F59ECA" w14:textId="3EA1C2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6F2FA2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465870A" w14:textId="077F0D49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5FA8044" w14:textId="07CC44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17B7CD" w14:textId="1EEFB6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4D2D255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6272A8D7" w14:textId="1F9414D1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3C42CD3" w14:textId="7911A4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7F889FE" w14:textId="58BD22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DBC07F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774BC20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33FDEF91" w14:textId="77777777" w:rsidTr="00503750">
        <w:tc>
          <w:tcPr>
            <w:tcW w:w="2835" w:type="dxa"/>
            <w:vAlign w:val="center"/>
          </w:tcPr>
          <w:p w14:paraId="0461F85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3D81A80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32170C4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393DBD9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109EB7C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5DB177A" w14:textId="77777777" w:rsidTr="00503750">
        <w:tc>
          <w:tcPr>
            <w:tcW w:w="2835" w:type="dxa"/>
          </w:tcPr>
          <w:p w14:paraId="2FDC5B1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39EDA18" w14:textId="6F8CB9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0219DA9" w14:textId="3AA3F9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4AA5F85" w14:textId="152D96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71F465D" w14:textId="4099A0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9B49C2D" w14:textId="77777777" w:rsidTr="00503750">
        <w:tc>
          <w:tcPr>
            <w:tcW w:w="2835" w:type="dxa"/>
          </w:tcPr>
          <w:p w14:paraId="71209E4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B64E67C" w14:textId="4CF36D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EACAAF" w14:textId="4BDC6E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26E78CA" w14:textId="750409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1C8F5D" w14:textId="7F03C8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BA4B746" w14:textId="77777777" w:rsidTr="00503750">
        <w:tc>
          <w:tcPr>
            <w:tcW w:w="2835" w:type="dxa"/>
          </w:tcPr>
          <w:p w14:paraId="20D86FC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2A45C2D9" w14:textId="43363D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150BB39" w14:textId="1A09F1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12B62FC" w14:textId="56D86B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88118E5" w14:textId="732E07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33839B1" w14:textId="77777777" w:rsidTr="00503750">
        <w:tc>
          <w:tcPr>
            <w:tcW w:w="2835" w:type="dxa"/>
            <w:vAlign w:val="center"/>
          </w:tcPr>
          <w:p w14:paraId="6917C71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03E2602" w14:textId="19DC8C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44F456" w14:textId="4F903D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5E90BD" w14:textId="06AEB5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9E36221" w14:textId="5F2D3F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E1AD636" w14:textId="77777777" w:rsidTr="00503750">
        <w:tc>
          <w:tcPr>
            <w:tcW w:w="2835" w:type="dxa"/>
            <w:vAlign w:val="center"/>
          </w:tcPr>
          <w:p w14:paraId="4F0A33D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557462CD" w14:textId="0C7A19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CFF312E" w14:textId="21469C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50EA255" w14:textId="7261B5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D764AA7" w14:textId="1D354A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64F4087" w14:textId="77777777" w:rsidTr="00503750">
        <w:tc>
          <w:tcPr>
            <w:tcW w:w="2835" w:type="dxa"/>
          </w:tcPr>
          <w:p w14:paraId="1698C50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7DCBC800" w14:textId="0D454B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DC4B11F" w14:textId="3A1911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DCBB552" w14:textId="683C18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AF7FA6F" w14:textId="66E172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C252E3C" w14:textId="77777777" w:rsidTr="00503750">
        <w:tc>
          <w:tcPr>
            <w:tcW w:w="2835" w:type="dxa"/>
          </w:tcPr>
          <w:p w14:paraId="196B4A7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4414A5C0" w14:textId="65F179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7278D84" w14:textId="5B9CC9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6CE7D4" w14:textId="2DB181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40698EB" w14:textId="058B98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CA1596E" w14:textId="77777777" w:rsidTr="00503750">
        <w:tc>
          <w:tcPr>
            <w:tcW w:w="2835" w:type="dxa"/>
          </w:tcPr>
          <w:p w14:paraId="396B9CD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706CFDC8" w14:textId="4845C9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50D067" w14:textId="667E29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57C4E0" w14:textId="3B97C3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28ADD3" w14:textId="31F627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4F0D2BC" w14:textId="77777777" w:rsidR="00944C3D" w:rsidRDefault="00944C3D" w:rsidP="00944C3D">
      <w:pPr>
        <w:rPr>
          <w:rFonts w:ascii="Arial" w:hAnsi="Arial"/>
          <w:b/>
        </w:rPr>
      </w:pPr>
    </w:p>
    <w:p w14:paraId="35D16737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19867B3D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D71788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452AB5A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1288A2B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1ED7EDE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CCF589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4DC6D3D" w14:textId="77777777" w:rsidTr="00503750">
        <w:trPr>
          <w:trHeight w:val="443"/>
        </w:trPr>
        <w:tc>
          <w:tcPr>
            <w:tcW w:w="2560" w:type="dxa"/>
          </w:tcPr>
          <w:p w14:paraId="5732999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4B3B2C2B" w14:textId="611E6E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81A40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21D78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F94A721" w14:textId="16791B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AACF2F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757853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39F6B53" w14:textId="546F61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E513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034EE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9B0333F" w14:textId="0E0B08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755F1F0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EDAE2A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6E3579A1" w14:textId="686BEA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487FD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00EC3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1619320" w14:textId="330519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87C3930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72F70A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202C404" w14:textId="6A33A0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F268A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48E8C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BA65E4B" w14:textId="3C60E4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AACD63" w14:textId="77777777" w:rsidR="00944C3D" w:rsidRDefault="00944C3D" w:rsidP="00944C3D">
      <w:pPr>
        <w:rPr>
          <w:rFonts w:ascii="Arial" w:hAnsi="Arial"/>
          <w:b/>
        </w:rPr>
      </w:pPr>
    </w:p>
    <w:p w14:paraId="13963ED6" w14:textId="77777777" w:rsidR="00944C3D" w:rsidRDefault="00944C3D" w:rsidP="00944C3D">
      <w:pPr>
        <w:rPr>
          <w:rFonts w:ascii="Arial" w:hAnsi="Arial"/>
          <w:b/>
        </w:rPr>
      </w:pPr>
    </w:p>
    <w:p w14:paraId="05F5527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2F6A4879" w14:textId="77777777" w:rsidR="00944C3D" w:rsidRDefault="00944C3D" w:rsidP="00944C3D">
      <w:pPr>
        <w:rPr>
          <w:rFonts w:ascii="Arial" w:hAnsi="Arial"/>
          <w:b/>
        </w:rPr>
      </w:pPr>
    </w:p>
    <w:p w14:paraId="1B6B133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64D9AFC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75CDD75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74CBDA3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4B7F11C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6FADDC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E3906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CB7CE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28A19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00FD29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11AAD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73672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14A07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B03511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A0F7B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EF6F7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37A044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94AC0C4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1D7C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19DE85D9" w14:textId="77777777" w:rsidTr="00503750">
        <w:trPr>
          <w:trHeight w:val="677"/>
        </w:trPr>
        <w:tc>
          <w:tcPr>
            <w:tcW w:w="3358" w:type="dxa"/>
          </w:tcPr>
          <w:p w14:paraId="144FA6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EA38E0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38D96C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B3A6E4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8C18DC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0469E59E" w14:textId="508866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D9A8057" w14:textId="26372D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62191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BA6AB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07C586" w14:textId="13AF82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931AA60" w14:textId="6AC2FB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5904F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B6956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332D3F12" w14:textId="391E70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9D9748C" w14:textId="243765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F1565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021277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02F4CE7D" w14:textId="3F0423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4A2505B" w14:textId="5B213B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754BF5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28A9A60" w14:textId="085A819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A50F758" w14:textId="0F3FB8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F2DB3BA" w14:textId="66F94A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C3DC40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593E0FA0" w14:textId="24AE1F4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CEA59D9" w14:textId="554DE5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85A2D1" w14:textId="39EBBF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EE58985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6D9A05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12FC714B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5E8E81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531CCD4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044A78D9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799302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7DFEB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B451B52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80AC5B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50EA9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4B7F87B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7535D8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DC189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0C479E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C863AA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4853CC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678D6B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28C0EFA4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4D2D89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67CC011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8524F8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1F8794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CB6300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445C96DE" w14:textId="44BF76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1489D5" w14:textId="270E50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DE6CF8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451B5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DA2EF8D" w14:textId="348A98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ECCE0F1" w14:textId="0BA5D3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C17DD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40743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5C1FEC5" w14:textId="3E224B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E57B4D7" w14:textId="0602A2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F24D0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B046902" w14:textId="7BB7EC3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33D4066" w14:textId="339DD8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FDC7E9E" w14:textId="3B8984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76626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2814F38" w14:textId="4A88ADE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5C8FD19" w14:textId="53A5CC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AA2752F" w14:textId="0F5C18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9A979C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5B0E2B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08F3D4EB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5DF74FA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3B71E6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315DE0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A13B5E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D3BE0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D1085FB" w14:textId="4A76C7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DF0CDCC" w14:textId="554D61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8FFAA5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135E1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B0BF354" w14:textId="1D6BF2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482CD02" w14:textId="5FE3F0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9E606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3373C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592452D9" w14:textId="609615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18B2885" w14:textId="6E9747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2A71E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0E5A425" w14:textId="2D083F5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4D6C68F" w14:textId="2C7D0E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E8C0862" w14:textId="401EE4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F2B4D8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00614EEB" w14:textId="5EB7B08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01D3B3A" w14:textId="67C44A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C760034" w14:textId="25C876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B106FF3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0A3A0E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6EBDF587" w14:textId="77777777" w:rsidTr="00503750">
        <w:tc>
          <w:tcPr>
            <w:tcW w:w="3686" w:type="dxa"/>
            <w:vAlign w:val="center"/>
          </w:tcPr>
          <w:p w14:paraId="3061BAA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3041891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D35A9B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3DAC1FB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88120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CC97E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90631A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30E622F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F48E0C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9E523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688A42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AA576F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9D95B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2A285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FE1F5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A5D5C07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28D0EB9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71EA08B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AA042A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129A66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D014F62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5E2B8C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35D79CE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BAC533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AB902B0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64F13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22A75398" w14:textId="7AF7C8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83EC284" w14:textId="3F53F1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08D7D0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6A917B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3000ACE4" w14:textId="38AA80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4F56AA4" w14:textId="0A24C5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7313AB7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C4C36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2CB3B67" w14:textId="56FF8F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B2B0B0" w14:textId="2C35D5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A49C8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6A62BBE" w14:textId="7B30D12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FE8C069" w14:textId="09376E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F2A5251" w14:textId="612DC6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6AB0C3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716D716" w14:textId="50C0886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2466F96" w14:textId="6BA1F3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33AC6E" w14:textId="3DA05C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80BD02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83E360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5AC532E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657FD0F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F00105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07F7A3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5A98A91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38076D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225CBBAD" w14:textId="4D9C63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15A5F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D9C08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55F8A66E" w14:textId="51E9E0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2DAC7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C8D1D6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CAD80AA" w14:textId="425069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E15B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E3EE9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E9ABA14" w14:textId="7665FE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D66318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08976F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64A6C87C" w14:textId="7E5FF7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4B4DF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488261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762A5D54" w14:textId="73C8081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DFAA651" w14:textId="77777777" w:rsidR="00944C3D" w:rsidRDefault="00944C3D" w:rsidP="00944C3D">
      <w:pPr>
        <w:rPr>
          <w:sz w:val="22"/>
          <w:szCs w:val="22"/>
        </w:rPr>
      </w:pPr>
    </w:p>
    <w:p w14:paraId="03CB4400" w14:textId="77777777" w:rsidR="00944C3D" w:rsidRDefault="00944C3D" w:rsidP="00944C3D">
      <w:pPr>
        <w:rPr>
          <w:sz w:val="22"/>
          <w:szCs w:val="22"/>
        </w:rPr>
      </w:pPr>
    </w:p>
    <w:p w14:paraId="27FC6DE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1A11B9DF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35147043" w14:textId="74C08F46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6C23826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4F390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5F4BD2F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E9B04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61C1FD25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721DD1B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7D024B0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5C05B37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C2FE6B6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6A19616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6AB9F0D9" w14:textId="269E1A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A59A585" w14:textId="07BC04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11560E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4B2B6A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4715D2AD" w14:textId="41D300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B3FFE8E" w14:textId="55CB90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AE1689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C337D8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E633DF8" w14:textId="156DBA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4D2716" w14:textId="264D4F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C17AF9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476040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3E866474" w14:textId="580EE6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4C8880A" w14:textId="030ECC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207E0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13B70F8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70DBEE02" w14:textId="5D7569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6AA81" w14:textId="0C1854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630D75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3375742" w14:textId="7462CA0A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D1B4209" w14:textId="01FA66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9C142EA" w14:textId="42C718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0DB0471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AC2C1C8" w14:textId="3C72CA8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C90FBEF" w14:textId="0EFD53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11DD756" w14:textId="07F716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D4622D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B2758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180ED0A5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752BDF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5C4D857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2506FC6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B937A9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B6704C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0A2E76DF" w14:textId="7CF237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3930E2C" w14:textId="25107A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6172EA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3D1B23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2EAEC1E5" w14:textId="3BA7B0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15146D6" w14:textId="6BD56E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CC4643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26564E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66DCEC03" w14:textId="78ED2B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4571B70" w14:textId="48A26A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6EF6F1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54470B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DA5BA55" w14:textId="1302BE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9EA2738" w14:textId="513248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E1D8D3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A861788" w14:textId="448033D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5418323" w14:textId="23C08E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D50C189" w14:textId="222568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25D7D0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EBF7F20" w14:textId="2B39421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37CCA09" w14:textId="363833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55FAC2F" w14:textId="5050F5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D49198F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0791B256" w14:textId="41ACD32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B734369" w14:textId="55D9FC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FEE1FDD" w14:textId="655836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2A8" w:rsidRPr="00DA4B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866463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A149F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34A00863" w14:textId="154E2B2E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7A6E8E8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5E1B8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B538952" w14:textId="72DB45C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4EC8094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1981D9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4C97487C" w14:textId="611184E4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62C4913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02DDF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0A2C6A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6056B69F" w14:textId="77777777" w:rsidR="00944C3D" w:rsidRPr="003607F0" w:rsidRDefault="00944C3D" w:rsidP="00944C3D"/>
    <w:p w14:paraId="79A8E2FA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60CF1" w14:textId="77777777" w:rsidR="00CE12A8" w:rsidRDefault="00CE12A8">
      <w:r>
        <w:separator/>
      </w:r>
    </w:p>
  </w:endnote>
  <w:endnote w:type="continuationSeparator" w:id="0">
    <w:p w14:paraId="01E9501B" w14:textId="77777777" w:rsidR="00CE12A8" w:rsidRDefault="00CE1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CCFE4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01003EB7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962DC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2A26880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DA970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4F5A1131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744BC" w14:textId="77777777" w:rsidR="00CE12A8" w:rsidRDefault="00CE12A8">
      <w:r>
        <w:separator/>
      </w:r>
    </w:p>
  </w:footnote>
  <w:footnote w:type="continuationSeparator" w:id="0">
    <w:p w14:paraId="079E528E" w14:textId="77777777" w:rsidR="00CE12A8" w:rsidRDefault="00CE12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6578059">
    <w:abstractNumId w:val="13"/>
  </w:num>
  <w:num w:numId="2" w16cid:durableId="1597246745">
    <w:abstractNumId w:val="17"/>
  </w:num>
  <w:num w:numId="3" w16cid:durableId="92165625">
    <w:abstractNumId w:val="8"/>
  </w:num>
  <w:num w:numId="4" w16cid:durableId="1299535845">
    <w:abstractNumId w:val="7"/>
  </w:num>
  <w:num w:numId="5" w16cid:durableId="156409764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9818967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5198190">
    <w:abstractNumId w:val="20"/>
  </w:num>
  <w:num w:numId="8" w16cid:durableId="1311908458">
    <w:abstractNumId w:val="10"/>
  </w:num>
  <w:num w:numId="9" w16cid:durableId="535119466">
    <w:abstractNumId w:val="0"/>
  </w:num>
  <w:num w:numId="10" w16cid:durableId="1684626341">
    <w:abstractNumId w:val="19"/>
  </w:num>
  <w:num w:numId="11" w16cid:durableId="1255556596">
    <w:abstractNumId w:val="6"/>
  </w:num>
  <w:num w:numId="12" w16cid:durableId="1124154680">
    <w:abstractNumId w:val="9"/>
  </w:num>
  <w:num w:numId="13" w16cid:durableId="1293052719">
    <w:abstractNumId w:val="12"/>
  </w:num>
  <w:num w:numId="14" w16cid:durableId="1841769492">
    <w:abstractNumId w:val="15"/>
  </w:num>
  <w:num w:numId="15" w16cid:durableId="742876388">
    <w:abstractNumId w:val="14"/>
  </w:num>
  <w:num w:numId="16" w16cid:durableId="900748254">
    <w:abstractNumId w:val="2"/>
  </w:num>
  <w:num w:numId="17" w16cid:durableId="85536601">
    <w:abstractNumId w:val="4"/>
  </w:num>
  <w:num w:numId="18" w16cid:durableId="1786119022">
    <w:abstractNumId w:val="11"/>
  </w:num>
  <w:num w:numId="19" w16cid:durableId="1978219531">
    <w:abstractNumId w:val="5"/>
  </w:num>
  <w:num w:numId="20" w16cid:durableId="284240711">
    <w:abstractNumId w:val="18"/>
  </w:num>
  <w:num w:numId="21" w16cid:durableId="1285962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11"/>
    <w:docVar w:name="arg2" w:val="Driver=asa17;DBF=D:\anasoft\data\tebys.db;DBN=tebys;ENG=SQL17;commlinks=TCPIP{ip=192.168.1.241};uid=hromnikova;con=finus(10.15);pwd=488300282956Vaveto1"/>
    <w:docVar w:name="arg3" w:val="721576"/>
    <w:docVar w:name="arg4" w:val="C:\Users\HROMNI~1.TEB\AppData\Local\Temp\28903453.doc"/>
    <w:docVar w:name="arg5" w:val="12"/>
  </w:docVars>
  <w:rsids>
    <w:rsidRoot w:val="00CE12A8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0CB9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12A8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14496"/>
  <w15:docId w15:val="{E3EE9029-03F7-44FE-8B40-1AA572909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5339</Words>
  <Characters>30436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2025-03-12T13:51:00Z</dcterms:created>
  <dcterms:modified xsi:type="dcterms:W3CDTF">2025-03-12T13:53:00Z</dcterms:modified>
</cp:coreProperties>
</file>