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629E0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B8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5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1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D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F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4B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7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3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5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B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04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C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B4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B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78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7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9F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56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A3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F6A0C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74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63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0E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49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1F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04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8A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73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18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6E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5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CC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6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61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0C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E0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EB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BE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646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8C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98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13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BE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2C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38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0F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4D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AF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ADB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BD7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9D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1A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35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1553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AE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20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D7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49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F7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6D9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42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8A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5A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AD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B2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D4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D4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E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E31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C0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09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79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8A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5A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29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E1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21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E82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D7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01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AE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06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B4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7E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7E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8C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BB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8EAA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20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B2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EB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5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243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02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2A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B6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6E9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A5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24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89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4A5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64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040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75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6A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A2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B0E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82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C1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B83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CB1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CA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06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B0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34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46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6A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E1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39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B0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A4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A978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5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9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F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69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47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5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D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65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9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24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0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0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26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0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C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D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5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FC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1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9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3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3B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F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C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8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4D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9E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CF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65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2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C1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A1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A4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A363C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0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5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0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10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E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8E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F2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E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D3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6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4D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8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D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D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180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5FA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0C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26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D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8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CD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C7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F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B2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E85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AA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5F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9E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9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3E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312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AA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70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B45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C46F2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8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6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C9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B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0060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A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3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3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1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EC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6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3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5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C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FC4B13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8C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7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1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1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7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43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D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6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2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BD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34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7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2D1B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7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F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E9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3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7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10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2F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8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E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B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BF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7869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B4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42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0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C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96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4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D1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B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06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C7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C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CB10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C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D3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8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5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8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DB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9C5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E16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EB3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E19D3" w14:textId="6EF81ED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87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B6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067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8FF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C5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81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FD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D2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D4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5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8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3A7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0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F8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7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C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F6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DE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210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9FC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CBA2B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F187C44" wp14:editId="496428D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8A436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187C4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A8A436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8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3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F2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8F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6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1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F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7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7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5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1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B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AFD13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1BA5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0D49A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D9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7F049D" wp14:editId="7DE0CC5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8A7C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7F049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188A7C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40BB5CB" wp14:editId="4049E93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7E7C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0BB5C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D57E7C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E84ACDB" wp14:editId="72E851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18CD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84ACDB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2C18CD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58BBD1F" wp14:editId="6CE3207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96225" w14:textId="114B23BC" w:rsidR="000B647F" w:rsidRDefault="000B647F" w:rsidP="00944C3D">
                                  <w:fldSimple w:instr=" MERGEFIELD  aDMOD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8BBD1F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996225" w14:textId="114B23BC" w:rsidR="000B647F" w:rsidRDefault="000B647F" w:rsidP="00944C3D">
                            <w:fldSimple w:instr=" MERGEFIELD  aDMOD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610C4F" wp14:editId="06220A7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BF79F8" w14:textId="2A00C4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610C4F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2BF79F8" w14:textId="2A00C4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2F75F6D" wp14:editId="4714B24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A0A1AB" w14:textId="09631FFC" w:rsidR="000B647F" w:rsidRDefault="000B647F" w:rsidP="00944C3D">
                                  <w:fldSimple w:instr=" MERGEFIELD  aDRD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F75F6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6A0A1AB" w14:textId="09631FFC" w:rsidR="000B647F" w:rsidRDefault="000B647F" w:rsidP="00944C3D">
                            <w:fldSimple w:instr=" MERGEFIELD  aDRD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008849F" wp14:editId="61D4830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73F734" w14:textId="2C72A799" w:rsidR="000B647F" w:rsidRDefault="000B647F" w:rsidP="00944C3D">
                                  <w:fldSimple w:instr=" MERGEFIELD  aDMD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8849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473F734" w14:textId="2C72A799" w:rsidR="000B647F" w:rsidRDefault="000B647F" w:rsidP="00944C3D">
                            <w:fldSimple w:instr=" MERGEFIELD  aDMD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1488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9D777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096DD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B39762" wp14:editId="74C36B0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41C4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B3976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1B41C4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7EE0959" wp14:editId="51E93D2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0B4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E095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8060B4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BDACB63" wp14:editId="13B9A23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77CD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DACB6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E177CD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3908DDD" wp14:editId="6B9F437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031655" w14:textId="51CA4C5B" w:rsidR="000B647F" w:rsidRDefault="000B647F" w:rsidP="00944C3D">
                                  <w:fldSimple w:instr=" MERGEFIELD  aDRDO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08DD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B031655" w14:textId="51CA4C5B" w:rsidR="000B647F" w:rsidRDefault="000B647F" w:rsidP="00944C3D">
                            <w:fldSimple w:instr=" MERGEFIELD  aDRDO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7ECAA9C" wp14:editId="2D5A164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75428C" w14:textId="74FF1092" w:rsidR="000B647F" w:rsidRDefault="000B647F" w:rsidP="00944C3D">
                                  <w:fldSimple w:instr=" MERGEFIELD  aDMD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ECAA9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C75428C" w14:textId="74FF1092" w:rsidR="000B647F" w:rsidRDefault="000B647F" w:rsidP="00944C3D">
                            <w:fldSimple w:instr=" MERGEFIELD  aDMD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15D2C5" wp14:editId="0443D11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C40D7" w14:textId="003020F5" w:rsidR="000B647F" w:rsidRDefault="000B647F" w:rsidP="00944C3D">
                                  <w:fldSimple w:instr=" MERGEFIELD  aDROD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5D2C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8BC40D7" w14:textId="003020F5" w:rsidR="000B647F" w:rsidRDefault="000B647F" w:rsidP="00944C3D">
                            <w:fldSimple w:instr=" MERGEFIELD  aDROD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BA47FC" wp14:editId="5D68717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A6E1D4" w14:textId="1D523006" w:rsidR="000B647F" w:rsidRDefault="000B647F" w:rsidP="00944C3D">
                                  <w:fldSimple w:instr=" MERGEFIELD  aDMOD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BA47F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CA6E1D4" w14:textId="1D523006" w:rsidR="000B647F" w:rsidRDefault="000B647F" w:rsidP="00944C3D">
                            <w:fldSimple w:instr=" MERGEFIELD  aDMOD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C79E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3076DD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01C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B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24D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F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1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1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D6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F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9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27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8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6A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1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C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3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E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2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67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E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74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09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0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0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02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3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C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1F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1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68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E36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E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81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4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C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6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D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D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D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6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5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B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6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D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E5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74D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F79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42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41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A0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B6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3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E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6A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00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D6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6C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5A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0B66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BC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C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E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C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0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51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F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D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70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3F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5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2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F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7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7C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2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DA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253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5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F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F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F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D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B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E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7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C0A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29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24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6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5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6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1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9B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B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D6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C3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8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AC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F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E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5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C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4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13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D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0C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A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A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B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F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6F06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8C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4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FD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D2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3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7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3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6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F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4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37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A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3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9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B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41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5A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5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70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74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DC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02F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3F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FDB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EE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AC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3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B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A2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B1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AD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6B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2FB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A0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0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C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B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5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7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8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4E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7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2C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0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9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5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E0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E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B7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388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A95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817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0A7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26C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56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8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E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3555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3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7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D53FFE" wp14:editId="3204A66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34B2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D53FF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934B22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2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8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9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C6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1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9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32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4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76F8611" wp14:editId="0C77282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CBBCC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F861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6CBBCC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E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7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8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3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7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5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1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4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3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2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C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B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F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7E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9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18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D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F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1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F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07D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EE9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1D63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10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24CEC56" wp14:editId="6C137C9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9F44DC" w14:textId="6B3B9A2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36120677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4CEC5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B9F44DC" w14:textId="6B3B9A2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36120677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7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1A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4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1C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D7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7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8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2A00639" wp14:editId="101B904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CA7384" w14:textId="631FC3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2021572509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A00639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9CA7384" w14:textId="631FC3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2021572509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50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5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B8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F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5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9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D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0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8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2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B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3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B0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79E2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1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9ACE6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06E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A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6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5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3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D4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2F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A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E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5B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18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1D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4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0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0380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72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592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AC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C7B9A6A" wp14:editId="7CDF901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2C0F7" w14:textId="06E79C3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č.686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7B9A6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F62C0F7" w14:textId="06E79C3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č.686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6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8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0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65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A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9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1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5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4C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A5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C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B5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C0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E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01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E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1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3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4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AB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1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B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C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F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4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7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EB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E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29C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4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1A40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2BF7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CBA6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C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CE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4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E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5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8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C2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5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0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0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D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7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F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6A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58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A6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C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92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E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A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F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D5D1E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02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7A71241" wp14:editId="4F740A1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962460" w14:textId="06526A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A71241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E962460" w14:textId="06526A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C32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3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C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B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88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7D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4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F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5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D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7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5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49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1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C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1B3592A" wp14:editId="487067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7C61DD" w14:textId="3200C092" w:rsidR="000B647F" w:rsidRDefault="000B647F" w:rsidP="00944C3D">
                                  <w:fldSimple w:instr=" MERGEFIELD  aSUB_ULICA_CISLO  \* MERGEFORMAT ">
                                    <w:r w:rsidR="00CE12A8" w:rsidRPr="00CE12A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5/686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B3592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87C61DD" w14:textId="3200C092" w:rsidR="000B647F" w:rsidRDefault="000B647F" w:rsidP="00944C3D">
                            <w:fldSimple w:instr=" MERGEFIELD  aSUB_ULICA_CISLO  \* MERGEFORMAT ">
                              <w:r w:rsidR="00CE12A8" w:rsidRPr="00CE12A8">
                                <w:rPr>
                                  <w:rFonts w:ascii="Arial" w:hAnsi="Arial" w:cs="Arial"/>
                                  <w:noProof/>
                                </w:rPr>
                                <w:t>5/686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A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FB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C6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0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0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4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B4B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3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DEF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8DF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211C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548CE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2EC39B" wp14:editId="6C12CF4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5A8A71" w14:textId="768C568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EC39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E5A8A71" w14:textId="768C568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8A69296" wp14:editId="19525C8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67E688" w14:textId="61D34D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A6929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D67E688" w14:textId="61D34D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206A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A16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B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1080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4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C8F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7B4B7A9" wp14:editId="3AF6713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06711D" w14:textId="141649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B4B7A9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F06711D" w14:textId="141649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7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A5B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B7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6DC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9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DE2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A0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E2A59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9C568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B62F665" wp14:editId="3E93543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E64731" w14:textId="204106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F665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8E64731" w14:textId="204106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3EE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7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F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AB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1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A8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4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D1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C61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A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DDA4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F3C4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ECA4A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5136FF1" wp14:editId="45BA4AD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A58FF0" w14:textId="68DD7E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E12A8" w:rsidRPr="00DA4B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136FF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EA58FF0" w14:textId="68DD7E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E12A8" w:rsidRPr="00DA4B26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97C7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CC13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0E0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A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C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43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C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0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E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B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0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41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7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3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6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0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8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6D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9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EA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C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3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1E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C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58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B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DBD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68E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8778FE" w14:textId="17C3FCB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E12A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39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2DF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D5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4B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D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059B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CCD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14B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CBB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92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B0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797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D0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27E8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2CB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605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6A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A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0E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9E6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07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7F9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FFC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1A6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9A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23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A7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AC3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E0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EBEC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43B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9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4B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62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7E4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00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6C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3D6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EAD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FA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1DA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68A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F2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0C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EE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EAB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737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F65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01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C3C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ED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E42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6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1335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E2F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59F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12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E7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9D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443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7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83C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0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C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5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B3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C7F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971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F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41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0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C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D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C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C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B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C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03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1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8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3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0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93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F119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1E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D11FBF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5FBA2FE" w14:textId="77777777" w:rsidR="00944C3D" w:rsidRDefault="00944C3D" w:rsidP="00944C3D">
      <w:pPr>
        <w:rPr>
          <w:rFonts w:ascii="Arial" w:hAnsi="Arial"/>
        </w:rPr>
      </w:pPr>
    </w:p>
    <w:p w14:paraId="51A8E4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76365A3" w14:textId="4C11689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B3EFCA1" w14:textId="52E7497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A6E5ADE" w14:textId="0DFA52C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6A0E13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EC203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C630CD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19DC5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CB3D3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BC6B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B07579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EF156E5" w14:textId="012447EC" w:rsidR="00944C3D" w:rsidRPr="008D0433" w:rsidRDefault="00CE12A8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Malovcová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Sylvia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B9F7C83" w14:textId="520D6228" w:rsidR="00944C3D" w:rsidRPr="008D0433" w:rsidRDefault="00CE12A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788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F4D57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3B867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46812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8BB0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9F42C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FAF5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3E82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6B6F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D1A888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E3B33E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0425413" w14:textId="5746F33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BA010C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AF8A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5817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89E682" w14:textId="29998D94" w:rsidR="00944C3D" w:rsidRDefault="00CE12A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A5CE9B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7FA95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AC2BE3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1903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3EDD5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61626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959E29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077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4D5D9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0D53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D4BBF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856D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72708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813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FCABE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3C1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A03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A99EB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15E59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15C9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7623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CDD4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169F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E6B9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55164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F44D924" w14:textId="1FCCC31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F4B26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0270C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ACF29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6E22C3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DC82DA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38B2A9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CECD58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4C8F94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6AE176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D110D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25079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4539C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C6EA91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FC590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93732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9D3E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9C0EC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C59A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60412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57D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E7E58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EFA4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7F5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4C73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5EA5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03A1C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62BFF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06B2A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A5198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75341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00213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AA91C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4A9A3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AF1C9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8C849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6C573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FE451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50CB6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3CD87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EDBC4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01ADA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14E5F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6A976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E2147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CB6C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0837A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67E143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64BA0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E520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B261A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FCC95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5F73B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D99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626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278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E09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D2CC1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E7BB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D068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EA79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E91B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AA410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EC1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F21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1F5D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C58C5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AF408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28CF8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2A8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AAE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8D8E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3150D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4B5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96A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C4F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F85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819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E907F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6E2732F" w14:textId="0D64FCA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869824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B6D51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B198A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DE344B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2CFEFD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E307F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9AB89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BA752E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7C06C81" w14:textId="77777777" w:rsidTr="00503750">
        <w:tc>
          <w:tcPr>
            <w:tcW w:w="2302" w:type="dxa"/>
            <w:vAlign w:val="center"/>
          </w:tcPr>
          <w:p w14:paraId="4D23C1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FD0B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6125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4D4A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82CB8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C00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ED62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97CE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3F6BFC" w14:textId="77777777" w:rsidTr="00503750">
        <w:tc>
          <w:tcPr>
            <w:tcW w:w="15593" w:type="dxa"/>
            <w:gridSpan w:val="8"/>
            <w:vAlign w:val="center"/>
          </w:tcPr>
          <w:p w14:paraId="7C0F3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F56514" w14:textId="77777777" w:rsidTr="00503750">
        <w:tc>
          <w:tcPr>
            <w:tcW w:w="2302" w:type="dxa"/>
            <w:vAlign w:val="center"/>
          </w:tcPr>
          <w:p w14:paraId="121E9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64FC5C" w14:textId="57A2F3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3236AE" w14:textId="154023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88236" w14:textId="26C5A0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5812A8" w14:textId="4F1952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083FC" w14:textId="72BD99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422ED" w14:textId="0B07D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9CC9C5" w14:textId="7C7082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D1F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339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B2E38D" w14:textId="124894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D04375" w14:textId="75344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8B1ED" w14:textId="2C63C4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EA371" w14:textId="38D9C8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2117CC" w14:textId="61B76D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A9664" w14:textId="70022C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87DC0" w14:textId="4EA29B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A9A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C4B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2082CC3" w14:textId="33AB95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A9DD00" w14:textId="7CB1BD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030A0" w14:textId="4D8FDF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4BFA" w14:textId="4B2C36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DBE91" w14:textId="25C0A5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4872F" w14:textId="68175D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2ECFF" w14:textId="4BAD85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51D4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1E8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DE8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C008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BE97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B9B9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2009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24EB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7E46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97B62E" w14:textId="77777777" w:rsidTr="00503750">
        <w:tc>
          <w:tcPr>
            <w:tcW w:w="2302" w:type="dxa"/>
            <w:vAlign w:val="center"/>
          </w:tcPr>
          <w:p w14:paraId="58526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7458B9" w14:textId="42446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7C9623" w14:textId="2D96D8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889F8" w14:textId="20ADE5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1ACFC" w14:textId="0E6A3A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861ABD" w14:textId="4FB2E9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C7A50" w14:textId="247A05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D04A4" w14:textId="134FA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0DE0D" w14:textId="77777777" w:rsidTr="00503750">
        <w:tc>
          <w:tcPr>
            <w:tcW w:w="15593" w:type="dxa"/>
            <w:gridSpan w:val="8"/>
            <w:vAlign w:val="center"/>
          </w:tcPr>
          <w:p w14:paraId="63350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290C49A" w14:textId="77777777" w:rsidTr="00503750">
        <w:tc>
          <w:tcPr>
            <w:tcW w:w="2302" w:type="dxa"/>
            <w:vAlign w:val="center"/>
          </w:tcPr>
          <w:p w14:paraId="4D7355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A66208" w14:textId="2F7163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0BBC3F" w14:textId="735EB0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1B9F1" w14:textId="4C3B21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73288" w14:textId="15C75D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A7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E626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5CEA2E" w14:textId="75A756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201B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D2EB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4B12AAD" w14:textId="5E855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BF284B" w14:textId="214DCE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9C705" w14:textId="135270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4FBBC" w14:textId="1B8DEF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A2A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DE62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87DB39" w14:textId="47E0D9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429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385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0B4F22" w14:textId="19BCC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793A8" w14:textId="1EC05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878BC" w14:textId="16EA7A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CA2EE" w14:textId="1E06D5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36E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840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FA7701" w14:textId="4B3732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0CEC5" w14:textId="77777777" w:rsidTr="00503750">
        <w:tc>
          <w:tcPr>
            <w:tcW w:w="2302" w:type="dxa"/>
            <w:vAlign w:val="center"/>
          </w:tcPr>
          <w:p w14:paraId="28B529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087611" w14:textId="4C3E39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A65492" w14:textId="1A6478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7628B" w14:textId="23A0A6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5C51DA" w14:textId="0709C5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CEC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C95E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3B9F07" w14:textId="6F02F1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54C43" w14:textId="77777777" w:rsidTr="00503750">
        <w:tc>
          <w:tcPr>
            <w:tcW w:w="15593" w:type="dxa"/>
            <w:gridSpan w:val="8"/>
            <w:vAlign w:val="center"/>
          </w:tcPr>
          <w:p w14:paraId="5D194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C720608" w14:textId="77777777" w:rsidTr="00503750">
        <w:tc>
          <w:tcPr>
            <w:tcW w:w="2302" w:type="dxa"/>
            <w:vAlign w:val="center"/>
          </w:tcPr>
          <w:p w14:paraId="539B6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D18D2D7" w14:textId="64B49A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5D270C" w14:textId="3BF02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FBFE3" w14:textId="377CC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16113" w14:textId="4CE21A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5E841" w14:textId="304E3E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3BAAA1" w14:textId="221F5E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DB1FD" w14:textId="4E32B5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2977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D5E59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7AC4D55" w14:textId="253328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1FA24E" w14:textId="28F99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A23771" w14:textId="41B098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5D13B" w14:textId="700E3F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87C7A" w14:textId="1FDE4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C4F6D" w14:textId="11E97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FF339" w14:textId="369224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344E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B598E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B0BF18" w14:textId="1E532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9FFEFF" w14:textId="1DABB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6391A" w14:textId="53A96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98AB1" w14:textId="327BE4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A5F87" w14:textId="0996F8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F6C80" w14:textId="0A4F6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24CA5" w14:textId="65888A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F2D3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5F77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E45E12" w14:textId="3261F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F9C3AF" w14:textId="153C6C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5072F" w14:textId="25D0B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18485" w14:textId="2EFDF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5B21E" w14:textId="0108D2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EED88" w14:textId="7D6FF6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B62EE" w14:textId="33EAC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1809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74647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DABE8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1EE5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047112" w14:textId="30B4FC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72708B" w14:textId="03518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545665" w14:textId="76A2F7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3289F" w14:textId="26D6CD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A43FC" w14:textId="362708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F0DCA" w14:textId="3F4E2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0BFCD" w14:textId="7552A6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EBD3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5CC8E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7ADA9C" w14:textId="696C9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2181F1" w14:textId="502F4E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2CA46" w14:textId="5D4631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96C376" w14:textId="5CF03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54C27" w14:textId="0C5609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7362E" w14:textId="6F7AF1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465D86" w14:textId="2F9BCC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2DB129" w14:textId="77777777" w:rsidR="00944C3D" w:rsidRDefault="00944C3D" w:rsidP="00944C3D">
      <w:pPr>
        <w:rPr>
          <w:rFonts w:ascii="Arial" w:hAnsi="Arial"/>
          <w:b/>
        </w:rPr>
      </w:pPr>
    </w:p>
    <w:p w14:paraId="0FF244F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6D717AA" w14:textId="77777777" w:rsidTr="00503750">
        <w:tc>
          <w:tcPr>
            <w:tcW w:w="1944" w:type="dxa"/>
            <w:vAlign w:val="center"/>
          </w:tcPr>
          <w:p w14:paraId="5C4D88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57E9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4336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910F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21E9C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B659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AC9C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D063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338CC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50758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5D44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B1F9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57FF99" w14:textId="77777777" w:rsidTr="00503750">
        <w:tc>
          <w:tcPr>
            <w:tcW w:w="15685" w:type="dxa"/>
            <w:gridSpan w:val="12"/>
            <w:vAlign w:val="center"/>
          </w:tcPr>
          <w:p w14:paraId="14B3A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84A07B" w14:textId="77777777" w:rsidTr="00503750">
        <w:tc>
          <w:tcPr>
            <w:tcW w:w="1944" w:type="dxa"/>
            <w:vAlign w:val="center"/>
          </w:tcPr>
          <w:p w14:paraId="09F58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591C5E" w14:textId="73301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A21B17" w14:textId="64124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F60C22" w14:textId="2C7DE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3C58D4" w14:textId="66B80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28AD1B" w14:textId="47C17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85DAD2" w14:textId="2F6F9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28875A" w14:textId="2C9F6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DD521A" w14:textId="54196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A37114" w14:textId="233C5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3610F6" w14:textId="74CE9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35A194" w14:textId="79DE8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983A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0D4F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C0D8C5" w14:textId="783F3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48DFF3" w14:textId="6EFC1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433B5" w14:textId="0EA3B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009D11" w14:textId="7A87B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9667D3" w14:textId="2B3E6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19CA89" w14:textId="63A3F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7BF582" w14:textId="130FE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867349" w14:textId="1A153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01A96A" w14:textId="3715E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CCFE94" w14:textId="62491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4F6103" w14:textId="1929C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70617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C4BCB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2DDD013" w14:textId="00399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844BF5" w14:textId="66A0D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62D4F0" w14:textId="36AC1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8FDA59" w14:textId="4FA10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B85608" w14:textId="073E3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C9589B" w14:textId="2696F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591B23" w14:textId="75145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72C59C" w14:textId="1D931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3DED7" w14:textId="3732E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58D0E5" w14:textId="10C36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52C585" w14:textId="75CF5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4E42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5836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D3CF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14F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A99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C61C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D49F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9C32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DBD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9558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1712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B4D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999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8AA1D8" w14:textId="77777777" w:rsidTr="00503750">
        <w:tc>
          <w:tcPr>
            <w:tcW w:w="1944" w:type="dxa"/>
            <w:vAlign w:val="center"/>
          </w:tcPr>
          <w:p w14:paraId="01F1A3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0FD9F6" w14:textId="748C5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298FCE" w14:textId="587AC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7EAFB9" w14:textId="09DB1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81689" w14:textId="24FD1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F566CE" w14:textId="5E7A6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75A901" w14:textId="346CC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E15FBC" w14:textId="582AC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227701" w14:textId="6ED29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3C34AE" w14:textId="634E2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BDF6D1" w14:textId="548CD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B2704B" w14:textId="0D237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C878F" w14:textId="77777777" w:rsidTr="00503750">
        <w:tc>
          <w:tcPr>
            <w:tcW w:w="15685" w:type="dxa"/>
            <w:gridSpan w:val="12"/>
            <w:vAlign w:val="center"/>
          </w:tcPr>
          <w:p w14:paraId="576FC8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FE19511" w14:textId="77777777" w:rsidTr="00503750">
        <w:tc>
          <w:tcPr>
            <w:tcW w:w="1944" w:type="dxa"/>
            <w:vAlign w:val="center"/>
          </w:tcPr>
          <w:p w14:paraId="22697A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7EF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C2D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823FF" w14:textId="63D75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9D868" w14:textId="1D8AD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B007C4" w14:textId="237EE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26B8F3" w14:textId="6D2D7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923ECE" w14:textId="11375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8060D8" w14:textId="5F244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0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4B1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2B7985" w14:textId="1B5AD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7E36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C209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694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DC7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DF27D5" w14:textId="68435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07F04B" w14:textId="3D83E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9A45E2" w14:textId="3E16D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77EABC" w14:textId="09C3D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74FD0B" w14:textId="5F49F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1C8B88" w14:textId="04ADE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218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921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965997" w14:textId="3ED70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F53A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DBA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5E1D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63B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B2BF10" w14:textId="0E7D6B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8B131" w14:textId="0F726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925941" w14:textId="0EE53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76CBC9" w14:textId="37D7C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74A832" w14:textId="2F9E7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657FA1" w14:textId="0DD8F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DDE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221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0E9178" w14:textId="616DC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7442D" w14:textId="77777777" w:rsidTr="00503750">
        <w:tc>
          <w:tcPr>
            <w:tcW w:w="1944" w:type="dxa"/>
            <w:vAlign w:val="center"/>
          </w:tcPr>
          <w:p w14:paraId="4369F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5CC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3B0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AB7E10" w14:textId="78162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102426" w14:textId="18701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4794DC" w14:textId="7F272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26613D" w14:textId="3A658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6D262D" w14:textId="23200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5E3020" w14:textId="0E8AB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691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C0C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D8202D" w14:textId="5CAA1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9D4911" w14:textId="77777777" w:rsidTr="00503750">
        <w:tc>
          <w:tcPr>
            <w:tcW w:w="15685" w:type="dxa"/>
            <w:gridSpan w:val="12"/>
            <w:vAlign w:val="center"/>
          </w:tcPr>
          <w:p w14:paraId="1CDF4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384048" w14:textId="77777777" w:rsidTr="00503750">
        <w:tc>
          <w:tcPr>
            <w:tcW w:w="1944" w:type="dxa"/>
            <w:vAlign w:val="center"/>
          </w:tcPr>
          <w:p w14:paraId="7908F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AB1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E80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E97D84" w14:textId="45702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8116EF" w14:textId="025D4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598A77" w14:textId="6F647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21E78B" w14:textId="1957C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BCCA69" w14:textId="6FE0FE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AE155A" w14:textId="6D820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761D99" w14:textId="4FA94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5A52BF" w14:textId="3E501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252CE5" w14:textId="724F8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C2F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B06E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657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D1D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9BE7A8" w14:textId="6119C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12EAC0" w14:textId="2486C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C4B5F9" w14:textId="62844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85CC5B" w14:textId="4FED4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FD69B2" w14:textId="2D58C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C92B4" w14:textId="7A21D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4D059" w14:textId="7E8B2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598859" w14:textId="116B7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D0AA01" w14:textId="5113C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FF6E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41D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59F8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2EC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D43C4E" w14:textId="79D10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1A586C" w14:textId="09A14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BF0A23" w14:textId="1617A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F4D7EC" w14:textId="790BF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0C78A3" w14:textId="48AAE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7CE174" w14:textId="728B9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E1E99F" w14:textId="171A5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CC415E" w14:textId="21337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F48D5D" w14:textId="02847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B379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3111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1E3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96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4475B4" w14:textId="4F352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64677D" w14:textId="6292C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E2EBDF" w14:textId="7BDF8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7F8C19" w14:textId="367E9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2E7CDE" w14:textId="3DE4B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7905B4" w14:textId="75891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DC6E94" w14:textId="0ED16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8B19B4" w14:textId="5AB4B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65E47C" w14:textId="2F301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2329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18FC3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232966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36C9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760364F" w14:textId="0674A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101E4A" w14:textId="5C583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66A917" w14:textId="1FBBC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71B7A4" w14:textId="47581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9ED1B7" w14:textId="69775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E029BA" w14:textId="3B548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ADB303" w14:textId="7CF52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B97067" w14:textId="4948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19F210" w14:textId="7F0A5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683711" w14:textId="18054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154630" w14:textId="3FDF8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5B8B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C1A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6C7041" w14:textId="25A3A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1B5731" w14:textId="6DB3A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ECA3A7" w14:textId="1DD83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4F27FE" w14:textId="2025D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BE0B73" w14:textId="65F94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C9FBE5" w14:textId="15A28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D12DC0" w14:textId="608E9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4E302" w14:textId="56DEC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15AFC6" w14:textId="278CE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0515ED" w14:textId="39E06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26D428" w14:textId="57D74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ABB7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B4D2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FCA0F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3D874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1B6F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2C5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99824C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E70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963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DC0F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CC75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1C9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A85B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B595D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531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0F1FB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9F82C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DD4E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3FEFF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E4C93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BFE507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0732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18AB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F6A4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DF460C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6609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46E9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753E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BC1B8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3097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27EC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B1C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3B518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6786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7265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B0A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329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44E5A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82B1E8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52A7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91305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9C0E0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603F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27D20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55E27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775D6B4" w14:textId="77777777" w:rsidTr="00503750">
        <w:trPr>
          <w:trHeight w:val="1073"/>
        </w:trPr>
        <w:tc>
          <w:tcPr>
            <w:tcW w:w="3614" w:type="dxa"/>
            <w:vMerge/>
          </w:tcPr>
          <w:p w14:paraId="193ED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AA82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F114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550DE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A72F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61D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D6E9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1B3592B" w14:textId="77777777" w:rsidTr="00503750">
        <w:trPr>
          <w:trHeight w:val="283"/>
        </w:trPr>
        <w:tc>
          <w:tcPr>
            <w:tcW w:w="3614" w:type="dxa"/>
          </w:tcPr>
          <w:p w14:paraId="4EBA7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79D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510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B405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39B8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600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B3BF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932311" w14:textId="77777777" w:rsidTr="00503750">
        <w:trPr>
          <w:trHeight w:val="283"/>
        </w:trPr>
        <w:tc>
          <w:tcPr>
            <w:tcW w:w="3614" w:type="dxa"/>
          </w:tcPr>
          <w:p w14:paraId="58706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DB6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18E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73F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8DD3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E6D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84D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8CEED6" w14:textId="77777777" w:rsidTr="00503750">
        <w:trPr>
          <w:trHeight w:val="283"/>
        </w:trPr>
        <w:tc>
          <w:tcPr>
            <w:tcW w:w="3614" w:type="dxa"/>
          </w:tcPr>
          <w:p w14:paraId="67B52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A822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4BB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9FE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8E56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9B8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938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B35B9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6CD789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699759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398E0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AF5C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1828D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8888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8AB9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8C4F7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7546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BA1E3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CA02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5FB08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84123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2AB5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88399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71591C0" w14:textId="21A54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521F4" w14:textId="48E3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74781D" w14:textId="4642E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0CEA5" w14:textId="283A6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46F2D" w14:textId="50A5A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9E605" w14:textId="47DBC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A0B09" w14:textId="404C9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661B1C" w14:textId="0908B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8CD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839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E1E7E7" w14:textId="203D0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A355A" w14:textId="0707E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D8C86" w14:textId="1A7DB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4A774" w14:textId="7E343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8DE84" w14:textId="403DC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D2B78" w14:textId="27DC3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9794E" w14:textId="7D6AE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3F6F98" w14:textId="29B24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362F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F096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4DBB54E" w14:textId="3FBDC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740AF" w14:textId="099E9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96120" w14:textId="44AB3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FE3AA" w14:textId="233F1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DBED5" w14:textId="0569C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ED58F" w14:textId="02A0B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53A32A" w14:textId="00EEB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A788C1" w14:textId="06B86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7491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D2B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CF1B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665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5A6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EA7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6D4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9CC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645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2347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3B80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CB87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0D3C9B" w14:textId="6AC7E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B0B4F" w14:textId="38092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D990F" w14:textId="65BA0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5B99A" w14:textId="59959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E2B2C" w14:textId="76BC1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B3C34" w14:textId="3574E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19598" w14:textId="446BD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C4C80E" w14:textId="03404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6CE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8C814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2D5B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AE13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E2D897B" w14:textId="141BE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017F0" w14:textId="3C059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32D60" w14:textId="059F5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097E3" w14:textId="54640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FBB66" w14:textId="1388C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53363" w14:textId="6EA89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13634" w14:textId="720D30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B94F8A" w14:textId="0BF77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B0E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1BB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F0B13CB" w14:textId="722B9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34C5A" w14:textId="465A1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51169" w14:textId="59EF4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98E28" w14:textId="77AF7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F8A66" w14:textId="71E5B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D13D0" w14:textId="1D275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E0B92" w14:textId="40B5A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0ED5C1" w14:textId="57B30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27D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D07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706306D" w14:textId="0B39F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C8BA7" w14:textId="0B506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067F80" w14:textId="2E85A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638AD" w14:textId="38707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92341" w14:textId="22350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A6FB8" w14:textId="385F5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CD065" w14:textId="53796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537168" w14:textId="7CEC7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43E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148F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C7D0DB" w14:textId="4E6E8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43627" w14:textId="643A0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E52C8" w14:textId="7E61C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A899D" w14:textId="77349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E2666" w14:textId="0BD7B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3F324" w14:textId="7DDE7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38EFD" w14:textId="20077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712A65" w14:textId="74BC5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5BFC3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18159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CCBC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E723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F3FDEE2" w14:textId="0C4E8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66A88" w14:textId="3B4B7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1A27F" w14:textId="7AEEC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3B9BB" w14:textId="5ADC2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F8FB60" w14:textId="0BE07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04D71" w14:textId="1DA76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D166" w14:textId="67DDF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691EBC" w14:textId="22DBE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58C4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861DEE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B0E51D" w14:textId="31120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24EEB" w14:textId="1170C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A6EDB" w14:textId="2ED9A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B8719" w14:textId="30D6F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AA51F" w14:textId="1E5594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D6456" w14:textId="00370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F1B6B" w14:textId="3C1F0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5BD274" w14:textId="3D8CD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0334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14CCC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C00429C" w14:textId="42FB3ED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0838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BB0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B6A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235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A38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774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3E01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444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5BD5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5E6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02CC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5D17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5F60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610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E2BB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471E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6D3D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DF3AF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EE6E3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C23FF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91D4DF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C2D43D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4449E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8811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083D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1BC5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6B80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428FB9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F90F9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BFC41F" w14:textId="2478CF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D383F8" w14:textId="444F89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7AAF76" w14:textId="57AF5F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8AA310F" w14:textId="3EF608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64D15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47D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4977EC" w14:textId="7DE2F23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8A84A2" w14:textId="2AFEEC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0F03E9" w14:textId="270283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15B8F1" w14:textId="52011C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CEC71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4BFB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DAF78B" w14:textId="6F8A65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578DE7" w14:textId="3DC9CA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EB9AE0" w14:textId="1831F1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A179EA" w14:textId="4791A9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30D1A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BB9C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A80355" w14:textId="65773C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94C000" w14:textId="0AC135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969DF5" w14:textId="611C80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36B7A9" w14:textId="172B7E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434B8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E86F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1BAD85" w14:textId="334D65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DCA4E7" w14:textId="18F132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AF06BC" w14:textId="145D4A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A24BCF" w14:textId="151DAA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FB3AC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B508F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25581A" w14:textId="3D618EC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B1A0A8" w14:textId="00A714B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86D2440" w14:textId="09BE029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146F35" w14:textId="4ED7217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10B3F02" w14:textId="77777777" w:rsidR="00944C3D" w:rsidRDefault="00944C3D" w:rsidP="00944C3D">
      <w:pPr>
        <w:rPr>
          <w:rFonts w:ascii="Arial" w:hAnsi="Arial"/>
          <w:b/>
        </w:rPr>
      </w:pPr>
    </w:p>
    <w:p w14:paraId="577D11A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EE3BB6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41B43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4F7A8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C12F3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E0F60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F0431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DE53B0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991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93645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15C1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BD8D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D7AFA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E170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41134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0B31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7350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5E75F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E7B7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2A46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2858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E6E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A1B1F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EE0D49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2482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F411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4B73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34AC0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B7EF4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FFCAEE" w14:textId="77777777" w:rsidTr="00503750">
        <w:tc>
          <w:tcPr>
            <w:tcW w:w="2835" w:type="dxa"/>
            <w:vAlign w:val="center"/>
          </w:tcPr>
          <w:p w14:paraId="7063E1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2DEC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8880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7A8B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E9FF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A79A6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8D5EC6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B18CD8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1907474" w14:textId="464F611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04E85" w14:textId="0BC335A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612FF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7AD7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A1435" w14:textId="2CE9F77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E12F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1DAF9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8999B58" w14:textId="54D61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E93930" w14:textId="57990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3C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A8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E7A13" w14:textId="244C3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F8A6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0BAE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D1B2348" w14:textId="0D86B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549D6" w14:textId="0E4D7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E7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B8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E87C25" w14:textId="0A1C8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679D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49C9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758F785" w14:textId="5C0D0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1C79B7" w14:textId="35BF2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63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3BF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9B91D6" w14:textId="3C13D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5BA2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1EDD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BBDC3B2" w14:textId="58765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92B61" w14:textId="030FB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1E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737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4E3F78" w14:textId="3FF85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768F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4236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D80D282" w14:textId="3D128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8C26E" w14:textId="41E90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E7E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E1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EAE888" w14:textId="0A459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04A9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B1E6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7F5ECB8" w14:textId="66FA3C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70CA9" w14:textId="30A6AA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D83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AEFE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59932E" w14:textId="2F06BC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E964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B1577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E744D69" w14:textId="439146D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CA9A4C" w14:textId="77777777" w:rsidR="00944C3D" w:rsidRDefault="00944C3D" w:rsidP="00944C3D">
      <w:pPr>
        <w:rPr>
          <w:rFonts w:ascii="Arial" w:hAnsi="Arial"/>
          <w:b/>
        </w:rPr>
      </w:pPr>
    </w:p>
    <w:p w14:paraId="1D8E37B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31BB3C1" w14:textId="77777777" w:rsidTr="00503750">
        <w:tc>
          <w:tcPr>
            <w:tcW w:w="2835" w:type="dxa"/>
            <w:vAlign w:val="center"/>
          </w:tcPr>
          <w:p w14:paraId="73FB5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B8E3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997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F7FBB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23780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638FB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C70A26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8CBA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76F6448" w14:textId="350F3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66D59A" w14:textId="6E347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D5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C5A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4B5E63" w14:textId="6E0C1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151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132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247C09F" w14:textId="5E967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56D86" w14:textId="26FB2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79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D1E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FD3F46" w14:textId="21890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373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619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828D35F" w14:textId="12996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41B0E9" w14:textId="197D8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2CC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BB0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63CB3" w14:textId="4716F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B04B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22F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D650C65" w14:textId="135F8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95A8F" w14:textId="2317D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3C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7CA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7AABBA" w14:textId="2E964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25B1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8FD9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4993170" w14:textId="5795C3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A7945" w14:textId="016B89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B0E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DA6E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CF057C" w14:textId="7894D1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3D2A3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88736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676AD3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2C08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FE02E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2A23F16" w14:textId="77777777" w:rsidTr="00503750">
        <w:trPr>
          <w:trHeight w:val="699"/>
        </w:trPr>
        <w:tc>
          <w:tcPr>
            <w:tcW w:w="3502" w:type="dxa"/>
            <w:vMerge/>
          </w:tcPr>
          <w:p w14:paraId="61DF2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9E0A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B1152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2FDC21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5B2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5E0C654" w14:textId="33E41F5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255A1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571D8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0C3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CA24FD1" w14:textId="1C95880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9DD00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EF527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F14B0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7B71938" w14:textId="360D33E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4F4A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3C68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77DC6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AA28008" w14:textId="77777777" w:rsidTr="00503750">
        <w:trPr>
          <w:trHeight w:val="593"/>
        </w:trPr>
        <w:tc>
          <w:tcPr>
            <w:tcW w:w="3497" w:type="dxa"/>
          </w:tcPr>
          <w:p w14:paraId="234F3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4AB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955C6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CEEAF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166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1A1CC6D" w14:textId="1B8C2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2C636A" w14:textId="78D04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7AD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E1D4D3" w14:textId="7C8E813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AE75AC" w14:textId="262B7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E52B36" w14:textId="40BB6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84C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9197C2" w14:textId="482F1B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77D4CD" w14:textId="3A4DA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2BA8D2" w14:textId="08EF4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36AF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A6C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070D40" w14:textId="0AD6C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940227" w14:textId="257B7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883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CB1C35" w14:textId="1BC07DE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0609FA" w14:textId="27846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B984CD" w14:textId="6B530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0D0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3CC22B" w14:textId="1420A80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F1B247" w14:textId="36D47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5132A6" w14:textId="7903B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6D093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1C1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1119F93" w14:textId="758C1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238333" w14:textId="10568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55F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07E947" w14:textId="4D27FDA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8CF38A" w14:textId="2FF16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67D3CF" w14:textId="2A0C9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6D47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A72165" w14:textId="6AFCE8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B8CEAD" w14:textId="322AA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DD720D" w14:textId="06882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C8E5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65127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25C87A9" w14:textId="32665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CD596D" w14:textId="62EFD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15E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1CFD49" w14:textId="225A9F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2DD287" w14:textId="2E690A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F26C4C" w14:textId="2952B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88C7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B07F0C0" w14:textId="032BB1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ABBA4F" w14:textId="6F679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174A41" w14:textId="36C0C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247F7" w14:textId="77777777" w:rsidR="00944C3D" w:rsidRDefault="00944C3D" w:rsidP="00944C3D">
      <w:pPr>
        <w:rPr>
          <w:rFonts w:ascii="Arial" w:hAnsi="Arial"/>
          <w:b/>
        </w:rPr>
      </w:pPr>
    </w:p>
    <w:p w14:paraId="630F9D2E" w14:textId="77777777" w:rsidR="00944C3D" w:rsidRDefault="00944C3D" w:rsidP="00944C3D">
      <w:pPr>
        <w:rPr>
          <w:rFonts w:ascii="Arial" w:hAnsi="Arial"/>
          <w:b/>
        </w:rPr>
      </w:pPr>
    </w:p>
    <w:p w14:paraId="690DCE5E" w14:textId="77777777" w:rsidR="00944C3D" w:rsidRDefault="00944C3D" w:rsidP="00944C3D">
      <w:pPr>
        <w:rPr>
          <w:rFonts w:ascii="Arial" w:hAnsi="Arial"/>
          <w:b/>
        </w:rPr>
      </w:pPr>
    </w:p>
    <w:p w14:paraId="51B2D220" w14:textId="77777777" w:rsidR="00944C3D" w:rsidRDefault="00944C3D" w:rsidP="00944C3D">
      <w:pPr>
        <w:rPr>
          <w:rFonts w:ascii="Arial" w:hAnsi="Arial"/>
          <w:b/>
        </w:rPr>
      </w:pPr>
    </w:p>
    <w:p w14:paraId="5433F7A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22C35D51" w14:textId="77777777" w:rsidTr="00503750">
        <w:tc>
          <w:tcPr>
            <w:tcW w:w="2622" w:type="dxa"/>
            <w:vAlign w:val="center"/>
          </w:tcPr>
          <w:p w14:paraId="68AFCB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B2A8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D90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8EF6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2B886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C1EEB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9452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DAD9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89BF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00E4FA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DFB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6E29A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135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05969DC" w14:textId="231BA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3EF0EB" w14:textId="6B4DB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AD329A" w14:textId="465AD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7AF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8F597" w14:textId="5AE0D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B817E" w14:textId="77777777" w:rsidTr="00503750">
        <w:tc>
          <w:tcPr>
            <w:tcW w:w="2622" w:type="dxa"/>
            <w:vAlign w:val="center"/>
          </w:tcPr>
          <w:p w14:paraId="3E3F38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A740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FF9E866" w14:textId="7EC47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5578D4" w14:textId="760A4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94CE3" w14:textId="06881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75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D2E9AE" w14:textId="418EE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CE3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838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E77683E" w14:textId="23B11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E7010B" w14:textId="50A34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1FD9C4" w14:textId="7ED28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F1F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45F962" w14:textId="670F8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07F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2F3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A1BD7F5" w14:textId="4A618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38B2D0" w14:textId="79A73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30A31C" w14:textId="51D1A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EE6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4A79D3" w14:textId="53A47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9A78B" w14:textId="77777777" w:rsidTr="00503750">
        <w:tc>
          <w:tcPr>
            <w:tcW w:w="2622" w:type="dxa"/>
            <w:vAlign w:val="center"/>
          </w:tcPr>
          <w:p w14:paraId="7388C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255BF1C" w14:textId="3E7D5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47803.00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916EB7" w14:textId="39E1A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12805.00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511847" w14:textId="257A95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17345.00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D4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067DEC" w14:textId="52D34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43264.00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988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3D4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9C19F1F" w14:textId="0AFCA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025954" w14:textId="2BDAF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29C907" w14:textId="3E212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11D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B3F4F8" w14:textId="04997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6A777" w14:textId="77777777" w:rsidTr="00503750">
        <w:tc>
          <w:tcPr>
            <w:tcW w:w="2622" w:type="dxa"/>
            <w:vAlign w:val="center"/>
          </w:tcPr>
          <w:p w14:paraId="2F7F4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0634CAB" w14:textId="3DA0D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8105B4" w14:textId="16ABB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C48C1A" w14:textId="1E0F5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3FA6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ECDD68" w14:textId="5046C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D2BC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1833B0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DABF9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0450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B885A02" w14:textId="69854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F1CAA1" w14:textId="136D7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F75C67" w14:textId="3CF7E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A0B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2878B7" w14:textId="58B2D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A41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8D52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DAB419F" w14:textId="08F10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01565D" w14:textId="344BB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B1350" w14:textId="39B40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00C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373071" w14:textId="7D338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2372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BA2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C4C4989" w14:textId="439C8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ADDF1D" w14:textId="25B43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554D48" w14:textId="7D8B5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826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81485E" w14:textId="07AF1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F7AD9" w14:textId="77777777" w:rsidTr="00503750">
        <w:tc>
          <w:tcPr>
            <w:tcW w:w="2622" w:type="dxa"/>
            <w:vAlign w:val="center"/>
          </w:tcPr>
          <w:p w14:paraId="76CAE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0211DE7" w14:textId="7E0BA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519EE" w14:textId="4EF53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40B8B3" w14:textId="6B577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FA5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72D344" w14:textId="682946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E3AB5" w14:textId="77777777" w:rsidTr="00503750">
        <w:tc>
          <w:tcPr>
            <w:tcW w:w="2622" w:type="dxa"/>
            <w:vAlign w:val="center"/>
          </w:tcPr>
          <w:p w14:paraId="74B89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7B5B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0E6B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89E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41A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A18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44F0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9EDA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22EECBC" w14:textId="2B425F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47803.00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3C8717" w14:textId="6F21D0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12805.00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17704B" w14:textId="4D9E9D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17345.00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3BF6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CF6CE" w14:textId="000E58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43264.00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B87F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F6A41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070237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032C5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2C9528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488AF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0C7F7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F81E0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04B7D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ABE63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224B9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0D11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D5287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36A1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F5DC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42A42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AB91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DFC0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8DCCC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F17F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0342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61440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90F2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1C6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72355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CBC6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B85D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BF764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B1E8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9D45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C7F3F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C8A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2BD3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4FA4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B3CE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114A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687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9C36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F8C0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9ECA5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59DF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EF8B2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DB921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8693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CD362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8AE82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CB31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33D7B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336F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DB99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8A47B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7970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3F7B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6875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C159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D282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CF6EB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DEFB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8948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0A9CB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8AF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5F5D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29E9B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E880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298D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1F11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8870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43F6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66374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56449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4AC40C5" w14:textId="77777777" w:rsidTr="00503750">
        <w:tc>
          <w:tcPr>
            <w:tcW w:w="2835" w:type="dxa"/>
            <w:vAlign w:val="center"/>
          </w:tcPr>
          <w:p w14:paraId="435488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D0E9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32BA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9376D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E70B0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379D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755565" w14:textId="77777777" w:rsidTr="00503750">
        <w:tc>
          <w:tcPr>
            <w:tcW w:w="2835" w:type="dxa"/>
            <w:vAlign w:val="center"/>
          </w:tcPr>
          <w:p w14:paraId="1F3D93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85E7E5F" w14:textId="43187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22CA5D" w14:textId="65CF9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A5967" w14:textId="2444D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04B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AA6870" w14:textId="5D4E8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5B792" w14:textId="77777777" w:rsidTr="00503750">
        <w:tc>
          <w:tcPr>
            <w:tcW w:w="2835" w:type="dxa"/>
            <w:vAlign w:val="center"/>
          </w:tcPr>
          <w:p w14:paraId="2959F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AD336B3" w14:textId="73E50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66F0F" w14:textId="5A7B4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F5A02" w14:textId="2DEED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6CC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AC47A7" w14:textId="3BAAB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01DB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FA037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06DC857" w14:textId="4B8BBC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B95C9" w14:textId="20408C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E143D" w14:textId="4DFBBA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7B48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9140D0" w14:textId="2775A4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18091A0" w14:textId="77777777" w:rsidTr="00503750">
        <w:tc>
          <w:tcPr>
            <w:tcW w:w="2835" w:type="dxa"/>
            <w:vAlign w:val="center"/>
          </w:tcPr>
          <w:p w14:paraId="7D2FD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49F2B3" w14:textId="1BB35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07B98" w14:textId="5A3A5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24366" w14:textId="5A6A9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A05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359421" w14:textId="3FFF6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3C386" w14:textId="77777777" w:rsidTr="00503750">
        <w:tc>
          <w:tcPr>
            <w:tcW w:w="2835" w:type="dxa"/>
            <w:vAlign w:val="center"/>
          </w:tcPr>
          <w:p w14:paraId="7C5F8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7BAEBB3" w14:textId="371BD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F12FAE" w14:textId="1605D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F1794" w14:textId="7B598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85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E611C0" w14:textId="5E56E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9D31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DB0BE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07C9DA9" w14:textId="3234D19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94A04" w14:textId="36ADA3D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594B55" w14:textId="58E8DFA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BA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50E04E" w14:textId="37B30E8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7D600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E439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38C3D07" w14:textId="1130D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0E37C4" w14:textId="27A1D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E4EB7" w14:textId="5CBF6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9EA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77C996" w14:textId="0BD2A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D8B80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1941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B8374DA" w14:textId="77777777" w:rsidTr="00503750">
        <w:tc>
          <w:tcPr>
            <w:tcW w:w="2552" w:type="dxa"/>
            <w:shd w:val="clear" w:color="auto" w:fill="auto"/>
            <w:vAlign w:val="center"/>
          </w:tcPr>
          <w:p w14:paraId="73014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2AC0F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DE22B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8A3FF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68B5D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AAFE4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D268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9AF0F4F" w14:textId="6FD46A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111.00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BEB3B84" w14:textId="016F38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A570D6B" w14:textId="5A141D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8AAB33C" w14:textId="1241BB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111.00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B13A4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5E8E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40E1F95" w14:textId="7195E16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CDE8C3E" w14:textId="64192E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B6FCB1" w14:textId="44B782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08E7CB" w14:textId="2BE59FE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9148B7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437CC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78FCEC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BAEC8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B55D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A7C7774" w14:textId="77777777" w:rsidTr="00503750">
        <w:tc>
          <w:tcPr>
            <w:tcW w:w="4395" w:type="dxa"/>
            <w:vMerge/>
          </w:tcPr>
          <w:p w14:paraId="42FD7A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16076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CB51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B19F0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3FF4B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40117DD" w14:textId="658DA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FD5E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49E5D5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D3B7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E27D9A4" w14:textId="59C8C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53D5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B9E0D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A6F91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52C91A5" w14:textId="31D123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DC3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4B142E" w14:textId="77777777" w:rsidTr="00503750">
        <w:tc>
          <w:tcPr>
            <w:tcW w:w="4395" w:type="dxa"/>
            <w:vAlign w:val="center"/>
          </w:tcPr>
          <w:p w14:paraId="78F318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103C3A" w14:textId="740BB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E347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204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521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EF04D9A" w14:textId="7CE16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DDC0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EC55D5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7AB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3A91CE6" w14:textId="2EE796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C67D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472D7E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49B92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F495650" w14:textId="52C011F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21872.00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8124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D205D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83727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294BAE7" w14:textId="77777777" w:rsidTr="00503750">
        <w:tc>
          <w:tcPr>
            <w:tcW w:w="4395" w:type="dxa"/>
            <w:vAlign w:val="center"/>
          </w:tcPr>
          <w:p w14:paraId="46F359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0B3E0D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FC563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A77AE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ED2F5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E31DB5B" w14:textId="2E459C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B90814" w14:textId="283D98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25D8CB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C7A9A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6742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E5A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24D79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EBC9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5AAA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FE98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4FBD0D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9702C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F719A9D" w14:textId="7BC9B43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456335" w14:textId="1819265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5BB27F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B882AE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1E3262E" w14:textId="46D0CC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3C7E04" w14:textId="31F4FA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F9C1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C5B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8C93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1FBDAD8" w14:textId="77777777" w:rsidTr="00503750">
        <w:tc>
          <w:tcPr>
            <w:tcW w:w="1843" w:type="dxa"/>
            <w:vAlign w:val="center"/>
          </w:tcPr>
          <w:p w14:paraId="1DF8EB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176B4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1E62C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54FC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566791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74108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4E1B5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2A6973" w14:textId="77777777" w:rsidTr="00503750">
        <w:tc>
          <w:tcPr>
            <w:tcW w:w="1843" w:type="dxa"/>
            <w:vAlign w:val="center"/>
          </w:tcPr>
          <w:p w14:paraId="56075B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5E43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44EC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40E0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E93B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1B6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2644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0568C4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81C60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39ED0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B0EA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12DF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26B0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4CA5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7F1B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7AD733" w14:textId="77777777" w:rsidTr="00503750">
        <w:tc>
          <w:tcPr>
            <w:tcW w:w="1843" w:type="dxa"/>
            <w:vAlign w:val="center"/>
          </w:tcPr>
          <w:p w14:paraId="035049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A0D4A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E5B3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1E15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355E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70DF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2EF5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43F49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9E88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4DC3A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BAA4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4DEC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63AE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B1F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327F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EBF62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20B62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9D76E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C6A5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C25D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7DDF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366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ED33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5052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8541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521DF36" w14:textId="77777777" w:rsidTr="00503750">
        <w:trPr>
          <w:trHeight w:val="664"/>
        </w:trPr>
        <w:tc>
          <w:tcPr>
            <w:tcW w:w="3372" w:type="dxa"/>
          </w:tcPr>
          <w:p w14:paraId="032589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21B84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C643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D9EE5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7CF8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864968C" w14:textId="5901F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F0454A" w14:textId="0798E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4A046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E497FE" w14:textId="0A9E68D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A79CF3" w14:textId="3001A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3D0088" w14:textId="6B031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0C9F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97903B" w14:textId="1357CF7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84DAC2" w14:textId="206F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C92E93" w14:textId="78BBB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D988E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13DE9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F3FF70E" w14:textId="3E4B1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F59ECA" w14:textId="3EA1C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F2FA2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65870A" w14:textId="077F0D4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FA8044" w14:textId="07CC4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17B7CD" w14:textId="1EEFB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D2D25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272A8D7" w14:textId="1F9414D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42CD3" w14:textId="7911A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F889FE" w14:textId="58BD2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DBC07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74BC2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3FDEF91" w14:textId="77777777" w:rsidTr="00503750">
        <w:tc>
          <w:tcPr>
            <w:tcW w:w="2835" w:type="dxa"/>
            <w:vAlign w:val="center"/>
          </w:tcPr>
          <w:p w14:paraId="0461F8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D81A8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2170C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93DBD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09EB7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5DB177A" w14:textId="77777777" w:rsidTr="00503750">
        <w:tc>
          <w:tcPr>
            <w:tcW w:w="2835" w:type="dxa"/>
          </w:tcPr>
          <w:p w14:paraId="2FDC5B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9EDA18" w14:textId="6F8CB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219DA9" w14:textId="3AA3F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AA5F85" w14:textId="152D9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1F465D" w14:textId="4099A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B49C2D" w14:textId="77777777" w:rsidTr="00503750">
        <w:tc>
          <w:tcPr>
            <w:tcW w:w="2835" w:type="dxa"/>
          </w:tcPr>
          <w:p w14:paraId="71209E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B64E67C" w14:textId="4CF36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EACAAF" w14:textId="4BDC6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6E78CA" w14:textId="75040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1C8F5D" w14:textId="7F03C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A4B746" w14:textId="77777777" w:rsidTr="00503750">
        <w:tc>
          <w:tcPr>
            <w:tcW w:w="2835" w:type="dxa"/>
          </w:tcPr>
          <w:p w14:paraId="20D86F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A45C2D9" w14:textId="43363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50BB39" w14:textId="1A09F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2B62FC" w14:textId="56D86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8118E5" w14:textId="732E0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3839B1" w14:textId="77777777" w:rsidTr="00503750">
        <w:tc>
          <w:tcPr>
            <w:tcW w:w="2835" w:type="dxa"/>
            <w:vAlign w:val="center"/>
          </w:tcPr>
          <w:p w14:paraId="6917C7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03E2602" w14:textId="19DC8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44F456" w14:textId="4F903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5E90BD" w14:textId="06AEB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E36221" w14:textId="5F2D3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1AD636" w14:textId="77777777" w:rsidTr="00503750">
        <w:tc>
          <w:tcPr>
            <w:tcW w:w="2835" w:type="dxa"/>
            <w:vAlign w:val="center"/>
          </w:tcPr>
          <w:p w14:paraId="4F0A33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57462CD" w14:textId="0C7A1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FF312E" w14:textId="21469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0EA255" w14:textId="7261B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764AA7" w14:textId="1D354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4F4087" w14:textId="77777777" w:rsidTr="00503750">
        <w:tc>
          <w:tcPr>
            <w:tcW w:w="2835" w:type="dxa"/>
          </w:tcPr>
          <w:p w14:paraId="1698C5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DCBC800" w14:textId="0D454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4B11F" w14:textId="3A191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CBB552" w14:textId="683C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AF7FA6F" w14:textId="66E17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252E3C" w14:textId="77777777" w:rsidTr="00503750">
        <w:tc>
          <w:tcPr>
            <w:tcW w:w="2835" w:type="dxa"/>
          </w:tcPr>
          <w:p w14:paraId="196B4A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414A5C0" w14:textId="65F17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278D84" w14:textId="5B9CC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6CE7D4" w14:textId="2DB18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0698EB" w14:textId="058B9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A1596E" w14:textId="77777777" w:rsidTr="00503750">
        <w:tc>
          <w:tcPr>
            <w:tcW w:w="2835" w:type="dxa"/>
          </w:tcPr>
          <w:p w14:paraId="396B9C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06CFDC8" w14:textId="4845C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50D067" w14:textId="667E29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57C4E0" w14:textId="3B97C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28ADD3" w14:textId="31F62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F0D2BC" w14:textId="77777777" w:rsidR="00944C3D" w:rsidRDefault="00944C3D" w:rsidP="00944C3D">
      <w:pPr>
        <w:rPr>
          <w:rFonts w:ascii="Arial" w:hAnsi="Arial"/>
          <w:b/>
        </w:rPr>
      </w:pPr>
    </w:p>
    <w:p w14:paraId="35D1673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9867B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D7178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52AB5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288A2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ED7ED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CCF58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4DC6D3D" w14:textId="77777777" w:rsidTr="00503750">
        <w:trPr>
          <w:trHeight w:val="443"/>
        </w:trPr>
        <w:tc>
          <w:tcPr>
            <w:tcW w:w="2560" w:type="dxa"/>
          </w:tcPr>
          <w:p w14:paraId="573299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B3B2C2B" w14:textId="611E6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1A4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1D7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94A721" w14:textId="16791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AACF2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75785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39F6B53" w14:textId="546F6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E51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34E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9B0333F" w14:textId="0E0B0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55F1F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EDAE2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E3579A1" w14:textId="686BE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87F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0EC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619320" w14:textId="33051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7C393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2F70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202C404" w14:textId="6A33A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268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8E8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A65E4B" w14:textId="3C60E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AACD63" w14:textId="77777777" w:rsidR="00944C3D" w:rsidRDefault="00944C3D" w:rsidP="00944C3D">
      <w:pPr>
        <w:rPr>
          <w:rFonts w:ascii="Arial" w:hAnsi="Arial"/>
          <w:b/>
        </w:rPr>
      </w:pPr>
    </w:p>
    <w:p w14:paraId="13963ED6" w14:textId="77777777" w:rsidR="00944C3D" w:rsidRDefault="00944C3D" w:rsidP="00944C3D">
      <w:pPr>
        <w:rPr>
          <w:rFonts w:ascii="Arial" w:hAnsi="Arial"/>
          <w:b/>
        </w:rPr>
      </w:pPr>
    </w:p>
    <w:p w14:paraId="05F552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F6A4879" w14:textId="77777777" w:rsidR="00944C3D" w:rsidRDefault="00944C3D" w:rsidP="00944C3D">
      <w:pPr>
        <w:rPr>
          <w:rFonts w:ascii="Arial" w:hAnsi="Arial"/>
          <w:b/>
        </w:rPr>
      </w:pPr>
    </w:p>
    <w:p w14:paraId="1B6B133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4D9AFC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5CDD7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4CBDA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B7F11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FADD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3906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B7CE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8A1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0FD29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1AA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7367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4A0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03511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0F7B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F6F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7A04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4AC0C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1D7C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9DE85D9" w14:textId="77777777" w:rsidTr="00503750">
        <w:trPr>
          <w:trHeight w:val="677"/>
        </w:trPr>
        <w:tc>
          <w:tcPr>
            <w:tcW w:w="3358" w:type="dxa"/>
          </w:tcPr>
          <w:p w14:paraId="144FA6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A38E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8D96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3A6E4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C18D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69E59E" w14:textId="50886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9A8057" w14:textId="26372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219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A6AB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07C586" w14:textId="13AF8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31AA60" w14:textId="6AC2F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5904F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695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32D3F12" w14:textId="391E7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D9748C" w14:textId="24376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F156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212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2F4CE7D" w14:textId="3F042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A2505B" w14:textId="5B213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54BF5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8A9A60" w14:textId="085A81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50F758" w14:textId="0F3FB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2DB3BA" w14:textId="66F94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C3DC4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93E0FA0" w14:textId="24AE1F4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EA59D9" w14:textId="554DE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85A2D1" w14:textId="39EBB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E5898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6D9A0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2FC714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E8E8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31CCD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44A78D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99302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DFEB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451B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80AC5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50EA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B7F87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535D8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C189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C479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863A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853CC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78D6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8C0EFA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D2D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7CC01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8524F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F8794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CB630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45C96DE" w14:textId="44BF7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1489D5" w14:textId="270E5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DE6CF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451B5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DA2EF8D" w14:textId="348A9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CCE0F1" w14:textId="0BA5D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17DD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074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5C1FEC5" w14:textId="3E224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57B4D7" w14:textId="0602A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F24D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046902" w14:textId="7BB7EC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3D4066" w14:textId="339DD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DC7E9E" w14:textId="3B898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76626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814F38" w14:textId="4A88AD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C8FD19" w14:textId="53A5C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A2752F" w14:textId="0F5C1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A979C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B0E2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8F3D4EB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DF74F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3B71E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15DE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13B5E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3BE0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D1085FB" w14:textId="4A76C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F0CDCC" w14:textId="554D6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FAA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35E1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B0BF354" w14:textId="1D6BF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82CD02" w14:textId="5FE3F0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9E606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373C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92452D9" w14:textId="60961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8B2885" w14:textId="6E974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2A71E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E5A425" w14:textId="2D083F5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D6C68F" w14:textId="2C7D0E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8C0862" w14:textId="401EE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F2B4D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0614EEB" w14:textId="5EB7B0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1D3B3A" w14:textId="67C44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760034" w14:textId="25C87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106FF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0A3A0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EBDF587" w14:textId="77777777" w:rsidTr="00503750">
        <w:tc>
          <w:tcPr>
            <w:tcW w:w="3686" w:type="dxa"/>
            <w:vAlign w:val="center"/>
          </w:tcPr>
          <w:p w14:paraId="3061BA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04189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D35A9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DAC1FB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8120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C97E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0631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0E622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48E0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9E523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88A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A576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9D95B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A28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FE1F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5D5C0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8D0EB9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1EA08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AA042A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9A66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D014F6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5E2B8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5D79C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BAC53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B902B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4F13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2A75398" w14:textId="7AF7C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3EC284" w14:textId="3F53F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08D7D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6A917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000ACE4" w14:textId="38AA8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F56AA4" w14:textId="0A24C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13AB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C4C36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CB3B67" w14:textId="56FF8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B2B0B0" w14:textId="2C35D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49C8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A62BBE" w14:textId="7B30D12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E8C069" w14:textId="09376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2A5251" w14:textId="612DC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AB0C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716D716" w14:textId="50C088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466F96" w14:textId="6BA1F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33AC6E" w14:textId="3DA05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0BD0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3E360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5AC532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57FD0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00105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07F7A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A98A91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8076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25CBBAD" w14:textId="4D9C6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15A5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C08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5F8A66E" w14:textId="51E9E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2DAC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8D1D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CAD80AA" w14:textId="42506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E15B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3EE9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9ABA14" w14:textId="7665F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631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8976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4A6C87C" w14:textId="7E5FF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4B4D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88261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62A5D54" w14:textId="73C808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FAA651" w14:textId="77777777" w:rsidR="00944C3D" w:rsidRDefault="00944C3D" w:rsidP="00944C3D">
      <w:pPr>
        <w:rPr>
          <w:sz w:val="22"/>
          <w:szCs w:val="22"/>
        </w:rPr>
      </w:pPr>
    </w:p>
    <w:p w14:paraId="03CB4400" w14:textId="77777777" w:rsidR="00944C3D" w:rsidRDefault="00944C3D" w:rsidP="00944C3D">
      <w:pPr>
        <w:rPr>
          <w:sz w:val="22"/>
          <w:szCs w:val="22"/>
        </w:rPr>
      </w:pPr>
    </w:p>
    <w:p w14:paraId="27FC6D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A11B9D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5147043" w14:textId="74C08F4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C2382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4F390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F4BD2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E9B0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1C1FD2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21DD1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D024B0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C05B3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C2FE6B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A1961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AB9F0D9" w14:textId="269E1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59A585" w14:textId="07BC0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1560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B2B6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715D2AD" w14:textId="41D30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3FFE8E" w14:textId="55CB9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E168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C337D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E633DF8" w14:textId="156DB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4D2716" w14:textId="264D4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17AF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7604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E866474" w14:textId="580EE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C8880A" w14:textId="030EC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07E0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3B70F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0DBEE02" w14:textId="5D756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6AA81" w14:textId="0C185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30D75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3375742" w14:textId="7462CA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D1B4209" w14:textId="01FA6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C142EA" w14:textId="42C71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DB047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AC2C1C8" w14:textId="3C72CA8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C90FBEF" w14:textId="0EFD5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1DD756" w14:textId="07F71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4622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B275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80ED0A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752BD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C4D857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506FC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937A9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6704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A2E76DF" w14:textId="7CF23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930E2C" w14:textId="25107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172EA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D1B2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EAEC1E5" w14:textId="3BA7B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5146D6" w14:textId="6BD56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C464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6564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6DCEC03" w14:textId="78ED2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571B70" w14:textId="48A26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EF6F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4470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DA5BA55" w14:textId="1302B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EA2738" w14:textId="51324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1D8D3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861788" w14:textId="448033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418323" w14:textId="23C08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50C189" w14:textId="22256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5D7D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BF7F20" w14:textId="2B39421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7CCA09" w14:textId="36383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5FAC2F" w14:textId="5050F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49198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791B256" w14:textId="41ACD32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734369" w14:textId="55D9F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EE1FDD" w14:textId="65583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E12A8" w:rsidRPr="00DA4B2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664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149F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A00863" w14:textId="154E2B2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A6E8E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E1B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B538952" w14:textId="72DB45C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EC809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1981D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C97487C" w14:textId="611184E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2C491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02D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0A2C6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056B69F" w14:textId="77777777" w:rsidR="00944C3D" w:rsidRPr="003607F0" w:rsidRDefault="00944C3D" w:rsidP="00944C3D"/>
    <w:p w14:paraId="79A8E2F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60CF1" w14:textId="77777777" w:rsidR="00CE12A8" w:rsidRDefault="00CE12A8">
      <w:r>
        <w:separator/>
      </w:r>
    </w:p>
  </w:endnote>
  <w:endnote w:type="continuationSeparator" w:id="0">
    <w:p w14:paraId="01E9501B" w14:textId="77777777" w:rsidR="00CE12A8" w:rsidRDefault="00CE1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CCFE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1003EB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962D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2A2688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DA97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F5A113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744BC" w14:textId="77777777" w:rsidR="00CE12A8" w:rsidRDefault="00CE12A8">
      <w:r>
        <w:separator/>
      </w:r>
    </w:p>
  </w:footnote>
  <w:footnote w:type="continuationSeparator" w:id="0">
    <w:p w14:paraId="079E528E" w14:textId="77777777" w:rsidR="00CE12A8" w:rsidRDefault="00CE12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6578059">
    <w:abstractNumId w:val="13"/>
  </w:num>
  <w:num w:numId="2" w16cid:durableId="1597246745">
    <w:abstractNumId w:val="17"/>
  </w:num>
  <w:num w:numId="3" w16cid:durableId="92165625">
    <w:abstractNumId w:val="8"/>
  </w:num>
  <w:num w:numId="4" w16cid:durableId="1299535845">
    <w:abstractNumId w:val="7"/>
  </w:num>
  <w:num w:numId="5" w16cid:durableId="15640976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818967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35198190">
    <w:abstractNumId w:val="20"/>
  </w:num>
  <w:num w:numId="8" w16cid:durableId="1311908458">
    <w:abstractNumId w:val="10"/>
  </w:num>
  <w:num w:numId="9" w16cid:durableId="535119466">
    <w:abstractNumId w:val="0"/>
  </w:num>
  <w:num w:numId="10" w16cid:durableId="1684626341">
    <w:abstractNumId w:val="19"/>
  </w:num>
  <w:num w:numId="11" w16cid:durableId="1255556596">
    <w:abstractNumId w:val="6"/>
  </w:num>
  <w:num w:numId="12" w16cid:durableId="1124154680">
    <w:abstractNumId w:val="9"/>
  </w:num>
  <w:num w:numId="13" w16cid:durableId="1293052719">
    <w:abstractNumId w:val="12"/>
  </w:num>
  <w:num w:numId="14" w16cid:durableId="1841769492">
    <w:abstractNumId w:val="15"/>
  </w:num>
  <w:num w:numId="15" w16cid:durableId="742876388">
    <w:abstractNumId w:val="14"/>
  </w:num>
  <w:num w:numId="16" w16cid:durableId="900748254">
    <w:abstractNumId w:val="2"/>
  </w:num>
  <w:num w:numId="17" w16cid:durableId="85536601">
    <w:abstractNumId w:val="4"/>
  </w:num>
  <w:num w:numId="18" w16cid:durableId="1786119022">
    <w:abstractNumId w:val="11"/>
  </w:num>
  <w:num w:numId="19" w16cid:durableId="1978219531">
    <w:abstractNumId w:val="5"/>
  </w:num>
  <w:num w:numId="20" w16cid:durableId="284240711">
    <w:abstractNumId w:val="18"/>
  </w:num>
  <w:num w:numId="21" w16cid:durableId="12859629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1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28903453.doc"/>
    <w:docVar w:name="arg5" w:val="12"/>
  </w:docVars>
  <w:rsids>
    <w:rsidRoot w:val="00CE12A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0CB9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12A8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E14496"/>
  <w15:docId w15:val="{E3EE9029-03F7-44FE-8B40-1AA572909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2025-03-12T13:51:00Z</dcterms:created>
  <dcterms:modified xsi:type="dcterms:W3CDTF">2025-03-12T13:53:00Z</dcterms:modified>
</cp:coreProperties>
</file>