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420"/>
        <w:gridCol w:w="326"/>
        <w:gridCol w:w="303"/>
        <w:gridCol w:w="326"/>
        <w:gridCol w:w="326"/>
        <w:gridCol w:w="326"/>
        <w:gridCol w:w="326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2208D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8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FD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9C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7D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FD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91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59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23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4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1F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A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7F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EF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9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9D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5B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7C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15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CD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6C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5249D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0C1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A3F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0B1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FCF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33D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B29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118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C77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B61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E1C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9F5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D74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B4F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4DD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8E6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18B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5B8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40A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C0F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73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47B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7F0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153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DFC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6A9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D58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4BF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C111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C2A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81A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5B5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578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DEB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BFB87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A8C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990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5CA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CB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FFC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BAB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015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CAD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9C1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F18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C33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C33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335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29D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62C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BF8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EE6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A64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B79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244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9B2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8EF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786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AD6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306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E92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FBD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B0E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2A5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CF5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4F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0E4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ADD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4EFDD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A6F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4E1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49F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AC4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F9B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274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023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3BD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17E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42F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906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1C9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77D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216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54C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54A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4F1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B5C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8F9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AD9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091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581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218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E3D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EA7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792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85B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1F0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1C4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9EF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3C0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9EA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756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E4CA4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2A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B1D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851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51F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B6C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2DE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CBC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2A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36F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ABB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7ED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EE4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200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A91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56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274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510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4DD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3BC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FF3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554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94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9E4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87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39A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23D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264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A49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31E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F56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8D3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8A3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2FC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8965E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63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5D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A4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BD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D3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38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62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B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DC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C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A4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03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4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CC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01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CE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9D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1AB4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DA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FE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3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4A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56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7E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51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2BE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3AF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27E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2D2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7A4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00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D50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802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188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B25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7CD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2EA93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D9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93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14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DF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6A89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84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23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7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9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6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7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7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78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6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28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67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DA0DF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16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18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E6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CA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41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BA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0D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80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92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FD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82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4D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B0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EB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9D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A65D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37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E3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27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01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3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74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4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5B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8F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C8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0A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A438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E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95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D3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15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2C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6F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E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23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E2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FD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0B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0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E8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39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2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9B41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9D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6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6F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A9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4C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45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16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5FD4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B58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CD85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93C66A" w14:textId="31E68A15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2318CE">
              <w:rPr>
                <w:rFonts w:ascii="Arial" w:hAnsi="Arial"/>
                <w:lang w:eastAsia="sk-SK"/>
              </w:rPr>
              <w:t>2</w:t>
            </w:r>
            <w:r w:rsidR="00D01C28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F975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CCAD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EF18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483D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80A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A32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953B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D0B3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4F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77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B3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FB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69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A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E77D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4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4E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74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87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09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8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0D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64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C9F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6E75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4F00AC6" wp14:editId="57DA0021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211D7F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D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00D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DDD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8C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83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4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3B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FE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1D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0D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44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1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DDC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52093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BB79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0C16F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38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143E6A6" wp14:editId="04F46765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56E45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F2F2F30" wp14:editId="4031FF55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7AFA0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91D30E0" wp14:editId="4FE8E8C7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EDBB0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536E73F" wp14:editId="16522445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F6D8A9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F06486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846305F" wp14:editId="67BAAD63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9301D2" w14:textId="4700311B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2318CE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285F5F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46305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F9301D2" w14:textId="4700311B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2318CE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285F5F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F9A98FC" wp14:editId="68EBFC92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CB95D4" w14:textId="4F97138E" w:rsidR="000B647F" w:rsidRDefault="0099716A" w:rsidP="00944C3D">
                                  <w:r>
                                    <w:t>20</w:t>
                                  </w:r>
                                  <w:r w:rsidR="002318CE">
                                    <w:t>2</w:t>
                                  </w:r>
                                  <w:r w:rsidR="00285F5F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9A98FC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CCB95D4" w14:textId="4F97138E" w:rsidR="000B647F" w:rsidRDefault="0099716A" w:rsidP="00944C3D">
                            <w:r>
                              <w:t>20</w:t>
                            </w:r>
                            <w:r w:rsidR="002318CE">
                              <w:t>2</w:t>
                            </w:r>
                            <w:r w:rsidR="00285F5F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0456526" wp14:editId="4146432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FAEE61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F06486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287BA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91BA3C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46716C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F8B6C5D" wp14:editId="62C8F7E9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08561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2DB9476" wp14:editId="4CDB658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F4EFA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D2029F" wp14:editId="6EBB51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04083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33DD641" wp14:editId="165138AF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2BB518" w14:textId="7D6A106B" w:rsidR="000B647F" w:rsidRDefault="0099716A" w:rsidP="00944C3D">
                                  <w:r>
                                    <w:t>20</w:t>
                                  </w:r>
                                  <w:r w:rsidR="002318CE">
                                    <w:t>2</w:t>
                                  </w:r>
                                  <w:r w:rsidR="00285F5F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DD641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D2BB518" w14:textId="7D6A106B" w:rsidR="000B647F" w:rsidRDefault="0099716A" w:rsidP="00944C3D">
                            <w:r>
                              <w:t>20</w:t>
                            </w:r>
                            <w:r w:rsidR="002318CE">
                              <w:t>2</w:t>
                            </w:r>
                            <w:r w:rsidR="00285F5F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4F84679" wp14:editId="03B472F1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92A24C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F06486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CAA3901" wp14:editId="6959B0B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92EA00" w14:textId="3A5337AD" w:rsidR="000B647F" w:rsidRDefault="0099716A" w:rsidP="00944C3D">
                                  <w:r>
                                    <w:t>20</w:t>
                                  </w:r>
                                  <w:r w:rsidR="002318CE">
                                    <w:t>2</w:t>
                                  </w:r>
                                  <w:r w:rsidR="00285F5F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A3901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B92EA00" w14:textId="3A5337AD" w:rsidR="000B647F" w:rsidRDefault="0099716A" w:rsidP="00944C3D">
                            <w:r>
                              <w:t>20</w:t>
                            </w:r>
                            <w:r w:rsidR="002318CE">
                              <w:t>2</w:t>
                            </w:r>
                            <w:r w:rsidR="00285F5F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0DCE553" wp14:editId="2556654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C1C66A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F06486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E0E7E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C2DFB3C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B2A7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A1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C22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46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50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07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B6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5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E8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0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D6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34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7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F5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81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F9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C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DF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98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E7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5E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6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DF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DE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AF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87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8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1827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55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02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4F1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6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C1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9E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5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AF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D6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77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FC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19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8B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AC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E4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0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45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64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C71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6453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785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6A8C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481C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27ED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8BAA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D4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60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60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60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6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D4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C7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DC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6EF2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A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4E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92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55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CF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04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BE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5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5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5A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D2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9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1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4F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F1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5E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C4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8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19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2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AFB7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B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2F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26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D4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62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B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1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95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9130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92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EA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1B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34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D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FB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E6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F9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8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12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7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7E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68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0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2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3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2A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73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39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B8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AF3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46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DC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30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FD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F2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0D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67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243E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4B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BC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6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7F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C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C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5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31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94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C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4C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7F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9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1F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72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F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98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0B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66A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A56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949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386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C7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1F3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8C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9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87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E7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71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7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E7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8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1F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32F9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A7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8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2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A2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6C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82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78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15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8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81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96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8A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5A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D8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7C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15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58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CE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57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635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79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49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2D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915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261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7D0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74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C8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00CB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8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3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E779972" wp14:editId="4D46B00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3DFB9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23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E8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2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3A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58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B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5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2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9A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85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03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3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7B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FA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094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AB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12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2E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80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D5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71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E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F4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7E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3E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B6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3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C5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31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9C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77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6742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462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894C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3C0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A4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DB37D6" wp14:editId="13F9D0E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8F7BC3" w14:textId="0E6DCCAF" w:rsidR="000B647F" w:rsidRPr="00391121" w:rsidRDefault="002318C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34054677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B37D6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V0kn4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98F7BC3" w14:textId="0E6DCCAF" w:rsidR="000B647F" w:rsidRPr="00391121" w:rsidRDefault="002318C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34054677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5E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AD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5D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D0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90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16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CC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AD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D2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D0F92C" wp14:editId="78F40E7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3E7A1F" w14:textId="44B1DF75" w:rsidR="000B647F" w:rsidRPr="00391121" w:rsidRDefault="002318C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2021393385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D0F92C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+n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rIKGQKvpamOyCyYUbm4aXhpDfygpEfVFtR93zMQlKj3GqdzM18sgsyjsViuMjTg&#10;0lNeepjmCFVQT8l43fpxNfYWZNNippMe7nCiOxnJfq5qqh+VGWcwbVGQ/qUdo553ffME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NPbvpx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4D3E7A1F" w14:textId="44B1DF75" w:rsidR="000B647F" w:rsidRPr="00391121" w:rsidRDefault="002318C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2021393385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D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A3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46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7E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26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BC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3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A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DE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DC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BA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5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0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B4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8F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3A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662B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F7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745B6D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84B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03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E4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3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C8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10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57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1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F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7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82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A9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4F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E2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BA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FF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3E89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6A3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E11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56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5DB99E9" wp14:editId="14AC5FC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84C02A" w14:textId="6AC7EDFC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402D3A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2318CE">
                                    <w:rPr>
                                      <w:rFonts w:ascii="Arial" w:hAnsi="Arial" w:cs="Arial"/>
                                    </w:rPr>
                                    <w:t xml:space="preserve">Horný šianec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B99E9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884C02A" w14:textId="6AC7EDFC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02D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318CE">
                              <w:rPr>
                                <w:rFonts w:ascii="Arial" w:hAnsi="Arial" w:cs="Arial"/>
                              </w:rPr>
                              <w:t xml:space="preserve">Horný šianec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5D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1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96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00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2B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91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06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FE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57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B1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B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D5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3C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6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15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C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9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9C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F7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4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45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AB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12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AE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AB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2E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4E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B5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8F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7E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50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5131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8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303B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0A2C8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002A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D5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90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9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FD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0A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2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28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9F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3F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A4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2E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11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75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37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97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E1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B1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CF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74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8F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F9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3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A6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495C50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E489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3E330DB" wp14:editId="2DD61A0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35B97B" w14:textId="032248C4" w:rsidR="000B647F" w:rsidRPr="00391121" w:rsidRDefault="002318C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Horný šianec  15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330D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0B35B97B" w14:textId="032248C4" w:rsidR="000B647F" w:rsidRPr="00391121" w:rsidRDefault="002318C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Horný šianec  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93C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5F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B8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51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53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CD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A7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C0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E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A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7C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28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0F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8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00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B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B3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9B22C0F" wp14:editId="1350EBE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DE09CF" w14:textId="124E75EF" w:rsidR="000B647F" w:rsidRDefault="002318CE" w:rsidP="00944C3D">
                                  <w:r>
                                    <w:t>236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22C0F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2DE09CF" w14:textId="124E75EF" w:rsidR="000B647F" w:rsidRDefault="002318CE" w:rsidP="00944C3D">
                            <w:r>
                              <w:t>236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4F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41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48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30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A4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E8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23FE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07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99D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E11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7D8D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3AE45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277D0F2" wp14:editId="6997925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71C390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6D5861E" wp14:editId="7887126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A9706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A1CA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D65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33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4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8798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A3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C315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0DABE3B" wp14:editId="12C0C72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5CEC0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FB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CF6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5F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82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E67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CCE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64D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9779A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C62E4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8A52EC3" wp14:editId="43FFB18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E5FF9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E9A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7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D4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9C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0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2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33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5F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4311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5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FEE6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DE39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254DF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34A54D8" wp14:editId="15A5C34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AEB69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0E21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38E4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94A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68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42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18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90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38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F4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51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74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35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5A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04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2D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0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23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70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7D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B9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39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F6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9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E1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FF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B7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99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5D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D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5E4E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059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44F0227" w14:textId="3392581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Zostavenédňa:</w:t>
            </w:r>
            <w:r w:rsidR="00D01C28">
              <w:rPr>
                <w:rFonts w:ascii="Arial" w:hAnsi="Arial"/>
                <w:lang w:eastAsia="sk-SK"/>
              </w:rPr>
              <w:t>18</w:t>
            </w:r>
            <w:r w:rsidR="002318CE">
              <w:rPr>
                <w:rFonts w:ascii="Arial" w:hAnsi="Arial"/>
                <w:lang w:eastAsia="sk-SK"/>
              </w:rPr>
              <w:t>.3.202</w:t>
            </w:r>
            <w:r w:rsidR="00285F5F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126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2E2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781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C6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BD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31CF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E89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5D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F6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9D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04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C82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1D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25CF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E8F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16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E2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97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91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737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A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158D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926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F0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AD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B8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7B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5F8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4A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8B28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F07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CE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A1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5F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2D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FD03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A6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FA94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A72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9A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1B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86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F5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A98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18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4EE2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221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D0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B2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4C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8B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335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6A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5D9B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5A9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F3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65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4F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5F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639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C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8271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86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471E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81C29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A14073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D66487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7F7A60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2A8FA0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78C2A0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734CEF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FF5C38F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C2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B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477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94D4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AAF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C2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7B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70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8F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86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4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E0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6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7B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5D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1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9D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9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8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08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C7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2C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C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6E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0A24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2E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55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9818CE2" w14:textId="77777777" w:rsidR="002318CE" w:rsidRDefault="002318CE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</w:p>
    <w:p w14:paraId="1E3B5BE1" w14:textId="1659AE54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6408C7F" w14:textId="77777777" w:rsidR="00944C3D" w:rsidRDefault="00944C3D" w:rsidP="00944C3D">
      <w:pPr>
        <w:rPr>
          <w:rFonts w:ascii="Arial" w:hAnsi="Arial"/>
        </w:rPr>
      </w:pPr>
    </w:p>
    <w:p w14:paraId="555AC21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5D50A6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8FC0827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7D17CA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AA74318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DC5CD4E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FB075E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861FE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2600F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468D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3E4FF3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FA7BAB7" w14:textId="14AB6C6D" w:rsidR="00944C3D" w:rsidRPr="008D0433" w:rsidRDefault="00D01C2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Eduard Riška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B2E73C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5D99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94ACC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320B1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83FF2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4622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A5A3B8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3B626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DE1FB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17E62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86953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7177B3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ADE6F6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263AEE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538FB5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60F911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E3D568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22D3D9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CA11E8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6F20F35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C1C01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97330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30BCE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0F47FD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F3E43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2A46799" w14:textId="2173B982" w:rsidR="00944C3D" w:rsidRPr="008D0433" w:rsidRDefault="00D01C2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8272649" w14:textId="78AA7036" w:rsidR="00944C3D" w:rsidRPr="008D0433" w:rsidRDefault="00D01C2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944C3D" w:rsidRPr="008D0433" w14:paraId="635E9C3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ED9DD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70ED6DC" w14:textId="3E4A9E3E" w:rsidR="00944C3D" w:rsidRPr="008D0433" w:rsidRDefault="002318C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F55A318" w14:textId="4FA578E7" w:rsidR="00944C3D" w:rsidRPr="008D0433" w:rsidRDefault="002318C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1C5F85C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F9BFB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E11A0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54B7F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C34759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79B6D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0B32B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4A0FA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94DAE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D9DB06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584F78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9197C1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1B9799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7A281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5FCCF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6475129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9017087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746D4B0" w14:textId="1A1C219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2318CE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735A687C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E67435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D6BD45F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0A8E9E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C6CC5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3F0F1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79040B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CBF03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6EA88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E7CDF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1FB3C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40F13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16190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6E235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9BF63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E3FBE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E8A16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292D9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42A48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FAEC07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E1B2F08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3E84BE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a) dlhodobý nehmotný majetok obstaraný kúpou</w:t>
      </w:r>
    </w:p>
    <w:p w14:paraId="31B3C7E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9081E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78779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35200D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BF7DCE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EE3443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FBDD7A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1085A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88F1D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572FF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7B6D59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C2D33E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D2C55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8CA4F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446349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45CE43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AABFDE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33769C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0DA94FA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FE26E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CB267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33C13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2B47A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1FD7C5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C921E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C9998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B8988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64C8E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454CE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498F7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B4A33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897E2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5E222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63DFE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0A3CA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698A9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9B557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CE077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A477E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491BA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59C28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2D8AE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DB6EC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626320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997EA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40DE7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47EE5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3312B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981949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2E807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203D2D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7BD3C95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1C9E0D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8C47C1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4D9573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0F3E98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85255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A8F1F2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3A45FE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1567DB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655DAFC" w14:textId="77777777" w:rsidTr="00503750">
        <w:tc>
          <w:tcPr>
            <w:tcW w:w="2302" w:type="dxa"/>
            <w:vAlign w:val="center"/>
          </w:tcPr>
          <w:p w14:paraId="6E21ED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6A183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D301B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98A6C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E7466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27CA7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33256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D24C2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8EEB94D" w14:textId="77777777" w:rsidTr="00503750">
        <w:tc>
          <w:tcPr>
            <w:tcW w:w="15593" w:type="dxa"/>
            <w:gridSpan w:val="8"/>
            <w:vAlign w:val="center"/>
          </w:tcPr>
          <w:p w14:paraId="26BE98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6DB4005" w14:textId="77777777" w:rsidTr="00503750">
        <w:tc>
          <w:tcPr>
            <w:tcW w:w="2302" w:type="dxa"/>
            <w:vAlign w:val="center"/>
          </w:tcPr>
          <w:p w14:paraId="7947B0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E504C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8781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7AA1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A201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3171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D7BF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EBB7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94B84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43404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A8FAA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8DC1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4632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113B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23B4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C5E7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3D5F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568BA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16F08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BB3C4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79CD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CEDC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F8C0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015C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3D56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285B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45547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3891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B23C8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6D63E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317A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930AB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1E63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D310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2269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CBCF75E" w14:textId="77777777" w:rsidTr="00503750">
        <w:tc>
          <w:tcPr>
            <w:tcW w:w="2302" w:type="dxa"/>
            <w:vAlign w:val="center"/>
          </w:tcPr>
          <w:p w14:paraId="24C5AC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E88B2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3C87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2F80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4E58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9461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7BE4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F26F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397AB0" w14:textId="77777777" w:rsidTr="00503750">
        <w:tc>
          <w:tcPr>
            <w:tcW w:w="15593" w:type="dxa"/>
            <w:gridSpan w:val="8"/>
            <w:vAlign w:val="center"/>
          </w:tcPr>
          <w:p w14:paraId="286ABF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8FC6538" w14:textId="77777777" w:rsidTr="00503750">
        <w:tc>
          <w:tcPr>
            <w:tcW w:w="2302" w:type="dxa"/>
            <w:vAlign w:val="center"/>
          </w:tcPr>
          <w:p w14:paraId="12246EA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AB4F5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324F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268F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603A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B5D5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D162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C04A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BDCC5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5C407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C7045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168B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FA02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3C1C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2B26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7926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D07F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32C75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955C3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A2CB8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A991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4604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2178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2688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4BDA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0EBB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CDC519" w14:textId="77777777" w:rsidTr="00503750">
        <w:tc>
          <w:tcPr>
            <w:tcW w:w="2302" w:type="dxa"/>
            <w:vAlign w:val="center"/>
          </w:tcPr>
          <w:p w14:paraId="351631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F84D7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3E35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919D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46CA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DCB2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B198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2EA7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6C188C" w14:textId="77777777" w:rsidTr="00503750">
        <w:tc>
          <w:tcPr>
            <w:tcW w:w="15593" w:type="dxa"/>
            <w:gridSpan w:val="8"/>
            <w:vAlign w:val="center"/>
          </w:tcPr>
          <w:p w14:paraId="740F27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E180BE7" w14:textId="77777777" w:rsidTr="00503750">
        <w:tc>
          <w:tcPr>
            <w:tcW w:w="2302" w:type="dxa"/>
            <w:vAlign w:val="center"/>
          </w:tcPr>
          <w:p w14:paraId="41F676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73926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8564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6757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A38A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F55A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8C08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33B7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DF67E2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B8D7F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E53B3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2058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0134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388A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22A4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0232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55BA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C988B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8A11E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81131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9FD9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7A75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FBCC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D5D3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0CF8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94DC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A22E0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C8F2A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B5A7B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3BD0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A9EC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F118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5533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9FF1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EE00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F5067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5CC0B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0CCD40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6069C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6AF22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DC00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07E6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2E24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3E47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448F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4038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AA039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CEF84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BC3F8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2F04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FC1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3422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294C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7BC9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0123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5859DF" w14:textId="77777777" w:rsidR="00944C3D" w:rsidRDefault="00944C3D" w:rsidP="00944C3D">
      <w:pPr>
        <w:rPr>
          <w:rFonts w:ascii="Arial" w:hAnsi="Arial"/>
          <w:b/>
        </w:rPr>
      </w:pPr>
    </w:p>
    <w:p w14:paraId="2C7CABA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ECE00AB" w14:textId="77777777" w:rsidTr="00503750">
        <w:tc>
          <w:tcPr>
            <w:tcW w:w="1944" w:type="dxa"/>
            <w:vAlign w:val="center"/>
          </w:tcPr>
          <w:p w14:paraId="45D333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25BBD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46F1D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5BCD9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F0AF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48BD3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335D5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35F1A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284FD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2F512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EDBB7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E1676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5133634" w14:textId="77777777" w:rsidTr="00503750">
        <w:tc>
          <w:tcPr>
            <w:tcW w:w="15685" w:type="dxa"/>
            <w:gridSpan w:val="12"/>
            <w:vAlign w:val="center"/>
          </w:tcPr>
          <w:p w14:paraId="1FFC81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E3BD68D" w14:textId="77777777" w:rsidTr="00503750">
        <w:tc>
          <w:tcPr>
            <w:tcW w:w="1944" w:type="dxa"/>
            <w:vAlign w:val="center"/>
          </w:tcPr>
          <w:p w14:paraId="3D132F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40B5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7FD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9B7C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0D2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D65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151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783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914F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AFC1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A3A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9E41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AB2BC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8A2C6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79976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550CD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7D70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2EA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F274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5FF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460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B717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1EC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5CD3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27C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67503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CBA8F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C14E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E33E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DEC86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FC4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786C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D4C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8B91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56A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E1B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FA1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C353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18C8E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D7DD5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F748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C28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15B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971B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AC99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2111E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5CF1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4354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A5E14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6556E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689D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F78F781" w14:textId="77777777" w:rsidTr="00503750">
        <w:tc>
          <w:tcPr>
            <w:tcW w:w="1944" w:type="dxa"/>
            <w:vAlign w:val="center"/>
          </w:tcPr>
          <w:p w14:paraId="5BDF3B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DE75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E40E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A2AE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2CD8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7BE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D62A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2E68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5BE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FC5E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CF6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10FA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30478C" w14:textId="77777777" w:rsidTr="00503750">
        <w:tc>
          <w:tcPr>
            <w:tcW w:w="15685" w:type="dxa"/>
            <w:gridSpan w:val="12"/>
            <w:vAlign w:val="center"/>
          </w:tcPr>
          <w:p w14:paraId="7EBBC9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9FD9A3E" w14:textId="77777777" w:rsidTr="00503750">
        <w:tc>
          <w:tcPr>
            <w:tcW w:w="1944" w:type="dxa"/>
            <w:vAlign w:val="center"/>
          </w:tcPr>
          <w:p w14:paraId="28357C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E9E5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6030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D39B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6DF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A01F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F3FB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F76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4ABE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855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1FDA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B850A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946EAC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11328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7169F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ED59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9A0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D99F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BAC5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46F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D07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7669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A81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83C4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C63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31F40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B668E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86E2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5DA98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E255D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7CD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B26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118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606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13C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6660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59D88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78298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47A254" w14:textId="77777777" w:rsidTr="00503750">
        <w:tc>
          <w:tcPr>
            <w:tcW w:w="1944" w:type="dxa"/>
            <w:vAlign w:val="center"/>
          </w:tcPr>
          <w:p w14:paraId="4F6C47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FCF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822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F43E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384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FC6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2EF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F402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0E3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B949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3584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C7024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A8C695" w14:textId="77777777" w:rsidTr="00503750">
        <w:tc>
          <w:tcPr>
            <w:tcW w:w="15685" w:type="dxa"/>
            <w:gridSpan w:val="12"/>
            <w:vAlign w:val="center"/>
          </w:tcPr>
          <w:p w14:paraId="182B2E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DC5C720" w14:textId="77777777" w:rsidTr="00503750">
        <w:tc>
          <w:tcPr>
            <w:tcW w:w="1944" w:type="dxa"/>
            <w:vAlign w:val="center"/>
          </w:tcPr>
          <w:p w14:paraId="24D711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9D1D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2FF5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17EB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C081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5476E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602E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E8E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5A3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84A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F0E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0DF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550E8B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774D9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8BEB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8B1FB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FEC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27B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148B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DE5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DF9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29A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96F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C04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8EE0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B6C79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71BD4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1AC38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70D19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C9145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2D53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EA43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21D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88D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4C14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8C5E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A91D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71C5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83F66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312C2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1C2E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413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8321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4700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E73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A520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E32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AF1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295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B268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422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7B35D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F919E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4D6DF8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1CE98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DCBE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350A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82DBC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9FF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7C5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97E1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BD00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D2E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67C0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4554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E888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1CE00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24ADB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CCBB9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E9ACA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3489D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D288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D68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DA7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282B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27A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1C5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5F8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02D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CA8A2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F23342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941C7A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86790C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1152E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498E3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9CAB3C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82903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8462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520FE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05FE2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751F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79E4B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0390A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7588F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14D5D7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E4887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F8590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5C96E9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F16419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436618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3DEE2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89B55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2DA5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3367EC8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5476E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07A24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8D234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1F6E0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CAA80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41CBA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D3256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246D2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3CC0E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5FD0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4C0EB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7B2C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5ACC7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8156E99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E6285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4BAFA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426E8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3BE68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AA8AC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3E234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44F8FA7" w14:textId="77777777" w:rsidTr="00503750">
        <w:trPr>
          <w:trHeight w:val="1073"/>
        </w:trPr>
        <w:tc>
          <w:tcPr>
            <w:tcW w:w="3614" w:type="dxa"/>
            <w:vMerge/>
          </w:tcPr>
          <w:p w14:paraId="394098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E3209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095BE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BAC1B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4AA04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978D4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B8BFC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5895EBB" w14:textId="77777777" w:rsidTr="00503750">
        <w:trPr>
          <w:trHeight w:val="283"/>
        </w:trPr>
        <w:tc>
          <w:tcPr>
            <w:tcW w:w="3614" w:type="dxa"/>
          </w:tcPr>
          <w:p w14:paraId="7B46B2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3F0C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7D602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81843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5F560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18CD0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22CA3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02CDF96" w14:textId="77777777" w:rsidTr="00503750">
        <w:trPr>
          <w:trHeight w:val="283"/>
        </w:trPr>
        <w:tc>
          <w:tcPr>
            <w:tcW w:w="3614" w:type="dxa"/>
          </w:tcPr>
          <w:p w14:paraId="320428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482D3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9F695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3C3EF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BD4E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7B3F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4C82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1A7D14" w14:textId="77777777" w:rsidTr="00503750">
        <w:trPr>
          <w:trHeight w:val="283"/>
        </w:trPr>
        <w:tc>
          <w:tcPr>
            <w:tcW w:w="3614" w:type="dxa"/>
          </w:tcPr>
          <w:p w14:paraId="248A42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1D6D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F0DA4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9664F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4FC67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21AA9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3F5FD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63D534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9B019D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46565EA5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3DD1C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4895C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4B0CB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D71D5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31B50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9E29E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5DA6E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7DB60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61247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C3A8F6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A79C2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6417B2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D9CF38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93785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257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DA48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29D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2F7B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9B6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6620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FE4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972C2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91D57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5BF85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615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3BF3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E80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664D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9B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AA3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74B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43A2D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8689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065F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07A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4CB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F5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C9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33A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519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AF7C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016E6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CB6A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CCA1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04B56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550FE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F3FA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22BB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A850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CA0F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6446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4E283F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3F4BA6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EA01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A99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4190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4CE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D7B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056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4F6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D68C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5D653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0EE13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A3F931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FFB44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9B32F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2A8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E2F2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760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566C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80F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D98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395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D64DE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FAE5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B398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017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6913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B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DF27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68F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B48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2B15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12334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784E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9673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7B4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930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8EC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9C0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041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0A1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B30D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4F583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E46827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206D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E84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31E7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7FC9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620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AF5F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EBBA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4EC1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E8A71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FF7CF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596E3A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5F617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E2A13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391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115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7A2D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3A1F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DF07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2001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DEE2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833E1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8A9918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C40E9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59C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4F8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5EE1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5C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A2B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ED3D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65E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F2DC1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FF32ED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F597E1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74746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627F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CEA40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77B3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35D05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866C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F0DA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003B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0A29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D9D1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5933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1E1F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AA2E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B9C6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0383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CF92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2D9D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FD0A48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3A45FE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B80421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274A008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F2C42C7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788E444E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00A87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EB4D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4106E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57D06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607C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2AE585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4DF61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AAF94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229297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27FDC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93F0BA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4D0654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57FB9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FF0D12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495FB5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8D8682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120DD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44376D5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9CB0F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29A9E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F67BD8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DE261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A679EC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4BD577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B32C6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EDB09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A9B808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A9F347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8AD204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2336424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ED003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32B92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DF6710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25ADB2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297520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38FF7B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8955B0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4D1CA8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F531E4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2BCBEB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ED4C2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51F2F7B" w14:textId="77777777" w:rsidR="00944C3D" w:rsidRDefault="00944C3D" w:rsidP="00944C3D">
      <w:pPr>
        <w:rPr>
          <w:rFonts w:ascii="Arial" w:hAnsi="Arial"/>
          <w:b/>
        </w:rPr>
      </w:pPr>
    </w:p>
    <w:p w14:paraId="186D28CD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F9BAFC4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EC2EC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7074F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E729B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DD564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E7528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09653E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2B2BC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DF4AE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ED9D7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623A5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B55B2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21E92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9ECC5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B55CF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5FEA9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62E8DD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9771B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9565F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1ABC2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53F24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5595D6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78C416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7AB5BB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8D78E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074CF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6217F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03E6E24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AAE1A4E" w14:textId="77777777" w:rsidTr="00503750">
        <w:tc>
          <w:tcPr>
            <w:tcW w:w="2835" w:type="dxa"/>
            <w:vAlign w:val="center"/>
          </w:tcPr>
          <w:p w14:paraId="26144E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40A81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21347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8A32A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6A6BA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54CB4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54855B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43419D8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DD068CF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5191E8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5760C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28708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72F5B1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85DD04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30E87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F6D86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DD62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10EC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53A4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2C76B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9D2F16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57CA6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A148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85A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AE46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D9EA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0C15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26A77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2243A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2ECF1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5C4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4E74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E2B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F640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C519A5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2F407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6D1AA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931F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3B5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F9A8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C698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DCEAED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275BB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9B01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A060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990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406A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3C3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58595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72D83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8102EF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E5E2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3B2AC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E5708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19FF0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667931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E823C8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55823B0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15DF652" w14:textId="77777777" w:rsidR="00944C3D" w:rsidRDefault="00944C3D" w:rsidP="00944C3D">
      <w:pPr>
        <w:rPr>
          <w:rFonts w:ascii="Arial" w:hAnsi="Arial"/>
          <w:b/>
        </w:rPr>
      </w:pPr>
    </w:p>
    <w:p w14:paraId="6CBF8A64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CFD3369" w14:textId="77777777" w:rsidTr="00503750">
        <w:tc>
          <w:tcPr>
            <w:tcW w:w="2835" w:type="dxa"/>
            <w:vAlign w:val="center"/>
          </w:tcPr>
          <w:p w14:paraId="0B2D20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5D3296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8C713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83DC2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45017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F9E0A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36D9D3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8AA39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55683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13D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603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16D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109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5701E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F34D4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8BF2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5C7F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8F2A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591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C34C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34627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BEFF5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FA04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40F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C46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9E8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D5C6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EFC08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B189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6FC93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B3C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3C93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E38F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1753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CF1CA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6B98C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747511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FEBC4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895F8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22D4A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844C1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48AD77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D78847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544E3195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37E7E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6C23A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251C952" w14:textId="77777777" w:rsidTr="00503750">
        <w:trPr>
          <w:trHeight w:val="699"/>
        </w:trPr>
        <w:tc>
          <w:tcPr>
            <w:tcW w:w="3502" w:type="dxa"/>
            <w:vMerge/>
          </w:tcPr>
          <w:p w14:paraId="56D0F7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9B773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DDA14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C12366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6A51F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7BB89AF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09DAD6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5738CB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1BE4C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C97715B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8E49D4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DFE37B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CEAC2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526C19C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ADE52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CABC7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1C4A3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289CBBAD" w14:textId="77777777" w:rsidTr="00503750">
        <w:trPr>
          <w:trHeight w:val="593"/>
        </w:trPr>
        <w:tc>
          <w:tcPr>
            <w:tcW w:w="3497" w:type="dxa"/>
          </w:tcPr>
          <w:p w14:paraId="695875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1A469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B6910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AA975C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D89A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3A17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9F8B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27C03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2178E9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CC5D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7CD5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480DE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05ACA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BDAF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00C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08E5B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44A6A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5E87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2C4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D29E0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2605E0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6047B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13F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C5CA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04FFB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3D38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1EB9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4DAB1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3E676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B524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653F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2CA02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AA32F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719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966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293B8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08CE4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6DDA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8A3B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683F6A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BDC7F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522C7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4DA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54D1C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55A5C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1C61F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C1F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59468A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8008F1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87E5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DD8C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F4022F" w14:textId="77777777" w:rsidR="00944C3D" w:rsidRDefault="00944C3D" w:rsidP="00944C3D">
      <w:pPr>
        <w:rPr>
          <w:rFonts w:ascii="Arial" w:hAnsi="Arial"/>
          <w:b/>
        </w:rPr>
      </w:pPr>
    </w:p>
    <w:p w14:paraId="3904AE33" w14:textId="77777777" w:rsidR="00944C3D" w:rsidRDefault="00944C3D" w:rsidP="00944C3D">
      <w:pPr>
        <w:rPr>
          <w:rFonts w:ascii="Arial" w:hAnsi="Arial"/>
          <w:b/>
        </w:rPr>
      </w:pPr>
    </w:p>
    <w:p w14:paraId="039BAE60" w14:textId="77777777" w:rsidR="00944C3D" w:rsidRDefault="00944C3D" w:rsidP="00944C3D">
      <w:pPr>
        <w:rPr>
          <w:rFonts w:ascii="Arial" w:hAnsi="Arial"/>
          <w:b/>
        </w:rPr>
      </w:pPr>
    </w:p>
    <w:p w14:paraId="067D562C" w14:textId="77777777" w:rsidR="00944C3D" w:rsidRDefault="00944C3D" w:rsidP="00944C3D">
      <w:pPr>
        <w:rPr>
          <w:rFonts w:ascii="Arial" w:hAnsi="Arial"/>
          <w:b/>
        </w:rPr>
      </w:pPr>
    </w:p>
    <w:p w14:paraId="115F796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62BD971F" w14:textId="77777777" w:rsidTr="00503750">
        <w:tc>
          <w:tcPr>
            <w:tcW w:w="2622" w:type="dxa"/>
            <w:vAlign w:val="center"/>
          </w:tcPr>
          <w:p w14:paraId="16C221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08113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2E60F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EEDF9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A78F1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CCCB3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41750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D7C8E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E7DFF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50641C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E5B70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00DF415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173C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32678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6914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34E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1A2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D9F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227ACC3" w14:textId="77777777" w:rsidTr="00503750">
        <w:tc>
          <w:tcPr>
            <w:tcW w:w="2622" w:type="dxa"/>
            <w:vAlign w:val="center"/>
          </w:tcPr>
          <w:p w14:paraId="0FD993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90B9F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DEDC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60F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5D9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A105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6EE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AFC796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1B7F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5017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E3B9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469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F462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6FB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64F9C5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2C9F0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81B81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52C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BCD0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946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88C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E99B2F1" w14:textId="77777777" w:rsidTr="00503750">
        <w:tc>
          <w:tcPr>
            <w:tcW w:w="2622" w:type="dxa"/>
            <w:vAlign w:val="center"/>
          </w:tcPr>
          <w:p w14:paraId="772E80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E09D9C9" w14:textId="4A1576B9" w:rsidR="00944C3D" w:rsidRPr="008C56AB" w:rsidRDefault="0011425E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16773</w:t>
            </w:r>
          </w:p>
        </w:tc>
        <w:tc>
          <w:tcPr>
            <w:tcW w:w="1275" w:type="dxa"/>
            <w:vAlign w:val="center"/>
          </w:tcPr>
          <w:p w14:paraId="6AF4D580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DAF7567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F37C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851593" w14:textId="5383EC18" w:rsidR="00944C3D" w:rsidRPr="008C56AB" w:rsidRDefault="0011425E" w:rsidP="00D01C28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16400</w:t>
            </w:r>
          </w:p>
        </w:tc>
      </w:tr>
      <w:tr w:rsidR="0099716A" w:rsidRPr="00050529" w14:paraId="199ACEA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972C2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29152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1144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7DB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89C8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EF47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11D5ABE" w14:textId="77777777" w:rsidTr="00503750">
        <w:tc>
          <w:tcPr>
            <w:tcW w:w="2622" w:type="dxa"/>
            <w:vAlign w:val="center"/>
          </w:tcPr>
          <w:p w14:paraId="62F723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E06AF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8CC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6001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2FC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90D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63DB3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E2F1C7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8621BD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1DDD2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5F2A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B53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802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29F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868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4C7207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D336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FDF21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243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EC77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C2F1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B8C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51A6CF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358C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F67C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25A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BC6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EBA2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CE72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FBFC01B" w14:textId="77777777" w:rsidTr="00503750">
        <w:tc>
          <w:tcPr>
            <w:tcW w:w="2622" w:type="dxa"/>
            <w:vAlign w:val="center"/>
          </w:tcPr>
          <w:p w14:paraId="11D24A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B8B2C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3FA8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228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704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ED5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9A659D6" w14:textId="77777777" w:rsidTr="00503750">
        <w:tc>
          <w:tcPr>
            <w:tcW w:w="2622" w:type="dxa"/>
            <w:vAlign w:val="center"/>
          </w:tcPr>
          <w:p w14:paraId="5A39C0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4A53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0CEE6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7291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3DC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1549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6941F76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DD1299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C34ED82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88466E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02B843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B63B510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25EEA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22BC153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87863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4A5FA3A2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E341F7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0A87A1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C05BC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15664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A0279C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2D2A3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31E519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D7D062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B9F6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132308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EAD1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6124B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9C941B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76D6A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7EF0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E8A7B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7E7A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15568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AA44F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4202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1BD14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5388B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D880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5DCE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9C828F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A894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C5556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76B550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3B90C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439E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62EB7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D227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2D90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7FD708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3439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37F3E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293B28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F2C4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80BCA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AD1067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764E7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F645D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BFBA2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ADBE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D81147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6D70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A35BE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908F3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BC92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82F6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72E2E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DC6D9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4419A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19861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1CD3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6488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7C6364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3102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E4045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C86B0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566F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2A34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B3E2D2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E0FE91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6E71C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F0F7EE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084A38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AA04143" w14:textId="77777777" w:rsidTr="00503750">
        <w:tc>
          <w:tcPr>
            <w:tcW w:w="2835" w:type="dxa"/>
            <w:vAlign w:val="center"/>
          </w:tcPr>
          <w:p w14:paraId="6B819D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684FB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6B973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39D1F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DBCEE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41452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60E1308" w14:textId="77777777" w:rsidTr="00503750">
        <w:tc>
          <w:tcPr>
            <w:tcW w:w="2835" w:type="dxa"/>
            <w:vAlign w:val="center"/>
          </w:tcPr>
          <w:p w14:paraId="00F48F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13FFA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6802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3724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87F7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39D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4DC98D" w14:textId="77777777" w:rsidTr="00503750">
        <w:tc>
          <w:tcPr>
            <w:tcW w:w="2835" w:type="dxa"/>
            <w:vAlign w:val="center"/>
          </w:tcPr>
          <w:p w14:paraId="44FD14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C0AB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5E1C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896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79A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5259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44136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539F96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C2162F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DF993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06B9B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1055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B8D15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2A8F61C" w14:textId="77777777" w:rsidTr="00503750">
        <w:tc>
          <w:tcPr>
            <w:tcW w:w="2835" w:type="dxa"/>
            <w:vAlign w:val="center"/>
          </w:tcPr>
          <w:p w14:paraId="25AA43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FEE0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15DC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CBC5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722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E650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99C41E" w14:textId="77777777" w:rsidTr="00503750">
        <w:tc>
          <w:tcPr>
            <w:tcW w:w="2835" w:type="dxa"/>
            <w:vAlign w:val="center"/>
          </w:tcPr>
          <w:p w14:paraId="06F682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9E87D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19C7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F936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B61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9A32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17509B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205A0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CFD1D6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5E44C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803A1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424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71069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79F59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F7C44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D5D5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2C8D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3761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B0D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DB1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CF6D7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CA705E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37EE99E" w14:textId="77777777" w:rsidTr="00503750">
        <w:tc>
          <w:tcPr>
            <w:tcW w:w="2552" w:type="dxa"/>
            <w:shd w:val="clear" w:color="auto" w:fill="auto"/>
            <w:vAlign w:val="center"/>
          </w:tcPr>
          <w:p w14:paraId="3E9A7E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7F02F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45D10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15E88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2AA1F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8AA067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46D531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BE3BF4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B2D65F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7ADEC6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65226D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36EABDD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3DC7BC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291CBD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E450C2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9F1393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62C100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7C40B4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6F1CCB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977036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547FA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5592F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D10BE67" w14:textId="77777777" w:rsidTr="00503750">
        <w:tc>
          <w:tcPr>
            <w:tcW w:w="4395" w:type="dxa"/>
            <w:vMerge/>
          </w:tcPr>
          <w:p w14:paraId="15C9FC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0E102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31D10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F2B486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66537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41AB1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F0A09E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08A9EE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A863F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B2EFF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508755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90A6196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0FE563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83E3719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15D49F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E824A6D" w14:textId="77777777" w:rsidTr="00503750">
        <w:tc>
          <w:tcPr>
            <w:tcW w:w="4395" w:type="dxa"/>
            <w:vAlign w:val="center"/>
          </w:tcPr>
          <w:p w14:paraId="3E4E85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566EF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0C78C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41E4773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76E13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4E1E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903714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04E88C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8A7F4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E605CB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D0BF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63BE25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FE1415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F9550D3" w14:textId="348E3A2B" w:rsidR="00944C3D" w:rsidRPr="008C56AB" w:rsidRDefault="00F61A81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72619</w:t>
            </w:r>
          </w:p>
        </w:tc>
        <w:tc>
          <w:tcPr>
            <w:tcW w:w="2835" w:type="dxa"/>
            <w:vAlign w:val="center"/>
          </w:tcPr>
          <w:p w14:paraId="3E4A5F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26611B9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0C2A6F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40F1450" w14:textId="77777777" w:rsidTr="00503750">
        <w:tc>
          <w:tcPr>
            <w:tcW w:w="4395" w:type="dxa"/>
            <w:vAlign w:val="center"/>
          </w:tcPr>
          <w:p w14:paraId="668B695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D55B7E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C7DE03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79A445D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18B30B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3D85C1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E52552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94273BF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43D73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47C86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8463A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64CA42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55F25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4E2AB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6D6B7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EA685B1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541E5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0C1F7233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D6CB69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A7A9226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563BD4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E612EC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4D386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B45B2D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EBBA2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522DC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FFD9D00" w14:textId="77777777" w:rsidTr="00503750">
        <w:tc>
          <w:tcPr>
            <w:tcW w:w="1843" w:type="dxa"/>
            <w:vAlign w:val="center"/>
          </w:tcPr>
          <w:p w14:paraId="34B33EE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B80F75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D9C984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B8A719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934CF0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9F70E4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5EC296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EFB8807" w14:textId="77777777" w:rsidTr="00503750">
        <w:tc>
          <w:tcPr>
            <w:tcW w:w="1843" w:type="dxa"/>
            <w:vAlign w:val="center"/>
          </w:tcPr>
          <w:p w14:paraId="6F7CEC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689F3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3FBE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81EB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840F1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5E1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1C8A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EFDDFC3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29E61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11775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1609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7691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C118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C6C2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323A9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F9EE1BE" w14:textId="77777777" w:rsidTr="00503750">
        <w:tc>
          <w:tcPr>
            <w:tcW w:w="1843" w:type="dxa"/>
            <w:vAlign w:val="center"/>
          </w:tcPr>
          <w:p w14:paraId="2C7E1B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CFE3B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034F3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6F48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A44DF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4DA7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11863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BE8E5FA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D4715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B0479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C088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4951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BC52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AACF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DA47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7E76D99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0CBB23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180AE5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AD089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2F392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3B19FF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534D3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C5A8B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46441A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36761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E531E70" w14:textId="77777777" w:rsidTr="00503750">
        <w:trPr>
          <w:trHeight w:val="664"/>
        </w:trPr>
        <w:tc>
          <w:tcPr>
            <w:tcW w:w="3372" w:type="dxa"/>
          </w:tcPr>
          <w:p w14:paraId="355BFC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4F6BA6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858B63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8B115C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5C3B3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FC2CB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F35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BC3CE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C9E160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7BF68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112B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7CEF6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67871B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5B00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D58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293ADD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9C18E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18F94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4E55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B2C81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CC3F61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4C5C1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A9A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CB8790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6B2D34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5610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2D9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1C768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0FC035E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2A50D280" w14:textId="77777777" w:rsidTr="00503750">
        <w:tc>
          <w:tcPr>
            <w:tcW w:w="2835" w:type="dxa"/>
            <w:vAlign w:val="center"/>
          </w:tcPr>
          <w:p w14:paraId="7F19FD5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3181A4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EB476B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C3A7C4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ABDB18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E725F77" w14:textId="77777777" w:rsidTr="00503750">
        <w:tc>
          <w:tcPr>
            <w:tcW w:w="2835" w:type="dxa"/>
          </w:tcPr>
          <w:p w14:paraId="79A84A6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83AF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8895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E69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A75B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1E33B4" w14:textId="77777777" w:rsidTr="00503750">
        <w:tc>
          <w:tcPr>
            <w:tcW w:w="2835" w:type="dxa"/>
          </w:tcPr>
          <w:p w14:paraId="74C532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C2A2D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27CE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3246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C79E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898E10" w14:textId="77777777" w:rsidTr="00503750">
        <w:tc>
          <w:tcPr>
            <w:tcW w:w="2835" w:type="dxa"/>
          </w:tcPr>
          <w:p w14:paraId="20B23B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09C10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2D89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F703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45F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1D961D" w14:textId="77777777" w:rsidTr="00503750">
        <w:tc>
          <w:tcPr>
            <w:tcW w:w="2835" w:type="dxa"/>
            <w:vAlign w:val="center"/>
          </w:tcPr>
          <w:p w14:paraId="191BD89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C505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BEB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E817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E4B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0D2D0B" w14:textId="77777777" w:rsidTr="00503750">
        <w:tc>
          <w:tcPr>
            <w:tcW w:w="2835" w:type="dxa"/>
            <w:vAlign w:val="center"/>
          </w:tcPr>
          <w:p w14:paraId="11149B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E9768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9FAC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BBA4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AA28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249C12" w14:textId="77777777" w:rsidTr="00503750">
        <w:tc>
          <w:tcPr>
            <w:tcW w:w="2835" w:type="dxa"/>
          </w:tcPr>
          <w:p w14:paraId="1C85C0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227C6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E74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3444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E42CF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A119BC" w14:textId="77777777" w:rsidTr="00503750">
        <w:tc>
          <w:tcPr>
            <w:tcW w:w="2835" w:type="dxa"/>
          </w:tcPr>
          <w:p w14:paraId="3B84420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BE682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1EC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3587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A1E3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9A0509" w14:textId="77777777" w:rsidTr="00503750">
        <w:tc>
          <w:tcPr>
            <w:tcW w:w="2835" w:type="dxa"/>
          </w:tcPr>
          <w:p w14:paraId="05652DA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594DF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529D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6151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72F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C00AA1" w14:textId="77777777" w:rsidR="00944C3D" w:rsidRDefault="00944C3D" w:rsidP="00944C3D">
      <w:pPr>
        <w:rPr>
          <w:rFonts w:ascii="Arial" w:hAnsi="Arial"/>
          <w:b/>
        </w:rPr>
      </w:pPr>
    </w:p>
    <w:p w14:paraId="0D648C9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6D5BFC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5726F5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722671C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7E81EA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EED0FF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7893C2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D42FE0E" w14:textId="77777777" w:rsidTr="00503750">
        <w:trPr>
          <w:trHeight w:val="443"/>
        </w:trPr>
        <w:tc>
          <w:tcPr>
            <w:tcW w:w="2560" w:type="dxa"/>
          </w:tcPr>
          <w:p w14:paraId="112BB2D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4792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62B53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35A2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FA08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A2B77F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E1934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7EED6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09B55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21B23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61C7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9F3F3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9665D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7181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1BE3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85EC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7F96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60D48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647D4C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CBB9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3AD6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EE6D6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8AE5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C6C8AA" w14:textId="77777777" w:rsidR="00944C3D" w:rsidRDefault="00944C3D" w:rsidP="00944C3D">
      <w:pPr>
        <w:rPr>
          <w:rFonts w:ascii="Arial" w:hAnsi="Arial"/>
          <w:b/>
        </w:rPr>
      </w:pPr>
    </w:p>
    <w:p w14:paraId="020CF874" w14:textId="77777777" w:rsidR="00944C3D" w:rsidRDefault="00944C3D" w:rsidP="00944C3D">
      <w:pPr>
        <w:rPr>
          <w:rFonts w:ascii="Arial" w:hAnsi="Arial"/>
          <w:b/>
        </w:rPr>
      </w:pPr>
    </w:p>
    <w:p w14:paraId="46A433A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45FAD99" w14:textId="77777777" w:rsidR="00944C3D" w:rsidRDefault="00944C3D" w:rsidP="00944C3D">
      <w:pPr>
        <w:rPr>
          <w:rFonts w:ascii="Arial" w:hAnsi="Arial"/>
          <w:b/>
        </w:rPr>
      </w:pPr>
    </w:p>
    <w:p w14:paraId="05939C1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7674EF77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AD768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4CD40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11D91F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3C097F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F13A0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EFDE9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E007C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EE03BA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E91DF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D40C0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83831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2B987F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5D0E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BEFB0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636F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2A31D3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6A4060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EA8DFAC" w14:textId="77777777" w:rsidTr="00503750">
        <w:trPr>
          <w:trHeight w:val="677"/>
        </w:trPr>
        <w:tc>
          <w:tcPr>
            <w:tcW w:w="3358" w:type="dxa"/>
          </w:tcPr>
          <w:p w14:paraId="7D87B5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A3D49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C3F2C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B8F717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F9984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F86AD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BE4C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75979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01CB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4F87B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942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2FCDE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04546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C9F7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2136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9C0CE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AFAE6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660A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D9C6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53FA3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AA773A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50B91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C95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3C8E7B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AB3DFB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19B0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55D0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32C69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AFA959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6BD452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A4A3E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D5E53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F0DD07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611D3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4F892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39B87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00293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DDDEF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7C1CE04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F67C6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B33A8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092F2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862610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1321BE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A65F6C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7934ED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4B882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56DF6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69119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F4A878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944D9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165BC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6EA8D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B31D6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93E4A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25AF29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E4B9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68819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27AC0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A30D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EED1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22FBB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93FC78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ED692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8B1F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4432C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C1EB6D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159A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723B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5C88A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8F36DD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741C4BE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DC8F47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15872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92D3B1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963CFB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12574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4F35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5C4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393D9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52572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8B60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96B2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5575F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1FDAA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B8D0F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D8FC3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76764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C9C51A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3F4B5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D76C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22174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7A542C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9FFF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EF2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E4A94E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640085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AFC596B" w14:textId="77777777" w:rsidTr="00503750">
        <w:tc>
          <w:tcPr>
            <w:tcW w:w="3686" w:type="dxa"/>
            <w:vAlign w:val="center"/>
          </w:tcPr>
          <w:p w14:paraId="618D37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1998B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A88539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0D5533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DFF49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5C0B3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CB2C2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E260B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2E69B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3EB6F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A2EFE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D04618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2A598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5E9E3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8CD09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B0122C7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C1DA01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792EFA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9FF3D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5AB79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2A6D55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7418A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86178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E63B8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25C9F4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5521B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A045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224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CED50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573F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C239A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FB53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05103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9CE6C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F25E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F6B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1C320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44C9ED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A7799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361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D8068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0B9519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07C47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BCC4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8053F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E23326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7509DCA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C7A4DF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C20D3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18312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894F78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B0EC3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07737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4AFD5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5E8EE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4025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EA233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CE5CF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7653D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BDAF7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E561D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8A51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14571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801D3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9134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6DD86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E5EBEE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3CEE68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814A737" w14:textId="77777777" w:rsidR="00944C3D" w:rsidRDefault="00944C3D" w:rsidP="00944C3D">
      <w:pPr>
        <w:rPr>
          <w:sz w:val="22"/>
          <w:szCs w:val="22"/>
        </w:rPr>
      </w:pPr>
    </w:p>
    <w:p w14:paraId="3B5FA5BF" w14:textId="77777777" w:rsidR="00944C3D" w:rsidRDefault="00944C3D" w:rsidP="00944C3D">
      <w:pPr>
        <w:rPr>
          <w:sz w:val="22"/>
          <w:szCs w:val="22"/>
        </w:rPr>
      </w:pPr>
    </w:p>
    <w:p w14:paraId="5F66762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8CF102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AAC8B07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85E6E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D421B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A1E72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27E07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15CE32AE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DDB30F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CF13CC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DB4A29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32970B2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27AFD2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34D8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0620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765D1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7D545A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BDD6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8482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1DE77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1DDA58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F24F1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752C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75E11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4536B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650E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7EF5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FFAED9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C48CA1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F7E4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9AC6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359B4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CE391D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15E2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278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28C882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691EB1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6F4F9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F1FC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A128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8E1CA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7A4B8376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67ED631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8FF6D7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A16DDE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E0A8F3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DFF4DF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65DC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64D49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EE67C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626172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E527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D8C5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96C44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711468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CCB19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6999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B5396D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8F43C8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CC28F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F0E1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1EF6E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0CE943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018E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584CF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CB2B0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5F2254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58DD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D4C7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E0812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F3E65D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7D5A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AB67C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C773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A1611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017ADCB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772FB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336E2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D16616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EA2A6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D845F1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3400295C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53F7D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B1D7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97C8A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DF9DEFA" w14:textId="77777777" w:rsidR="00944C3D" w:rsidRPr="003607F0" w:rsidRDefault="00944C3D" w:rsidP="00944C3D"/>
    <w:p w14:paraId="15EBDFA9" w14:textId="77777777" w:rsidR="00F47675" w:rsidRPr="00944C3D" w:rsidRDefault="00F47675" w:rsidP="00944C3D"/>
    <w:sectPr w:rsidR="00F47675" w:rsidRPr="00944C3D" w:rsidSect="003A45FE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85A93" w14:textId="77777777" w:rsidR="003A45FE" w:rsidRDefault="003A45FE">
      <w:r>
        <w:separator/>
      </w:r>
    </w:p>
  </w:endnote>
  <w:endnote w:type="continuationSeparator" w:id="0">
    <w:p w14:paraId="7BC5BA07" w14:textId="77777777" w:rsidR="003A45FE" w:rsidRDefault="003A4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E116E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0D1F6B47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8B72A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55791F0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E882B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673AADC3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F1979" w14:textId="77777777" w:rsidR="003A45FE" w:rsidRDefault="003A45FE">
      <w:r>
        <w:separator/>
      </w:r>
    </w:p>
  </w:footnote>
  <w:footnote w:type="continuationSeparator" w:id="0">
    <w:p w14:paraId="040F985E" w14:textId="77777777" w:rsidR="003A45FE" w:rsidRDefault="003A4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251517">
    <w:abstractNumId w:val="13"/>
  </w:num>
  <w:num w:numId="2" w16cid:durableId="11688739">
    <w:abstractNumId w:val="17"/>
  </w:num>
  <w:num w:numId="3" w16cid:durableId="1545676393">
    <w:abstractNumId w:val="8"/>
  </w:num>
  <w:num w:numId="4" w16cid:durableId="315037936">
    <w:abstractNumId w:val="7"/>
  </w:num>
  <w:num w:numId="5" w16cid:durableId="183895610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565139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3647605">
    <w:abstractNumId w:val="20"/>
  </w:num>
  <w:num w:numId="8" w16cid:durableId="6489603">
    <w:abstractNumId w:val="10"/>
  </w:num>
  <w:num w:numId="9" w16cid:durableId="345210373">
    <w:abstractNumId w:val="0"/>
  </w:num>
  <w:num w:numId="10" w16cid:durableId="9650352">
    <w:abstractNumId w:val="19"/>
  </w:num>
  <w:num w:numId="11" w16cid:durableId="327755382">
    <w:abstractNumId w:val="6"/>
  </w:num>
  <w:num w:numId="12" w16cid:durableId="1314676922">
    <w:abstractNumId w:val="9"/>
  </w:num>
  <w:num w:numId="13" w16cid:durableId="1315255101">
    <w:abstractNumId w:val="12"/>
  </w:num>
  <w:num w:numId="14" w16cid:durableId="825517343">
    <w:abstractNumId w:val="15"/>
  </w:num>
  <w:num w:numId="15" w16cid:durableId="2086418949">
    <w:abstractNumId w:val="14"/>
  </w:num>
  <w:num w:numId="16" w16cid:durableId="769161608">
    <w:abstractNumId w:val="2"/>
  </w:num>
  <w:num w:numId="17" w16cid:durableId="958217599">
    <w:abstractNumId w:val="4"/>
  </w:num>
  <w:num w:numId="18" w16cid:durableId="1178806446">
    <w:abstractNumId w:val="11"/>
  </w:num>
  <w:num w:numId="19" w16cid:durableId="1457260838">
    <w:abstractNumId w:val="5"/>
  </w:num>
  <w:num w:numId="20" w16cid:durableId="173151132">
    <w:abstractNumId w:val="18"/>
  </w:num>
  <w:num w:numId="21" w16cid:durableId="1317538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1425E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318CE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85F5F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45FE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5B27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B4F57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1C28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06486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1A81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C295AE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63F79-202A-46B5-BA3F-1D84864FC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2734</Words>
  <Characters>32619</Characters>
  <Application>Microsoft Office Word</Application>
  <DocSecurity>0</DocSecurity>
  <Lines>271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Marcela KOSTELNA</cp:lastModifiedBy>
  <cp:revision>2</cp:revision>
  <cp:lastPrinted>2009-07-30T10:15:00Z</cp:lastPrinted>
  <dcterms:created xsi:type="dcterms:W3CDTF">2025-03-12T08:35:00Z</dcterms:created>
  <dcterms:modified xsi:type="dcterms:W3CDTF">2025-03-12T08:35:00Z</dcterms:modified>
</cp:coreProperties>
</file>