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6EEC5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72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ED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DB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81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FE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CA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DB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D7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7F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1F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1A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47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65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F3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01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62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C0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B2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6C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4AF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DE708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F4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D578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632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234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284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69E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405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A9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A5F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D89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CF96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2EE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273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C49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53F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191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D58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ABF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954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71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773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A35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290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B1F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C283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2D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5B8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619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D0E7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D31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28E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242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9C5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169D6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31F8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33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51B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0C1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991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761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91E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F98B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6820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F71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2CC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6BE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641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B91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F4C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FD3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F55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7DD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35E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D5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8BB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EE13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228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B3B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AB0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2CC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AC2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575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94F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8E80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563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03CA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8BE8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7E5A6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388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B161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9BC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B4E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687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DC3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24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12C8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AF77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31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3F8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E4A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A6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E8DF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0A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C57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4CB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411F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D16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11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D7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616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547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01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DA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6C4B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970C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C5DF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04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687F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837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BF4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2AE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49D68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D7C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E5E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85E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9C7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26C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277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74E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AD0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DB3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A87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050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E8B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62F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4E7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28E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594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608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51B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EF7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008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11F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00C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E5B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ACC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E66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838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D33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46F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BCE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A00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22E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CBF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F13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F2067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EA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77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11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4B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88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52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6F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1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E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30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0F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EE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0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E5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98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BA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ADF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2C83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EF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9A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EA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F0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82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3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46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EE9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040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0AF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7FA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C15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B1F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8F1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934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AEB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F35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3BE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134C9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D6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4A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E9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1F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FE59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01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08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51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62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52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53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15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91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6C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DD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29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F5688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70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12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5C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E1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BC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DD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CC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F0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2F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3F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2E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63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1E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3D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6B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86CF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2C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D5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60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17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B7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D3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6D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FC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DB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F9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1A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CC4A0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12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42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A7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59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8D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A0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F4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DB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8B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33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D9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22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DA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DA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A6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2963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6F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C1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81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FD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96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F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DC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B3D7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0E3F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5E18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BADD39" w14:textId="04CB2676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5CF5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00B5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078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3FE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4C7B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E4D6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D7DA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6F5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04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99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A5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81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42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AC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69F4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82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31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A4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6D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B3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D9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75F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537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812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5394D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876E76B" wp14:editId="6498C877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BECBE6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876E76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ABECBE6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3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C6C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049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723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3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0C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8C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AD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1F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94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47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5D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D2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892B1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EC79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FF9C0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711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44F59D7" wp14:editId="03367A6E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995E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4F59D7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60995E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C0381F6" wp14:editId="0D9D967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F7A87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0381F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2F7A87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1A1DA0C" wp14:editId="6936EC8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973C3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A1DA0C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E973C33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B1BEB4C" wp14:editId="791ECC0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D59D29" w14:textId="1DCE6962" w:rsidR="000B647F" w:rsidRDefault="000B647F" w:rsidP="00944C3D">
                                  <w:fldSimple w:instr=" MERGEFIELD  aDMOD  \* MERGEFORMAT ">
                                    <w:r w:rsidR="00735075" w:rsidRPr="007350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1BEB4C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7D59D29" w14:textId="1DCE6962" w:rsidR="000B647F" w:rsidRDefault="000B647F" w:rsidP="00944C3D">
                            <w:fldSimple w:instr=" MERGEFIELD  aDMOD  \* MERGEFORMAT ">
                              <w:r w:rsidR="00735075" w:rsidRPr="0073507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D86077B" wp14:editId="09D9B28F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0ABEF1" w14:textId="26EB687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5075" w:rsidRPr="00C21A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86077B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50ABEF1" w14:textId="26EB687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5075" w:rsidRPr="00C21AE8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FA3C640" wp14:editId="48F98F3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F5142B" w14:textId="5EF45BC9" w:rsidR="000B647F" w:rsidRDefault="000B647F" w:rsidP="00944C3D">
                                  <w:fldSimple w:instr=" MERGEFIELD  aDRDO  \* MERGEFORMAT ">
                                    <w:r w:rsidR="00735075" w:rsidRPr="007350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A3C64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0F5142B" w14:textId="5EF45BC9" w:rsidR="000B647F" w:rsidRDefault="000B647F" w:rsidP="00944C3D">
                            <w:fldSimple w:instr=" MERGEFIELD  aDRDO  \* MERGEFORMAT ">
                              <w:r w:rsidR="00735075" w:rsidRPr="0073507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8F73414" wp14:editId="2E959E9C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0B1EA5" w14:textId="65FCA6A3" w:rsidR="000B647F" w:rsidRDefault="000B647F" w:rsidP="00944C3D">
                                  <w:fldSimple w:instr=" MERGEFIELD  aDMDO  \* MERGEFORMAT ">
                                    <w:r w:rsidR="00735075" w:rsidRPr="007350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F73414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F0B1EA5" w14:textId="65FCA6A3" w:rsidR="000B647F" w:rsidRDefault="000B647F" w:rsidP="00944C3D">
                            <w:fldSimple w:instr=" MERGEFIELD  aDMDO  \* MERGEFORMAT ">
                              <w:r w:rsidR="00735075" w:rsidRPr="0073507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7796CB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84BC90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E6BB54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CF29B1E" wp14:editId="42359C9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D15BD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F29B1E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2D15BD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DC4829B" wp14:editId="16D32790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6751F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C4829B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16751F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DA17C14" wp14:editId="7721F10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DE818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A17C14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ADE818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C2819EA" wp14:editId="597722C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E16FF1" w14:textId="2101AFD9" w:rsidR="000B647F" w:rsidRDefault="000B647F" w:rsidP="00944C3D">
                                  <w:fldSimple w:instr=" MERGEFIELD  aDRDOo  \* MERGEFORMAT ">
                                    <w:r w:rsidR="00735075" w:rsidRPr="007350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2819EA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BE16FF1" w14:textId="2101AFD9" w:rsidR="000B647F" w:rsidRDefault="000B647F" w:rsidP="00944C3D">
                            <w:fldSimple w:instr=" MERGEFIELD  aDRDOo  \* MERGEFORMAT ">
                              <w:r w:rsidR="00735075" w:rsidRPr="00735075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A7D7D50" wp14:editId="4B3D442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6C5F13" w14:textId="1EBAA8EB" w:rsidR="000B647F" w:rsidRDefault="000B647F" w:rsidP="00944C3D">
                                  <w:fldSimple w:instr=" MERGEFIELD  aDMDO  \* MERGEFORMAT ">
                                    <w:r w:rsidR="00735075" w:rsidRPr="007350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7D7D50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06C5F13" w14:textId="1EBAA8EB" w:rsidR="000B647F" w:rsidRDefault="000B647F" w:rsidP="00944C3D">
                            <w:fldSimple w:instr=" MERGEFIELD  aDMDO  \* MERGEFORMAT ">
                              <w:r w:rsidR="00735075" w:rsidRPr="0073507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86D2B39" wp14:editId="5F1FD803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06C5BF" w14:textId="586AD9FC" w:rsidR="000B647F" w:rsidRDefault="000B647F" w:rsidP="00944C3D">
                                  <w:fldSimple w:instr=" MERGEFIELD  aDRODo  \* MERGEFORMAT ">
                                    <w:r w:rsidR="00735075" w:rsidRPr="007350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6D2B3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D06C5BF" w14:textId="586AD9FC" w:rsidR="000B647F" w:rsidRDefault="000B647F" w:rsidP="00944C3D">
                            <w:fldSimple w:instr=" MERGEFIELD  aDRODo  \* MERGEFORMAT ">
                              <w:r w:rsidR="00735075" w:rsidRPr="00735075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3AECEAB" wp14:editId="443B5F5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2321A4" w14:textId="2C7A187E" w:rsidR="000B647F" w:rsidRDefault="000B647F" w:rsidP="00944C3D">
                                  <w:fldSimple w:instr=" MERGEFIELD  aDMOD  \* MERGEFORMAT ">
                                    <w:r w:rsidR="00735075" w:rsidRPr="007350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AECEAB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62321A4" w14:textId="2C7A187E" w:rsidR="000B647F" w:rsidRDefault="000B647F" w:rsidP="00944C3D">
                            <w:fldSimple w:instr=" MERGEFIELD  aDMOD  \* MERGEFORMAT ">
                              <w:r w:rsidR="00735075" w:rsidRPr="0073507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167DB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AE1F1A1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F87D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0C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CF4F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6F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A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C7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AF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09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23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77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65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73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4B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5B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0F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40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14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A7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41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BC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C1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2E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7E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9A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F1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84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BD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232B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80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741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517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60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B1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A7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3E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BE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BB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A4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22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F8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78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E7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DE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D4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3E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17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862C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2E32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248F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5B26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9D34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A93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A6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9A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2A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5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FB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35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E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0E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72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6618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7A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31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9A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5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40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6A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34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C5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5B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33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52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EC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23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50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F0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71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23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62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69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AA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5E6C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65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D4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D7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DD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63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BA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2C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D9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3858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E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90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E6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00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5F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06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99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FF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22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A3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5A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1F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83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6E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CE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10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4B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08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43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AD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46B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47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7E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5F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D0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A5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F2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D0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C698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56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55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63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8E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C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97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82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E4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0B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A6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2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AE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4E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01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49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29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92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CD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DFB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9C2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0E6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A24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AE8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B9E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A4B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41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EB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78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7D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FF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1E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11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80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C29B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43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7D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DF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07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BE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49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32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E5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61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04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35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8D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24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D0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A1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8D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E2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8D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DC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663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8A9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912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FB3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A89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39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B9C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A1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61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2FE2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D8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71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4C4A787" wp14:editId="775BBE9B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71439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4A787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271439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70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10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5E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7F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BD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AD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A8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CB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ED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5AC34FA" wp14:editId="0A790742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834A7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AC34FA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F834A7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BF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80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1D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05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C6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ED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8C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6C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97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59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3B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21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3F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BA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88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B6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21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0E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F2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3D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5C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1A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14D9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033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87D2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936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3D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0181770" wp14:editId="174800D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24989E" w14:textId="346A2F6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5075" w:rsidRPr="00C21A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36123170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181770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924989E" w14:textId="346A2F6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5075" w:rsidRPr="00C21AE8">
                              <w:rPr>
                                <w:rFonts w:ascii="Arial" w:hAnsi="Arial" w:cs="Arial"/>
                                <w:noProof/>
                              </w:rPr>
                              <w:t>36123170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4F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06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D2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CB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7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F3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D2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DE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BC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0547006" wp14:editId="025A7A10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3EFC86" w14:textId="39E9889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5075" w:rsidRPr="00C21A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2021576711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547006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A3EFC86" w14:textId="39E9889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5075" w:rsidRPr="00C21AE8">
                              <w:rPr>
                                <w:rFonts w:ascii="Arial" w:hAnsi="Arial" w:cs="Arial"/>
                                <w:noProof/>
                              </w:rPr>
                              <w:t>2021576711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A4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79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96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A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BF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2F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35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99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97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72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47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7B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54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F3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1F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4F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9B49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15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94CA7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B6F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B1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7B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3F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7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B0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80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A4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57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17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BB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DC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97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DB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98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2D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6BEB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067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765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E1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4097028" wp14:editId="59209F2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9427E7" w14:textId="4A0D9F4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5075" w:rsidRPr="00C21A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Jána Hollého 888/8,889/6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097028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C9427E7" w14:textId="4A0D9F4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5075" w:rsidRPr="00C21AE8">
                              <w:rPr>
                                <w:rFonts w:ascii="Arial" w:hAnsi="Arial" w:cs="Arial"/>
                                <w:noProof/>
                              </w:rPr>
                              <w:t>Spoločenstvo vlastníkov Jána Hollého 888/8,889/6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4E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83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54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4C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2F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2C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C8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0F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06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A3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2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8A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6A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A4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AA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F9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80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00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A3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FF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00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4E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F1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40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B4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4A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BC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94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3D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6B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A5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774A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67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AEE9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3253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1AA1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57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2A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9B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C5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80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28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2D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EE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84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1A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F5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D5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FC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08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1A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36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FE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F0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1C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53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8E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12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A6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A9B53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72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38665DF" wp14:editId="65FEF98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0D1431" w14:textId="6731254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5075" w:rsidRPr="00C21A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Hollého 6,8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8665DF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320D1431" w14:textId="6731254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5075" w:rsidRPr="00C21AE8">
                              <w:rPr>
                                <w:rFonts w:ascii="Arial" w:hAnsi="Arial" w:cs="Arial"/>
                                <w:noProof/>
                              </w:rPr>
                              <w:t>Hollého 6,8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45EB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FA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99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6E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23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86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16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C0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36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FE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2A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D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5B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D0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79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F3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88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1B75789" wp14:editId="71A5CBA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291900" w14:textId="320C4533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B75789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F291900" w14:textId="320C4533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9D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7B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2E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A2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76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E4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523E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A0A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974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9E5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E7BE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C80AE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083B2CD" wp14:editId="576F0BC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063A68" w14:textId="59D3AB5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5075" w:rsidRPr="00C21A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83B2CD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0063A68" w14:textId="59D3AB5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5075" w:rsidRPr="00C21AE8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A22EE8A" wp14:editId="0925FA0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984846" w14:textId="2E35B61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5075" w:rsidRPr="00C21A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22EE8A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A984846" w14:textId="2E35B61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5075" w:rsidRPr="00C21AE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FB5C4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32A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ED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6A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3505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52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1CF4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0F4B1FD" wp14:editId="165CDE2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7AAEA4" w14:textId="14FFFA6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5075" w:rsidRPr="00C21A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F4B1FD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C7AAEA4" w14:textId="14FFFA6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5075" w:rsidRPr="00C21AE8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41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4A3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D1B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C21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576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B5D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F4F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3885D4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17004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3C41EB9" wp14:editId="15DB3F6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D4B0AA" w14:textId="1228865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C41EB9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8D4B0AA" w14:textId="1228865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669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C5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3B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B2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F5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FD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6F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45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1D4B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B5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9876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F939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F18A4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71D167C" wp14:editId="51F45D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3CA532" w14:textId="475C12A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5075" w:rsidRPr="00C21AE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1D167C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93CA532" w14:textId="475C12A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5075" w:rsidRPr="00C21AE8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5984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4E21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565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3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BA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D6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84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3F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4B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E9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66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7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DC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D5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DE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70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63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24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01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0E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76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97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D6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90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88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7D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CD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FA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D6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8267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E41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8E3E6EA" w14:textId="7D108592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35075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1E4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7D67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97F7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48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23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0E2F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D24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4ED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939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AA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951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4F8C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A9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EA95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4C2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AB7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213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A65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D31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CEB1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B9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7149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80B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4B2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4CE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4B4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1D2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6081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97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7B78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27E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C59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59A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C30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040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4C5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E9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6B33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CD9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E6D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8D7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5A2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AF6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B4A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A3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0362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BA85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1B4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9AF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040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D28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557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F1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C78E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F5C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1BA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289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830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C7E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FCB8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10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A29E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09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ED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AC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CC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0B9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A91B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A10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34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DF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21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FC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AE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7A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0B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3E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D9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00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EE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E5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B7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17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47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00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E6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F9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32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5F4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BF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70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BB2B19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15377D1" w14:textId="77777777" w:rsidR="00944C3D" w:rsidRDefault="00944C3D" w:rsidP="00944C3D">
      <w:pPr>
        <w:rPr>
          <w:rFonts w:ascii="Arial" w:hAnsi="Arial"/>
        </w:rPr>
      </w:pPr>
    </w:p>
    <w:p w14:paraId="2A28933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3D22F" w14:textId="10DC8A8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4C339EE" w14:textId="77BB39F4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09225D2" w14:textId="64AB33F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1C1B24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EE0D7C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89708C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2C20D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98855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E4999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6207BC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537C389" w14:textId="6168CE77" w:rsidR="00944C3D" w:rsidRPr="008D0433" w:rsidRDefault="0073507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Katarína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Vavrušová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47551611" w14:textId="6B6BFC02" w:rsidR="00944C3D" w:rsidRPr="008D0433" w:rsidRDefault="0073507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63C65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18B22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738C9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88A75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2B851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910F4C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277E0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BFA05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1A2A4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04936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196AFA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CDC8097" w14:textId="16F5B01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23DF72C" w14:textId="50A1C01B" w:rsidR="00944C3D" w:rsidRDefault="00735075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5E40366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0745BC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AF1778B" w14:textId="6A71845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C840DA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10D7B3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CC46F47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D3BDC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C81EC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F5F79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63A101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6EDB9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8F170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17525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E88F7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C88DB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6A50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EAE18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1233F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FD44A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E4874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CB67E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753349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560AB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8ACAB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344AB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3D37D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92D43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E34D6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C1CDD41" w14:textId="1FEF3F4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A60DDF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30B81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512C58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C31E72D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17E763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A211875" w14:textId="6853AF29" w:rsidR="00944C3D" w:rsidRPr="00664EC5" w:rsidRDefault="00944C3D" w:rsidP="00735075">
      <w:pPr>
        <w:ind w:firstLine="426"/>
        <w:rPr>
          <w:rFonts w:ascii="Arial" w:hAnsi="Arial"/>
          <w:b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237C48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2B42E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55771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6AEFD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3CAE09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07AE4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59C05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D7B71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6C4D7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91767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1E13D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909A7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72A9A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FE4B8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47D70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B4C05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E2CB4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9E10D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F8764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2DE2C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05B39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6A961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B1A9F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775A81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7BDD9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95227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FC1BCF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67AAE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B898C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6CFF3B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2C6B25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l) krátkodobý finančný majetok</w:t>
      </w:r>
    </w:p>
    <w:p w14:paraId="0BB57A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C2FC6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FE457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5F2F0C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40C290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18E11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23BE16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E1BC1BB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E4288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973DD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CF3F5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61DBE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668472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9E410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D5EC7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811CF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E4CE1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11DB3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97DA2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3D080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0DF04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6B3AD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20348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61376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3B86B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4F730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9FFCB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A180F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F8B4D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E2F8F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198A8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87AA8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437501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2DC75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E8C8C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0FB89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CD4EA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9EC9B3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0AECD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F2CAA80" w14:textId="385C0ED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F95EBC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58243A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16B014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11D4BA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BEB0780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28B9E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53A7B9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156194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92E136B" w14:textId="77777777" w:rsidTr="00503750">
        <w:tc>
          <w:tcPr>
            <w:tcW w:w="2302" w:type="dxa"/>
            <w:vAlign w:val="center"/>
          </w:tcPr>
          <w:p w14:paraId="7F13C3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44107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DDBFE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BBC78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856B6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1B0EB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B59FD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66DB1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3C803E7" w14:textId="77777777" w:rsidTr="00503750">
        <w:tc>
          <w:tcPr>
            <w:tcW w:w="15593" w:type="dxa"/>
            <w:gridSpan w:val="8"/>
            <w:vAlign w:val="center"/>
          </w:tcPr>
          <w:p w14:paraId="37ABC5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498A926" w14:textId="77777777" w:rsidTr="00503750">
        <w:tc>
          <w:tcPr>
            <w:tcW w:w="2302" w:type="dxa"/>
            <w:vAlign w:val="center"/>
          </w:tcPr>
          <w:p w14:paraId="3B4A8A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5BB2101" w14:textId="050F16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EDF0FD" w14:textId="249E97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42FAA4" w14:textId="690306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965287" w14:textId="00BAED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E8BC90" w14:textId="42EFE9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6D101" w14:textId="051F16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DCF466" w14:textId="23064A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8A51C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F9DE4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7489115" w14:textId="345D24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F2A593" w14:textId="28AE14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C6D52B" w14:textId="38286B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EC8127" w14:textId="445F1A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23874A" w14:textId="43B67F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09FEB9" w14:textId="226492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7DB4B6" w14:textId="406612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15F47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6F36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983FD7E" w14:textId="636772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A0C7FB" w14:textId="5BDD78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24AFAA" w14:textId="5643B4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73F18A" w14:textId="5D98A5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05FA60" w14:textId="046FC3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2F40A" w14:textId="75F69E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90232" w14:textId="0E1C7A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D89FF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550F4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DD373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40BFB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B719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5DAA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71E2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06EF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2FD3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BA53228" w14:textId="77777777" w:rsidTr="00503750">
        <w:tc>
          <w:tcPr>
            <w:tcW w:w="2302" w:type="dxa"/>
            <w:vAlign w:val="center"/>
          </w:tcPr>
          <w:p w14:paraId="487D93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A2E871" w14:textId="6B0E4C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BBEBE0" w14:textId="734BCE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54CC62" w14:textId="3FF282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31CDE8" w14:textId="292148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B4EBF6" w14:textId="7169E9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CD1C6D" w14:textId="090753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C85657" w14:textId="13BC42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913700" w14:textId="77777777" w:rsidTr="00503750">
        <w:tc>
          <w:tcPr>
            <w:tcW w:w="15593" w:type="dxa"/>
            <w:gridSpan w:val="8"/>
            <w:vAlign w:val="center"/>
          </w:tcPr>
          <w:p w14:paraId="5B81E7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868D77B" w14:textId="77777777" w:rsidTr="00503750">
        <w:tc>
          <w:tcPr>
            <w:tcW w:w="2302" w:type="dxa"/>
            <w:vAlign w:val="center"/>
          </w:tcPr>
          <w:p w14:paraId="5AF7D0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FF5160D" w14:textId="37D82D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5BEBAF" w14:textId="3697D3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6D4EE5" w14:textId="6BA0FC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789B7B" w14:textId="11F3E9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193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C4C7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289855" w14:textId="52BD2D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B2275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91F8B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A33189F" w14:textId="43034F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448CCB" w14:textId="0CFB45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D9F322" w14:textId="00199F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511959" w14:textId="312F61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4635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7CEC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95F3AD" w14:textId="0F92A1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776E5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9AFE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B1DB2AB" w14:textId="51A440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5C2575" w14:textId="31B6C9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15E373" w14:textId="535526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C3ACD6" w14:textId="7D37BD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CA63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5677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4321E0" w14:textId="3DCD8D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515E96" w14:textId="77777777" w:rsidTr="00503750">
        <w:tc>
          <w:tcPr>
            <w:tcW w:w="2302" w:type="dxa"/>
            <w:vAlign w:val="center"/>
          </w:tcPr>
          <w:p w14:paraId="5FD18D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51CE619" w14:textId="5B0D6A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B3ED4D" w14:textId="7A328F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380DB" w14:textId="3BF9E6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934241" w14:textId="411468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6172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6A16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F2526F" w14:textId="7A820E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755E26" w14:textId="77777777" w:rsidTr="00503750">
        <w:tc>
          <w:tcPr>
            <w:tcW w:w="15593" w:type="dxa"/>
            <w:gridSpan w:val="8"/>
            <w:vAlign w:val="center"/>
          </w:tcPr>
          <w:p w14:paraId="08A6A0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170D94C" w14:textId="77777777" w:rsidTr="00503750">
        <w:tc>
          <w:tcPr>
            <w:tcW w:w="2302" w:type="dxa"/>
            <w:vAlign w:val="center"/>
          </w:tcPr>
          <w:p w14:paraId="60A9D6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E8E795F" w14:textId="02B402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D31CF5" w14:textId="546EFD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0ACF20" w14:textId="4FD2C7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B8DCA8" w14:textId="4664E7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F617A9" w14:textId="4A07C1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F68755" w14:textId="4F629B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B2B905" w14:textId="192DF3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AC3BF5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14D02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25F9342" w14:textId="7E1BE9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A101AD" w14:textId="7DEBF4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CA1FC0" w14:textId="2A1382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30E865" w14:textId="5A980A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50528B" w14:textId="57150C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7B6F0B" w14:textId="75100A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5FDCF4" w14:textId="1A29A4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7C405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684EC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463D528" w14:textId="1AC4DD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F51C3A" w14:textId="5A0F93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48957D" w14:textId="0A6972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9BD3FE" w14:textId="32FA38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20B394" w14:textId="1CF040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961BCB" w14:textId="2E8C14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B50B38" w14:textId="7E5EB9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70A89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9BCC0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92AA930" w14:textId="7C4E5F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A94E09" w14:textId="5F035D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238091" w14:textId="0E7B5A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081797" w14:textId="6C88E7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7DB854" w14:textId="083B9E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151208" w14:textId="58FF80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619A7D" w14:textId="567F9A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2F0F7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9009A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23B7F8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714A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33D927" w14:textId="2C3319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1E789E" w14:textId="06EC7F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06423B" w14:textId="095671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279C96" w14:textId="3E6803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AF0774" w14:textId="671423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BDA244" w14:textId="00226A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06DC3B" w14:textId="157E10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41A29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F982B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BC7803D" w14:textId="586956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8F9D79" w14:textId="674B79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98E15C" w14:textId="2165B7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0A34F3" w14:textId="7D21DA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E46C4" w14:textId="339546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0D83AD" w14:textId="2DD59D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815FB7" w14:textId="5C38A4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087343" w14:textId="77777777" w:rsidR="00944C3D" w:rsidRDefault="00944C3D" w:rsidP="00944C3D">
      <w:pPr>
        <w:rPr>
          <w:rFonts w:ascii="Arial" w:hAnsi="Arial"/>
          <w:b/>
        </w:rPr>
      </w:pPr>
    </w:p>
    <w:p w14:paraId="2F3A83B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E118E95" w14:textId="77777777" w:rsidTr="00503750">
        <w:tc>
          <w:tcPr>
            <w:tcW w:w="1944" w:type="dxa"/>
            <w:vAlign w:val="center"/>
          </w:tcPr>
          <w:p w14:paraId="72DC69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CC722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E8590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512F1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2BF3B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D4E66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3CA69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7314D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9870C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CEA48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2D910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C532D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0DEAE72" w14:textId="77777777" w:rsidTr="00503750">
        <w:tc>
          <w:tcPr>
            <w:tcW w:w="15685" w:type="dxa"/>
            <w:gridSpan w:val="12"/>
            <w:vAlign w:val="center"/>
          </w:tcPr>
          <w:p w14:paraId="5297B3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BD741B2" w14:textId="77777777" w:rsidTr="00503750">
        <w:tc>
          <w:tcPr>
            <w:tcW w:w="1944" w:type="dxa"/>
            <w:vAlign w:val="center"/>
          </w:tcPr>
          <w:p w14:paraId="19D6FD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7DAC40D" w14:textId="2DBF3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A00B33" w14:textId="76A84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DA939E" w14:textId="6C8E9B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5E0A6A" w14:textId="3F5EC8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C23B47" w14:textId="2B542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690A87" w14:textId="674B57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C5C0EC" w14:textId="72184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86FC72" w14:textId="501B3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8F6BAB" w14:textId="2575F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22592F" w14:textId="5198E4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C446A6" w14:textId="22A87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067A4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C0019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ACC6FA4" w14:textId="5B35B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E3C178" w14:textId="6D5A4A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81D8BB" w14:textId="5C8DA0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646A5B" w14:textId="5141E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50F89B" w14:textId="1F4DF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5E1A16" w14:textId="19BC2A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1BBEA4" w14:textId="01DB75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6D9522" w14:textId="20AED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FF276C" w14:textId="76C6B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982D8F" w14:textId="47220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51879D3" w14:textId="6AF311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BBD60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E8ED6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8C1461C" w14:textId="4279D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AB61BB" w14:textId="76DA4A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ED140A9" w14:textId="391E8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AA8BA7" w14:textId="5C2B7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BC7409" w14:textId="529B9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BC6C8B" w14:textId="70065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9CB9DC" w14:textId="3EB272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92EA97" w14:textId="562E7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E6923" w14:textId="7853C0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544C17" w14:textId="3398B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F7E93E" w14:textId="28D89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89F34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90E90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ECE3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830C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F64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0CDD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3C91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5576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5F9F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2842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38AC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D5036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9437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3E303D1" w14:textId="77777777" w:rsidTr="00503750">
        <w:tc>
          <w:tcPr>
            <w:tcW w:w="1944" w:type="dxa"/>
            <w:vAlign w:val="center"/>
          </w:tcPr>
          <w:p w14:paraId="00459E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9E5A7DF" w14:textId="0D2D5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A65D900" w14:textId="015C0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42A5B0" w14:textId="352773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DB338B" w14:textId="03BF01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5536D6" w14:textId="564B8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257354" w14:textId="66DA75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C63135" w14:textId="14C23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5ABA55" w14:textId="56EC0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74A" w14:textId="3BF58D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DAB7D3" w14:textId="2E766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CB009B" w14:textId="629A9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63408D" w14:textId="77777777" w:rsidTr="00503750">
        <w:tc>
          <w:tcPr>
            <w:tcW w:w="15685" w:type="dxa"/>
            <w:gridSpan w:val="12"/>
            <w:vAlign w:val="center"/>
          </w:tcPr>
          <w:p w14:paraId="571623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F95F7F0" w14:textId="77777777" w:rsidTr="00503750">
        <w:tc>
          <w:tcPr>
            <w:tcW w:w="1944" w:type="dxa"/>
            <w:vAlign w:val="center"/>
          </w:tcPr>
          <w:p w14:paraId="05B004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9BA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208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713E4A" w14:textId="4C613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6F4D4A" w14:textId="1D1A3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F4D065" w14:textId="3A9BA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EB9B97" w14:textId="47A6F6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BCD515" w14:textId="6AB5C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476FC0" w14:textId="328BA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9712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BBC4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0A7C74E" w14:textId="1CEFC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20C7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755B5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E10F3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573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A588BE" w14:textId="5755A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7BC7D3" w14:textId="08362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ADCB95" w14:textId="503AC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67FC7A" w14:textId="43AD4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4DBD00" w14:textId="21836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5852F7" w14:textId="290901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7376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592B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7D8903C" w14:textId="2C693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3AE4C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743F8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5ADD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F2A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F7DCE6" w14:textId="1AA06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E25BBD" w14:textId="1AABC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E648FC" w14:textId="66CC4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AD7E6" w14:textId="4C498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8938B2" w14:textId="49693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50C999" w14:textId="18EB0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52D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B1A1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2BDF3B3" w14:textId="6AFD39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00F1C4" w14:textId="77777777" w:rsidTr="00503750">
        <w:tc>
          <w:tcPr>
            <w:tcW w:w="1944" w:type="dxa"/>
            <w:vAlign w:val="center"/>
          </w:tcPr>
          <w:p w14:paraId="4A6897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981C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E87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0A9FC5" w14:textId="64DAE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A0397C" w14:textId="383E7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CA199F" w14:textId="3E719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45BEDA" w14:textId="2B730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B7A615" w14:textId="07C315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6B5B41" w14:textId="5A7E1D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98A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6CF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FD38E25" w14:textId="67FAFC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7784A" w14:textId="77777777" w:rsidTr="00503750">
        <w:tc>
          <w:tcPr>
            <w:tcW w:w="15685" w:type="dxa"/>
            <w:gridSpan w:val="12"/>
            <w:vAlign w:val="center"/>
          </w:tcPr>
          <w:p w14:paraId="6947BB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098BB6" w14:textId="77777777" w:rsidTr="00503750">
        <w:tc>
          <w:tcPr>
            <w:tcW w:w="1944" w:type="dxa"/>
            <w:vAlign w:val="center"/>
          </w:tcPr>
          <w:p w14:paraId="6DFE9A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B709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052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7C086D" w14:textId="210DF2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5BF32C" w14:textId="6FF6E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8CB3F4" w14:textId="350DE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E070BA" w14:textId="1D120C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518EA6" w14:textId="10F97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DA528A" w14:textId="564E6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9D68F9" w14:textId="79AE7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D1076E" w14:textId="4E29F9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16BACF" w14:textId="6E207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8BB9A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D41B0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C13F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09C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701D39" w14:textId="6B159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1DFDF4" w14:textId="3EF9A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A46935" w14:textId="6FE3B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6501EC" w14:textId="45171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07BBB0" w14:textId="5AC81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B819A4" w14:textId="69C17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BC8617" w14:textId="21CFFD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70EE35" w14:textId="66587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6F3688" w14:textId="42F4D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4FFC2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55D0E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DF41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7BB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5FEC90" w14:textId="3407A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0359E1" w14:textId="2D4A4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9BF976" w14:textId="55605F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BDECD9" w14:textId="377B58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341787" w14:textId="4900A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774F97" w14:textId="0A27B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351A84" w14:textId="73596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46F873" w14:textId="2BDEB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B5F39F" w14:textId="1DA2F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7662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F89EA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906F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AE62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BFBD55D" w14:textId="70A9B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353FC2" w14:textId="05B026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DBA967" w14:textId="7910E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FEA98A" w14:textId="1952E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BAD3CC" w14:textId="4C1B4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5C0995" w14:textId="1CCB8A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E8761D" w14:textId="59498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082056" w14:textId="356AE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CD48FF" w14:textId="2E2F8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593E6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9BF48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ADF400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CBC1C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7A722ED" w14:textId="59E548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F3B4A4" w14:textId="72092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D65C98D" w14:textId="59010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1F51F" w14:textId="2FB22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558A5E" w14:textId="70706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AA0566" w14:textId="5633B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9DFE4F" w14:textId="48E0C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31F7E3" w14:textId="176AF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FF9B7A" w14:textId="638F2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FC7342" w14:textId="58AE0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8DE7FF3" w14:textId="21FD5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797E6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1A73F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82BBE81" w14:textId="662E9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382557" w14:textId="5CAE9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1FD6993" w14:textId="3E8EB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C8069E" w14:textId="4EC00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B2A98C" w14:textId="691F2E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1F4B02" w14:textId="7A0A1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8D5BD3" w14:textId="3DBE93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088E2A" w14:textId="7A86A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4292F0" w14:textId="501F9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0BC513" w14:textId="536EA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D94331C" w14:textId="6E7A5B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F32F5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6B714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E64AE5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BAFD2F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1D42E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41243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DB8CB1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33CB8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B6E9E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0D958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5534D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7DB95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8A56C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A2E82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563CB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5CBDF6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63139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97DE8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F04A4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B5D68D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C875E7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98B05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55FB9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451AD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712BF4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04090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7E782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77DFA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D2E2D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54030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A9C08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EEDB8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DE3E2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55661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DF77D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A98ED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403F2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8693F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9523AE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3E831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DCDED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00F29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0B0B4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608CB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A6FAD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6044ACE" w14:textId="77777777" w:rsidTr="00503750">
        <w:trPr>
          <w:trHeight w:val="1073"/>
        </w:trPr>
        <w:tc>
          <w:tcPr>
            <w:tcW w:w="3614" w:type="dxa"/>
            <w:vMerge/>
          </w:tcPr>
          <w:p w14:paraId="32AAC7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CB9FE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65E99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64243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732BA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037D6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9261B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8B812BE" w14:textId="77777777" w:rsidTr="00503750">
        <w:trPr>
          <w:trHeight w:val="283"/>
        </w:trPr>
        <w:tc>
          <w:tcPr>
            <w:tcW w:w="3614" w:type="dxa"/>
          </w:tcPr>
          <w:p w14:paraId="2DB69A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15E70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F058B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2C509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C05DF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62B8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E5F4A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DF5C19B" w14:textId="77777777" w:rsidTr="00503750">
        <w:trPr>
          <w:trHeight w:val="283"/>
        </w:trPr>
        <w:tc>
          <w:tcPr>
            <w:tcW w:w="3614" w:type="dxa"/>
          </w:tcPr>
          <w:p w14:paraId="68B3CB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4895A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45BEB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55694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582D6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684E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9BC5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54E8C2" w14:textId="77777777" w:rsidTr="00503750">
        <w:trPr>
          <w:trHeight w:val="283"/>
        </w:trPr>
        <w:tc>
          <w:tcPr>
            <w:tcW w:w="3614" w:type="dxa"/>
          </w:tcPr>
          <w:p w14:paraId="381130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68EB0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B23F4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D55F0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0132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FF94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CEF74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720C0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7435EA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6674B3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E93E4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AA9FC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638FF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3AD04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F81F4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79AAE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431C2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40DC6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F7C16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FCA1E3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3BD49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B42313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F59C8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4841AD3" w14:textId="01DB76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05FAAC" w14:textId="69CE9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6E9982" w14:textId="0FBF0F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040856" w14:textId="6FCC11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C0AB9B" w14:textId="3C97D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83FD0D" w14:textId="3F185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8FA7DA" w14:textId="17F4E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2735A8" w14:textId="46697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E0727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567EE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F3EB2FC" w14:textId="43DC0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653DB8" w14:textId="3DCA5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FDA352" w14:textId="11017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F54B5" w14:textId="2504E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18E61" w14:textId="00C2D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8FE4ED" w14:textId="354491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4E08B9" w14:textId="28DFB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FB19CFE" w14:textId="7D236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DB1D7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9365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DB3EED6" w14:textId="76470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E7178" w14:textId="1DA8D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B3C776" w14:textId="6B3CBD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F7BC8E" w14:textId="7E19B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096062" w14:textId="40002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C396C7" w14:textId="17658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7BF77C" w14:textId="697874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ED20373" w14:textId="181CC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88550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06E0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0E6E9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8A5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631F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135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C824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C6634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EC1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6F1C1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B5FDA0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32118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BD76625" w14:textId="6F677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768E2F" w14:textId="5268F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39548E" w14:textId="34E71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6D76E6" w14:textId="4B6C7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70895" w14:textId="31D71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910A5B" w14:textId="6C756D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4710D0" w14:textId="3293B3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5CC78B" w14:textId="01593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74E91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73B9F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D76164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1F558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A20CFD1" w14:textId="24A53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D17278" w14:textId="218AC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154DC" w14:textId="53F1B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C17202" w14:textId="3FB4C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3F9AC2" w14:textId="1E608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20CAC3" w14:textId="420D2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0F5CDA" w14:textId="16A1A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69F202" w14:textId="1A640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2025C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40D2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D90B69" w14:textId="6BA87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97A5D7" w14:textId="158317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C21C1F" w14:textId="1D960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BDA422" w14:textId="644CD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4E8224" w14:textId="37A98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E39E75" w14:textId="5F268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42C040" w14:textId="6C62C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D6379B" w14:textId="1D18CB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8E9CF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560F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09D4A90" w14:textId="28CE3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423E77" w14:textId="5C0BB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63585D" w14:textId="2A90F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41A872" w14:textId="683A3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E81441" w14:textId="5FD2E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5DB864" w14:textId="600BB3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77F56" w14:textId="7ED19F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5CEA1F" w14:textId="7BA7A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928EB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28E40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BBFFBC3" w14:textId="5955A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A5C48" w14:textId="33FBB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22F41F" w14:textId="4ABF1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FC2B6B" w14:textId="2063B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1A7FC3" w14:textId="7E722E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A43828" w14:textId="0294D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0B019E" w14:textId="0C17A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49CEE3" w14:textId="17F04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40260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578E6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09581B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FEE3A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26F8D94" w14:textId="08778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97246F" w14:textId="6494B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5D7C9D" w14:textId="1465F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245AE" w14:textId="7F572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B7E6B5" w14:textId="754E9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1AA2AF" w14:textId="34DAB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DFC541" w14:textId="6C778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9F127F" w14:textId="43C6C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E182A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29DC21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92ABA54" w14:textId="566F68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3AEC2E" w14:textId="0EE2A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835503" w14:textId="4D7EFB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6125B0" w14:textId="17BDB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EFA35C" w14:textId="1A19B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5AD2C5" w14:textId="4A433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549AF2" w14:textId="702AA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C9056A" w14:textId="0F19F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5D53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59167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6BF994B" w14:textId="3A94AD4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F687F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EA86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44F7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D79E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F5D1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69B6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8871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7915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2869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5540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9916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13DE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4F62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87AC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F2A2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5361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C6C6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BA8FF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E30F02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67A260B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71242F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4F00E7E5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2A00F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172AD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78083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3CF7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FF52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5A21EA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0CD26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44367E" w14:textId="5D21713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EB2876" w14:textId="364ECD9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07C028C" w14:textId="3DDEB1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7A79DF" w14:textId="010173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AE3BCA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77EC0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B7D058" w14:textId="374659E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AC07F36" w14:textId="2BEA8F5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5DCF9C8" w14:textId="7A16145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674C37" w14:textId="5E47BAE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DD7A9EC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DC981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8195DB" w14:textId="548A798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45EC6A0" w14:textId="5C4A581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2F6E0AF" w14:textId="4FC1B39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167D75" w14:textId="4B9355F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AE9EF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59EBA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5EB1BC" w14:textId="09BD38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CD539E3" w14:textId="4BC37C1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B1A82F8" w14:textId="22A96AA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1F4533" w14:textId="33311B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52D5C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314BF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166CCE" w14:textId="7807AE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D590CA7" w14:textId="0F941F9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C473936" w14:textId="275EEC7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6A9E96" w14:textId="1FB1E2C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8C05B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0DF314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72DE77" w14:textId="297D528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ACD5B5C" w14:textId="60F7360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336DA59" w14:textId="41F2E2B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6360F9" w14:textId="0299F8A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3C47F2B" w14:textId="77777777" w:rsidR="00944C3D" w:rsidRDefault="00944C3D" w:rsidP="00944C3D">
      <w:pPr>
        <w:rPr>
          <w:rFonts w:ascii="Arial" w:hAnsi="Arial"/>
          <w:b/>
        </w:rPr>
      </w:pPr>
    </w:p>
    <w:p w14:paraId="044F833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40AF3CF6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969B2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6F9F9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EDB5C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06DBF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D6B19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BC534E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DC271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789F8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30D14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7D043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0734B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78AAB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DD7A3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4B54B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A2978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A58256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37EA0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BCE32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06C23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F9A4D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B77D9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185F0F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A78FC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E8B22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AB0C6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59B11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7ECACA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CF7ACB9" w14:textId="77777777" w:rsidTr="00503750">
        <w:tc>
          <w:tcPr>
            <w:tcW w:w="2835" w:type="dxa"/>
            <w:vAlign w:val="center"/>
          </w:tcPr>
          <w:p w14:paraId="6DA789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F5325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3C25C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2761E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88BE7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A3DB9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51B6C0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4AA406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2765BF4" w14:textId="5901DCCF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B28EFC" w14:textId="10F43DF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24303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5B741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809D33" w14:textId="658711F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9EBD3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80BC2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61F4197" w14:textId="24078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23F66D" w14:textId="518AF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B19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57E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BFA80D" w14:textId="0A9F6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754D36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3CC92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A16B40D" w14:textId="29C16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062327" w14:textId="7CC71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7F4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BEF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909A1F" w14:textId="1700B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24EC6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51FE2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3306AAA" w14:textId="6EA1D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8AFFC" w14:textId="5F932A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042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799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DEA9CD" w14:textId="32C7F5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F228A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F8CDC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9F866A5" w14:textId="13B24C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86D28F" w14:textId="41428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4893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474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A76C49" w14:textId="7B1C5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E135E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50F4D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72DC8E8" w14:textId="259FA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812228" w14:textId="254D0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082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33F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F270E2" w14:textId="26511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19DA8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6DD30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E9EC722" w14:textId="1F1CD73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4A43DC" w14:textId="32572E2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1A26F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5595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59979B" w14:textId="16F83B3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E1DA0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1769FD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EDF4F73" w14:textId="7F79C3A5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7F7E624" w14:textId="77777777" w:rsidR="00944C3D" w:rsidRDefault="00944C3D" w:rsidP="00944C3D">
      <w:pPr>
        <w:rPr>
          <w:rFonts w:ascii="Arial" w:hAnsi="Arial"/>
          <w:b/>
        </w:rPr>
      </w:pPr>
    </w:p>
    <w:p w14:paraId="3C44B41E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20CEC24" w14:textId="77777777" w:rsidTr="00503750">
        <w:tc>
          <w:tcPr>
            <w:tcW w:w="2835" w:type="dxa"/>
            <w:vAlign w:val="center"/>
          </w:tcPr>
          <w:p w14:paraId="32BEAF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86D06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9A221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BDBB0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60BBC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B4C88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D2DDAD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4CBCD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9898A0F" w14:textId="2F5D5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825330" w14:textId="0BC9D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BE4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CEA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2024BA" w14:textId="2F0BDD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8E372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3308F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90463BF" w14:textId="1C6E5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735AF3" w14:textId="18DD57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74D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7B0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40C338" w14:textId="7B5FB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5E696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4E5A3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8B1423F" w14:textId="6B4C4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47495E" w14:textId="01017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D69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5A7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0C4FCD" w14:textId="22C6D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A7E20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5FF61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14B47DC" w14:textId="3DBE7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1081CA" w14:textId="7EFDF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4FE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13B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60DA69" w14:textId="0604E4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B96A5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F9833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CF18FAE" w14:textId="22DFF9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220A15" w14:textId="547357C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E9BBD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D81C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D3859C" w14:textId="00A6228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D308B8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A66902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E3A3D61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BB583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D81F9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9A32853" w14:textId="77777777" w:rsidTr="00503750">
        <w:trPr>
          <w:trHeight w:val="699"/>
        </w:trPr>
        <w:tc>
          <w:tcPr>
            <w:tcW w:w="3502" w:type="dxa"/>
            <w:vMerge/>
          </w:tcPr>
          <w:p w14:paraId="2B519D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523CE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9A8BE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25AC25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34ED0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1ACD103" w14:textId="7E1DAE7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DDB550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E39FA7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EDD7B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1CAB6A6" w14:textId="640800A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8CDE79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F1811F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14AC8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CF6E618" w14:textId="495A426F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6E5F5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976D3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A3799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4F0ED8F2" w14:textId="77777777" w:rsidTr="00503750">
        <w:trPr>
          <w:trHeight w:val="593"/>
        </w:trPr>
        <w:tc>
          <w:tcPr>
            <w:tcW w:w="3497" w:type="dxa"/>
          </w:tcPr>
          <w:p w14:paraId="107CD6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02C60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18890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656BA1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A59F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7DBEE5C" w14:textId="7F9DE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542686" w14:textId="23C47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92821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2F1020" w14:textId="4721DFF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8A85F3" w14:textId="7D1C7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418B87" w14:textId="6D4B1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20DF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96D56C" w14:textId="4965738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867B4E" w14:textId="0634A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354EE8" w14:textId="7B789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0CBA8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2B9E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C6C5C48" w14:textId="0AAD31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1D1072" w14:textId="5B4EB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BA998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5CDA6F" w14:textId="085EEBE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34A4CD" w14:textId="23B00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A30318" w14:textId="48FB9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2A57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A04913" w14:textId="707515A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1203BDE" w14:textId="770B34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A55E95" w14:textId="7A4A1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0A115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5A08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7155453" w14:textId="4173C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50C108" w14:textId="21706B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F9FA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474038" w14:textId="340795C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777E7C" w14:textId="3A05E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3C223B" w14:textId="3C728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C2A27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05AB55" w14:textId="402559D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B8A998C" w14:textId="49371E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315625" w14:textId="3739E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68F297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FDED8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31A7A6D" w14:textId="32252F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D75F1F" w14:textId="2AAC2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1956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2F6BE3" w14:textId="68E0A41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4AC5EC" w14:textId="149E5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97BC23" w14:textId="5F579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C736A1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719E571" w14:textId="44947C2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83FCD0" w14:textId="0F442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868C75" w14:textId="17DB3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8774F5" w14:textId="77777777" w:rsidR="00944C3D" w:rsidRDefault="00944C3D" w:rsidP="00944C3D">
      <w:pPr>
        <w:rPr>
          <w:rFonts w:ascii="Arial" w:hAnsi="Arial"/>
          <w:b/>
        </w:rPr>
      </w:pPr>
    </w:p>
    <w:p w14:paraId="2D9EDD3B" w14:textId="77777777" w:rsidR="00944C3D" w:rsidRDefault="00944C3D" w:rsidP="00944C3D">
      <w:pPr>
        <w:rPr>
          <w:rFonts w:ascii="Arial" w:hAnsi="Arial"/>
          <w:b/>
        </w:rPr>
      </w:pPr>
    </w:p>
    <w:p w14:paraId="4299EE95" w14:textId="77777777" w:rsidR="00944C3D" w:rsidRDefault="00944C3D" w:rsidP="00944C3D">
      <w:pPr>
        <w:rPr>
          <w:rFonts w:ascii="Arial" w:hAnsi="Arial"/>
          <w:b/>
        </w:rPr>
      </w:pPr>
    </w:p>
    <w:p w14:paraId="2662B547" w14:textId="77777777" w:rsidR="00944C3D" w:rsidRDefault="00944C3D" w:rsidP="00944C3D">
      <w:pPr>
        <w:rPr>
          <w:rFonts w:ascii="Arial" w:hAnsi="Arial"/>
          <w:b/>
        </w:rPr>
      </w:pPr>
    </w:p>
    <w:p w14:paraId="33D134E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D163B69" w14:textId="77777777" w:rsidTr="00503750">
        <w:tc>
          <w:tcPr>
            <w:tcW w:w="2622" w:type="dxa"/>
            <w:vAlign w:val="center"/>
          </w:tcPr>
          <w:p w14:paraId="7BE6EF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5788E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CF74A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5F120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E8659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31282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81956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F0769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A6704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25DC6C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8F1E1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3E5025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29F9E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0A0D3D3" w14:textId="3B8F6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EB0472" w14:textId="364D56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164522" w14:textId="638B8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66FA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9C2FDD" w14:textId="08B33A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24BD35" w14:textId="77777777" w:rsidTr="00503750">
        <w:tc>
          <w:tcPr>
            <w:tcW w:w="2622" w:type="dxa"/>
            <w:vAlign w:val="center"/>
          </w:tcPr>
          <w:p w14:paraId="63984B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49283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3D6CB80" w14:textId="6E667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49D5A7" w14:textId="5B84B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962D94" w14:textId="13C0A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5F4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FEEF08" w14:textId="75BBB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CC41C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27B4F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FAC8D3E" w14:textId="3805C1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B364DC" w14:textId="643BE1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311487" w14:textId="274E16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ED5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860721" w14:textId="557BE7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9D53F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0419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E41021F" w14:textId="2166AC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FB64B6" w14:textId="681A2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5360ED" w14:textId="21290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BA3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E46902" w14:textId="0065F6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9986FF" w14:textId="77777777" w:rsidTr="00503750">
        <w:tc>
          <w:tcPr>
            <w:tcW w:w="2622" w:type="dxa"/>
            <w:vAlign w:val="center"/>
          </w:tcPr>
          <w:p w14:paraId="12AABC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B1F2259" w14:textId="5E8AB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2232.00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757E09" w14:textId="32E02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33339.00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70E09C" w14:textId="04F4B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23994.00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658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648D9D" w14:textId="0E6DC7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11578.00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97B42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DC98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DD8814E" w14:textId="35E3B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5E549E2" w14:textId="2953A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500D97" w14:textId="14AD3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260C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CBE833" w14:textId="4D72F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B950CE" w14:textId="77777777" w:rsidTr="00503750">
        <w:tc>
          <w:tcPr>
            <w:tcW w:w="2622" w:type="dxa"/>
            <w:vAlign w:val="center"/>
          </w:tcPr>
          <w:p w14:paraId="13E755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CBE2F40" w14:textId="38271D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276A2B" w14:textId="7523A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20A4C6" w14:textId="224FD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5E1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F561E5" w14:textId="542250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E8E90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65DB4A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6E99453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4164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CC8A8D8" w14:textId="63D7B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021F6A" w14:textId="38FD9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7C0125" w14:textId="4E432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44C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B5AC20" w14:textId="5E065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CE26B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00C6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DC0FC3A" w14:textId="2CDFC3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992B83" w14:textId="64504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2736E6" w14:textId="57575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720E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A59190" w14:textId="56C2A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2776C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AF24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6285CA8" w14:textId="7DE19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777A96" w14:textId="04CCD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A6B95D" w14:textId="64A9A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21F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C1F6D8" w14:textId="5F66E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4A8243" w14:textId="77777777" w:rsidTr="00503750">
        <w:tc>
          <w:tcPr>
            <w:tcW w:w="2622" w:type="dxa"/>
            <w:vAlign w:val="center"/>
          </w:tcPr>
          <w:p w14:paraId="5903FC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906BFF0" w14:textId="28E0D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FDFDC7" w14:textId="10BB05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FD9FD9" w14:textId="6DBE4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EA1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BBE4EF" w14:textId="0C0298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1373AA" w14:textId="77777777" w:rsidTr="00503750">
        <w:tc>
          <w:tcPr>
            <w:tcW w:w="2622" w:type="dxa"/>
            <w:vAlign w:val="center"/>
          </w:tcPr>
          <w:p w14:paraId="13740B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5DF5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038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847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109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398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1E9A0D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48F3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FB77481" w14:textId="39E8AB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2232.00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FD4CDB" w14:textId="362DD9A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33339.00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7A5F27" w14:textId="2E1558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23994.00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A11CB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D8094D" w14:textId="051E37B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11578.00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CD52F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F3CFC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BF4B360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176D23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66C834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AAC8B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92446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75673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03CA6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87358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FE248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7963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3EE16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5DE6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0CD6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2953D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105F9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71DD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65146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F1C25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3005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F4C7A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3C56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BA84F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A8BB2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2ACD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BD28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0C4CE4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6278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2A6C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88FDE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E9CE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B571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9DBEB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52FC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93C7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854C6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7392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B340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8CAB4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A082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CF43E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16DBA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7443C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DCAA6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F1B56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58C7F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5FB27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9A5B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35B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B29ED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CF48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B0FC8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ED54B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473C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1E0C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9DA2E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64F7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F069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F0F48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2591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771E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8DCAE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68F9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5016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478CD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B30381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E4AAA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7318B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887F4B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7BCE20E" w14:textId="77777777" w:rsidTr="00503750">
        <w:tc>
          <w:tcPr>
            <w:tcW w:w="2835" w:type="dxa"/>
            <w:vAlign w:val="center"/>
          </w:tcPr>
          <w:p w14:paraId="32C472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556D3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F329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1823E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CA12A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DF76A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0C7D257" w14:textId="77777777" w:rsidTr="00503750">
        <w:tc>
          <w:tcPr>
            <w:tcW w:w="2835" w:type="dxa"/>
            <w:vAlign w:val="center"/>
          </w:tcPr>
          <w:p w14:paraId="4438DF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4EF3F9F" w14:textId="7E339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68A9C6" w14:textId="6E69C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460A2A" w14:textId="60BF72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00C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4D627B" w14:textId="1DFC9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6EC3F" w14:textId="77777777" w:rsidTr="00503750">
        <w:tc>
          <w:tcPr>
            <w:tcW w:w="2835" w:type="dxa"/>
            <w:vAlign w:val="center"/>
          </w:tcPr>
          <w:p w14:paraId="7CDD1C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992FDB4" w14:textId="7F2EA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1BAC7F" w14:textId="2E2A9F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B55043" w14:textId="25732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D50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CD363E" w14:textId="10DA02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29972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5C213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16BC997" w14:textId="50B99E5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218469" w14:textId="426AAAB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E1B930" w14:textId="16A03E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8A48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1866B8" w14:textId="40E37FA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F682A99" w14:textId="77777777" w:rsidTr="00503750">
        <w:tc>
          <w:tcPr>
            <w:tcW w:w="2835" w:type="dxa"/>
            <w:vAlign w:val="center"/>
          </w:tcPr>
          <w:p w14:paraId="7A98AC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E0F41E1" w14:textId="4E8AC4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5F25E3" w14:textId="61DC0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3D4470" w14:textId="52245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776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D46D0C" w14:textId="59F8A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A757BC" w14:textId="77777777" w:rsidTr="00503750">
        <w:tc>
          <w:tcPr>
            <w:tcW w:w="2835" w:type="dxa"/>
            <w:vAlign w:val="center"/>
          </w:tcPr>
          <w:p w14:paraId="2A36DC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5C012FD" w14:textId="7F3CA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A527D7" w14:textId="1A470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F611DC" w14:textId="4FC0D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180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8F39C1" w14:textId="7DED52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91C1A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DDDB1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CDFD1D8" w14:textId="4D86859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820312" w14:textId="0AE1EA3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BC7478" w14:textId="3C4417F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CD2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BF8D05" w14:textId="61F01B3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01F7A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8BEC6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9C1159A" w14:textId="3A951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667ADA" w14:textId="6D16A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83E917" w14:textId="762D1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920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1AB797" w14:textId="0968F9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63BF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7B7A0C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8"/>
        <w:gridCol w:w="1763"/>
        <w:gridCol w:w="1644"/>
        <w:gridCol w:w="1605"/>
        <w:gridCol w:w="1870"/>
      </w:tblGrid>
      <w:tr w:rsidR="00944C3D" w:rsidRPr="008D0433" w14:paraId="31E5D01D" w14:textId="77777777" w:rsidTr="00503750">
        <w:tc>
          <w:tcPr>
            <w:tcW w:w="2552" w:type="dxa"/>
            <w:shd w:val="clear" w:color="auto" w:fill="auto"/>
            <w:vAlign w:val="center"/>
          </w:tcPr>
          <w:p w14:paraId="3AA03D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05E62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FF9EE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23A2A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C82D3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36087A8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86DC0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5901102" w14:textId="25AA470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2E92E55" w14:textId="64AC8A6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5030.00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6A3139F" w14:textId="20AB0C3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5030.00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934A310" w14:textId="3392826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43D0ECC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94139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639A5FE" w14:textId="126B81A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CA1D68A" w14:textId="72BB09B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7B06119" w14:textId="00835FD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489C450" w14:textId="36A05BB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56D8AD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675299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0EEB1E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7C834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69BC5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64D1859" w14:textId="77777777" w:rsidTr="00503750">
        <w:tc>
          <w:tcPr>
            <w:tcW w:w="4395" w:type="dxa"/>
            <w:vMerge/>
          </w:tcPr>
          <w:p w14:paraId="302B21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19F52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83578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210315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6ABD5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9225240" w14:textId="4D229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  <w:lang w:eastAsia="sk-SK"/>
              </w:rPr>
              <w:t>357.53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BA16F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141946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2428D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E405951" w14:textId="01F65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  <w:lang w:eastAsia="sk-SK"/>
              </w:rPr>
              <w:t>-62.00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AF4D9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688D9C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BE6B3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C6F8A5B" w14:textId="431725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295.53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1BAB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E481A25" w14:textId="77777777" w:rsidTr="00503750">
        <w:tc>
          <w:tcPr>
            <w:tcW w:w="4395" w:type="dxa"/>
            <w:vAlign w:val="center"/>
          </w:tcPr>
          <w:p w14:paraId="6B16C7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3E907C0" w14:textId="6B21D8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DB39D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641381E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F1FDA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405B1A7" w14:textId="61ED6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7D480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16F133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F12AF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AD996EC" w14:textId="06A1CC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7F94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1497D7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D41D0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0ED25D9" w14:textId="5C813DC0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52435.00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D1D7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5E6F5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0E1DF8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B5ABBBB" w14:textId="77777777" w:rsidTr="00503750">
        <w:tc>
          <w:tcPr>
            <w:tcW w:w="4395" w:type="dxa"/>
            <w:vAlign w:val="center"/>
          </w:tcPr>
          <w:p w14:paraId="54491B1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3A1A53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B4BF09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D7CC06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2E0E9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95A465B" w14:textId="17D1A51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74A03B2" w14:textId="0A7B923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16A901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5EEB3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1631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12F5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E66656B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02573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7C91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947B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950AAE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4D9C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18A0F08" w14:textId="2E73707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6F8512" w14:textId="38B958E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5940B2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6B83B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4BF30BA" w14:textId="504A249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BD2DD4" w14:textId="5156B65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B7DFCF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5D6E8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6748F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B07A7B6" w14:textId="77777777" w:rsidTr="00503750">
        <w:tc>
          <w:tcPr>
            <w:tcW w:w="1843" w:type="dxa"/>
            <w:vAlign w:val="center"/>
          </w:tcPr>
          <w:p w14:paraId="37668CC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433D42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35FEEC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25760A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D2451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56871E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2E58AB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7DCA4E5" w14:textId="77777777" w:rsidTr="00503750">
        <w:tc>
          <w:tcPr>
            <w:tcW w:w="1843" w:type="dxa"/>
            <w:vAlign w:val="center"/>
          </w:tcPr>
          <w:p w14:paraId="2FB9B6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28A05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0BD9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922E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0521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D03D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D3D6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F42D06F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6AE9B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393C4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EFCB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6D06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9AC8E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EB10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EB26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C9742FF" w14:textId="77777777" w:rsidTr="00503750">
        <w:tc>
          <w:tcPr>
            <w:tcW w:w="1843" w:type="dxa"/>
            <w:vAlign w:val="center"/>
          </w:tcPr>
          <w:p w14:paraId="714312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5198E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8A89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B7BC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B7A3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05B4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E801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3A9F8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1F1DE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6FFC7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8C1C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2669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3BC51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9124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3134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60ADE5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A9E2D1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134BCC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3BB81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1276C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6315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35B5A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864B7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A017B7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EA4A5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ACD813D" w14:textId="77777777" w:rsidTr="00503750">
        <w:trPr>
          <w:trHeight w:val="664"/>
        </w:trPr>
        <w:tc>
          <w:tcPr>
            <w:tcW w:w="3372" w:type="dxa"/>
          </w:tcPr>
          <w:p w14:paraId="3833AC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162E9D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B19C7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BB5C91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8E3D77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7CE46C0" w14:textId="04285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7D0F03" w14:textId="363FC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A1B53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7EF8F6D" w14:textId="2DA453F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C5E4B46" w14:textId="10795F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7A8DE1" w14:textId="5FC1A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5C797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6B2264C" w14:textId="0A2ABDD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B73FC3C" w14:textId="2AFCB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A086B3" w14:textId="05038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610E7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EAB93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7488E92" w14:textId="1DB35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9244AB" w14:textId="1149E6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944B7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175BE5B" w14:textId="12DFD29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D148717" w14:textId="6DFF6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8F7BFD" w14:textId="06AFAE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053BE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220C531" w14:textId="0218434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E39A711" w14:textId="00464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CB0ED7" w14:textId="26CA7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D6DE4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A197AAC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827FF0F" w14:textId="77777777" w:rsidTr="00503750">
        <w:tc>
          <w:tcPr>
            <w:tcW w:w="2835" w:type="dxa"/>
            <w:vAlign w:val="center"/>
          </w:tcPr>
          <w:p w14:paraId="5E83D32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24861A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DD6048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6787A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70EA6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FDA0DC1" w14:textId="77777777" w:rsidTr="00503750">
        <w:tc>
          <w:tcPr>
            <w:tcW w:w="2835" w:type="dxa"/>
          </w:tcPr>
          <w:p w14:paraId="6170DE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215D974" w14:textId="22239B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440D02" w14:textId="7178E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B3E5B5" w14:textId="334C2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8044BD" w14:textId="4127B3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5D94F2" w14:textId="77777777" w:rsidTr="00503750">
        <w:tc>
          <w:tcPr>
            <w:tcW w:w="2835" w:type="dxa"/>
          </w:tcPr>
          <w:p w14:paraId="4B4E92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0490735" w14:textId="28FA6E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A64277" w14:textId="5A98F3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508A47" w14:textId="0F91B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D57E5E" w14:textId="0A8224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2AE3AA" w14:textId="77777777" w:rsidTr="00503750">
        <w:tc>
          <w:tcPr>
            <w:tcW w:w="2835" w:type="dxa"/>
          </w:tcPr>
          <w:p w14:paraId="4727E1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FF40BEC" w14:textId="56013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7A3646" w14:textId="2C28A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80F797" w14:textId="11341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A745BA" w14:textId="1478C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54108D" w14:textId="77777777" w:rsidTr="00503750">
        <w:tc>
          <w:tcPr>
            <w:tcW w:w="2835" w:type="dxa"/>
            <w:vAlign w:val="center"/>
          </w:tcPr>
          <w:p w14:paraId="296CA43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7E56378" w14:textId="447653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25CBFC" w14:textId="4CEAE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0F50C6" w14:textId="5D6418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9A87AE" w14:textId="677DF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57960C" w14:textId="77777777" w:rsidTr="00503750">
        <w:tc>
          <w:tcPr>
            <w:tcW w:w="2835" w:type="dxa"/>
            <w:vAlign w:val="center"/>
          </w:tcPr>
          <w:p w14:paraId="200BD24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08DEA13" w14:textId="443BB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5981F0" w14:textId="074FA7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DAC662" w14:textId="3F6E9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F955A5" w14:textId="36982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2C4EA1" w14:textId="77777777" w:rsidTr="00503750">
        <w:tc>
          <w:tcPr>
            <w:tcW w:w="2835" w:type="dxa"/>
          </w:tcPr>
          <w:p w14:paraId="312434F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5116D4E" w14:textId="495E2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9B274C" w14:textId="2A553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3F5FE9" w14:textId="7EF8C4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14F2432" w14:textId="46FE25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104924" w14:textId="77777777" w:rsidTr="00503750">
        <w:tc>
          <w:tcPr>
            <w:tcW w:w="2835" w:type="dxa"/>
          </w:tcPr>
          <w:p w14:paraId="42D166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65EFCFB" w14:textId="64C3C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1C1C59" w14:textId="42A01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786338" w14:textId="02AFD5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830980" w14:textId="5D1F9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368D4B" w14:textId="77777777" w:rsidTr="00503750">
        <w:tc>
          <w:tcPr>
            <w:tcW w:w="2835" w:type="dxa"/>
          </w:tcPr>
          <w:p w14:paraId="78D2DB8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C3C574E" w14:textId="55720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EE2B05" w14:textId="39497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F536EE" w14:textId="0DE5F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4939AE" w14:textId="2B7D51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D76238" w14:textId="77777777" w:rsidR="00944C3D" w:rsidRDefault="00944C3D" w:rsidP="00944C3D">
      <w:pPr>
        <w:rPr>
          <w:rFonts w:ascii="Arial" w:hAnsi="Arial"/>
          <w:b/>
        </w:rPr>
      </w:pPr>
    </w:p>
    <w:p w14:paraId="0ADFCE72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5F36C0C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6FFA58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87F36F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36D722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8C1581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C5DA2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53F5574" w14:textId="77777777" w:rsidTr="00503750">
        <w:trPr>
          <w:trHeight w:val="443"/>
        </w:trPr>
        <w:tc>
          <w:tcPr>
            <w:tcW w:w="2560" w:type="dxa"/>
          </w:tcPr>
          <w:p w14:paraId="528D9A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D669023" w14:textId="6AE8A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2B45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CC8B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A28AB46" w14:textId="778B9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75E15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9BDFF6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8FB2DF0" w14:textId="2AAF9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71E3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DA924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CE6A5DC" w14:textId="6DD26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58FF37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0524F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0CD123E" w14:textId="6FBDC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6419E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585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8DF0BA" w14:textId="43BE4F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AFB6A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643AD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D5D733E" w14:textId="03095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51AD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0E74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7FB782" w14:textId="521BC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FF79B1" w14:textId="77777777" w:rsidR="00944C3D" w:rsidRDefault="00944C3D" w:rsidP="00944C3D">
      <w:pPr>
        <w:rPr>
          <w:rFonts w:ascii="Arial" w:hAnsi="Arial"/>
          <w:b/>
        </w:rPr>
      </w:pPr>
    </w:p>
    <w:p w14:paraId="48EC3E4A" w14:textId="77777777" w:rsidR="00944C3D" w:rsidRDefault="00944C3D" w:rsidP="00944C3D">
      <w:pPr>
        <w:rPr>
          <w:rFonts w:ascii="Arial" w:hAnsi="Arial"/>
          <w:b/>
        </w:rPr>
      </w:pPr>
    </w:p>
    <w:p w14:paraId="2A1E763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DA949C8" w14:textId="77777777" w:rsidR="00944C3D" w:rsidRDefault="00944C3D" w:rsidP="00944C3D">
      <w:pPr>
        <w:rPr>
          <w:rFonts w:ascii="Arial" w:hAnsi="Arial"/>
          <w:b/>
        </w:rPr>
      </w:pPr>
    </w:p>
    <w:p w14:paraId="128073E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4C674FA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4EAE3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23786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73EB9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E63828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266F5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2F2C4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6560D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D1F2ED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A92F9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37919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7C8CA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8F57A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05592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DE402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F4FAC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C239EE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D93E4F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B68E599" w14:textId="77777777" w:rsidTr="00503750">
        <w:trPr>
          <w:trHeight w:val="677"/>
        </w:trPr>
        <w:tc>
          <w:tcPr>
            <w:tcW w:w="3358" w:type="dxa"/>
          </w:tcPr>
          <w:p w14:paraId="2DC320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1CE79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91D7D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91851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23CF8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80A794B" w14:textId="78762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DC1800" w14:textId="4D78D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6ADB7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BAC0C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2727846" w14:textId="7B50E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7CCA53" w14:textId="0EFB4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37795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07385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AE6D447" w14:textId="3C43D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6AA48D" w14:textId="2EF50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0B91C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D368F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13EBC26" w14:textId="4572F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C4AC1C" w14:textId="4BC27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A0DB3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8E36769" w14:textId="429C452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703203A" w14:textId="3C4FA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F83F4A" w14:textId="28FF14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44C42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106A4F3" w14:textId="12F3890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6F2BB31" w14:textId="33CF9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043A7D" w14:textId="38FC2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26A20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C21C7E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7B5170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6FF6E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03336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20EB48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94169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D7239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A4EC1D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9310E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A0985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0026F3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A701D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A1DB0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707B2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E3049A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D873D8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850290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D55C18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643BC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FABFF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47DE8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1CF16B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DECF9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71E5894" w14:textId="17AE3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390DB0" w14:textId="5D499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EA6547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0A84F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40DA1A4" w14:textId="78AE9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FED2D0" w14:textId="1EFAF5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F40E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E3C4E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A95B7F8" w14:textId="3C679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BF7B90" w14:textId="1E28E8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5439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5D60C72" w14:textId="5679362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A85525" w14:textId="7DE8F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D73D37" w14:textId="4A383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DF45F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52DD6A2" w14:textId="3986143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A8FF278" w14:textId="6AA98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55DBD4" w14:textId="35905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8C929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EE06D9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0C1245E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2DA1A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42AC0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72064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951EEA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C9D06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F136E0E" w14:textId="55794C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71F1B1" w14:textId="12E29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B4186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73CCD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29797F3" w14:textId="6B447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AD416F" w14:textId="17DE9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74564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11973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8662DF2" w14:textId="3601A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FD6764" w14:textId="1ED9F3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15C7F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01F7BE6" w14:textId="7901D97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2E0FBBF" w14:textId="0DA19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C26BC61" w14:textId="5DC55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DCE8D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FA4B913" w14:textId="4764E51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D5CFB25" w14:textId="5EA32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1BB432" w14:textId="49387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DC36C7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42E212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586539E" w14:textId="77777777" w:rsidTr="00503750">
        <w:tc>
          <w:tcPr>
            <w:tcW w:w="3686" w:type="dxa"/>
            <w:vAlign w:val="center"/>
          </w:tcPr>
          <w:p w14:paraId="18BA72C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3D199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AF5DF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307107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D4298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E751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B1E43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AB98E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0FAF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1BD34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28CBF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F873C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E168D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25237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72A9D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F31C51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E7F1A8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D29501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D91F0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BA69C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F81855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47960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F799F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7E88D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695B21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6E5F1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E76C468" w14:textId="0CDB5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59BC32" w14:textId="652DA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39C3E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DDF3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8DBD21B" w14:textId="5B9D7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181DBE" w14:textId="3C2E1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A656D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F1CA8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972F989" w14:textId="2DDCA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DBADC5" w14:textId="4A2DE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1C139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05DCB05" w14:textId="6ACAB7E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9426E02" w14:textId="68383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8331D8" w14:textId="4878F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B81CA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82980AC" w14:textId="0A5D7E0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B3A0C05" w14:textId="3D25E6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EBE4DF" w14:textId="2F84A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30CE4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5661A7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912023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862DD6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EB367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49663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A6BA35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3D4F0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B161D37" w14:textId="7F4B9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24169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E6725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618EC0B" w14:textId="37499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DBE20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483B2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B6AF23C" w14:textId="63618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261D4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7A24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EC77D7E" w14:textId="2E22E2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B6E6C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3DB9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FDABDC" w14:textId="778091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EB9C7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C0EBB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A1F8986" w14:textId="0A9D32D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DD6ED2" w14:textId="77777777" w:rsidR="00944C3D" w:rsidRDefault="00944C3D" w:rsidP="00944C3D">
      <w:pPr>
        <w:rPr>
          <w:sz w:val="22"/>
          <w:szCs w:val="22"/>
        </w:rPr>
      </w:pPr>
    </w:p>
    <w:p w14:paraId="34F14AFA" w14:textId="77777777" w:rsidR="00944C3D" w:rsidRDefault="00944C3D" w:rsidP="00944C3D">
      <w:pPr>
        <w:rPr>
          <w:sz w:val="22"/>
          <w:szCs w:val="22"/>
        </w:rPr>
      </w:pPr>
    </w:p>
    <w:p w14:paraId="27D626B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D9943A1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BC453F3" w14:textId="71A8300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5D570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4FE60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C3769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D0F23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6A6955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EE815A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8933E9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3D53D8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56889D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FBB61D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A5B3BA" w14:textId="0FEE7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EC9DA4" w14:textId="38501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DBED9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67C370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658A791" w14:textId="2FBBA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214835" w14:textId="62E4B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D7036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D37DAD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2D2F0B2" w14:textId="44036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168DC45" w14:textId="3CD15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F636A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9AB6DE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0A4E435" w14:textId="4D453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D38731" w14:textId="0FEDD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FE7F11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99B3B9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34A2664" w14:textId="5B04E2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AF7A96" w14:textId="6B1A7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0D77B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A5DA051" w14:textId="283BC65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4DC27E7" w14:textId="07770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F3B903" w14:textId="74879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EFB9D1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8B76AB9" w14:textId="273FE57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F86059C" w14:textId="48A5E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9219AC" w14:textId="082CB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B87B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5603A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759B924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BD62A2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21B0A8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26FD56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3469B2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82057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BD5E08A" w14:textId="4FBFD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713F263" w14:textId="59CEC7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5B5ED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BB03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F75D7A7" w14:textId="0EB41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DEE747" w14:textId="5F676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05735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C51517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6AF1E65" w14:textId="6DC346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72DCC5B" w14:textId="55109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D77AE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327620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8E82C3E" w14:textId="089A2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DF60982" w14:textId="2AAE7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DF8E4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F933D99" w14:textId="03A3376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EAEE136" w14:textId="75881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602C22A" w14:textId="47EA4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58A23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6370BA" w14:textId="6113DBE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2E84525" w14:textId="42F30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B17169" w14:textId="6888F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7C58B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854B084" w14:textId="4B1F439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4046DD5" w14:textId="3DD799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F6287F" w14:textId="28681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5075" w:rsidRPr="00C21AE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654B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04314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3E48EEC" w14:textId="4ADBFB3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24BCA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B2D6B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7E4983B" w14:textId="74427EF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7B0E7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A177B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57ACE0C" w14:textId="360DDD31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33F74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5330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70A1D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9FD5A7F" w14:textId="77777777" w:rsidR="00944C3D" w:rsidRPr="003607F0" w:rsidRDefault="00944C3D" w:rsidP="00944C3D"/>
    <w:p w14:paraId="7785861C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51BA71" w14:textId="77777777" w:rsidR="00735075" w:rsidRDefault="00735075">
      <w:r>
        <w:separator/>
      </w:r>
    </w:p>
  </w:endnote>
  <w:endnote w:type="continuationSeparator" w:id="0">
    <w:p w14:paraId="596FF709" w14:textId="77777777" w:rsidR="00735075" w:rsidRDefault="00735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274AC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45C2B87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299E50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7AB693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B1E5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4438DFB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8F02BD" w14:textId="77777777" w:rsidR="00735075" w:rsidRDefault="00735075">
      <w:r>
        <w:separator/>
      </w:r>
    </w:p>
  </w:footnote>
  <w:footnote w:type="continuationSeparator" w:id="0">
    <w:p w14:paraId="5A8263A3" w14:textId="77777777" w:rsidR="00735075" w:rsidRDefault="007350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7651381">
    <w:abstractNumId w:val="13"/>
  </w:num>
  <w:num w:numId="2" w16cid:durableId="1728185176">
    <w:abstractNumId w:val="17"/>
  </w:num>
  <w:num w:numId="3" w16cid:durableId="1000045097">
    <w:abstractNumId w:val="8"/>
  </w:num>
  <w:num w:numId="4" w16cid:durableId="1573469460">
    <w:abstractNumId w:val="7"/>
  </w:num>
  <w:num w:numId="5" w16cid:durableId="71299708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6850988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53713773">
    <w:abstractNumId w:val="20"/>
  </w:num>
  <w:num w:numId="8" w16cid:durableId="1972516085">
    <w:abstractNumId w:val="10"/>
  </w:num>
  <w:num w:numId="9" w16cid:durableId="181818916">
    <w:abstractNumId w:val="0"/>
  </w:num>
  <w:num w:numId="10" w16cid:durableId="2014456320">
    <w:abstractNumId w:val="19"/>
  </w:num>
  <w:num w:numId="11" w16cid:durableId="382756246">
    <w:abstractNumId w:val="6"/>
  </w:num>
  <w:num w:numId="12" w16cid:durableId="1244222915">
    <w:abstractNumId w:val="9"/>
  </w:num>
  <w:num w:numId="13" w16cid:durableId="166675139">
    <w:abstractNumId w:val="12"/>
  </w:num>
  <w:num w:numId="14" w16cid:durableId="929315228">
    <w:abstractNumId w:val="15"/>
  </w:num>
  <w:num w:numId="15" w16cid:durableId="967511889">
    <w:abstractNumId w:val="14"/>
  </w:num>
  <w:num w:numId="16" w16cid:durableId="1140030239">
    <w:abstractNumId w:val="2"/>
  </w:num>
  <w:num w:numId="17" w16cid:durableId="1121457856">
    <w:abstractNumId w:val="4"/>
  </w:num>
  <w:num w:numId="18" w16cid:durableId="1675837540">
    <w:abstractNumId w:val="11"/>
  </w:num>
  <w:num w:numId="19" w16cid:durableId="408845471">
    <w:abstractNumId w:val="5"/>
  </w:num>
  <w:num w:numId="20" w16cid:durableId="2108184879">
    <w:abstractNumId w:val="18"/>
  </w:num>
  <w:num w:numId="21" w16cid:durableId="5802562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888"/>
    <w:docVar w:name="arg2" w:val="Driver=asa17;DBF=D:\anasoft\data\tebys.db;DBN=tebys;ENG=SQL17;commlinks=TCPIP{ip=192.168.1.241};uid=hromnikova;con=finus(10.15);pwd=488300282956Vaveto1"/>
    <w:docVar w:name="arg3" w:val="1180714"/>
    <w:docVar w:name="arg4" w:val="C:\Users\HROMNI~1.TEB\AppData\Local\Temp\8872312.doc"/>
    <w:docVar w:name="arg5" w:val="3"/>
  </w:docVars>
  <w:rsids>
    <w:rsidRoot w:val="00735075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35075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7F67E4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2FE069C"/>
  <w15:docId w15:val="{67700E92-66E4-4A5B-974A-E508FB1F2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5340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2025-03-13T08:51:00Z</dcterms:created>
  <dcterms:modified xsi:type="dcterms:W3CDTF">2025-03-13T08:52:00Z</dcterms:modified>
</cp:coreProperties>
</file>