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6EEC5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2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D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B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1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E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A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B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7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F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F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1A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7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5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3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1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2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0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2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C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AF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DE708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F4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57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632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234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28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69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40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A9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A5F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D8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F9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2EE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27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C4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53F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19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D58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AB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95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71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773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A35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290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B1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28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2D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5B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61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0E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D3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28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24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9C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169D6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1F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33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51B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0C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99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761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91E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98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82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F71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2C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6B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641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B91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F4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FD3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F5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7DD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5E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D5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8BB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E1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22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B3B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AB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2C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AC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57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94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E8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563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3C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BE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E5A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388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16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9B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B4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68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DC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24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2C8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F77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31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3F8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E4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A6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8D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0A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C5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4C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11F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D1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11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D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61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547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01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DA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C4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70C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5DF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04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87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837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BF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2A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9D68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7C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5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5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9C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6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77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4E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D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B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8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5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8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2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E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8E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94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0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1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F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08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1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0C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5B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C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6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3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3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6F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BCE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0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2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B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13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F2067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A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7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1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B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8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2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F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1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E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0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F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E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0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5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8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A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DF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2C83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F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A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A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0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2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3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6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E9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040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AF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F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15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1F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F1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34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EB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35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BE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134C9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A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9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F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FE59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1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8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1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2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2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3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5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1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C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D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9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5688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0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2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C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1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C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D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C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0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F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F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E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3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E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D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B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86CF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C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5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60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7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7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3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D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C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B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9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A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C4A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2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2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7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9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D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0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4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B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B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3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9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2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A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A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6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2963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F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1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1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D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6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F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C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3D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E3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E1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ADD39" w14:textId="04CB267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CF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0B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78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FE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C7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4D6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7D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6F5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4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9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5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1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2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C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69F4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2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1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4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6D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3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9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5F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37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12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394D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876E76B" wp14:editId="6498C87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ECBE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6E7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ABECBE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3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6C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49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23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3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C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8C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D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F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4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7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2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892B1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EC79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FF9C0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11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44F59D7" wp14:editId="03367A6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995E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F59D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60995E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0381F6" wp14:editId="0D9D967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7A87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381F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2F7A87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A1DA0C" wp14:editId="6936EC8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73C3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1DA0C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E973C3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B1BEB4C" wp14:editId="791ECC0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D59D29" w14:textId="1DCE6962" w:rsidR="000B647F" w:rsidRDefault="000B647F" w:rsidP="00944C3D">
                                  <w:fldSimple w:instr=" MERGEFIELD  aDMOD  \* MERGEFORMAT ">
                                    <w:r w:rsidR="00735075" w:rsidRPr="007350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BEB4C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7D59D29" w14:textId="1DCE6962" w:rsidR="000B647F" w:rsidRDefault="000B647F" w:rsidP="00944C3D">
                            <w:fldSimple w:instr=" MERGEFIELD  aDMOD  \* MERGEFORMAT ">
                              <w:r w:rsidR="00735075" w:rsidRPr="007350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D86077B" wp14:editId="09D9B28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ABEF1" w14:textId="26EB687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6077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50ABEF1" w14:textId="26EB687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FA3C640" wp14:editId="48F98F3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5142B" w14:textId="5EF45BC9" w:rsidR="000B647F" w:rsidRDefault="000B647F" w:rsidP="00944C3D">
                                  <w:fldSimple w:instr=" MERGEFIELD  aDRDO  \* MERGEFORMAT ">
                                    <w:r w:rsidR="00735075" w:rsidRPr="007350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3C64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0F5142B" w14:textId="5EF45BC9" w:rsidR="000B647F" w:rsidRDefault="000B647F" w:rsidP="00944C3D">
                            <w:fldSimple w:instr=" MERGEFIELD  aDRDO  \* MERGEFORMAT ">
                              <w:r w:rsidR="00735075" w:rsidRPr="0073507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8F73414" wp14:editId="2E959E9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B1EA5" w14:textId="65FCA6A3" w:rsidR="000B647F" w:rsidRDefault="000B647F" w:rsidP="00944C3D">
                                  <w:fldSimple w:instr=" MERGEFIELD  aDMDO  \* MERGEFORMAT ">
                                    <w:r w:rsidR="00735075" w:rsidRPr="007350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73414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F0B1EA5" w14:textId="65FCA6A3" w:rsidR="000B647F" w:rsidRDefault="000B647F" w:rsidP="00944C3D">
                            <w:fldSimple w:instr=" MERGEFIELD  aDMDO  \* MERGEFORMAT ">
                              <w:r w:rsidR="00735075" w:rsidRPr="007350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796CB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84BC90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6BB54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CF29B1E" wp14:editId="42359C9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15BD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29B1E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2D15BD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DC4829B" wp14:editId="16D3279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751F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4829B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16751F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A17C14" wp14:editId="7721F10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E818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17C1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ADE818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C2819EA" wp14:editId="597722C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16FF1" w14:textId="2101AFD9" w:rsidR="000B647F" w:rsidRDefault="000B647F" w:rsidP="00944C3D">
                                  <w:fldSimple w:instr=" MERGEFIELD  aDRDOo  \* MERGEFORMAT ">
                                    <w:r w:rsidR="00735075" w:rsidRPr="007350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819E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BE16FF1" w14:textId="2101AFD9" w:rsidR="000B647F" w:rsidRDefault="000B647F" w:rsidP="00944C3D">
                            <w:fldSimple w:instr=" MERGEFIELD  aDRDOo  \* MERGEFORMAT ">
                              <w:r w:rsidR="00735075" w:rsidRPr="0073507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A7D7D50" wp14:editId="4B3D442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C5F13" w14:textId="1EBAA8EB" w:rsidR="000B647F" w:rsidRDefault="000B647F" w:rsidP="00944C3D">
                                  <w:fldSimple w:instr=" MERGEFIELD  aDMDO  \* MERGEFORMAT ">
                                    <w:r w:rsidR="00735075" w:rsidRPr="007350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D7D50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06C5F13" w14:textId="1EBAA8EB" w:rsidR="000B647F" w:rsidRDefault="000B647F" w:rsidP="00944C3D">
                            <w:fldSimple w:instr=" MERGEFIELD  aDMDO  \* MERGEFORMAT ">
                              <w:r w:rsidR="00735075" w:rsidRPr="007350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86D2B39" wp14:editId="5F1FD80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6C5BF" w14:textId="586AD9FC" w:rsidR="000B647F" w:rsidRDefault="000B647F" w:rsidP="00944C3D">
                                  <w:fldSimple w:instr=" MERGEFIELD  aDRODo  \* MERGEFORMAT ">
                                    <w:r w:rsidR="00735075" w:rsidRPr="007350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D2B3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D06C5BF" w14:textId="586AD9FC" w:rsidR="000B647F" w:rsidRDefault="000B647F" w:rsidP="00944C3D">
                            <w:fldSimple w:instr=" MERGEFIELD  aDRODo  \* MERGEFORMAT ">
                              <w:r w:rsidR="00735075" w:rsidRPr="0073507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3AECEAB" wp14:editId="443B5F5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2321A4" w14:textId="2C7A187E" w:rsidR="000B647F" w:rsidRDefault="000B647F" w:rsidP="00944C3D">
                                  <w:fldSimple w:instr=" MERGEFIELD  aDMOD  \* MERGEFORMAT ">
                                    <w:r w:rsidR="00735075" w:rsidRPr="007350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ECEA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62321A4" w14:textId="2C7A187E" w:rsidR="000B647F" w:rsidRDefault="000B647F" w:rsidP="00944C3D">
                            <w:fldSimple w:instr=" MERGEFIELD  aDMOD  \* MERGEFORMAT ">
                              <w:r w:rsidR="00735075" w:rsidRPr="007350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167D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E1F1A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F87D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C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F4F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F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A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7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F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9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3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7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5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3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B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B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F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0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4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7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1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C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1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E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E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A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1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4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D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232B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0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41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17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0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1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7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E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BE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B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4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2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8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8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7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E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4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E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7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62C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E32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48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B26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D34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93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6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A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A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5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5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E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E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2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6618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A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1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A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5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0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A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4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B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3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2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C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3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0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0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1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3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2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69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A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E6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5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4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7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D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3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A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C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9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3858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E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0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6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0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F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6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9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F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2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3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A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F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3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E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E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0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B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8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43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D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6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E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F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0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5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2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0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C698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6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5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3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E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C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7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2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4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B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6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2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E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E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1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9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29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2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D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FB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C2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E6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24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E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9E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4B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1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B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8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D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F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E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1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0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C29B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3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D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F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7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E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9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2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5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1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4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5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D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0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1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D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2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D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C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63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A9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12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B3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89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39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9C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1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1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2FE2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1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C4A787" wp14:editId="775BBE9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143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4A78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271439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0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0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E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F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D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D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8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B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D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5AC34FA" wp14:editId="0A79074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34A7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C34F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F834A7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F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0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D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5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6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D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C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C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7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9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B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1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F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A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8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6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1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E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2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D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C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A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14D9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33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87D2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936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D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181770" wp14:editId="174800D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4989E" w14:textId="346A2F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36123170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81770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924989E" w14:textId="346A2F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36123170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F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6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2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B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7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3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2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E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C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547006" wp14:editId="025A7A1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EFC86" w14:textId="39E9889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2021576711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4700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A3EFC86" w14:textId="39E9889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2021576711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4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9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6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A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F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F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5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9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7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2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7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B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4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3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F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F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9B49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5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94CA7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B6F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B1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B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F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7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0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0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4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7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7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B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C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7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B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8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D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6BEB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67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765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E1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097028" wp14:editId="59209F2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427E7" w14:textId="4A0D9F4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Jána Hollého 888/8,889/6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97028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C9427E7" w14:textId="4A0D9F4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Spoločenstvo vlastníkov Jána Hollého 888/8,889/6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E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3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4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C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F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C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8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F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6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3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2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A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A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4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F9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0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0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3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F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0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E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1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0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4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A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C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4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D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B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5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774A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7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EE9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3253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1AA1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7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A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B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5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0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8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D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E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4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A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5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5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C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08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A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6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E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0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C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3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E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2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6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A9B53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72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8665DF" wp14:editId="65FEF98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D1431" w14:textId="6731254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665DF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20D1431" w14:textId="6731254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Hollého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5EB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A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9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E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3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6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6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0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6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E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A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D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B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0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9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3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8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B75789" wp14:editId="71A5CBA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291900" w14:textId="320C4533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7578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F291900" w14:textId="320C4533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D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B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E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2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6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4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523E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0A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974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E5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E7BE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C80AE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83B2CD" wp14:editId="576F0BC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063A68" w14:textId="59D3AB5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3B2CD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0063A68" w14:textId="59D3AB5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22EE8A" wp14:editId="0925FA0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84846" w14:textId="2E35B61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2EE8A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A984846" w14:textId="2E35B61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B5C4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32A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D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A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3505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2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CF4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0F4B1FD" wp14:editId="165CDE2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AAEA4" w14:textId="14FFFA6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4B1F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C7AAEA4" w14:textId="14FFFA6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1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4A3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1B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21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76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5D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4F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3885D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17004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C41EB9" wp14:editId="15DB3F6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4B0AA" w14:textId="122886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C41EB9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8D4B0AA" w14:textId="122886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669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C5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B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2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5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D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F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5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1D4B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5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876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F939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F18A4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1D167C" wp14:editId="51F45D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CA532" w14:textId="475C12A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5075" w:rsidRPr="00C21AE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D167C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93CA532" w14:textId="475C12A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5075" w:rsidRPr="00C21AE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5984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4E21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565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3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A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6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4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F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B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9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6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7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C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5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E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0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3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4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1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E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6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7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6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0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8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D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D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A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6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8267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41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E3E6EA" w14:textId="7D10859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35075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1E4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D67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7F7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8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3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0E2F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D24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ED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39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AA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51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F8C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9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EA95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4C2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B7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13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65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31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EB1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9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7149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80B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2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CE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B4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D2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081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7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7B78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27E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59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A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30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40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4C5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9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6B33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CD9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6D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D7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A2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F6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B4A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3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0362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85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B4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F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40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2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557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1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C78E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F5C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BA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89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3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7E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CB8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0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A29E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9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D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C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C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B9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A91B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A10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34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1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C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E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A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B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E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9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0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E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5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7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7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7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0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6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9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2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5F4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F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0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BB2B19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15377D1" w14:textId="77777777" w:rsidR="00944C3D" w:rsidRDefault="00944C3D" w:rsidP="00944C3D">
      <w:pPr>
        <w:rPr>
          <w:rFonts w:ascii="Arial" w:hAnsi="Arial"/>
        </w:rPr>
      </w:pPr>
    </w:p>
    <w:p w14:paraId="2A28933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3D22F" w14:textId="10DC8A8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4C339EE" w14:textId="77BB39F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09225D2" w14:textId="64AB33F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1C1B24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EE0D7C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89708C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2C20D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8855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4999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6207BC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537C389" w14:textId="6168CE77" w:rsidR="00944C3D" w:rsidRPr="008D0433" w:rsidRDefault="0073507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Katarína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Vavrušová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7551611" w14:textId="6B6BFC02" w:rsidR="00944C3D" w:rsidRPr="008D0433" w:rsidRDefault="0073507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3C6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18B22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38C9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8A75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B851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910F4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277E0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BFA05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A2A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04936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196AFA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CDC8097" w14:textId="16F5B01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23DF72C" w14:textId="50A1C01B" w:rsidR="00944C3D" w:rsidRDefault="0073507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5E4036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0745BC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F1778B" w14:textId="6A71845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C840DA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10D7B3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CC46F47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D3BDC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C81EC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F5F79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63A101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6EDB9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8F170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17525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E88F7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C88DB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6A5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EAE18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1233F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FD44A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E4874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CB67E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75334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560AB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8ACAB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344A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3D37D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92D43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E34D6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C1CDD41" w14:textId="1FEF3F4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A60DD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30B81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12C58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C31E72D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17E763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A211875" w14:textId="6853AF29" w:rsidR="00944C3D" w:rsidRPr="00664EC5" w:rsidRDefault="00944C3D" w:rsidP="00735075">
      <w:pPr>
        <w:ind w:firstLine="426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237C48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2B42E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55771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6AEFD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3CAE09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07AE4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59C05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D7B71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6C4D7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91767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1E13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909A7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72A9A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FE4B8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47D70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B4C05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E2CB4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9E10D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F8764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2DE2C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05B39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6A961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B1A9F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775A8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7BDD9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95227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FC1BC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67AAE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B898C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6CFF3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2C6B2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l) krátkodobý finančný majetok</w:t>
      </w:r>
    </w:p>
    <w:p w14:paraId="0BB57A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C2FC6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FE457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5F2F0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40C290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18E11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23BE16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E1BC1BB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E4288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973DD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CF3F5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61DBE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668472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9E410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5EC7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11C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4CE1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11DB3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97DA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3D08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0DF04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B3AD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20348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6137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3B86B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F730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9FFC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A180F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F8B4D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E2F8F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98A8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87AA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437501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2DC75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E8C8C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0FB8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D4E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EC9B3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0AECD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F2CAA80" w14:textId="385C0ED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F95EBC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8243A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16B014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11D4BA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BEB078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28B9E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53A7B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156194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92E136B" w14:textId="77777777" w:rsidTr="00503750">
        <w:tc>
          <w:tcPr>
            <w:tcW w:w="2302" w:type="dxa"/>
            <w:vAlign w:val="center"/>
          </w:tcPr>
          <w:p w14:paraId="7F13C3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44107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DDBFE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BBC78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856B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1B0EB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B59FD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66DB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3C803E7" w14:textId="77777777" w:rsidTr="00503750">
        <w:tc>
          <w:tcPr>
            <w:tcW w:w="15593" w:type="dxa"/>
            <w:gridSpan w:val="8"/>
            <w:vAlign w:val="center"/>
          </w:tcPr>
          <w:p w14:paraId="37ABC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98A926" w14:textId="77777777" w:rsidTr="00503750">
        <w:tc>
          <w:tcPr>
            <w:tcW w:w="2302" w:type="dxa"/>
            <w:vAlign w:val="center"/>
          </w:tcPr>
          <w:p w14:paraId="3B4A8A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BB2101" w14:textId="050F16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EDF0FD" w14:textId="249E97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2FAA4" w14:textId="690306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965287" w14:textId="00BAED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8BC90" w14:textId="42EFE9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6D101" w14:textId="051F16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DCF466" w14:textId="23064A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8A51C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9DE4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7489115" w14:textId="345D24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F2A593" w14:textId="28AE14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6D52B" w14:textId="38286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C8127" w14:textId="445F1A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23874A" w14:textId="43B67F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9FEB9" w14:textId="226492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7DB4B6" w14:textId="406612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5F47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6F3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983FD7E" w14:textId="636772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A0C7FB" w14:textId="5BDD78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4AFAA" w14:textId="5643B4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3F18A" w14:textId="5D98A5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5FA60" w14:textId="046FC3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2F40A" w14:textId="75F69E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90232" w14:textId="0E1C7A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D89F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50F4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DD373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40BFB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B719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5DAA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71E2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06EF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2FD3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BA53228" w14:textId="77777777" w:rsidTr="00503750">
        <w:tc>
          <w:tcPr>
            <w:tcW w:w="2302" w:type="dxa"/>
            <w:vAlign w:val="center"/>
          </w:tcPr>
          <w:p w14:paraId="487D93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A2E871" w14:textId="6B0E4C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BBEBE0" w14:textId="734BCE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54CC62" w14:textId="3FF282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1CDE8" w14:textId="292148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B4EBF6" w14:textId="7169E9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D1C6D" w14:textId="090753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C85657" w14:textId="13BC42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13700" w14:textId="77777777" w:rsidTr="00503750">
        <w:tc>
          <w:tcPr>
            <w:tcW w:w="15593" w:type="dxa"/>
            <w:gridSpan w:val="8"/>
            <w:vAlign w:val="center"/>
          </w:tcPr>
          <w:p w14:paraId="5B81E7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68D77B" w14:textId="77777777" w:rsidTr="00503750">
        <w:tc>
          <w:tcPr>
            <w:tcW w:w="2302" w:type="dxa"/>
            <w:vAlign w:val="center"/>
          </w:tcPr>
          <w:p w14:paraId="5AF7D0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F5160D" w14:textId="37D82D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5BEBAF" w14:textId="3697D3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6D4EE5" w14:textId="6BA0FC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89B7B" w14:textId="11F3E9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193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C4C7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289855" w14:textId="52BD2D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227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1F8B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A33189F" w14:textId="43034F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448CCB" w14:textId="0CFB4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D9F322" w14:textId="00199F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511959" w14:textId="312F61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635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7CEC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95F3AD" w14:textId="0F92A1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776E5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9AF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B1DB2AB" w14:textId="51A440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5C2575" w14:textId="31B6C9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15E373" w14:textId="535526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C3ACD6" w14:textId="7D37BD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A63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5677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4321E0" w14:textId="3DCD8D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15E96" w14:textId="77777777" w:rsidTr="00503750">
        <w:tc>
          <w:tcPr>
            <w:tcW w:w="2302" w:type="dxa"/>
            <w:vAlign w:val="center"/>
          </w:tcPr>
          <w:p w14:paraId="5FD18D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51CE619" w14:textId="5B0D6A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B3ED4D" w14:textId="7A328F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380DB" w14:textId="3BF9E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34241" w14:textId="41146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6172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6A16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F2526F" w14:textId="7A820E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755E26" w14:textId="77777777" w:rsidTr="00503750">
        <w:tc>
          <w:tcPr>
            <w:tcW w:w="15593" w:type="dxa"/>
            <w:gridSpan w:val="8"/>
            <w:vAlign w:val="center"/>
          </w:tcPr>
          <w:p w14:paraId="08A6A0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170D94C" w14:textId="77777777" w:rsidTr="00503750">
        <w:tc>
          <w:tcPr>
            <w:tcW w:w="2302" w:type="dxa"/>
            <w:vAlign w:val="center"/>
          </w:tcPr>
          <w:p w14:paraId="60A9D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8E795F" w14:textId="02B402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D31CF5" w14:textId="546EFD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0ACF20" w14:textId="4FD2C7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8DCA8" w14:textId="4664E7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F617A9" w14:textId="4A07C1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F68755" w14:textId="4F629B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2B905" w14:textId="192DF3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C3BF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14D02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25F9342" w14:textId="7E1BE9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A101AD" w14:textId="7DEBF4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CA1FC0" w14:textId="2A1382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0E865" w14:textId="5A980A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0528B" w14:textId="57150C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7B6F0B" w14:textId="75100A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5FDCF4" w14:textId="1A29A4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C405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84E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63D528" w14:textId="1AC4DD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F51C3A" w14:textId="5A0F93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48957D" w14:textId="0A6972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9BD3FE" w14:textId="32FA38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20B394" w14:textId="1CF040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961BCB" w14:textId="2E8C14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50B38" w14:textId="7E5EB9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70A89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9BCC0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2AA930" w14:textId="7C4E5F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A94E09" w14:textId="5F035D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38091" w14:textId="0E7B5A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081797" w14:textId="6C88E7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DB854" w14:textId="083B9E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151208" w14:textId="58FF80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19A7D" w14:textId="567F9A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F0F7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9009A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23B7F8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714A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33D927" w14:textId="2C3319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1E789E" w14:textId="06EC7F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6423B" w14:textId="095671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79C96" w14:textId="3E6803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AF0774" w14:textId="671423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BDA244" w14:textId="00226A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06DC3B" w14:textId="157E10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1A29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F982B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C7803D" w14:textId="586956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8F9D79" w14:textId="674B79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8E15C" w14:textId="2165B7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A34F3" w14:textId="7D21DA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E46C4" w14:textId="339546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0D83AD" w14:textId="2DD59D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815FB7" w14:textId="5C38A4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087343" w14:textId="77777777" w:rsidR="00944C3D" w:rsidRDefault="00944C3D" w:rsidP="00944C3D">
      <w:pPr>
        <w:rPr>
          <w:rFonts w:ascii="Arial" w:hAnsi="Arial"/>
          <w:b/>
        </w:rPr>
      </w:pPr>
    </w:p>
    <w:p w14:paraId="2F3A83B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E118E95" w14:textId="77777777" w:rsidTr="00503750">
        <w:tc>
          <w:tcPr>
            <w:tcW w:w="1944" w:type="dxa"/>
            <w:vAlign w:val="center"/>
          </w:tcPr>
          <w:p w14:paraId="72DC69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CC72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E8590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512F1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2BF3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D4E66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3CA6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7314D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9870C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CEA48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2D910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C532D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0DEAE72" w14:textId="77777777" w:rsidTr="00503750">
        <w:tc>
          <w:tcPr>
            <w:tcW w:w="15685" w:type="dxa"/>
            <w:gridSpan w:val="12"/>
            <w:vAlign w:val="center"/>
          </w:tcPr>
          <w:p w14:paraId="5297B3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D741B2" w14:textId="77777777" w:rsidTr="00503750">
        <w:tc>
          <w:tcPr>
            <w:tcW w:w="1944" w:type="dxa"/>
            <w:vAlign w:val="center"/>
          </w:tcPr>
          <w:p w14:paraId="19D6FD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DAC40D" w14:textId="2DBF3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A00B33" w14:textId="76A84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DA939E" w14:textId="6C8E9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5E0A6A" w14:textId="3F5EC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C23B47" w14:textId="2B542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690A87" w14:textId="674B5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C5C0EC" w14:textId="72184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86FC72" w14:textId="501B3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8F6BAB" w14:textId="2575F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22592F" w14:textId="5198E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C446A6" w14:textId="22A87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67A4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C0019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ACC6FA4" w14:textId="5B35B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E3C178" w14:textId="6D5A4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81D8BB" w14:textId="5C8DA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646A5B" w14:textId="5141E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50F89B" w14:textId="1F4DF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5E1A16" w14:textId="19BC2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1BBEA4" w14:textId="01DB7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6D9522" w14:textId="20AED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FF276C" w14:textId="76C6B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982D8F" w14:textId="47220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1879D3" w14:textId="6AF31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BD60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E8ED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8C1461C" w14:textId="4279D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AB61BB" w14:textId="76DA4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D140A9" w14:textId="391E8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AA8BA7" w14:textId="5C2B7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BC7409" w14:textId="529B9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BC6C8B" w14:textId="70065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9CB9DC" w14:textId="3EB27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92EA97" w14:textId="562E7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E6923" w14:textId="7853C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544C17" w14:textId="3398B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F7E93E" w14:textId="28D89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9F34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90E90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ECE3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30C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F64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0CDD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3C91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5576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5F9F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2842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38AC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503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437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E303D1" w14:textId="77777777" w:rsidTr="00503750">
        <w:tc>
          <w:tcPr>
            <w:tcW w:w="1944" w:type="dxa"/>
            <w:vAlign w:val="center"/>
          </w:tcPr>
          <w:p w14:paraId="00459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E5A7DF" w14:textId="0D2D5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65D900" w14:textId="015C0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42A5B0" w14:textId="35277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DB338B" w14:textId="03BF0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5536D6" w14:textId="564B8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257354" w14:textId="66DA7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C63135" w14:textId="14C23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5ABA55" w14:textId="56EC0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74A" w14:textId="3BF58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DAB7D3" w14:textId="2E766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CB009B" w14:textId="629A9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3408D" w14:textId="77777777" w:rsidTr="00503750">
        <w:tc>
          <w:tcPr>
            <w:tcW w:w="15685" w:type="dxa"/>
            <w:gridSpan w:val="12"/>
            <w:vAlign w:val="center"/>
          </w:tcPr>
          <w:p w14:paraId="57162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F95F7F0" w14:textId="77777777" w:rsidTr="00503750">
        <w:tc>
          <w:tcPr>
            <w:tcW w:w="1944" w:type="dxa"/>
            <w:vAlign w:val="center"/>
          </w:tcPr>
          <w:p w14:paraId="05B004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9BA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208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713E4A" w14:textId="4C613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6F4D4A" w14:textId="1D1A3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F4D065" w14:textId="3A9BA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EB9B97" w14:textId="47A6F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BCD515" w14:textId="6AB5C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476FC0" w14:textId="328BA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971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BBC4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A7C74E" w14:textId="1CEFC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20C7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755B5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10F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573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A588BE" w14:textId="5755A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7BC7D3" w14:textId="08362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ADCB95" w14:textId="503AC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67FC7A" w14:textId="43AD4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4DBD00" w14:textId="21836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5852F7" w14:textId="29090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737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92B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D8903C" w14:textId="2C693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3AE4C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743F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5ADD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F2A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F7DCE6" w14:textId="1AA06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E25BBD" w14:textId="1AABC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E648FC" w14:textId="66CC4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AD7E6" w14:textId="4C498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8938B2" w14:textId="49693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50C999" w14:textId="18EB0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52D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B1A1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BDF3B3" w14:textId="6AFD3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00F1C4" w14:textId="77777777" w:rsidTr="00503750">
        <w:tc>
          <w:tcPr>
            <w:tcW w:w="1944" w:type="dxa"/>
            <w:vAlign w:val="center"/>
          </w:tcPr>
          <w:p w14:paraId="4A689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981C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E87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0A9FC5" w14:textId="64DAE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A0397C" w14:textId="383E7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CA199F" w14:textId="3E719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45BEDA" w14:textId="2B730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B7A615" w14:textId="07C31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6B5B41" w14:textId="5A7E1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98A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6CF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D38E25" w14:textId="67FAF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7784A" w14:textId="77777777" w:rsidTr="00503750">
        <w:tc>
          <w:tcPr>
            <w:tcW w:w="15685" w:type="dxa"/>
            <w:gridSpan w:val="12"/>
            <w:vAlign w:val="center"/>
          </w:tcPr>
          <w:p w14:paraId="6947B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098BB6" w14:textId="77777777" w:rsidTr="00503750">
        <w:tc>
          <w:tcPr>
            <w:tcW w:w="1944" w:type="dxa"/>
            <w:vAlign w:val="center"/>
          </w:tcPr>
          <w:p w14:paraId="6DFE9A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B709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052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7C086D" w14:textId="210DF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5BF32C" w14:textId="6FF6E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8CB3F4" w14:textId="350DE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E070BA" w14:textId="1D120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518EA6" w14:textId="10F97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DA528A" w14:textId="564E6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9D68F9" w14:textId="79AE7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D1076E" w14:textId="4E29F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16BACF" w14:textId="6E207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BB9A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D41B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C13F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09C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701D39" w14:textId="6B159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1DFDF4" w14:textId="3EF9A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A46935" w14:textId="6FE3B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6501EC" w14:textId="45171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07BBB0" w14:textId="5AC81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B819A4" w14:textId="69C17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BC8617" w14:textId="21CFF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70EE35" w14:textId="66587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6F3688" w14:textId="42F4D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4FFC2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55D0E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DF41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7BB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5FEC90" w14:textId="3407A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0359E1" w14:textId="2D4A4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9BF976" w14:textId="55605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BDECD9" w14:textId="377B5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341787" w14:textId="4900A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774F97" w14:textId="0A27B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351A84" w14:textId="73596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46F873" w14:textId="2BDEB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B5F39F" w14:textId="1DA2F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7662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F89E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06F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AE62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FBD55D" w14:textId="70A9B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353FC2" w14:textId="05B02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DBA967" w14:textId="7910E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FEA98A" w14:textId="1952E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BAD3CC" w14:textId="4C1B4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5C0995" w14:textId="1CCB8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E8761D" w14:textId="59498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082056" w14:textId="356AE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CD48FF" w14:textId="2E2F8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593E6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9BF48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ADF400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CBC1C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7A722ED" w14:textId="59E54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F3B4A4" w14:textId="72092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65C98D" w14:textId="59010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1F51F" w14:textId="2FB22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558A5E" w14:textId="70706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AA0566" w14:textId="5633B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9DFE4F" w14:textId="48E0C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31F7E3" w14:textId="176AF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FF9B7A" w14:textId="638F2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FC7342" w14:textId="58AE0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DE7FF3" w14:textId="21FD5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97E6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1A73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82BBE81" w14:textId="662E9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382557" w14:textId="5CAE9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FD6993" w14:textId="3E8EB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C8069E" w14:textId="4EC00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B2A98C" w14:textId="691F2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1F4B02" w14:textId="7A0A1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8D5BD3" w14:textId="3DBE9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088E2A" w14:textId="7A86A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4292F0" w14:textId="501F9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0BC513" w14:textId="536EA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94331C" w14:textId="6E7A5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F32F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6B71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E64AE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BAFD2F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1D42E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1243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DB8CB1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3CB8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6E9E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0D958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5534D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DB95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8A56C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A2E82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63C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5CBDF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6313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7DE8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F04A4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B5D68D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C875E7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98B05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5FB9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51AD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712BF4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04090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7E782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77DFA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D2E2D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54030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9C08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EDB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DE3E2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55661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DF77D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98ED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03F2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8693F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9523AE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3E831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DCDED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00F29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0B0B4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608CB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A6FAD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6044ACE" w14:textId="77777777" w:rsidTr="00503750">
        <w:trPr>
          <w:trHeight w:val="1073"/>
        </w:trPr>
        <w:tc>
          <w:tcPr>
            <w:tcW w:w="3614" w:type="dxa"/>
            <w:vMerge/>
          </w:tcPr>
          <w:p w14:paraId="32AAC7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CB9FE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65E99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64243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732BA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037D6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9261B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8B812BE" w14:textId="77777777" w:rsidTr="00503750">
        <w:trPr>
          <w:trHeight w:val="283"/>
        </w:trPr>
        <w:tc>
          <w:tcPr>
            <w:tcW w:w="3614" w:type="dxa"/>
          </w:tcPr>
          <w:p w14:paraId="2DB69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5E7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058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C509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05DF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62B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5F4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DF5C19B" w14:textId="77777777" w:rsidTr="00503750">
        <w:trPr>
          <w:trHeight w:val="283"/>
        </w:trPr>
        <w:tc>
          <w:tcPr>
            <w:tcW w:w="3614" w:type="dxa"/>
          </w:tcPr>
          <w:p w14:paraId="68B3CB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895A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5BEB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5694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82D6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684E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9BC5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54E8C2" w14:textId="77777777" w:rsidTr="00503750">
        <w:trPr>
          <w:trHeight w:val="283"/>
        </w:trPr>
        <w:tc>
          <w:tcPr>
            <w:tcW w:w="3614" w:type="dxa"/>
          </w:tcPr>
          <w:p w14:paraId="38113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8EB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B23F4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55F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013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FF9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EF74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720C0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7435EA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6674B3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E93E4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AA9FC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638F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3AD04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F81F4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79AA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431C2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40DC6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F7C16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FCA1E3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BD49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4231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F59C8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4841AD3" w14:textId="01DB7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5FAAC" w14:textId="69CE9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E9982" w14:textId="0FBF0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40856" w14:textId="6FCC1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0AB9B" w14:textId="3C97D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83FD0D" w14:textId="3F185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FA7DA" w14:textId="17F4E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2735A8" w14:textId="46697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E0727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67EE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F3EB2FC" w14:textId="43DC0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53DB8" w14:textId="3DCA5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DA352" w14:textId="11017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F54B5" w14:textId="2504E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18E61" w14:textId="00C2D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FE4ED" w14:textId="35449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4E08B9" w14:textId="28DFB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B19CFE" w14:textId="7D236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B1D7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9365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DB3EED6" w14:textId="76470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E7178" w14:textId="1DA8D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B3C776" w14:textId="6B3CB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F7BC8E" w14:textId="7E19B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96062" w14:textId="40002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C396C7" w14:textId="17658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7BF77C" w14:textId="69787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D20373" w14:textId="181CC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855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06E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0E6E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8A5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31F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135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824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663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EC1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6F1C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B5FDA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32118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BD76625" w14:textId="6F677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768E2F" w14:textId="5268F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39548E" w14:textId="34E71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D76E6" w14:textId="4B6C7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70895" w14:textId="31D71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10A5B" w14:textId="6C756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4710D0" w14:textId="3293B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5CC78B" w14:textId="01593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4E91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73B9F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D7616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1F55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A20CFD1" w14:textId="24A53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D17278" w14:textId="218AC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154DC" w14:textId="53F1B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17202" w14:textId="3FB4C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3F9AC2" w14:textId="1E608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0CAC3" w14:textId="420D2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F5CDA" w14:textId="16A1A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69F202" w14:textId="1A640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025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40D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D90B69" w14:textId="6BA87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97A5D7" w14:textId="15831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21C1F" w14:textId="1D960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DA422" w14:textId="644CD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4E8224" w14:textId="37A98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E39E75" w14:textId="5F268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2C040" w14:textId="6C62C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D6379B" w14:textId="1D18C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E9C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560F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09D4A90" w14:textId="28CE3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23E77" w14:textId="5C0BB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3585D" w14:textId="2A90F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41A872" w14:textId="683A3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E81441" w14:textId="5FD2E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DB864" w14:textId="600BB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77F56" w14:textId="7ED19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5CEA1F" w14:textId="7BA7A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928EB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28E40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BBFFBC3" w14:textId="5955A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A5C48" w14:textId="33FBB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22F41F" w14:textId="4ABF1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FC2B6B" w14:textId="2063B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1A7FC3" w14:textId="7E722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43828" w14:textId="0294D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0B019E" w14:textId="0C17A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49CEE3" w14:textId="17F04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40260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578E6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9581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FEE3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26F8D94" w14:textId="08778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97246F" w14:textId="6494B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D7C9D" w14:textId="1465F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245AE" w14:textId="7F572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B7E6B5" w14:textId="754E9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AA2AF" w14:textId="34DAB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FC541" w14:textId="6C778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9F127F" w14:textId="43C6C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182A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29DC21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92ABA54" w14:textId="566F6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3AEC2E" w14:textId="0EE2A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835503" w14:textId="4D7EF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6125B0" w14:textId="17BDB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EFA35C" w14:textId="1A19B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5AD2C5" w14:textId="4A433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549AF2" w14:textId="702AA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C9056A" w14:textId="0F19F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5D53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59167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6BF994B" w14:textId="3A94AD4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F687F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EA86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44F7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D79E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5D1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69B6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8871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7915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2869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5540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9916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13DE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4F62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87AC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F2A2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5361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C6C6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BA8FF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E30F02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67A260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71242F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F00E7E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2A00F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72AD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8083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3CF7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FF52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5A21EA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0CD26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44367E" w14:textId="5D2171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EB2876" w14:textId="364ECD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7C028C" w14:textId="3DDEB1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7A79DF" w14:textId="010173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E3BCA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77EC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B7D058" w14:textId="374659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C07F36" w14:textId="2BEA8F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DCF9C8" w14:textId="7A1614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674C37" w14:textId="5E47BAE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D7A9E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DC981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8195DB" w14:textId="548A79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5EC6A0" w14:textId="5C4A58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F6E0AF" w14:textId="4FC1B3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167D75" w14:textId="4B9355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AE9EF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59EB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5EB1BC" w14:textId="09BD38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D539E3" w14:textId="4BC37C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1A82F8" w14:textId="22A96A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1F4533" w14:textId="33311B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52D5C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314B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166CCE" w14:textId="7807AE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590CA7" w14:textId="0F941F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473936" w14:textId="275EEC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6A9E96" w14:textId="1FB1E2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8C05B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0DF314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72DE77" w14:textId="297D528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CD5B5C" w14:textId="60F7360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36DA59" w14:textId="41F2E2B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6360F9" w14:textId="0299F8A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3C47F2B" w14:textId="77777777" w:rsidR="00944C3D" w:rsidRDefault="00944C3D" w:rsidP="00944C3D">
      <w:pPr>
        <w:rPr>
          <w:rFonts w:ascii="Arial" w:hAnsi="Arial"/>
          <w:b/>
        </w:rPr>
      </w:pPr>
    </w:p>
    <w:p w14:paraId="044F833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0AF3CF6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969B2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6F9F9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EDB5C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06DBF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D6B19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BC534E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DC271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789F8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30D14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7D043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0734B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78AAB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DD7A3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4B54B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2978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A5825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37EA0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BCE32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06C23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F9A4D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B77D9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185F0F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A78FC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E8B2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B0C6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59B11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7ECACA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CF7ACB9" w14:textId="77777777" w:rsidTr="00503750">
        <w:tc>
          <w:tcPr>
            <w:tcW w:w="2835" w:type="dxa"/>
            <w:vAlign w:val="center"/>
          </w:tcPr>
          <w:p w14:paraId="6DA789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F5325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3C25C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2761E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88BE7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A3DB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51B6C0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4AA406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2765BF4" w14:textId="5901DCCF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B28EFC" w14:textId="10F43DF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24303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B741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809D33" w14:textId="658711F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EBD3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80BC2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61F4197" w14:textId="24078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3F66D" w14:textId="518AF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19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57E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BFA80D" w14:textId="0A9F6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754D3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3CC9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A16B40D" w14:textId="29C16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62327" w14:textId="7CC71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F4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BEF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909A1F" w14:textId="1700B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4EC6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51FE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3306AAA" w14:textId="6EA1D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8AFFC" w14:textId="5F932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42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799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DEA9CD" w14:textId="32C7F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F228A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8CDC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9F866A5" w14:textId="13B24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86D28F" w14:textId="41428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89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474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A76C49" w14:textId="7B1C5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135E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50F4D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72DC8E8" w14:textId="259FA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812228" w14:textId="254D0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082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33F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F270E2" w14:textId="26511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19DA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DD30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E9EC722" w14:textId="1F1CD7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A43DC" w14:textId="32572E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1A26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5595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59979B" w14:textId="16F83B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E1DA0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1769FD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EDF4F73" w14:textId="7F79C3A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7F7E624" w14:textId="77777777" w:rsidR="00944C3D" w:rsidRDefault="00944C3D" w:rsidP="00944C3D">
      <w:pPr>
        <w:rPr>
          <w:rFonts w:ascii="Arial" w:hAnsi="Arial"/>
          <w:b/>
        </w:rPr>
      </w:pPr>
    </w:p>
    <w:p w14:paraId="3C44B41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20CEC24" w14:textId="77777777" w:rsidTr="00503750">
        <w:tc>
          <w:tcPr>
            <w:tcW w:w="2835" w:type="dxa"/>
            <w:vAlign w:val="center"/>
          </w:tcPr>
          <w:p w14:paraId="32BEAF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86D0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9A221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BDBB0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60BBC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B4C88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D2DDAD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4CBCD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9898A0F" w14:textId="2F5D5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25330" w14:textId="0BC9D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BE4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CEA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2024BA" w14:textId="2F0BD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E372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308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90463BF" w14:textId="1C6E5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735AF3" w14:textId="18DD5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74D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7B0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40C338" w14:textId="7B5FB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E696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4E5A3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8B1423F" w14:textId="6B4C4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47495E" w14:textId="01017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69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5A7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0C4FCD" w14:textId="22C6D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A7E2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FF61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14B47DC" w14:textId="3DBE7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1081CA" w14:textId="7EFDF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4FE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13B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60DA69" w14:textId="0604E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96A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9833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CF18FAE" w14:textId="22DFF9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220A15" w14:textId="547357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E9BB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D81C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D3859C" w14:textId="00A622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308B8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A66902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E3A3D6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BB583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D81F9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9A32853" w14:textId="77777777" w:rsidTr="00503750">
        <w:trPr>
          <w:trHeight w:val="699"/>
        </w:trPr>
        <w:tc>
          <w:tcPr>
            <w:tcW w:w="3502" w:type="dxa"/>
            <w:vMerge/>
          </w:tcPr>
          <w:p w14:paraId="2B519D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523C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9A8BE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25AC2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34ED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1ACD103" w14:textId="7E1DAE7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DDB550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39FA7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EDD7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1CAB6A6" w14:textId="640800A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8CDE79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1811F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14AC8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CF6E618" w14:textId="495A426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6E5F5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76D3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A3799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F0ED8F2" w14:textId="77777777" w:rsidTr="00503750">
        <w:trPr>
          <w:trHeight w:val="593"/>
        </w:trPr>
        <w:tc>
          <w:tcPr>
            <w:tcW w:w="3497" w:type="dxa"/>
          </w:tcPr>
          <w:p w14:paraId="107CD6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02C60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18890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656BA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A59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7DBEE5C" w14:textId="7F9DE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542686" w14:textId="23C47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92821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2F1020" w14:textId="4721DFF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8A85F3" w14:textId="7D1C7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418B87" w14:textId="6D4B1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0DF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96D56C" w14:textId="4965738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867B4E" w14:textId="0634A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354EE8" w14:textId="7B789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CBA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2B9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C6C5C48" w14:textId="0AAD3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1D1072" w14:textId="5B4EB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A99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5CDA6F" w14:textId="085EEBE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34A4CD" w14:textId="23B00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A30318" w14:textId="48FB9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A57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A04913" w14:textId="707515A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203BDE" w14:textId="770B3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A55E95" w14:textId="7A4A1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A115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5A0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7155453" w14:textId="4173C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50C108" w14:textId="21706B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9FA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474038" w14:textId="340795C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777E7C" w14:textId="3A05E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3C223B" w14:textId="3C728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2A2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05AB55" w14:textId="402559D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8A998C" w14:textId="49371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315625" w14:textId="3739E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68F29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FDED8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31A7A6D" w14:textId="32252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D75F1F" w14:textId="2AAC2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1956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2F6BE3" w14:textId="68E0A4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4AC5EC" w14:textId="149E5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97BC23" w14:textId="5F579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C736A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719E571" w14:textId="44947C2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83FCD0" w14:textId="0F442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868C75" w14:textId="17DB3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8774F5" w14:textId="77777777" w:rsidR="00944C3D" w:rsidRDefault="00944C3D" w:rsidP="00944C3D">
      <w:pPr>
        <w:rPr>
          <w:rFonts w:ascii="Arial" w:hAnsi="Arial"/>
          <w:b/>
        </w:rPr>
      </w:pPr>
    </w:p>
    <w:p w14:paraId="2D9EDD3B" w14:textId="77777777" w:rsidR="00944C3D" w:rsidRDefault="00944C3D" w:rsidP="00944C3D">
      <w:pPr>
        <w:rPr>
          <w:rFonts w:ascii="Arial" w:hAnsi="Arial"/>
          <w:b/>
        </w:rPr>
      </w:pPr>
    </w:p>
    <w:p w14:paraId="4299EE95" w14:textId="77777777" w:rsidR="00944C3D" w:rsidRDefault="00944C3D" w:rsidP="00944C3D">
      <w:pPr>
        <w:rPr>
          <w:rFonts w:ascii="Arial" w:hAnsi="Arial"/>
          <w:b/>
        </w:rPr>
      </w:pPr>
    </w:p>
    <w:p w14:paraId="2662B547" w14:textId="77777777" w:rsidR="00944C3D" w:rsidRDefault="00944C3D" w:rsidP="00944C3D">
      <w:pPr>
        <w:rPr>
          <w:rFonts w:ascii="Arial" w:hAnsi="Arial"/>
          <w:b/>
        </w:rPr>
      </w:pPr>
    </w:p>
    <w:p w14:paraId="33D134E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D163B69" w14:textId="77777777" w:rsidTr="00503750">
        <w:tc>
          <w:tcPr>
            <w:tcW w:w="2622" w:type="dxa"/>
            <w:vAlign w:val="center"/>
          </w:tcPr>
          <w:p w14:paraId="7BE6EF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5788E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CF74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5F120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E8659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31282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81956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F0769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A6704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25DC6C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8F1E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3E502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9F9E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0A0D3D3" w14:textId="3B8F6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EB0472" w14:textId="364D5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164522" w14:textId="638B8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66F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9C2FDD" w14:textId="08B33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4BD35" w14:textId="77777777" w:rsidTr="00503750">
        <w:tc>
          <w:tcPr>
            <w:tcW w:w="2622" w:type="dxa"/>
            <w:vAlign w:val="center"/>
          </w:tcPr>
          <w:p w14:paraId="63984B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49283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3D6CB80" w14:textId="6E667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49D5A7" w14:textId="5B84B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962D94" w14:textId="13C0A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5F4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FEEF08" w14:textId="75BBB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C41C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7B4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FAC8D3E" w14:textId="3805C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B364DC" w14:textId="643BE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311487" w14:textId="274E1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ED5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860721" w14:textId="557BE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9D53F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0419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E41021F" w14:textId="2166A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FB64B6" w14:textId="681A2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5360ED" w14:textId="21290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BA3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E46902" w14:textId="0065F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986FF" w14:textId="77777777" w:rsidTr="00503750">
        <w:tc>
          <w:tcPr>
            <w:tcW w:w="2622" w:type="dxa"/>
            <w:vAlign w:val="center"/>
          </w:tcPr>
          <w:p w14:paraId="12AABC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B1F2259" w14:textId="5E8AB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2232.00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757E09" w14:textId="32E02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33339.00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70E09C" w14:textId="04F4B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23994.00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658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648D9D" w14:textId="0E6DC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11578.00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7B42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DC98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DD8814E" w14:textId="35E3B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E549E2" w14:textId="2953A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500D97" w14:textId="14AD3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260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CBE833" w14:textId="4D72F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950CE" w14:textId="77777777" w:rsidTr="00503750">
        <w:tc>
          <w:tcPr>
            <w:tcW w:w="2622" w:type="dxa"/>
            <w:vAlign w:val="center"/>
          </w:tcPr>
          <w:p w14:paraId="13E75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CBE2F40" w14:textId="38271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276A2B" w14:textId="7523A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20A4C6" w14:textId="224FD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5E1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F561E5" w14:textId="54225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E8E90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65DB4A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E99453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4164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CC8A8D8" w14:textId="63D7B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021F6A" w14:textId="38FD9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7C0125" w14:textId="4E432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44C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B5AC20" w14:textId="5E065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E26B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00C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DC0FC3A" w14:textId="2CDFC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992B83" w14:textId="64504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2736E6" w14:textId="57575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720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A59190" w14:textId="56C2A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776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AF2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6285CA8" w14:textId="7DE19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777A96" w14:textId="04CCD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A6B95D" w14:textId="64A9A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1F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C1F6D8" w14:textId="5F66E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A8243" w14:textId="77777777" w:rsidTr="00503750">
        <w:tc>
          <w:tcPr>
            <w:tcW w:w="2622" w:type="dxa"/>
            <w:vAlign w:val="center"/>
          </w:tcPr>
          <w:p w14:paraId="5903F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906BFF0" w14:textId="28E0D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FDFDC7" w14:textId="10BB0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FD9FD9" w14:textId="6DBE4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EA1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BBE4EF" w14:textId="0C029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1373AA" w14:textId="77777777" w:rsidTr="00503750">
        <w:tc>
          <w:tcPr>
            <w:tcW w:w="2622" w:type="dxa"/>
            <w:vAlign w:val="center"/>
          </w:tcPr>
          <w:p w14:paraId="13740B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5DF5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038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847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109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398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1E9A0D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48F3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FB77481" w14:textId="39E8AB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2232.00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FD4CDB" w14:textId="362DD9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33339.00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7A5F27" w14:textId="2E1558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23994.00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A11C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D8094D" w14:textId="051E37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11578.00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CD52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F3CFC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BF4B36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176D23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66C834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AAC8B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92446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75673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03CA6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87358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FE248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963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3EE16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5DE6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0CD6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2953D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105F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71DD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65146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F1C2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3005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F4C7A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3C56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BA84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A8BB2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2ACD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BD28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0C4CE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6278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2A6C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88FDE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E9CE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571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9DBEB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52FC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93C7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854C6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7392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B340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8CAB4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A082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CF43E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16DBA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7443C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DCAA6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F1B56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58C7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5FB27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9A5B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35B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B29ED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CF48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B0FC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ED54B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473C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1E0C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9DA2E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64F7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F069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F0F48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2591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771E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8DCAE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68F9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5016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478CD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B3038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E4AA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7318B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887F4B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7BCE20E" w14:textId="77777777" w:rsidTr="00503750">
        <w:tc>
          <w:tcPr>
            <w:tcW w:w="2835" w:type="dxa"/>
            <w:vAlign w:val="center"/>
          </w:tcPr>
          <w:p w14:paraId="32C472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556D3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F32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1823E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CA12A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DF76A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0C7D257" w14:textId="77777777" w:rsidTr="00503750">
        <w:tc>
          <w:tcPr>
            <w:tcW w:w="2835" w:type="dxa"/>
            <w:vAlign w:val="center"/>
          </w:tcPr>
          <w:p w14:paraId="4438DF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4EF3F9F" w14:textId="7E339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68A9C6" w14:textId="6E69C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460A2A" w14:textId="60BF7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00C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D627B" w14:textId="1DFC9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6EC3F" w14:textId="77777777" w:rsidTr="00503750">
        <w:tc>
          <w:tcPr>
            <w:tcW w:w="2835" w:type="dxa"/>
            <w:vAlign w:val="center"/>
          </w:tcPr>
          <w:p w14:paraId="7CDD1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992FDB4" w14:textId="7F2EA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1BAC7F" w14:textId="2E2A9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B55043" w14:textId="25732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50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CD363E" w14:textId="10DA0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29972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5C213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16BC997" w14:textId="50B99E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18469" w14:textId="426AAA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E1B930" w14:textId="16A03E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8A48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1866B8" w14:textId="40E37FA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F682A99" w14:textId="77777777" w:rsidTr="00503750">
        <w:tc>
          <w:tcPr>
            <w:tcW w:w="2835" w:type="dxa"/>
            <w:vAlign w:val="center"/>
          </w:tcPr>
          <w:p w14:paraId="7A98AC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E0F41E1" w14:textId="4E8AC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F25E3" w14:textId="61DC0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3D4470" w14:textId="52245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776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D46D0C" w14:textId="59F8A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757BC" w14:textId="77777777" w:rsidTr="00503750">
        <w:tc>
          <w:tcPr>
            <w:tcW w:w="2835" w:type="dxa"/>
            <w:vAlign w:val="center"/>
          </w:tcPr>
          <w:p w14:paraId="2A36DC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5C012FD" w14:textId="7F3CA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A527D7" w14:textId="1A470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F611DC" w14:textId="4FC0D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180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8F39C1" w14:textId="7DED5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1C1A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DDDB1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CDFD1D8" w14:textId="4D86859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820312" w14:textId="0AE1EA3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BC7478" w14:textId="3C4417F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CD2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BF8D05" w14:textId="61F01B3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1F7A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8BEC6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9C1159A" w14:textId="3A951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667ADA" w14:textId="6D16A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83E917" w14:textId="762D1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920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1AB797" w14:textId="0968F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63BF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B7A0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31E5D01D" w14:textId="77777777" w:rsidTr="00503750">
        <w:tc>
          <w:tcPr>
            <w:tcW w:w="2552" w:type="dxa"/>
            <w:shd w:val="clear" w:color="auto" w:fill="auto"/>
            <w:vAlign w:val="center"/>
          </w:tcPr>
          <w:p w14:paraId="3AA03D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05E62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FF9EE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23A2A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C82D3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36087A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86DC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5901102" w14:textId="25AA470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E92E55" w14:textId="64AC8A6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5030.00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6A3139F" w14:textId="20AB0C3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5030.00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934A310" w14:textId="3392826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43D0EC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94139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639A5FE" w14:textId="126B81A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CA1D68A" w14:textId="72BB09B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B06119" w14:textId="00835FD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89C450" w14:textId="36A05BB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56D8AD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675299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0EEB1E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7C834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69BC5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64D1859" w14:textId="77777777" w:rsidTr="00503750">
        <w:tc>
          <w:tcPr>
            <w:tcW w:w="4395" w:type="dxa"/>
            <w:vMerge/>
          </w:tcPr>
          <w:p w14:paraId="302B21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19F52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83578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210315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6ABD5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9225240" w14:textId="4D229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  <w:lang w:eastAsia="sk-SK"/>
              </w:rPr>
              <w:t>357.53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BA16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141946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2428D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E405951" w14:textId="01F65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  <w:lang w:eastAsia="sk-SK"/>
              </w:rPr>
              <w:t>-62.00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AF4D9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688D9C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BE6B3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C6F8A5B" w14:textId="431725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295.53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1BAB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E481A25" w14:textId="77777777" w:rsidTr="00503750">
        <w:tc>
          <w:tcPr>
            <w:tcW w:w="4395" w:type="dxa"/>
            <w:vAlign w:val="center"/>
          </w:tcPr>
          <w:p w14:paraId="6B16C7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3E907C0" w14:textId="6B21D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DB39D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641381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F1FD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405B1A7" w14:textId="61ED6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7D480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16F133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12AF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AD996EC" w14:textId="06A1CC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7F94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1497D7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D41D0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0ED25D9" w14:textId="5C813DC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52435.00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D1D7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5E6F5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0E1DF8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B5ABBBB" w14:textId="77777777" w:rsidTr="00503750">
        <w:tc>
          <w:tcPr>
            <w:tcW w:w="4395" w:type="dxa"/>
            <w:vAlign w:val="center"/>
          </w:tcPr>
          <w:p w14:paraId="54491B1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3A1A5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B4BF0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D7CC06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2E0E9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95A465B" w14:textId="17D1A51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4A03B2" w14:textId="0A7B92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16A901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5EEB3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1631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2F5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E66656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02573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7C91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947B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950AAE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4D9C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18A0F08" w14:textId="2E73707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6F8512" w14:textId="38B958E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5940B2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6B83B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4BF30BA" w14:textId="504A249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BD2DD4" w14:textId="5156B6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7DFC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5D6E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6748F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B07A7B6" w14:textId="77777777" w:rsidTr="00503750">
        <w:tc>
          <w:tcPr>
            <w:tcW w:w="1843" w:type="dxa"/>
            <w:vAlign w:val="center"/>
          </w:tcPr>
          <w:p w14:paraId="37668C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433D42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35FEE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25760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D2451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56871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2E58A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7DCA4E5" w14:textId="77777777" w:rsidTr="00503750">
        <w:tc>
          <w:tcPr>
            <w:tcW w:w="1843" w:type="dxa"/>
            <w:vAlign w:val="center"/>
          </w:tcPr>
          <w:p w14:paraId="2FB9B6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28A05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0BD9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22E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0521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D03D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D3D6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42D06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6AE9B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393C4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EFCB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6D06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AC8E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EB10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EB26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9742FF" w14:textId="77777777" w:rsidTr="00503750">
        <w:tc>
          <w:tcPr>
            <w:tcW w:w="1843" w:type="dxa"/>
            <w:vAlign w:val="center"/>
          </w:tcPr>
          <w:p w14:paraId="714312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5198E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8A89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B7BC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B7A3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05B4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E801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A9F8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1F1DE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6FFC7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8C1C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669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BC51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9124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3134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0ADE5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A9E2D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134BC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3BB81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1276C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6315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35B5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864B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017B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EA4A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ACD813D" w14:textId="77777777" w:rsidTr="00503750">
        <w:trPr>
          <w:trHeight w:val="664"/>
        </w:trPr>
        <w:tc>
          <w:tcPr>
            <w:tcW w:w="3372" w:type="dxa"/>
          </w:tcPr>
          <w:p w14:paraId="3833AC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162E9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B19C7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BB5C91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E3D7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7CE46C0" w14:textId="04285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7D0F03" w14:textId="363FC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A1B53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7EF8F6D" w14:textId="2DA453F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C5E4B46" w14:textId="10795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7A8DE1" w14:textId="5FC1A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5C797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6B2264C" w14:textId="0A2ABDD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B73FC3C" w14:textId="2AFCB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A086B3" w14:textId="05038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610E7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EAB93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7488E92" w14:textId="1DB35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9244AB" w14:textId="1149E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44B7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75BE5B" w14:textId="12DFD29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D148717" w14:textId="6DFF6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8F7BFD" w14:textId="06AFA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053BE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220C531" w14:textId="0218434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39A711" w14:textId="00464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CB0ED7" w14:textId="26CA7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D6DE4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A197AA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827FF0F" w14:textId="77777777" w:rsidTr="00503750">
        <w:tc>
          <w:tcPr>
            <w:tcW w:w="2835" w:type="dxa"/>
            <w:vAlign w:val="center"/>
          </w:tcPr>
          <w:p w14:paraId="5E83D3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24861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DD604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6787A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70EA6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FDA0DC1" w14:textId="77777777" w:rsidTr="00503750">
        <w:tc>
          <w:tcPr>
            <w:tcW w:w="2835" w:type="dxa"/>
          </w:tcPr>
          <w:p w14:paraId="6170DE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215D974" w14:textId="22239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440D02" w14:textId="7178E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B3E5B5" w14:textId="334C2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8044BD" w14:textId="4127B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5D94F2" w14:textId="77777777" w:rsidTr="00503750">
        <w:tc>
          <w:tcPr>
            <w:tcW w:w="2835" w:type="dxa"/>
          </w:tcPr>
          <w:p w14:paraId="4B4E92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0490735" w14:textId="28FA6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A64277" w14:textId="5A98F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508A47" w14:textId="0F91B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D57E5E" w14:textId="0A822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2AE3AA" w14:textId="77777777" w:rsidTr="00503750">
        <w:tc>
          <w:tcPr>
            <w:tcW w:w="2835" w:type="dxa"/>
          </w:tcPr>
          <w:p w14:paraId="4727E1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FF40BEC" w14:textId="56013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7A3646" w14:textId="2C28A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80F797" w14:textId="11341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A745BA" w14:textId="1478C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54108D" w14:textId="77777777" w:rsidTr="00503750">
        <w:tc>
          <w:tcPr>
            <w:tcW w:w="2835" w:type="dxa"/>
            <w:vAlign w:val="center"/>
          </w:tcPr>
          <w:p w14:paraId="296CA4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7E56378" w14:textId="44765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25CBFC" w14:textId="4CEAE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0F50C6" w14:textId="5D641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9A87AE" w14:textId="677DF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57960C" w14:textId="77777777" w:rsidTr="00503750">
        <w:tc>
          <w:tcPr>
            <w:tcW w:w="2835" w:type="dxa"/>
            <w:vAlign w:val="center"/>
          </w:tcPr>
          <w:p w14:paraId="200BD2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08DEA13" w14:textId="443BB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5981F0" w14:textId="074FA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DAC662" w14:textId="3F6E9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F955A5" w14:textId="36982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2C4EA1" w14:textId="77777777" w:rsidTr="00503750">
        <w:tc>
          <w:tcPr>
            <w:tcW w:w="2835" w:type="dxa"/>
          </w:tcPr>
          <w:p w14:paraId="312434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5116D4E" w14:textId="495E2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9B274C" w14:textId="2A553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3F5FE9" w14:textId="7EF8C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4F2432" w14:textId="46FE2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104924" w14:textId="77777777" w:rsidTr="00503750">
        <w:tc>
          <w:tcPr>
            <w:tcW w:w="2835" w:type="dxa"/>
          </w:tcPr>
          <w:p w14:paraId="42D166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65EFCFB" w14:textId="64C3C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1C1C59" w14:textId="42A01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786338" w14:textId="02AFD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830980" w14:textId="5D1F9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368D4B" w14:textId="77777777" w:rsidTr="00503750">
        <w:tc>
          <w:tcPr>
            <w:tcW w:w="2835" w:type="dxa"/>
          </w:tcPr>
          <w:p w14:paraId="78D2DB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C3C574E" w14:textId="55720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EE2B05" w14:textId="39497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F536EE" w14:textId="0DE5F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4939AE" w14:textId="2B7D5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D76238" w14:textId="77777777" w:rsidR="00944C3D" w:rsidRDefault="00944C3D" w:rsidP="00944C3D">
      <w:pPr>
        <w:rPr>
          <w:rFonts w:ascii="Arial" w:hAnsi="Arial"/>
          <w:b/>
        </w:rPr>
      </w:pPr>
    </w:p>
    <w:p w14:paraId="0ADFCE7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F36C0C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6FFA5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87F36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36D72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8C158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C5DA2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53F5574" w14:textId="77777777" w:rsidTr="00503750">
        <w:trPr>
          <w:trHeight w:val="443"/>
        </w:trPr>
        <w:tc>
          <w:tcPr>
            <w:tcW w:w="2560" w:type="dxa"/>
          </w:tcPr>
          <w:p w14:paraId="528D9A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D669023" w14:textId="6AE8A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B45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CC8B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A28AB46" w14:textId="778B9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75E15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9BDFF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8FB2DF0" w14:textId="2AAF9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1E3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A92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CE6A5DC" w14:textId="6DD26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58FF3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0524F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0CD123E" w14:textId="6FBDC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6419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585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8DF0BA" w14:textId="43BE4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AFB6A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643AD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D5D733E" w14:textId="03095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51AD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E74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7FB782" w14:textId="521BC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FF79B1" w14:textId="77777777" w:rsidR="00944C3D" w:rsidRDefault="00944C3D" w:rsidP="00944C3D">
      <w:pPr>
        <w:rPr>
          <w:rFonts w:ascii="Arial" w:hAnsi="Arial"/>
          <w:b/>
        </w:rPr>
      </w:pPr>
    </w:p>
    <w:p w14:paraId="48EC3E4A" w14:textId="77777777" w:rsidR="00944C3D" w:rsidRDefault="00944C3D" w:rsidP="00944C3D">
      <w:pPr>
        <w:rPr>
          <w:rFonts w:ascii="Arial" w:hAnsi="Arial"/>
          <w:b/>
        </w:rPr>
      </w:pPr>
    </w:p>
    <w:p w14:paraId="2A1E763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DA949C8" w14:textId="77777777" w:rsidR="00944C3D" w:rsidRDefault="00944C3D" w:rsidP="00944C3D">
      <w:pPr>
        <w:rPr>
          <w:rFonts w:ascii="Arial" w:hAnsi="Arial"/>
          <w:b/>
        </w:rPr>
      </w:pPr>
    </w:p>
    <w:p w14:paraId="128073E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C674FA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4EAE3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23786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73EB9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63828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66F5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2F2C4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560D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1F2ED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A92F9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37919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C8CA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8F57A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5592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DE402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F4FAC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239EE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D93E4F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B68E599" w14:textId="77777777" w:rsidTr="00503750">
        <w:trPr>
          <w:trHeight w:val="677"/>
        </w:trPr>
        <w:tc>
          <w:tcPr>
            <w:tcW w:w="3358" w:type="dxa"/>
          </w:tcPr>
          <w:p w14:paraId="2DC320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1CE79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91D7D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9185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3CF8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80A794B" w14:textId="78762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DC1800" w14:textId="4D78D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ADB7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AC0C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2727846" w14:textId="7B50E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7CCA53" w14:textId="0EFB4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37795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7385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AE6D447" w14:textId="3C43D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6AA48D" w14:textId="2EF50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0B91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368F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13EBC26" w14:textId="4572F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C4AC1C" w14:textId="4BC27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A0DB3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8E36769" w14:textId="429C452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03203A" w14:textId="3C4FA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F83F4A" w14:textId="28FF1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44C42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106A4F3" w14:textId="12F3890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F2BB31" w14:textId="33CF9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043A7D" w14:textId="38FC2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26A20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C21C7E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7B5170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6FF6E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03336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20EB48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94169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D7239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4EC1D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310E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0985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026F3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A701D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1DB0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707B2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3049A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D873D8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50290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D55C18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643BC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FABFF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7DE8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CF16B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DECF9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71E5894" w14:textId="17AE3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390DB0" w14:textId="5D499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EA654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0A84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40DA1A4" w14:textId="78AE9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FED2D0" w14:textId="1EFAF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F40E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E3C4E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A95B7F8" w14:textId="3C679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BF7B90" w14:textId="1E28E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5439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5D60C72" w14:textId="5679362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A85525" w14:textId="7DE8F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D73D37" w14:textId="4A383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DF45F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2DD6A2" w14:textId="3986143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8FF278" w14:textId="6AA98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55DBD4" w14:textId="35905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8C92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EE06D9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0C1245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2DA1A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42AC0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72064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51EEA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9D06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F136E0E" w14:textId="55794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71F1B1" w14:textId="12E29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4186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3CCD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29797F3" w14:textId="6B447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AD416F" w14:textId="17DE9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74564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11973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8662DF2" w14:textId="3601A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FD6764" w14:textId="1ED9F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15C7F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01F7BE6" w14:textId="7901D97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E0FBBF" w14:textId="0DA19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26BC61" w14:textId="5DC55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DCE8D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FA4B913" w14:textId="4764E5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5CFB25" w14:textId="5EA32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1BB432" w14:textId="49387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DC36C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42E212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586539E" w14:textId="77777777" w:rsidTr="00503750">
        <w:tc>
          <w:tcPr>
            <w:tcW w:w="3686" w:type="dxa"/>
            <w:vAlign w:val="center"/>
          </w:tcPr>
          <w:p w14:paraId="18BA72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3D199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AF5DF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307107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D4298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E751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B1E43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AB98E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0FAF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BD34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8CBF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F873C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E168D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5237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2A9D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F31C5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E7F1A8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29501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91F0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BA69C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F81855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47960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F799F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7E88D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95B21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6E5F1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E76C468" w14:textId="0CDB5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59BC32" w14:textId="652DA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9C3E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DDF3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8DBD21B" w14:textId="5B9D7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181DBE" w14:textId="3C2E1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A656D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F1CA8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972F989" w14:textId="2DDCA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DBADC5" w14:textId="4A2DE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1C139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05DCB05" w14:textId="6ACAB7E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9426E02" w14:textId="68383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8331D8" w14:textId="4878F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81CA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82980AC" w14:textId="0A5D7E0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B3A0C05" w14:textId="3D25E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EBE4DF" w14:textId="2F84A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30CE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661A7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12023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862DD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EB367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49663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A6BA35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D4F0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B161D37" w14:textId="7F4B9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24169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6725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618EC0B" w14:textId="37499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DBE20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83B2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B6AF23C" w14:textId="63618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261D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7A24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EC77D7E" w14:textId="2E22E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B6E6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3DB9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FDABDC" w14:textId="77809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EB9C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C0EBB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A1F8986" w14:textId="0A9D32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DD6ED2" w14:textId="77777777" w:rsidR="00944C3D" w:rsidRDefault="00944C3D" w:rsidP="00944C3D">
      <w:pPr>
        <w:rPr>
          <w:sz w:val="22"/>
          <w:szCs w:val="22"/>
        </w:rPr>
      </w:pPr>
    </w:p>
    <w:p w14:paraId="34F14AFA" w14:textId="77777777" w:rsidR="00944C3D" w:rsidRDefault="00944C3D" w:rsidP="00944C3D">
      <w:pPr>
        <w:rPr>
          <w:sz w:val="22"/>
          <w:szCs w:val="22"/>
        </w:rPr>
      </w:pPr>
    </w:p>
    <w:p w14:paraId="27D626B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D9943A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BC453F3" w14:textId="71A8300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5D570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4FE60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C3769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D0F23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6A6955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EE815A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8933E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3D53D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56889D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FBB61D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A5B3BA" w14:textId="0FEE7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EC9DA4" w14:textId="38501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DBED9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67C37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658A791" w14:textId="2FBBA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214835" w14:textId="62E4B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D7036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37DA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2D2F0B2" w14:textId="44036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68DC45" w14:textId="3CD15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F636A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9AB6DE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0A4E435" w14:textId="4D453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D38731" w14:textId="0FEDD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FE7F1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99B3B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34A2664" w14:textId="5B04E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AF7A96" w14:textId="6B1A7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0D77B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A5DA051" w14:textId="283BC65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4DC27E7" w14:textId="07770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F3B903" w14:textId="74879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EFB9D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8B76AB9" w14:textId="273FE57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F86059C" w14:textId="48A5E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9219AC" w14:textId="082CB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B87B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5603A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759B92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BD62A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21B0A8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26FD56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3469B2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2057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BD5E08A" w14:textId="4FBFD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13F263" w14:textId="59CEC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5B5E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BB03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F75D7A7" w14:textId="0EB41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DEE747" w14:textId="5F676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05735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5151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6AF1E65" w14:textId="6DC34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2DCC5B" w14:textId="55109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D77AE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27620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8E82C3E" w14:textId="089A2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F60982" w14:textId="2AAE7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DF8E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933D99" w14:textId="03A3376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AEE136" w14:textId="75881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02C22A" w14:textId="47EA4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58A23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6370BA" w14:textId="6113DBE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E84525" w14:textId="42F30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B17169" w14:textId="6888F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7C58B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854B084" w14:textId="4B1F439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4046DD5" w14:textId="3DD79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F6287F" w14:textId="28681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5075" w:rsidRPr="00C21AE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654B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04314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3E48EEC" w14:textId="4ADBFB3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4BCA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B2D6B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7E4983B" w14:textId="74427EF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7B0E7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A177B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57ACE0C" w14:textId="360DDD3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33F74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5330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70A1D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9FD5A7F" w14:textId="77777777" w:rsidR="00944C3D" w:rsidRPr="003607F0" w:rsidRDefault="00944C3D" w:rsidP="00944C3D"/>
    <w:p w14:paraId="7785861C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BA71" w14:textId="77777777" w:rsidR="00735075" w:rsidRDefault="00735075">
      <w:r>
        <w:separator/>
      </w:r>
    </w:p>
  </w:endnote>
  <w:endnote w:type="continuationSeparator" w:id="0">
    <w:p w14:paraId="596FF709" w14:textId="77777777" w:rsidR="00735075" w:rsidRDefault="0073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74A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5C2B87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99E50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7AB693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B1E5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438DFB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F02BD" w14:textId="77777777" w:rsidR="00735075" w:rsidRDefault="00735075">
      <w:r>
        <w:separator/>
      </w:r>
    </w:p>
  </w:footnote>
  <w:footnote w:type="continuationSeparator" w:id="0">
    <w:p w14:paraId="5A8263A3" w14:textId="77777777" w:rsidR="00735075" w:rsidRDefault="00735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651381">
    <w:abstractNumId w:val="13"/>
  </w:num>
  <w:num w:numId="2" w16cid:durableId="1728185176">
    <w:abstractNumId w:val="17"/>
  </w:num>
  <w:num w:numId="3" w16cid:durableId="1000045097">
    <w:abstractNumId w:val="8"/>
  </w:num>
  <w:num w:numId="4" w16cid:durableId="1573469460">
    <w:abstractNumId w:val="7"/>
  </w:num>
  <w:num w:numId="5" w16cid:durableId="71299708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850988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3713773">
    <w:abstractNumId w:val="20"/>
  </w:num>
  <w:num w:numId="8" w16cid:durableId="1972516085">
    <w:abstractNumId w:val="10"/>
  </w:num>
  <w:num w:numId="9" w16cid:durableId="181818916">
    <w:abstractNumId w:val="0"/>
  </w:num>
  <w:num w:numId="10" w16cid:durableId="2014456320">
    <w:abstractNumId w:val="19"/>
  </w:num>
  <w:num w:numId="11" w16cid:durableId="382756246">
    <w:abstractNumId w:val="6"/>
  </w:num>
  <w:num w:numId="12" w16cid:durableId="1244222915">
    <w:abstractNumId w:val="9"/>
  </w:num>
  <w:num w:numId="13" w16cid:durableId="166675139">
    <w:abstractNumId w:val="12"/>
  </w:num>
  <w:num w:numId="14" w16cid:durableId="929315228">
    <w:abstractNumId w:val="15"/>
  </w:num>
  <w:num w:numId="15" w16cid:durableId="967511889">
    <w:abstractNumId w:val="14"/>
  </w:num>
  <w:num w:numId="16" w16cid:durableId="1140030239">
    <w:abstractNumId w:val="2"/>
  </w:num>
  <w:num w:numId="17" w16cid:durableId="1121457856">
    <w:abstractNumId w:val="4"/>
  </w:num>
  <w:num w:numId="18" w16cid:durableId="1675837540">
    <w:abstractNumId w:val="11"/>
  </w:num>
  <w:num w:numId="19" w16cid:durableId="408845471">
    <w:abstractNumId w:val="5"/>
  </w:num>
  <w:num w:numId="20" w16cid:durableId="2108184879">
    <w:abstractNumId w:val="18"/>
  </w:num>
  <w:num w:numId="21" w16cid:durableId="580256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888"/>
    <w:docVar w:name="arg2" w:val="Driver=asa17;DBF=D:\anasoft\data\tebys.db;DBN=tebys;ENG=SQL17;commlinks=TCPIP{ip=192.168.1.241};uid=hromnikova;con=finus(10.15);pwd=488300282956Vaveto1"/>
    <w:docVar w:name="arg3" w:val="1180714"/>
    <w:docVar w:name="arg4" w:val="C:\Users\HROMNI~1.TEB\AppData\Local\Temp\8872312.doc"/>
    <w:docVar w:name="arg5" w:val="3"/>
  </w:docVars>
  <w:rsids>
    <w:rsidRoot w:val="0073507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5075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7F67E4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E069C"/>
  <w15:docId w15:val="{67700E92-66E4-4A5B-974A-E508FB1F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2025-03-13T08:51:00Z</dcterms:created>
  <dcterms:modified xsi:type="dcterms:W3CDTF">2025-03-13T08:52:00Z</dcterms:modified>
</cp:coreProperties>
</file>