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7860C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1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2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5E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9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9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2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F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0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6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8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3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0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0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9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B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B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4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A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8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A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4F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E0786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0D6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5CC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71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BFE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AD7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3E8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813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1E2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C28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F9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566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8D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8A3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011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42E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179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1AC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501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59F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03B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79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ED2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FBF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6B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23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DA7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C7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9BE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DEE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D88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A6A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2B4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BCA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C383F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F9C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EC5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6E5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DE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64B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A88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75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A78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F6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555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8A0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822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4B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42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DC6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7F9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40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6E2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0E5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419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01B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3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8F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F38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A39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25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02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EC7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EE2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DC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9A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F8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E1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F6F21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8B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A1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6E9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7B9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F59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415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4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16E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7F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B5D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166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1D2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B97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F52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CC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08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89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B5A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5B0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EFB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EC1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6C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B9C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2AB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603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04B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0CB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574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673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16C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D46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793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8A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AAB21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D2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902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D5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3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45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0C4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E6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60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A5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32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10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94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19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BA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46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55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1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F3B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6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19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C1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C5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B6D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B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F3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C0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256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1B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27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8F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E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96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6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3FD6A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2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A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E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C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A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D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2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1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4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C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5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7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5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A1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4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5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07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AE77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A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6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6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0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19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0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9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73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DA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50A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75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8D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4AD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82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4A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04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3F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09C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36510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B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3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A0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6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4EF9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4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2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C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7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1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0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8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A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9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4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4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3368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A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C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1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8B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6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D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0C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1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3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3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D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E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AC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E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9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D589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F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3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C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D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3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4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9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44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8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4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793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A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39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A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7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F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0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0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C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7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8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7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C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B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1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2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8983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A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9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C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3B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6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4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D3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D3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613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A5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97527" w14:textId="64DF77DD" w:rsidR="00944C3D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</w:t>
            </w:r>
            <w:r w:rsidR="0014578F">
              <w:rPr>
                <w:rFonts w:ascii="Arial" w:hAnsi="Arial"/>
                <w:lang w:eastAsia="sk-SK"/>
              </w:rPr>
              <w:t>02</w:t>
            </w:r>
            <w:r w:rsidR="00856342">
              <w:rPr>
                <w:rFonts w:ascii="Arial" w:hAnsi="Arial"/>
                <w:lang w:eastAsia="sk-SK"/>
              </w:rPr>
              <w:t>3</w:t>
            </w:r>
          </w:p>
          <w:p w14:paraId="0BAA3E90" w14:textId="11A12C21" w:rsidR="00856342" w:rsidRPr="00ED0163" w:rsidRDefault="00856342" w:rsidP="00FE1AC9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CE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9F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B5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29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88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14B3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AC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F9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C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13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7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4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7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5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CEC8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8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F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2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4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5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99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20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A7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B41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C600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74B7E27" wp14:editId="26338F0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734E9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4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74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0E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2E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7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2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0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3B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5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A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F5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A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E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F6A46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0FB4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65FD3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D1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3022ED9" wp14:editId="25CBFC9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9378F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DA725AC" wp14:editId="305CFD0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50634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6371DE" wp14:editId="541455A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BB3F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B27836C" wp14:editId="25E99B3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FE8E2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DF3F2FC" wp14:editId="62BD5FE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97E442" w14:textId="44E1446D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14578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6342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F3F2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797E442" w14:textId="44E1446D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14578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6342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614D6CB" wp14:editId="3880F43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87562" w14:textId="6A53CAE4" w:rsidR="000B647F" w:rsidRDefault="0099716A" w:rsidP="00944C3D">
                                  <w:r>
                                    <w:t>20</w:t>
                                  </w:r>
                                  <w:r w:rsidR="0014578F">
                                    <w:t>2</w:t>
                                  </w:r>
                                  <w:r w:rsidR="00856342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4D6C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7A87562" w14:textId="6A53CAE4" w:rsidR="000B647F" w:rsidRDefault="0099716A" w:rsidP="00944C3D">
                            <w:r>
                              <w:t>20</w:t>
                            </w:r>
                            <w:r w:rsidR="0014578F">
                              <w:t>2</w:t>
                            </w:r>
                            <w:r w:rsidR="00856342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6261DAD" wp14:editId="3F4D501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E2C52E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7799E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657D7C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FDFB9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40543F7" wp14:editId="290D1F8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2AC3F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77EDB0C" wp14:editId="58A6623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83A46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13497A" wp14:editId="38F69135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9C122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62D6776" wp14:editId="76E6F61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FD11D" w14:textId="4D8FD503" w:rsidR="000B647F" w:rsidRDefault="0099716A" w:rsidP="00944C3D">
                                  <w:r>
                                    <w:t>20</w:t>
                                  </w:r>
                                  <w:r w:rsidR="0014578F">
                                    <w:t>2</w:t>
                                  </w:r>
                                  <w:r w:rsidR="00856342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D6776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70FD11D" w14:textId="4D8FD503" w:rsidR="000B647F" w:rsidRDefault="0099716A" w:rsidP="00944C3D">
                            <w:r>
                              <w:t>20</w:t>
                            </w:r>
                            <w:r w:rsidR="0014578F">
                              <w:t>2</w:t>
                            </w:r>
                            <w:r w:rsidR="00856342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57C344A" wp14:editId="58EEC3A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1C0DFB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AD42C5D" wp14:editId="18B6D80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4223A9" w14:textId="074AD6EE" w:rsidR="000B647F" w:rsidRDefault="0099716A" w:rsidP="00944C3D">
                                  <w:r>
                                    <w:t>20</w:t>
                                  </w:r>
                                  <w:r w:rsidR="0014578F">
                                    <w:t>2</w:t>
                                  </w:r>
                                  <w:r w:rsidR="00856342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42C5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74223A9" w14:textId="074AD6EE" w:rsidR="000B647F" w:rsidRDefault="0099716A" w:rsidP="00944C3D">
                            <w:r>
                              <w:t>20</w:t>
                            </w:r>
                            <w:r w:rsidR="0014578F">
                              <w:t>2</w:t>
                            </w:r>
                            <w:r w:rsidR="00856342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98B7CFC" wp14:editId="3746989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2801F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A95A7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0018C0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3C9D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7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454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4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5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0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6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6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8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3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F4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2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D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8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0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3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3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C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4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C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9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B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8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C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F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C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8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9C17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E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D4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24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A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8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D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6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A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1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D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3E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E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0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D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9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2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5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C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F505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47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B76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E8C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CAD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8F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807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6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1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E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1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C6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2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5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1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5068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6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A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7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6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D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0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C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F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F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C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6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1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9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E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0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6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E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D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F0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D2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F98A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4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7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A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0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4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6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F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0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0CD0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0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1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B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7E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C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D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9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8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F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D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3B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7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4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F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1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F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F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B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76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A6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F6F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F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9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D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E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D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0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4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32BB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A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AE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AA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7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F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9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55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73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7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2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8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0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4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6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4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2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6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3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46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76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78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AB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01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BE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F1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C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6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F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2B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E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6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0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C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F556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1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6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0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A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A7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E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8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3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4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DE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8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71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F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7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9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D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D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1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9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80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A4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59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16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92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D8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05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2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E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D0E2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34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E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A59299B" wp14:editId="399DFB1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BA1A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5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E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8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C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8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2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27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8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4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7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D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E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C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D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35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23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4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0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D8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47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5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4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B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6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1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9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5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9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D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E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A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7549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2F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B04B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5A9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6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B6B51C" wp14:editId="084EFAD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0BD6F" w14:textId="77777777" w:rsidR="000B647F" w:rsidRPr="00391121" w:rsidRDefault="005D77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36115851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5D77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36115851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C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9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B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8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C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E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9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4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66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FAEEB0" wp14:editId="2DA3C030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6F9D65" w14:textId="77777777" w:rsidR="000B647F" w:rsidRPr="00391121" w:rsidRDefault="005D77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2021473355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5D77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2021473355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0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3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6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DC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AC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2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F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1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A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B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D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3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C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5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F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8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18FD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E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15DC0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9FA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9B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9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C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4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D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3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0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F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F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0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3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4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B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E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76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577A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1FA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F05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0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10BAA4" wp14:editId="62D5112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0AAE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D774B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5D774B">
                                    <w:rPr>
                                      <w:rFonts w:ascii="Arial" w:hAnsi="Arial" w:cs="Arial"/>
                                    </w:rPr>
                                    <w:t>J.Halašu</w:t>
                                  </w:r>
                                  <w:proofErr w:type="spellEnd"/>
                                  <w:r w:rsidR="005D774B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D774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D774B">
                              <w:rPr>
                                <w:rFonts w:ascii="Arial" w:hAnsi="Arial" w:cs="Arial"/>
                              </w:rPr>
                              <w:t>J.Halašu</w:t>
                            </w:r>
                            <w:proofErr w:type="spellEnd"/>
                            <w:r w:rsidR="005D774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4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7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65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2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C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2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6C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B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9C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7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14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2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C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3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B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3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D5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E3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9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2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8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63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C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C9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4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E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C3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EF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A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9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BA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F2CB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7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D26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8121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FF47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8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B4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7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9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2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BE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5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2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E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7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F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C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0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E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A4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9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2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95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8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E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F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F5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B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33D2A4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1A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00BEE5" wp14:editId="6EA81EF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FD5A2B" w14:textId="77777777" w:rsidR="000B647F" w:rsidRPr="00391121" w:rsidRDefault="005D77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J.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Halašu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5D77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Halašu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1E7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9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9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7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B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0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0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58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D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1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A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0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A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05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0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C6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6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B910BF" wp14:editId="50C4449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12C62" w14:textId="77777777" w:rsidR="000B647F" w:rsidRDefault="0099716A" w:rsidP="00944C3D">
                                  <w:r>
                                    <w:t>2</w:t>
                                  </w:r>
                                  <w:r w:rsidR="005D774B">
                                    <w:t>633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99716A" w:rsidP="00944C3D">
                            <w:r>
                              <w:t>2</w:t>
                            </w:r>
                            <w:r w:rsidR="005D774B">
                              <w:t>633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4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9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5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8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B7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4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E078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4CD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F02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DE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E48E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A3F6F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487CFC3" wp14:editId="393A38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417A71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8A8D2A" wp14:editId="2356442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F1432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A48A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6B5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C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1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87F5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F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9C01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F822380" wp14:editId="7E98C55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9A901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F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AF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17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21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3D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D8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2B3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C8931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64ADE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5D733EE" wp14:editId="6BF01A9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CBF20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3F0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E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5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9C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FC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7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2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5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7861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5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A76B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D6E3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EF21E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538C042" wp14:editId="1D34A72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25746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8E27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8E8D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D0A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D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97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9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4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93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7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4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00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D8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50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9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BF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91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A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3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23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8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C9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85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8D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A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2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8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9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B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4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723B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E5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C8E4B6" w14:textId="6D142BB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4578F">
              <w:rPr>
                <w:rFonts w:ascii="Arial" w:hAnsi="Arial"/>
                <w:lang w:eastAsia="sk-SK"/>
              </w:rPr>
              <w:t>22.3.202</w:t>
            </w:r>
            <w:r w:rsidR="00856342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FB0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78A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C9E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3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C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DB6D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F7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AC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11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3E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EC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7AF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B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1953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F38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67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B0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70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AF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7E0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E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415F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93E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A4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DC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18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CE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5945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F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5A4E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034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47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03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30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EC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D94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A1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44D0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882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CE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3B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D0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8F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29C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9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BF71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0D5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61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AE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FF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1A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F75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07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24F6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7C3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A7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AA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FD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65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FC9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B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7778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6F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68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5C21C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C88FAE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E0D61E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272B94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63AE67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CA8E90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700A469" w14:textId="77777777" w:rsidR="005D774B" w:rsidRDefault="005D774B" w:rsidP="00503750">
            <w:pPr>
              <w:rPr>
                <w:rFonts w:ascii="Arial" w:hAnsi="Arial"/>
                <w:lang w:eastAsia="sk-SK"/>
              </w:rPr>
            </w:pPr>
          </w:p>
          <w:p w14:paraId="2EB0151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4257E4D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2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8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41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1CF8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727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E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F5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9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B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05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F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B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1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8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5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3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B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38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F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0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9F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F8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C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9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FE5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3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9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4448ED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0529AAD3" w14:textId="77777777" w:rsidR="00944C3D" w:rsidRDefault="00944C3D" w:rsidP="00944C3D">
      <w:pPr>
        <w:rPr>
          <w:rFonts w:ascii="Arial" w:hAnsi="Arial"/>
        </w:rPr>
      </w:pPr>
    </w:p>
    <w:p w14:paraId="2A8B21E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6A0EFD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71ED3AA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4AB0D8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133D08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BD3EA5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0B67222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BD1EB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534D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BF4F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54F054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E9628B5" w14:textId="66D461BF" w:rsidR="00944C3D" w:rsidRPr="008D0433" w:rsidRDefault="0014578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Pikna Martin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1A468DE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57E0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677D1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38B20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B70A4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514F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C1B83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237CE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1F32B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DF90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C6423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5E654E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054DCF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2AECE6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730D58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77C77E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10CD4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8A0205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068E7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D2DD3D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09531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68C1D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85C6F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4E8AA5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225D4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046A503" w14:textId="77777777" w:rsidR="00944C3D" w:rsidRPr="008D0433" w:rsidRDefault="005D774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1354D71" w14:textId="77777777" w:rsidR="00944C3D" w:rsidRPr="008D0433" w:rsidRDefault="005D774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44C3D" w:rsidRPr="008D0433" w14:paraId="75952BF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CDC82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2783B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984C5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ECD25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6C4D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81A66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7ECA1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7E5189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74E05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724E5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D9072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0AD2E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048E0F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EB852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45F005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B9D73D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7184DF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035EB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454739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6E204D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7DFDE42" w14:textId="7CB6D3E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14578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025E480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5FDAA9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99E4988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F85C3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9AB52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C8A1D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1EE552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8779C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FCA3F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CF6C4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AF8FD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F4484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2ADD7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230B5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C5682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72F2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670B2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C6B4F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38F7A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80D16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EF18B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6930C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25FE2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53789F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59185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AC277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16A47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5444C7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83544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EA3C7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C2CE2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0F8DDA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65D05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9AE75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4EF60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E5E0E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96D31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D21B57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13BFB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535432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062399C9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75DD9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66275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A5233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E8317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D86C23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ECF6F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6F8B6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8B3E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EF44E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46890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5D643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7E764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300CF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125F5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79B22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503D7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F7853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63056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7639C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42AD7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EB44F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654C0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C661C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46679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0D5B2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B04FE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99E99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48369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0851F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6FC7A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4A561D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6D65C3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89CA75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CC63B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81B06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FE0C8B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D80804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5C4EF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2293D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FF509C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C8FB95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4B873C5" w14:textId="77777777" w:rsidTr="00503750">
        <w:tc>
          <w:tcPr>
            <w:tcW w:w="2302" w:type="dxa"/>
            <w:vAlign w:val="center"/>
          </w:tcPr>
          <w:p w14:paraId="20C6049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7AAE1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1944B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11BC0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0A530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C550C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5C722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3815C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2E9AEBB" w14:textId="77777777" w:rsidTr="00503750">
        <w:tc>
          <w:tcPr>
            <w:tcW w:w="15593" w:type="dxa"/>
            <w:gridSpan w:val="8"/>
            <w:vAlign w:val="center"/>
          </w:tcPr>
          <w:p w14:paraId="733E2A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FC9F39C" w14:textId="77777777" w:rsidTr="00503750">
        <w:tc>
          <w:tcPr>
            <w:tcW w:w="2302" w:type="dxa"/>
            <w:vAlign w:val="center"/>
          </w:tcPr>
          <w:p w14:paraId="49E0FE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7A345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BE14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81A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99FF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DF11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BBB9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C821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C753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938D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49CBC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EB5A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64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0C4D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02AC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8F79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35A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7244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38D9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800CC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9EFA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7C2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39A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39AE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DC0A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8EB0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61E2C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CA8AF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E6F57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07C95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7C6A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0817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7B1E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512F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8E33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81B2D9D" w14:textId="77777777" w:rsidTr="00503750">
        <w:tc>
          <w:tcPr>
            <w:tcW w:w="2302" w:type="dxa"/>
            <w:vAlign w:val="center"/>
          </w:tcPr>
          <w:p w14:paraId="024669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2409E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0CB3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0CA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7CB1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14E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4340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0377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86197C" w14:textId="77777777" w:rsidTr="00503750">
        <w:tc>
          <w:tcPr>
            <w:tcW w:w="15593" w:type="dxa"/>
            <w:gridSpan w:val="8"/>
            <w:vAlign w:val="center"/>
          </w:tcPr>
          <w:p w14:paraId="65B193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DA3BB10" w14:textId="77777777" w:rsidTr="00503750">
        <w:tc>
          <w:tcPr>
            <w:tcW w:w="2302" w:type="dxa"/>
            <w:vAlign w:val="center"/>
          </w:tcPr>
          <w:p w14:paraId="7B8C91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AA656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4C7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8B0A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1D34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7D62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2923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3D74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D17A6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D4C2F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ED1AC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CFAD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3A4F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1834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A5B5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2588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00AB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4980C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523F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15529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230A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4CEF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9E07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9F45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4B77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3D35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007A99" w14:textId="77777777" w:rsidTr="00503750">
        <w:tc>
          <w:tcPr>
            <w:tcW w:w="2302" w:type="dxa"/>
            <w:vAlign w:val="center"/>
          </w:tcPr>
          <w:p w14:paraId="0DDE7C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B64DA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2D5F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5C2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C13D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60FF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42B4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2073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CE30B" w14:textId="77777777" w:rsidTr="00503750">
        <w:tc>
          <w:tcPr>
            <w:tcW w:w="15593" w:type="dxa"/>
            <w:gridSpan w:val="8"/>
            <w:vAlign w:val="center"/>
          </w:tcPr>
          <w:p w14:paraId="1E6BFF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4DBBC5C" w14:textId="77777777" w:rsidTr="00503750">
        <w:tc>
          <w:tcPr>
            <w:tcW w:w="2302" w:type="dxa"/>
            <w:vAlign w:val="center"/>
          </w:tcPr>
          <w:p w14:paraId="450EE2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720C3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09E8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1997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DB4D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4AB8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A703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96C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701DF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CD5EB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5AA96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4E1F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1B04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25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B42A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BDF7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C0A4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DD491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03B8E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E661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2CCD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C45E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612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D7C9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520F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1B00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B5F0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948C4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B88B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D8E6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178B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4F1D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219D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A05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15F8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BC3C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A78B1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3CECE1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6D22B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7D1B8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AE2A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3B1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D1D8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5970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F87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02AD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86622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FC56A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39C2C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69B6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33A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75B4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A252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4C94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EF47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70E34A" w14:textId="77777777" w:rsidR="00944C3D" w:rsidRDefault="00944C3D" w:rsidP="00944C3D">
      <w:pPr>
        <w:rPr>
          <w:rFonts w:ascii="Arial" w:hAnsi="Arial"/>
          <w:b/>
        </w:rPr>
      </w:pPr>
    </w:p>
    <w:p w14:paraId="69CC557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21658AE" w14:textId="77777777" w:rsidTr="00503750">
        <w:tc>
          <w:tcPr>
            <w:tcW w:w="1944" w:type="dxa"/>
            <w:vAlign w:val="center"/>
          </w:tcPr>
          <w:p w14:paraId="5EF695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4CFA4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CF258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8432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30A12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46553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E45F5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CE211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7B6EE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FD59B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0B07A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D61F5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1CFC273" w14:textId="77777777" w:rsidTr="00503750">
        <w:tc>
          <w:tcPr>
            <w:tcW w:w="15685" w:type="dxa"/>
            <w:gridSpan w:val="12"/>
            <w:vAlign w:val="center"/>
          </w:tcPr>
          <w:p w14:paraId="2E54AF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AA5A064" w14:textId="77777777" w:rsidTr="00503750">
        <w:tc>
          <w:tcPr>
            <w:tcW w:w="1944" w:type="dxa"/>
            <w:vAlign w:val="center"/>
          </w:tcPr>
          <w:p w14:paraId="1A6377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F5E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4F4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8D2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B9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D117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89C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5EBB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451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C1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295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84C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DEB2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F06F3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8A5E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913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8D7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8B3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087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737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674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D80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FDE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90C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8EC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3D879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1221F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5258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770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9F0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573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045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05A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D85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933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B56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EC2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C42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C6784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A869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97FD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7B5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182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3D18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8939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2112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61B2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9B82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7BB6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A46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0C9D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0057398" w14:textId="77777777" w:rsidTr="00503750">
        <w:tc>
          <w:tcPr>
            <w:tcW w:w="1944" w:type="dxa"/>
            <w:vAlign w:val="center"/>
          </w:tcPr>
          <w:p w14:paraId="4E013F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0F73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1C7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6DB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904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7BA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9FD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3250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4C3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DAB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A98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708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0F617" w14:textId="77777777" w:rsidTr="00503750">
        <w:tc>
          <w:tcPr>
            <w:tcW w:w="15685" w:type="dxa"/>
            <w:gridSpan w:val="12"/>
            <w:vAlign w:val="center"/>
          </w:tcPr>
          <w:p w14:paraId="2C305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81EEF5C" w14:textId="77777777" w:rsidTr="00503750">
        <w:tc>
          <w:tcPr>
            <w:tcW w:w="1944" w:type="dxa"/>
            <w:vAlign w:val="center"/>
          </w:tcPr>
          <w:p w14:paraId="353DAC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A01C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5AD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4EC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BC3F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CE0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36E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8E9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AF5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C51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544D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4A0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6B6D3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5D160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C76D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5FB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07A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D88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9E5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D4D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7B0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572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77D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5D24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E763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B171F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C48FC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7077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956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0B1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852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DE2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DC2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E67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EE1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405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20B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D08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354B31" w14:textId="77777777" w:rsidTr="00503750">
        <w:tc>
          <w:tcPr>
            <w:tcW w:w="1944" w:type="dxa"/>
            <w:vAlign w:val="center"/>
          </w:tcPr>
          <w:p w14:paraId="456E9F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FF05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0B4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6C1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42F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1B1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5C3E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C81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752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34C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2CAF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0DB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3559B9" w14:textId="77777777" w:rsidTr="00503750">
        <w:tc>
          <w:tcPr>
            <w:tcW w:w="15685" w:type="dxa"/>
            <w:gridSpan w:val="12"/>
            <w:vAlign w:val="center"/>
          </w:tcPr>
          <w:p w14:paraId="7C925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152A06A" w14:textId="77777777" w:rsidTr="00503750">
        <w:tc>
          <w:tcPr>
            <w:tcW w:w="1944" w:type="dxa"/>
            <w:vAlign w:val="center"/>
          </w:tcPr>
          <w:p w14:paraId="5DBFD8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3E00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3909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C18F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2E9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803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7A5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8D6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371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879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048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416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1323E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9E0A3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9E3B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DF1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DA32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843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101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6A9E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56F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344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717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8C8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4C6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61BB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055F2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C4C6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3D2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CED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2DE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4C7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83E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E08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86F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94B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04B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5E0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2E18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331A5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29C7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980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710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212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86E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63B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4C2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76C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6F5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710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4A4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72D17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8D3EE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A49A3B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0DA9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D041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FFA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D11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4AB2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9F4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DF9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AA6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82B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944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1A4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D15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11819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61990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DBF9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0FB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007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BAC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C34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5EF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0B8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CA9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E90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857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5AD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A5FFD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54772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6B044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43356E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29009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B95D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881BDE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09A73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3E7E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6E225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45F08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E0AD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6328D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627EE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4EE98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64925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722A8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AEF1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4F056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08FD6B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1D65DC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92C82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B932F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9A48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577636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7D787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288A4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F1576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76644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02C5C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0E47E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E147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C2B7C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9F284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7D170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E218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10C7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CBD9C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2EC762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26F91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D3070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66405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62172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C3353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808C1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63FCFF1" w14:textId="77777777" w:rsidTr="00503750">
        <w:trPr>
          <w:trHeight w:val="1073"/>
        </w:trPr>
        <w:tc>
          <w:tcPr>
            <w:tcW w:w="3614" w:type="dxa"/>
            <w:vMerge/>
          </w:tcPr>
          <w:p w14:paraId="647E4F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CC083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089C2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005B2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58ED8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42206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86503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7C81F51" w14:textId="77777777" w:rsidTr="00503750">
        <w:trPr>
          <w:trHeight w:val="283"/>
        </w:trPr>
        <w:tc>
          <w:tcPr>
            <w:tcW w:w="3614" w:type="dxa"/>
          </w:tcPr>
          <w:p w14:paraId="39194E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EE31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EE546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CC921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262C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E65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5FD76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15C0F98" w14:textId="77777777" w:rsidTr="00503750">
        <w:trPr>
          <w:trHeight w:val="283"/>
        </w:trPr>
        <w:tc>
          <w:tcPr>
            <w:tcW w:w="3614" w:type="dxa"/>
          </w:tcPr>
          <w:p w14:paraId="136629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49CA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6DA39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E96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47DB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CD27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E781F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AA48613" w14:textId="77777777" w:rsidTr="00503750">
        <w:trPr>
          <w:trHeight w:val="283"/>
        </w:trPr>
        <w:tc>
          <w:tcPr>
            <w:tcW w:w="3614" w:type="dxa"/>
          </w:tcPr>
          <w:p w14:paraId="43CEFB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89DF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26081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B4D71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F769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2A861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C181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B8657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119428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E8E1E1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11AD7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DC02B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06325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6B3D4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BE0FC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1324F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22C0D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F0000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E28CE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406DC3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D251E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9FCAC2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3BD93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8F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49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2A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A7E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310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A4B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591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DFD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A7F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6663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027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B37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E49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70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6D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307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F42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49E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F4561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70A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EE7C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9A6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061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B72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6008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AB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DB1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C0B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888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96C3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ADC0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640D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59C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F0D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8F0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2151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E71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2F0A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624A4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F339D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1FFC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788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559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BFC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983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01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CDA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474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7274E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C407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587027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FCC55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A2CB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A10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EF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3E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CE1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80C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40F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EE0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AA9B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767B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76FA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BD8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AB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B62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B0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5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333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0DC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1B49A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2B5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B1E6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7AFE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79D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218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7F2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70F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C58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BA6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FC2A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E4603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34CA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C3E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A35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DE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BBE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EA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DC8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6A0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4850D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6EFB6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637FFC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2517C2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B13D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D7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11A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E49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EB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5E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A4C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69C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54D1F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D5B828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AAA5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ED2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B7B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EE0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1E6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6E7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B46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A7B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06990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28AA9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B2568A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52C2E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FEC7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3B05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3DBB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5BBA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17AE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9861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DAC2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5E29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6BA9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602E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F3D6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6914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42C0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D123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3E6A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88C0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59BF4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FF509C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10B1CB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258AAB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E99DDF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F5B888F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FE5EC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AFEB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1DB52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5FC0D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AEF0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A4BB9F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5929E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E507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15539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D7FACB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11F75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CB69D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62A63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4050A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62E31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AEF40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D5528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D074C6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3A85F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722C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34333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D9C6D0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0FDF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753B2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C0BA1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3602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3FE175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5D352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1B90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36D07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76AEF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77D0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8B5B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44DA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8E113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61709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AE7E6C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8E3F8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52918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4A9781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7101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B2A6ED6" w14:textId="77777777" w:rsidR="00944C3D" w:rsidRDefault="00944C3D" w:rsidP="00944C3D">
      <w:pPr>
        <w:rPr>
          <w:rFonts w:ascii="Arial" w:hAnsi="Arial"/>
          <w:b/>
        </w:rPr>
      </w:pPr>
    </w:p>
    <w:p w14:paraId="15EAD0F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CC2CDB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C5EBF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9E5D8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1A17E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B8188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3569C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2E50E4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85A8C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4BC56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85F61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E1ABD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C61A8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86087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A4AED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78A25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9D649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24BC23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6F4C9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7DA2B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7B7C9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0B801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EB5A4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2525B5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C86E8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E98B2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2F187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F47A3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70170F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5F20460" w14:textId="77777777" w:rsidTr="00503750">
        <w:tc>
          <w:tcPr>
            <w:tcW w:w="2835" w:type="dxa"/>
            <w:vAlign w:val="center"/>
          </w:tcPr>
          <w:p w14:paraId="6D5682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AE5B8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9D4F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99D7D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9DE7B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72372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D7E280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09EA7F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19DDD49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3F025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49FF7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D9C6E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B15E5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27417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BD31D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D1C4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2FD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AD8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06C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DC8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72CAA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F0713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D786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29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53F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461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091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33181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8D598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5465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DA2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5E7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16D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2BC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F82C6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53086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1B2F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80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4C2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6F3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29E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B6E8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BCC84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0151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624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C63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56D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61C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33C40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57C64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016F7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302C3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1CD3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E3407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2CC2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8F502A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A73E25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ABFE2E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E6F842A" w14:textId="77777777" w:rsidR="00944C3D" w:rsidRDefault="00944C3D" w:rsidP="00944C3D">
      <w:pPr>
        <w:rPr>
          <w:rFonts w:ascii="Arial" w:hAnsi="Arial"/>
          <w:b/>
        </w:rPr>
      </w:pPr>
    </w:p>
    <w:p w14:paraId="572E227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E9E62D8" w14:textId="77777777" w:rsidTr="00503750">
        <w:tc>
          <w:tcPr>
            <w:tcW w:w="2835" w:type="dxa"/>
            <w:vAlign w:val="center"/>
          </w:tcPr>
          <w:p w14:paraId="1FECF5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0966A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58D6A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D3904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F6438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2D69E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874918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D42D9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8AD4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48C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01B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54C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B51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AAB7D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B0108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1A15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FA9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D6A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F27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5E5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E7438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15ADE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608BF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9FD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32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3D0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2B6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4133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41685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F126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544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E1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B80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016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E9057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98332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9429C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31E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D37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1E5C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BF81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7839D4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F3611C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F7F354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854B6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4E4FB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0E1E51B" w14:textId="77777777" w:rsidTr="00503750">
        <w:trPr>
          <w:trHeight w:val="699"/>
        </w:trPr>
        <w:tc>
          <w:tcPr>
            <w:tcW w:w="3502" w:type="dxa"/>
            <w:vMerge/>
          </w:tcPr>
          <w:p w14:paraId="1E2CAB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2B2C6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F6716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B74A5F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51EE6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D73C38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D20B96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A70265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50ED1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4753E59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0E5C98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F6630F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B7CA9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86F68AA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50F1A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717D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E0B95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2E87892" w14:textId="77777777" w:rsidTr="00503750">
        <w:trPr>
          <w:trHeight w:val="593"/>
        </w:trPr>
        <w:tc>
          <w:tcPr>
            <w:tcW w:w="3497" w:type="dxa"/>
          </w:tcPr>
          <w:p w14:paraId="2232BA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F3760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A8246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031AF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665D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12CE0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A98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6B94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322AA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9A5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F74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50256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2A1A1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381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FBC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1941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B837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9376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BA1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DE3A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028D8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CD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EAD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89F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6D75E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50F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58A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924D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4684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0573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B66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8222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A6A17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8D6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57B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19B83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7F42E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35B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654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258C6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4BCC7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92D6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47D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689B5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87EE6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D20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259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CE64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F1CC5A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D87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BF1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7A7BD8" w14:textId="77777777" w:rsidR="00944C3D" w:rsidRDefault="00944C3D" w:rsidP="00944C3D">
      <w:pPr>
        <w:rPr>
          <w:rFonts w:ascii="Arial" w:hAnsi="Arial"/>
          <w:b/>
        </w:rPr>
      </w:pPr>
    </w:p>
    <w:p w14:paraId="03EDEFB4" w14:textId="77777777" w:rsidR="00944C3D" w:rsidRDefault="00944C3D" w:rsidP="00944C3D">
      <w:pPr>
        <w:rPr>
          <w:rFonts w:ascii="Arial" w:hAnsi="Arial"/>
          <w:b/>
        </w:rPr>
      </w:pPr>
    </w:p>
    <w:p w14:paraId="5A1184E3" w14:textId="77777777" w:rsidR="00944C3D" w:rsidRDefault="00944C3D" w:rsidP="00944C3D">
      <w:pPr>
        <w:rPr>
          <w:rFonts w:ascii="Arial" w:hAnsi="Arial"/>
          <w:b/>
        </w:rPr>
      </w:pPr>
    </w:p>
    <w:p w14:paraId="6D23D0A7" w14:textId="77777777" w:rsidR="00944C3D" w:rsidRDefault="00944C3D" w:rsidP="00944C3D">
      <w:pPr>
        <w:rPr>
          <w:rFonts w:ascii="Arial" w:hAnsi="Arial"/>
          <w:b/>
        </w:rPr>
      </w:pPr>
    </w:p>
    <w:p w14:paraId="12088ED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1A6FFF7E" w14:textId="77777777" w:rsidTr="00503750">
        <w:tc>
          <w:tcPr>
            <w:tcW w:w="2622" w:type="dxa"/>
            <w:vAlign w:val="center"/>
          </w:tcPr>
          <w:p w14:paraId="6D5D28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9E862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31DE0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C36EF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27C42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40643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F67C6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B3D48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90471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B049CB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5A94D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08C87C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AFCC8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EA50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088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AD3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FFB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52A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398FBBB" w14:textId="77777777" w:rsidTr="00503750">
        <w:tc>
          <w:tcPr>
            <w:tcW w:w="2622" w:type="dxa"/>
            <w:vAlign w:val="center"/>
          </w:tcPr>
          <w:p w14:paraId="0E4C71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59976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B6FA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2A8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F21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630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F3A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E9E5EE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FE2D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826F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021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F1C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426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6C2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F92C29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AA9D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8636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910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DB3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769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A1F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16DB16F" w14:textId="77777777" w:rsidTr="00503750">
        <w:tc>
          <w:tcPr>
            <w:tcW w:w="2622" w:type="dxa"/>
            <w:vAlign w:val="center"/>
          </w:tcPr>
          <w:p w14:paraId="2C411D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9150213" w14:textId="7BE2BF12" w:rsidR="00944C3D" w:rsidRPr="008C56AB" w:rsidRDefault="0085634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59701</w:t>
            </w:r>
          </w:p>
        </w:tc>
        <w:tc>
          <w:tcPr>
            <w:tcW w:w="1275" w:type="dxa"/>
            <w:vAlign w:val="center"/>
          </w:tcPr>
          <w:p w14:paraId="15FD7F8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913063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9E3069D" w14:textId="437205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816E36" w14:textId="48842EC0" w:rsidR="00944C3D" w:rsidRPr="008C56AB" w:rsidRDefault="00856342" w:rsidP="005D774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78628</w:t>
            </w:r>
          </w:p>
        </w:tc>
      </w:tr>
      <w:tr w:rsidR="0099716A" w:rsidRPr="00050529" w14:paraId="02BB3F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3CC2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DFB6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A74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4FC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98B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F58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5A5F451" w14:textId="77777777" w:rsidTr="00503750">
        <w:tc>
          <w:tcPr>
            <w:tcW w:w="2622" w:type="dxa"/>
            <w:vAlign w:val="center"/>
          </w:tcPr>
          <w:p w14:paraId="647DD8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AF1E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45B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D9D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5F4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B24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A05F2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A9A7C5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31905D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A6E73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A450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359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3A5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51F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336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2B8C52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02AC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BA09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4F1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DC7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850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D19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B2553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702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A43E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5D5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882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9E9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466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D68E583" w14:textId="77777777" w:rsidTr="00503750">
        <w:tc>
          <w:tcPr>
            <w:tcW w:w="2622" w:type="dxa"/>
            <w:vAlign w:val="center"/>
          </w:tcPr>
          <w:p w14:paraId="037C29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D4C0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CAD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849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546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149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56CEEAB" w14:textId="77777777" w:rsidTr="00503750">
        <w:tc>
          <w:tcPr>
            <w:tcW w:w="2622" w:type="dxa"/>
            <w:vAlign w:val="center"/>
          </w:tcPr>
          <w:p w14:paraId="5C3995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817F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AB1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ABC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83D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83D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981E2D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0CEE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E2504A1" w14:textId="77777777" w:rsidR="00944C3D" w:rsidRPr="008C56AB" w:rsidRDefault="005D774B" w:rsidP="005D774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5D2F4D5B" w14:textId="77777777" w:rsidR="00944C3D" w:rsidRPr="008C56AB" w:rsidRDefault="005D774B" w:rsidP="005D774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AB79716" w14:textId="77777777" w:rsidR="00944C3D" w:rsidRPr="008C56AB" w:rsidRDefault="005D774B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02C30E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5E2A19" w14:textId="77777777" w:rsidR="00944C3D" w:rsidRPr="008C56AB" w:rsidRDefault="005D774B" w:rsidP="005D774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46E913B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A5849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A1E655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6DC17B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4862AA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D3168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218D7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13C31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40802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B758A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BD741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806D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9E61C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8C4C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0370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B0CEA7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EE25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444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FAD93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F633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309E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33AAC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2AA5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288E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AE5D5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AB3E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18C9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3090F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3B59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973D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E2652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162C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F4AD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FB9F5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7B80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AF81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D018C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AA1E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0094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13C41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18B6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5DFB4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C7E08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C4AD3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10CAF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24D04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3727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0F501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6FF4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AC38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D0337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08F4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00ED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F9BF4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561E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88F2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FD53B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1DAD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D9A3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46120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60F1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A656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64231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E1CA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2A22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97FB2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B19A5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FFBF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53544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6D465E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1DA52C9" w14:textId="77777777" w:rsidTr="00503750">
        <w:tc>
          <w:tcPr>
            <w:tcW w:w="2835" w:type="dxa"/>
            <w:vAlign w:val="center"/>
          </w:tcPr>
          <w:p w14:paraId="7D5742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795E6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CAFCE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F9181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C10C2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A0020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34B27BF" w14:textId="77777777" w:rsidTr="00503750">
        <w:tc>
          <w:tcPr>
            <w:tcW w:w="2835" w:type="dxa"/>
            <w:vAlign w:val="center"/>
          </w:tcPr>
          <w:p w14:paraId="0FA6CE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D4BCF8D" w14:textId="77777777" w:rsidR="00944C3D" w:rsidRPr="008C56AB" w:rsidRDefault="00944C3D" w:rsidP="005D774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6614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337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C24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4A6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337DF8" w14:textId="77777777" w:rsidTr="00503750">
        <w:tc>
          <w:tcPr>
            <w:tcW w:w="2835" w:type="dxa"/>
            <w:vAlign w:val="center"/>
          </w:tcPr>
          <w:p w14:paraId="3540A0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B595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59A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A41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03A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474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72658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F7466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F89C9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D8B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9EB2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329F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21E5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9BB39D2" w14:textId="77777777" w:rsidTr="00503750">
        <w:tc>
          <w:tcPr>
            <w:tcW w:w="2835" w:type="dxa"/>
            <w:vAlign w:val="center"/>
          </w:tcPr>
          <w:p w14:paraId="70AD5C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5C69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879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9F5B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993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393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3CF6E0" w14:textId="77777777" w:rsidTr="00503750">
        <w:tc>
          <w:tcPr>
            <w:tcW w:w="2835" w:type="dxa"/>
            <w:vAlign w:val="center"/>
          </w:tcPr>
          <w:p w14:paraId="2EA61C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5A54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033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BE1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AFD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5FC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1E86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9D7AE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25E220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CF46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4A2A8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4D6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11E4C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9697D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FBD8F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646A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36C1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AB6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C69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D40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4B0D5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94C53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CA668E0" w14:textId="77777777" w:rsidTr="00503750">
        <w:tc>
          <w:tcPr>
            <w:tcW w:w="2552" w:type="dxa"/>
            <w:shd w:val="clear" w:color="auto" w:fill="auto"/>
            <w:vAlign w:val="center"/>
          </w:tcPr>
          <w:p w14:paraId="302ED7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FFB79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D6409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1C8FF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70241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DD9CCD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71210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B1C320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3B7823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20C669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0C9193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0B052A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79531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1A14E3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4425CC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0EF605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A4EEB9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607C6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9084A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A1D416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23DFE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F60A8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EB2FFE6" w14:textId="77777777" w:rsidTr="00503750">
        <w:tc>
          <w:tcPr>
            <w:tcW w:w="4395" w:type="dxa"/>
            <w:vMerge/>
          </w:tcPr>
          <w:p w14:paraId="1F6254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A48BF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3EA4D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81A028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1005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5BA7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DF7D7A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C73DB0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8DEF5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C8ED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A15CD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37219A8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3A59E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3ACB607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3D026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4ED5779" w14:textId="77777777" w:rsidTr="00503750">
        <w:tc>
          <w:tcPr>
            <w:tcW w:w="4395" w:type="dxa"/>
            <w:vAlign w:val="center"/>
          </w:tcPr>
          <w:p w14:paraId="6B4F07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1DC4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CF25E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436229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04186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CE17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8CDE3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425B65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BDA25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ACAF7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9041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32A6BB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5D0BD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40D98DE" w14:textId="3211A9B2" w:rsidR="00944C3D" w:rsidRPr="008C56AB" w:rsidRDefault="00856342" w:rsidP="0085634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50276</w:t>
            </w:r>
          </w:p>
        </w:tc>
        <w:tc>
          <w:tcPr>
            <w:tcW w:w="2835" w:type="dxa"/>
            <w:vAlign w:val="center"/>
          </w:tcPr>
          <w:p w14:paraId="28AE56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73AC9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9B0030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491F780B" w14:textId="77777777" w:rsidTr="00503750">
        <w:tc>
          <w:tcPr>
            <w:tcW w:w="4395" w:type="dxa"/>
            <w:vAlign w:val="center"/>
          </w:tcPr>
          <w:p w14:paraId="207100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A3C84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EA849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F93440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74D24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56FA93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BB17F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4A8F35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FA5D6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8330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9315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9A3DF5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08C88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A6B0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D73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2B5B19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EBAD8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11846A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5B902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4DF261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F6B835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A9985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A396D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C5856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9C28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D4F1A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B03741E" w14:textId="77777777" w:rsidTr="00503750">
        <w:tc>
          <w:tcPr>
            <w:tcW w:w="1843" w:type="dxa"/>
            <w:vAlign w:val="center"/>
          </w:tcPr>
          <w:p w14:paraId="704820B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A1CB08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9ADEC8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05913E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45D323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65D96F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F75888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2B7F837" w14:textId="77777777" w:rsidTr="00503750">
        <w:tc>
          <w:tcPr>
            <w:tcW w:w="1843" w:type="dxa"/>
            <w:vAlign w:val="center"/>
          </w:tcPr>
          <w:p w14:paraId="6E8A6A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F340F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3494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29C3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2BF6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9008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9921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FF7352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6BA0B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A5A1B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E006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6D10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2CA4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C221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9D4F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A3C60C" w14:textId="77777777" w:rsidTr="00503750">
        <w:tc>
          <w:tcPr>
            <w:tcW w:w="1843" w:type="dxa"/>
            <w:vAlign w:val="center"/>
          </w:tcPr>
          <w:p w14:paraId="39BE00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93027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688A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A6AB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FEA1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8171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E5B0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E31C7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6F19A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DB52F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F9A7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8F08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521E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7684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CEFD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FF2FDA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0C6D0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32DF9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B94D4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D5411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2F6CC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6C91B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1FE72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F91A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79801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9742C27" w14:textId="77777777" w:rsidTr="00503750">
        <w:trPr>
          <w:trHeight w:val="664"/>
        </w:trPr>
        <w:tc>
          <w:tcPr>
            <w:tcW w:w="3372" w:type="dxa"/>
          </w:tcPr>
          <w:p w14:paraId="72335D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78C4B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C34322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9EA3B4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8CE99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8F3F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59C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2E0A2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F1B57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CA7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B47D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D3DE9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64951D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5D66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036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40370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50FF8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0BCA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CDE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9E2C9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88C84B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CCA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C99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144C2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1229DF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813B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864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BB553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9C18E1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87C8017" w14:textId="77777777" w:rsidTr="00503750">
        <w:tc>
          <w:tcPr>
            <w:tcW w:w="2835" w:type="dxa"/>
            <w:vAlign w:val="center"/>
          </w:tcPr>
          <w:p w14:paraId="017460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8A0E9F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03C3B9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1C7D2A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9E8F1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DFC9436" w14:textId="77777777" w:rsidTr="00503750">
        <w:tc>
          <w:tcPr>
            <w:tcW w:w="2835" w:type="dxa"/>
          </w:tcPr>
          <w:p w14:paraId="6B4AC9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F26B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43B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3DA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708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C5D102" w14:textId="77777777" w:rsidTr="00503750">
        <w:tc>
          <w:tcPr>
            <w:tcW w:w="2835" w:type="dxa"/>
          </w:tcPr>
          <w:p w14:paraId="5DCEE7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59A0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AF6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698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787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EB17D5" w14:textId="77777777" w:rsidTr="00503750">
        <w:tc>
          <w:tcPr>
            <w:tcW w:w="2835" w:type="dxa"/>
          </w:tcPr>
          <w:p w14:paraId="32EFFB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7F7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03B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2F7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608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776A4C" w14:textId="77777777" w:rsidTr="00503750">
        <w:tc>
          <w:tcPr>
            <w:tcW w:w="2835" w:type="dxa"/>
            <w:vAlign w:val="center"/>
          </w:tcPr>
          <w:p w14:paraId="33FE4E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E25A5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4EA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BB9E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C7E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6328DB" w14:textId="77777777" w:rsidTr="00503750">
        <w:tc>
          <w:tcPr>
            <w:tcW w:w="2835" w:type="dxa"/>
            <w:vAlign w:val="center"/>
          </w:tcPr>
          <w:p w14:paraId="2F35D3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F096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BC9D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EA8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F97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675EF8" w14:textId="77777777" w:rsidTr="00503750">
        <w:tc>
          <w:tcPr>
            <w:tcW w:w="2835" w:type="dxa"/>
          </w:tcPr>
          <w:p w14:paraId="6A231A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FAEE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D2D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A15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C3C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65D487" w14:textId="77777777" w:rsidTr="00503750">
        <w:tc>
          <w:tcPr>
            <w:tcW w:w="2835" w:type="dxa"/>
          </w:tcPr>
          <w:p w14:paraId="18B2F9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50D3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B7B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840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138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94C7F7" w14:textId="77777777" w:rsidTr="00503750">
        <w:tc>
          <w:tcPr>
            <w:tcW w:w="2835" w:type="dxa"/>
          </w:tcPr>
          <w:p w14:paraId="3E9711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4777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D8E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D6B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9B0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C80641" w14:textId="77777777" w:rsidR="00944C3D" w:rsidRDefault="00944C3D" w:rsidP="00944C3D">
      <w:pPr>
        <w:rPr>
          <w:rFonts w:ascii="Arial" w:hAnsi="Arial"/>
          <w:b/>
        </w:rPr>
      </w:pPr>
    </w:p>
    <w:p w14:paraId="41A4B5F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31B9A7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6E4BF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09699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C8EDCE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FBD09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212B7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5AE0A10" w14:textId="77777777" w:rsidTr="00503750">
        <w:trPr>
          <w:trHeight w:val="443"/>
        </w:trPr>
        <w:tc>
          <w:tcPr>
            <w:tcW w:w="2560" w:type="dxa"/>
          </w:tcPr>
          <w:p w14:paraId="3502A9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21BD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1778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2152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12AE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7D9FDD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0C4C3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77FA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8A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A1A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03D8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3A9E9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26AE9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A9B3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04D1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81DC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A1A3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9ECDF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2E3F1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DBAA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AD4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DD60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60E2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500C52" w14:textId="77777777" w:rsidR="00944C3D" w:rsidRDefault="00944C3D" w:rsidP="00944C3D">
      <w:pPr>
        <w:rPr>
          <w:rFonts w:ascii="Arial" w:hAnsi="Arial"/>
          <w:b/>
        </w:rPr>
      </w:pPr>
    </w:p>
    <w:p w14:paraId="0CF550E0" w14:textId="77777777" w:rsidR="00944C3D" w:rsidRDefault="00944C3D" w:rsidP="00944C3D">
      <w:pPr>
        <w:rPr>
          <w:rFonts w:ascii="Arial" w:hAnsi="Arial"/>
          <w:b/>
        </w:rPr>
      </w:pPr>
    </w:p>
    <w:p w14:paraId="3A2C65D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44C8382" w14:textId="77777777" w:rsidR="00944C3D" w:rsidRDefault="00944C3D" w:rsidP="00944C3D">
      <w:pPr>
        <w:rPr>
          <w:rFonts w:ascii="Arial" w:hAnsi="Arial"/>
          <w:b/>
        </w:rPr>
      </w:pPr>
    </w:p>
    <w:p w14:paraId="165E033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4FC0D49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FAE51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D8843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F8FEE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754F2B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3A8BE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BADD5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6E983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E68D8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0F05F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09619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960DC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152E66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ED148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DCC58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7382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5DD7C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F2BEFB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DF88973" w14:textId="77777777" w:rsidTr="00503750">
        <w:trPr>
          <w:trHeight w:val="677"/>
        </w:trPr>
        <w:tc>
          <w:tcPr>
            <w:tcW w:w="3358" w:type="dxa"/>
          </w:tcPr>
          <w:p w14:paraId="23992E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6AA31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A327D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18373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2BDEE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B7DE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2B1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75728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A0BA9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C83AF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E1A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8F3B7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2B873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92C0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6B4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360B9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EE819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914A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356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86127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67C2F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BAFB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EBA0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816D0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C7EEDC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C745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DAF1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41107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320A9E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DD9761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722B7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9D8D1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81B595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A93D5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47643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C45AA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C3E3D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AC7B0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E9CFD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CD6DE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A27D3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D7F62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00AF7B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FCE984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3B593D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CB0066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7F699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A7C9AC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94A91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3921BA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7F240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3A0A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6D8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DE8D2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73C3E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D43C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6F9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6391B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4DB06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193B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735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46BAE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7D98E5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0359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008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990BC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67BF39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C3E0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F40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665A3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9A0BAC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DCD23D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62AAF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E8A4D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ABDC8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DAB75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1E487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7304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3FE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42A56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B749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37D8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660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96265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CFAF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37DD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CCE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49F49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4A285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EFB0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427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EAE6B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43A295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651B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0F3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A21E4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703FD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96601C8" w14:textId="77777777" w:rsidTr="00503750">
        <w:tc>
          <w:tcPr>
            <w:tcW w:w="3686" w:type="dxa"/>
            <w:vAlign w:val="center"/>
          </w:tcPr>
          <w:p w14:paraId="464D0D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50889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38466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4B6B6D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95F14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91DC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9B736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47E09F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09245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7A89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60623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EC0BF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25141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24857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C4EE6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18281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F94E1E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DABDBB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AC6A77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13410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437908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7B321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E1567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63181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E86DCE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2B021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9F75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0D1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8B8C9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6D5EB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7A83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832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D0257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B9D2A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773C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E4F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78C66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239585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CFDB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484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3DCE2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C5F55F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0711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53D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1B3B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B3B17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2AAFD3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A77B65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C1E80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DEFFA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060E29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9B21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3618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5FDF9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E169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59D6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FD5EC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010EE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494FE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AE12C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2A6C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F852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10380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B1307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4091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F82EC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41BB5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5BC89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827E4A8" w14:textId="77777777" w:rsidR="00944C3D" w:rsidRDefault="00944C3D" w:rsidP="00944C3D">
      <w:pPr>
        <w:rPr>
          <w:sz w:val="22"/>
          <w:szCs w:val="22"/>
        </w:rPr>
      </w:pPr>
    </w:p>
    <w:p w14:paraId="3D7BE2BD" w14:textId="77777777" w:rsidR="00944C3D" w:rsidRDefault="00944C3D" w:rsidP="00944C3D">
      <w:pPr>
        <w:rPr>
          <w:sz w:val="22"/>
          <w:szCs w:val="22"/>
        </w:rPr>
      </w:pPr>
    </w:p>
    <w:p w14:paraId="54B6411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EEC777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0B09F4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2DA0D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47AA8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264DD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976C0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D91E3A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61798F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25408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CD54A5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13A687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0D6E3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EF46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5F6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E7ADD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8C6CAD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D606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80D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89AC9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A059A3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3F98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0D2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11146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FAF405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1447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844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292B3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6484FB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27F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875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5F104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06B1E0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86C4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38B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56AC6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6FFACC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9938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B60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21A0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1FABD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3C6E8C1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810B17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37447C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EF3075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765324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00701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3D93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E9B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63826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0459D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9C30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0B3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D727E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F8F56A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8FB3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CC3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E1B7C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2249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46B3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56E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C3729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B53AE7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45A2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564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D05E1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0F317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8E98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071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591DF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5B547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6803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C78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DE9B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121E6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4256728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9F328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58F42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F9A6F2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2A70B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5DE50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6290CB2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FD90B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A8F9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6DD4A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D84C9F0" w14:textId="77777777" w:rsidR="00944C3D" w:rsidRPr="003607F0" w:rsidRDefault="00944C3D" w:rsidP="00944C3D"/>
    <w:p w14:paraId="5A43D4E7" w14:textId="77777777" w:rsidR="00F47675" w:rsidRPr="00944C3D" w:rsidRDefault="00F47675" w:rsidP="00944C3D"/>
    <w:sectPr w:rsidR="00F47675" w:rsidRPr="00944C3D" w:rsidSect="00FF509C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9B34" w14:textId="77777777" w:rsidR="00FF509C" w:rsidRDefault="00FF509C">
      <w:r>
        <w:separator/>
      </w:r>
    </w:p>
  </w:endnote>
  <w:endnote w:type="continuationSeparator" w:id="0">
    <w:p w14:paraId="723622CC" w14:textId="77777777" w:rsidR="00FF509C" w:rsidRDefault="00FF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A7F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044007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683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538C60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A085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2AFE4F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80D20" w14:textId="77777777" w:rsidR="00FF509C" w:rsidRDefault="00FF509C">
      <w:r>
        <w:separator/>
      </w:r>
    </w:p>
  </w:footnote>
  <w:footnote w:type="continuationSeparator" w:id="0">
    <w:p w14:paraId="4FE5AA97" w14:textId="77777777" w:rsidR="00FF509C" w:rsidRDefault="00FF5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528694">
    <w:abstractNumId w:val="13"/>
  </w:num>
  <w:num w:numId="2" w16cid:durableId="370568114">
    <w:abstractNumId w:val="17"/>
  </w:num>
  <w:num w:numId="3" w16cid:durableId="78334586">
    <w:abstractNumId w:val="8"/>
  </w:num>
  <w:num w:numId="4" w16cid:durableId="1164587082">
    <w:abstractNumId w:val="7"/>
  </w:num>
  <w:num w:numId="5" w16cid:durableId="130620314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539457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1709951">
    <w:abstractNumId w:val="20"/>
  </w:num>
  <w:num w:numId="8" w16cid:durableId="1270166341">
    <w:abstractNumId w:val="10"/>
  </w:num>
  <w:num w:numId="9" w16cid:durableId="1145312641">
    <w:abstractNumId w:val="0"/>
  </w:num>
  <w:num w:numId="10" w16cid:durableId="1510556849">
    <w:abstractNumId w:val="19"/>
  </w:num>
  <w:num w:numId="11" w16cid:durableId="1013219197">
    <w:abstractNumId w:val="6"/>
  </w:num>
  <w:num w:numId="12" w16cid:durableId="19085801">
    <w:abstractNumId w:val="9"/>
  </w:num>
  <w:num w:numId="13" w16cid:durableId="922107577">
    <w:abstractNumId w:val="12"/>
  </w:num>
  <w:num w:numId="14" w16cid:durableId="1712027053">
    <w:abstractNumId w:val="15"/>
  </w:num>
  <w:num w:numId="15" w16cid:durableId="326370565">
    <w:abstractNumId w:val="14"/>
  </w:num>
  <w:num w:numId="16" w16cid:durableId="1454060453">
    <w:abstractNumId w:val="2"/>
  </w:num>
  <w:num w:numId="17" w16cid:durableId="610555257">
    <w:abstractNumId w:val="4"/>
  </w:num>
  <w:num w:numId="18" w16cid:durableId="1086803764">
    <w:abstractNumId w:val="11"/>
  </w:num>
  <w:num w:numId="19" w16cid:durableId="1669559731">
    <w:abstractNumId w:val="5"/>
  </w:num>
  <w:num w:numId="20" w16cid:durableId="438187778">
    <w:abstractNumId w:val="18"/>
  </w:num>
  <w:num w:numId="21" w16cid:durableId="223495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578F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999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D774B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6342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509C"/>
    <w:rsid w:val="00FF66EF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875EA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6E9CB-A94A-428B-B08F-B29166307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5273</Words>
  <Characters>30062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2024-03-25T09:10:00Z</dcterms:created>
  <dcterms:modified xsi:type="dcterms:W3CDTF">2024-03-25T09:10:00Z</dcterms:modified>
</cp:coreProperties>
</file>