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7D9CF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E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8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7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9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D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7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9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5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F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B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8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F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0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F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5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0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4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E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7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2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CC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37807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A0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67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76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19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FE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AB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D6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74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BF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C8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11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05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8F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28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2D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7A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10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A3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CC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02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41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FD4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C5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95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8C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BD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07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A5F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826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A85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E2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B0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418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0E10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FA1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4C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2F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A3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8F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08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E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09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45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9F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FA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1B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E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6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51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1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D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C42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36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3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17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9B0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97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8C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2F3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37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7D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9E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60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C4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F7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A92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C4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F172B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FDB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1C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0F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99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193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09F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A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76D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05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32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A3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9C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E1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448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19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07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8B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DC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F7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01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B7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39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04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DE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4F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4A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A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D3B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17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6E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68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B83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9C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A08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3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7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8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1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0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E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CD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B1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8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6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3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8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8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9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D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C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9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7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1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C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C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D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1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9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E3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C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0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1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2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F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0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D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5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B974A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1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0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E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8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8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B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2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A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1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6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A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D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6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E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0F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3EF8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9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5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0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B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E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3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6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56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9F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41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FD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34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6F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C6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A8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5C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6E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98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D8DE8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5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B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6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5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2B8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F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3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C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5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2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7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7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3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2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7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1918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8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2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C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8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B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6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1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0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5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7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5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0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C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DCBF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A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D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C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0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F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4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5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4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9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2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647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D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1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E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F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6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1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3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4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E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A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1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D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9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5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1AC7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6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E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4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3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F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E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A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A5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96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EFE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44803" w14:textId="0DCB4E1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91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8F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EE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C4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A2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AD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D3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05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1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0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2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F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7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A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758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C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5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1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7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F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1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9F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EC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4B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AD5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25BE5FD" wp14:editId="1A92DA8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FFDD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BE5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88FFDD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9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74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41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CD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A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8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4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D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5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F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4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7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ACCA6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922B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083A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D3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D63430" wp14:editId="4A9CD70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BA3B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6343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97BA3B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DF2624C" wp14:editId="56B2070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AECA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2624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49AECA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C4767B" wp14:editId="3A02057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9171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4767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EB9171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A990D62" wp14:editId="5CA3504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05159" w14:textId="5BFD4181" w:rsidR="000B647F" w:rsidRDefault="000B647F" w:rsidP="00944C3D">
                                  <w:fldSimple w:instr=" MERGEFIELD  aDMOD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90D62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EA05159" w14:textId="5BFD4181" w:rsidR="000B647F" w:rsidRDefault="000B647F" w:rsidP="00944C3D">
                            <w:fldSimple w:instr=" MERGEFIELD  aDMOD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04C82CD" wp14:editId="1242AA5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C58BB" w14:textId="406851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C82C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DC58BB" w14:textId="406851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28EC553" wp14:editId="5A34B59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CF414" w14:textId="4F46F042" w:rsidR="000B647F" w:rsidRDefault="000B647F" w:rsidP="00944C3D">
                                  <w:fldSimple w:instr=" MERGEFIELD  aDRDO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EC55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E0CF414" w14:textId="4F46F042" w:rsidR="000B647F" w:rsidRDefault="000B647F" w:rsidP="00944C3D">
                            <w:fldSimple w:instr=" MERGEFIELD  aDRDO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26FC88" wp14:editId="79B2BA5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151EB" w14:textId="28BEE988" w:rsidR="000B647F" w:rsidRDefault="000B647F" w:rsidP="00944C3D">
                                  <w:fldSimple w:instr=" MERGEFIELD  aDMDO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6FC8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02151EB" w14:textId="28BEE988" w:rsidR="000B647F" w:rsidRDefault="000B647F" w:rsidP="00944C3D">
                            <w:fldSimple w:instr=" MERGEFIELD  aDMDO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5735F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BD2FE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E4549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A423CD" wp14:editId="2BFE5B4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F955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423C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F7F955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80134B2" wp14:editId="414F727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9294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134B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AD9294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E65AD4" wp14:editId="6337419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B005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65AD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A0B005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9DB4D9D" wp14:editId="4D3D562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AF4F8" w14:textId="7E30FFC2" w:rsidR="000B647F" w:rsidRDefault="000B647F" w:rsidP="00944C3D">
                                  <w:fldSimple w:instr=" MERGEFIELD  aDRDOo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B4D9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76AF4F8" w14:textId="7E30FFC2" w:rsidR="000B647F" w:rsidRDefault="000B647F" w:rsidP="00944C3D">
                            <w:fldSimple w:instr=" MERGEFIELD  aDRDOo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51DFE83" wp14:editId="2AB9CF3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EA9BF" w14:textId="491FF447" w:rsidR="000B647F" w:rsidRDefault="000B647F" w:rsidP="00944C3D">
                                  <w:fldSimple w:instr=" MERGEFIELD  aDMDO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DFE8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E3EA9BF" w14:textId="491FF447" w:rsidR="000B647F" w:rsidRDefault="000B647F" w:rsidP="00944C3D">
                            <w:fldSimple w:instr=" MERGEFIELD  aDMDO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54F52D6" wp14:editId="3F29BE2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595126" w14:textId="3D0548FC" w:rsidR="000B647F" w:rsidRDefault="000B647F" w:rsidP="00944C3D">
                                  <w:fldSimple w:instr=" MERGEFIELD  aDRODo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F52D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9595126" w14:textId="3D0548FC" w:rsidR="000B647F" w:rsidRDefault="000B647F" w:rsidP="00944C3D">
                            <w:fldSimple w:instr=" MERGEFIELD  aDRODo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F6F980F" wp14:editId="3729476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6858E" w14:textId="3E647F83" w:rsidR="000B647F" w:rsidRDefault="000B647F" w:rsidP="00944C3D">
                                  <w:fldSimple w:instr=" MERGEFIELD  aDMOD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F980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846858E" w14:textId="3E647F83" w:rsidR="000B647F" w:rsidRDefault="000B647F" w:rsidP="00944C3D">
                            <w:fldSimple w:instr=" MERGEFIELD  aDMOD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8EE9B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CAA0EA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EC2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1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EFB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2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C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A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9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8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7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0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1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6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5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E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E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4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7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E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4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0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E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0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E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3491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1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6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3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E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B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5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B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6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C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5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2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F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D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F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B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5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D7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B7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81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A1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FF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0F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79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1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7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5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F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6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4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3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C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B820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5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8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E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F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4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5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B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5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3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5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8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2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9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E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D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B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3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C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821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D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D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E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8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5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A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8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0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6ACC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F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0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9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A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4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1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6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A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0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5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5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1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B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7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D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C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9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8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1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28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3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2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2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5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4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7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B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66C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3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5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2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9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0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5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E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8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B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9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7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3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2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2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D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9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E5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EF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EC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BA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C2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DE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48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1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9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A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7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B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2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1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971D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3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F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1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A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0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7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0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3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7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7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B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9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F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5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4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2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4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F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1A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11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2B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A6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01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0E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AB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A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5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B2C0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4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C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A4E6A0" wp14:editId="6230686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B4BC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4E6A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FAB4BC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F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4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8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D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D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8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C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3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6224747" wp14:editId="1C15656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5662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2474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DC5662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8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A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C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A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4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E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D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A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E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6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6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F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B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4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6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6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2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3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E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D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1F1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EF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6663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16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C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E00EEF" wp14:editId="5DA9E3F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65C18" w14:textId="40DC924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36126268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00EE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BA65C18" w14:textId="40DC924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36126268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7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9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0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F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2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A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E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AEEAA" wp14:editId="27C2E69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499FC" w14:textId="3CF2AA1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2021529774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AEEA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D9499FC" w14:textId="3CF2AA1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2021529774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1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F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8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4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6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9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1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7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F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0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D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5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0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A62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9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04629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C31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8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7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C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7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2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B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9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6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A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A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4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A260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9C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141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4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153234" wp14:editId="7733DEB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57EA5" w14:textId="190659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Soblahovská 1104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53234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1857EA5" w14:textId="190659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SVB Soblahovská 1104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1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9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8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2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A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4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8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9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6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9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E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5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B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7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2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7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6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0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5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F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A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2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1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0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9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9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7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8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C744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2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22C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5E42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1C2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6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C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B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6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B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E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1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2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B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D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E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F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4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4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1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1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D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0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F23DD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82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F2F210" wp14:editId="523D077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B88F8" w14:textId="22C708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Soblahovská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2F21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9DB88F8" w14:textId="22C708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Soblahovská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E14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6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9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0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3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7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6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A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2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C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5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6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A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A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8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4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54F851" wp14:editId="78C6EDD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65B38" w14:textId="0ACA488C" w:rsidR="000B647F" w:rsidRDefault="000B647F" w:rsidP="00944C3D">
                                  <w:fldSimple w:instr=" MERGEFIELD  aSUB_ULICA_CISLO  \* MERGEFORMAT ">
                                    <w:r w:rsidR="00260736" w:rsidRPr="0026073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1104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4F851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4E65B38" w14:textId="0ACA488C" w:rsidR="000B647F" w:rsidRDefault="000B647F" w:rsidP="00944C3D">
                            <w:fldSimple w:instr=" MERGEFIELD  aSUB_ULICA_CISLO  \* MERGEFORMAT ">
                              <w:r w:rsidR="00260736" w:rsidRPr="00260736">
                                <w:rPr>
                                  <w:rFonts w:ascii="Arial" w:hAnsi="Arial" w:cs="Arial"/>
                                  <w:noProof/>
                                </w:rPr>
                                <w:t>1104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1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3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7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7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B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B9D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3E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280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42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F81F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7E4CD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9FA768" wp14:editId="41E5E0C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5CB49" w14:textId="72DF81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FA76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365CB49" w14:textId="72DF81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ECFB47" wp14:editId="60709A2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CC1A6" w14:textId="6641AD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60736" w:rsidRPr="00522C8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CFB4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42CC1A6" w14:textId="6641AD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60736" w:rsidRPr="00522C8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B144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9A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2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F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C65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C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3C1A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D59477" wp14:editId="4EAD871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82425" w14:textId="0DC38F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5947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0F82425" w14:textId="0DC38F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B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D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1F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5A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95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3E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06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8BD14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8BB63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23C8AE" wp14:editId="61D6A0D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D3478" w14:textId="227702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3C8A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74D3478" w14:textId="227702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E6F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E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A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C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8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C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A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A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EC27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D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EE0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3C2B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44E09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E43118" wp14:editId="2A3C1DE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AFFF7" w14:textId="4A9E18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4311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B2AFFF7" w14:textId="4A9E18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B1A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CCD3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CA2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7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B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1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1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9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B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5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2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D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1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A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B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3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C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3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8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A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9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7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C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7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2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0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0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1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A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0109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BD6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C104ED" w14:textId="170A4B6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60736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E6E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01D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2D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E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A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B208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D3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37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24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1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3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106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7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8532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AC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E3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C3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9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F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F09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8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4467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F5E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5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0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F9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C3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4CA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3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23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B3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2C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C1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0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A0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599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3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116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89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A7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04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82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30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EEC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A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0F1D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4E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60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B7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9D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2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258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7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4F64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A2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AB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E9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5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23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E7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8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468D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D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0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1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E6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7E75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5CE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C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8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E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7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D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8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B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9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1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A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A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B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5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2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1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6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3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5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E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746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7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3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CA88FF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9A76592" w14:textId="77777777" w:rsidR="00944C3D" w:rsidRDefault="00944C3D" w:rsidP="00944C3D">
      <w:pPr>
        <w:rPr>
          <w:rFonts w:ascii="Arial" w:hAnsi="Arial"/>
        </w:rPr>
      </w:pPr>
    </w:p>
    <w:p w14:paraId="25F07B6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5BA6DCB" w14:textId="263D31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C12BCA5" w14:textId="14B3562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5DBCCBF" w14:textId="3EFD0C8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C4AAE2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808D8A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86FBB8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6D47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49C9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BA9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B0AA7C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17AAE59" w14:textId="50BE6D8A" w:rsidR="00944C3D" w:rsidRPr="008D0433" w:rsidRDefault="0026073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Juraj Vidra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7F408E" w14:textId="096D2E7B" w:rsidR="00944C3D" w:rsidRPr="008D0433" w:rsidRDefault="0026073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C78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996C3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2D32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8A16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529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14AC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9D8D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F7FF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7E69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BDBB6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FCC6BA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04C1B2C" w14:textId="0CD77D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2BB57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2808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2DA9F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33D62C" w14:textId="6077607B" w:rsidR="00944C3D" w:rsidRDefault="0026073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7AC3D9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C46B8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8CD462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B5DFC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FA9A8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AA00A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6E2EE2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60840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5968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CF0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B96F2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AD82A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1E3A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5B97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F7C5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FEB3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6B22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0725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08D99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3C26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EC1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65669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901C5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9D29E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5E328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C53F2F" w14:textId="7ED8D8E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315B5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D76DE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9F46D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26CF0A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85A2FD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6EACCE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8C4C7A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02B97C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C2A1E2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3696A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E37FF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553D5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DAF5B8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D450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A2EB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D429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B27A6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B56B4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47A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FFD4E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E1CBF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10DA5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3A10C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45D85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5B27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150E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D2385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0C7A3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5D21C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8A0B5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85979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B8BE5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0F829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B5BBC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96801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61C1D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FA59E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FB518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16B6E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18851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5BAC0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888B5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FB9B6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2AB4EA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F645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E7365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C4A2A4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B1CEC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FB5EA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0FC16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1FFC5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ED05A6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444D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C28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399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A137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07311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27F8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736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B6D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099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1561D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2F252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4A9C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570B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5DFF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DFAFE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4571B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CE4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01545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1E8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F3BA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96AF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C6F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944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7B9C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091E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49CD5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8566F13" w14:textId="600595E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6EFECC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5BE6C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B097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6AF74C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4204AF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5E7C6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A6045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702589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5D976E" w14:textId="77777777" w:rsidTr="00503750">
        <w:tc>
          <w:tcPr>
            <w:tcW w:w="2302" w:type="dxa"/>
            <w:vAlign w:val="center"/>
          </w:tcPr>
          <w:p w14:paraId="600DC6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B7AF8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78E38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622DB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23E98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66B44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C3487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6428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96DE566" w14:textId="77777777" w:rsidTr="00503750">
        <w:tc>
          <w:tcPr>
            <w:tcW w:w="15593" w:type="dxa"/>
            <w:gridSpan w:val="8"/>
            <w:vAlign w:val="center"/>
          </w:tcPr>
          <w:p w14:paraId="61872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0F41046" w14:textId="77777777" w:rsidTr="00503750">
        <w:tc>
          <w:tcPr>
            <w:tcW w:w="2302" w:type="dxa"/>
            <w:vAlign w:val="center"/>
          </w:tcPr>
          <w:p w14:paraId="28063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1F915F7" w14:textId="1C14D7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CC6FF6" w14:textId="73FECF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FF1EF" w14:textId="014E25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10ED3" w14:textId="53EF15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2ACE9" w14:textId="35BFA0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05503" w14:textId="2FFD94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FA4349" w14:textId="0A9D8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C6FE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2135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B115B0A" w14:textId="42CB4E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DE542C" w14:textId="0D2934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FBEAE" w14:textId="109AEB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52D083" w14:textId="19420E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5E703" w14:textId="437B94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C627C" w14:textId="0D0A49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B2DC0" w14:textId="27D657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CC82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1EA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F8E3CC" w14:textId="7A8953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47CE91" w14:textId="52CE95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CC791F" w14:textId="291A03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FA268" w14:textId="70469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164B44" w14:textId="21D06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526796" w14:textId="568D1C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CD74F" w14:textId="733F30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F05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57E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7EAA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F34EC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5524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6FF8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AF41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7DF0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6F3B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55E9C7" w14:textId="77777777" w:rsidTr="00503750">
        <w:tc>
          <w:tcPr>
            <w:tcW w:w="2302" w:type="dxa"/>
            <w:vAlign w:val="center"/>
          </w:tcPr>
          <w:p w14:paraId="51D0F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8E93ED" w14:textId="0EBDD1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CDC0BD" w14:textId="20203D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8041B" w14:textId="248F2C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23395" w14:textId="3814E3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1C8AD" w14:textId="25D5F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C5DC2" w14:textId="15B511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584D6" w14:textId="03E8B6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7D34A" w14:textId="77777777" w:rsidTr="00503750">
        <w:tc>
          <w:tcPr>
            <w:tcW w:w="15593" w:type="dxa"/>
            <w:gridSpan w:val="8"/>
            <w:vAlign w:val="center"/>
          </w:tcPr>
          <w:p w14:paraId="27F62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65D2EC" w14:textId="77777777" w:rsidTr="00503750">
        <w:tc>
          <w:tcPr>
            <w:tcW w:w="2302" w:type="dxa"/>
            <w:vAlign w:val="center"/>
          </w:tcPr>
          <w:p w14:paraId="065199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7B62C7" w14:textId="27BCBA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892F81" w14:textId="7B37F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03F15" w14:textId="258401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0CC96" w14:textId="32BE0D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58D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202D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6BECBD" w14:textId="1E8DB0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6D2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596D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C778DC" w14:textId="58E7D1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748BB4" w14:textId="4E9E87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054ED" w14:textId="0BEEE7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6EE73" w14:textId="47691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69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6936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4B7727" w14:textId="066624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CC7A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5D05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5AB727B" w14:textId="1DFC62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539440" w14:textId="02110F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B449A" w14:textId="363D89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38A68" w14:textId="2BC4B2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196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F5EA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3DAD44" w14:textId="410852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96AA1" w14:textId="77777777" w:rsidTr="00503750">
        <w:tc>
          <w:tcPr>
            <w:tcW w:w="2302" w:type="dxa"/>
            <w:vAlign w:val="center"/>
          </w:tcPr>
          <w:p w14:paraId="7AF4C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73F4B0" w14:textId="3631C0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7EB9F6" w14:textId="3CDE0B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B0EAC8" w14:textId="0BE6C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BE161" w14:textId="7C6191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7247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04C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043CB3" w14:textId="2727C9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FC1F5" w14:textId="77777777" w:rsidTr="00503750">
        <w:tc>
          <w:tcPr>
            <w:tcW w:w="15593" w:type="dxa"/>
            <w:gridSpan w:val="8"/>
            <w:vAlign w:val="center"/>
          </w:tcPr>
          <w:p w14:paraId="5F9C8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171E776" w14:textId="77777777" w:rsidTr="00503750">
        <w:tc>
          <w:tcPr>
            <w:tcW w:w="2302" w:type="dxa"/>
            <w:vAlign w:val="center"/>
          </w:tcPr>
          <w:p w14:paraId="12F08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A175D5" w14:textId="34C611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323A4D" w14:textId="0840A3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39895" w14:textId="6EB4D2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14239" w14:textId="22789B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68A74" w14:textId="48604B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A7DBF" w14:textId="7D0449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70118" w14:textId="7F010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6612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9C96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DC0A45" w14:textId="071590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82F214" w14:textId="32B1FA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DAA27" w14:textId="16B161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57F8B" w14:textId="3F5F19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AEE7C" w14:textId="45EEDA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BCF9B" w14:textId="40DA9C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384EDF" w14:textId="7A53BF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38E3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3A1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E2AB3C" w14:textId="2018FA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CFCE07" w14:textId="4AADEF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FA2FC" w14:textId="45C347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C591D" w14:textId="469DB3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396E2" w14:textId="54A05C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044ED" w14:textId="3CD284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1165C" w14:textId="4FF76C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FF9A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7043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2C9140" w14:textId="58EBC7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CD2668" w14:textId="3E08CD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73BAD" w14:textId="79F9C9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911CB" w14:textId="0EE440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C908F" w14:textId="583B88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2826F" w14:textId="4FEA1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2B6EA" w14:textId="7CE767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B4BC8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D58B8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E236C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B13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8678D7" w14:textId="560D76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D6C419" w14:textId="3C0AD1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2DAD73" w14:textId="61938E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401B9" w14:textId="348E58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2F418" w14:textId="07C2D1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B070D" w14:textId="351CD8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A3863" w14:textId="6A15F3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0F64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5C8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3CDCCD" w14:textId="523936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EF95B1" w14:textId="3B6E8E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E6C75" w14:textId="7AB7A2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A3B773" w14:textId="75D25E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C15C52" w14:textId="31937B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F6958" w14:textId="3111AB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912BF" w14:textId="1E8B08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85C00D" w14:textId="77777777" w:rsidR="00944C3D" w:rsidRDefault="00944C3D" w:rsidP="00944C3D">
      <w:pPr>
        <w:rPr>
          <w:rFonts w:ascii="Arial" w:hAnsi="Arial"/>
          <w:b/>
        </w:rPr>
      </w:pPr>
    </w:p>
    <w:p w14:paraId="35258D4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3AC18D8" w14:textId="77777777" w:rsidTr="00503750">
        <w:tc>
          <w:tcPr>
            <w:tcW w:w="1944" w:type="dxa"/>
            <w:vAlign w:val="center"/>
          </w:tcPr>
          <w:p w14:paraId="7CA990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02497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6E1A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A2B0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F9B2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E4755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1A82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AF8B5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25110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AFFB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F89F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AF35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F6E6F7" w14:textId="77777777" w:rsidTr="00503750">
        <w:tc>
          <w:tcPr>
            <w:tcW w:w="15685" w:type="dxa"/>
            <w:gridSpan w:val="12"/>
            <w:vAlign w:val="center"/>
          </w:tcPr>
          <w:p w14:paraId="5C420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537BF08" w14:textId="77777777" w:rsidTr="00503750">
        <w:tc>
          <w:tcPr>
            <w:tcW w:w="1944" w:type="dxa"/>
            <w:vAlign w:val="center"/>
          </w:tcPr>
          <w:p w14:paraId="57079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3152AC" w14:textId="77BC1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3D8705" w14:textId="52FE8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71B24C" w14:textId="701F9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D1BB3E" w14:textId="38CB6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0904C1" w14:textId="42B5E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0821AD" w14:textId="2DF9F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00C138" w14:textId="325AA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012CE1" w14:textId="1F5AA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237BAC" w14:textId="111DD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4C3759" w14:textId="7AC67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F41E36" w14:textId="5BCD9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A9AA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6A85F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5E4063" w14:textId="3C691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ED8B6C9" w14:textId="7FD0F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E905ED" w14:textId="29C25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9524D2" w14:textId="657E9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B27052" w14:textId="5143F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8BC013" w14:textId="1F36A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545AEB" w14:textId="41C01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309DD2" w14:textId="32474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2360D2" w14:textId="7C089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4648D5" w14:textId="602D8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64E679" w14:textId="1CA7D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9D02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23BE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FCD6B72" w14:textId="6DA4F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69FCA35" w14:textId="2FA7D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1D2C44" w14:textId="7CA26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824D1" w14:textId="4F359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E91FEC" w14:textId="6107E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7A6AD7" w14:textId="58AE5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61863B" w14:textId="5561B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677441" w14:textId="4B0C0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E3ADE5" w14:textId="57E24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92DA38" w14:textId="40D39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CA80BD" w14:textId="60B21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4327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C73B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646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F6B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621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A130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8350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5D2C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1E3D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D049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4684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654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228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2DBC1D" w14:textId="77777777" w:rsidTr="00503750">
        <w:tc>
          <w:tcPr>
            <w:tcW w:w="1944" w:type="dxa"/>
            <w:vAlign w:val="center"/>
          </w:tcPr>
          <w:p w14:paraId="78016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C1A54D" w14:textId="5E45E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EF63CC" w14:textId="787B4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D4675E" w14:textId="710DC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8E6E52" w14:textId="3E872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2B0C38" w14:textId="35F8E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807E4E" w14:textId="6362D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7A7EDB" w14:textId="61717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616F9A" w14:textId="1F3FE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032AD5" w14:textId="5D72B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8EF695" w14:textId="26343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969DBA" w14:textId="6685C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5F780" w14:textId="77777777" w:rsidTr="00503750">
        <w:tc>
          <w:tcPr>
            <w:tcW w:w="15685" w:type="dxa"/>
            <w:gridSpan w:val="12"/>
            <w:vAlign w:val="center"/>
          </w:tcPr>
          <w:p w14:paraId="49969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B0CECD" w14:textId="77777777" w:rsidTr="00503750">
        <w:tc>
          <w:tcPr>
            <w:tcW w:w="1944" w:type="dxa"/>
            <w:vAlign w:val="center"/>
          </w:tcPr>
          <w:p w14:paraId="1E74BE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C19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4E1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FE47AC" w14:textId="713ED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108939" w14:textId="3D405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6D0D60" w14:textId="7CCC0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A6E229" w14:textId="1FFE8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3F00E7" w14:textId="089D0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129F19" w14:textId="23541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6E3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E3F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7F9CD8" w14:textId="53660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CC33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0FA81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46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915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EF732E" w14:textId="21891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2A445" w14:textId="7A39E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04CEDF" w14:textId="2D1EA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8118C1" w14:textId="40E28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F727E" w14:textId="47A35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F7FF19" w14:textId="769E0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024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316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969772" w14:textId="5980D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1F25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919B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857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ED8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E68014" w14:textId="53E5D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C5DF9" w14:textId="7F4E3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3E0A12" w14:textId="073D8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15550B" w14:textId="37241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6C4E41" w14:textId="01427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02E37D" w14:textId="7CF56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DDF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669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B4D3E5" w14:textId="078B3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66732" w14:textId="77777777" w:rsidTr="00503750">
        <w:tc>
          <w:tcPr>
            <w:tcW w:w="1944" w:type="dxa"/>
            <w:vAlign w:val="center"/>
          </w:tcPr>
          <w:p w14:paraId="232A36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86A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527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930129" w14:textId="1BA24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03B4B" w14:textId="52E26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0F64F9" w14:textId="15D7C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A144D3" w14:textId="09B1B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DA3E7A" w14:textId="14753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9B9068" w14:textId="17B1F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FFC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97B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DE33C1F" w14:textId="3A3A2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2D35D" w14:textId="77777777" w:rsidTr="00503750">
        <w:tc>
          <w:tcPr>
            <w:tcW w:w="15685" w:type="dxa"/>
            <w:gridSpan w:val="12"/>
            <w:vAlign w:val="center"/>
          </w:tcPr>
          <w:p w14:paraId="4C31E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19097C6" w14:textId="77777777" w:rsidTr="00503750">
        <w:tc>
          <w:tcPr>
            <w:tcW w:w="1944" w:type="dxa"/>
            <w:vAlign w:val="center"/>
          </w:tcPr>
          <w:p w14:paraId="6BB35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50F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9AE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80AEF1" w14:textId="52C91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C4577F" w14:textId="2FDB0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5D9E66" w14:textId="63240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5AE4" w14:textId="749B5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B59A45" w14:textId="038FF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EC20CF" w14:textId="3B467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B37393" w14:textId="300AA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65A818" w14:textId="54493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EE6474" w14:textId="156FF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61A0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31B54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81E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5DB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8235F0" w14:textId="58035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5C0C68" w14:textId="293D1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54D1EB" w14:textId="517DC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5D993" w14:textId="64FBE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788E88" w14:textId="7C39B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00BEBC" w14:textId="60793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A22F80" w14:textId="2A47B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052F6B" w14:textId="26DC8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F9079F" w14:textId="19158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39C3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74172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4CDE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F2D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B73BDF" w14:textId="0CC25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80D1BF" w14:textId="5B251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FB7045" w14:textId="2A9D6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0EBF7E" w14:textId="3666E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D4EFA2" w14:textId="24C43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F9EFCB" w14:textId="41B85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713132" w14:textId="394D6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7949A5" w14:textId="3E2C2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0B09CC" w14:textId="51893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C9A4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60BEF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FA4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B3C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E080E0" w14:textId="7E91A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BCD4E3" w14:textId="1AAED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3FD531" w14:textId="2DCD9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E292A4" w14:textId="002FB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206F40" w14:textId="2DFBF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58C3A4" w14:textId="649FB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5638CE" w14:textId="6B4F7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CE0297" w14:textId="08945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4626D6" w14:textId="5B7E4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475D9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BC6D0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787E22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DDD4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E231C1B" w14:textId="48BCC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F9F122" w14:textId="53B10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A4571A" w14:textId="10FA8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AE71AA" w14:textId="59906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4B4BEA" w14:textId="276A5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AC42F2" w14:textId="1702A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1302E" w14:textId="5BFE6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F22EA1" w14:textId="0DA70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F388C4" w14:textId="214A3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D29C79" w14:textId="0FB8A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C99C8F" w14:textId="64211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1D38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2FCD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A1E42C" w14:textId="736FE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BB2EE4" w14:textId="679F0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02E8E7" w14:textId="3FB19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AD9400" w14:textId="63A20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1392AC" w14:textId="74771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EEC60D" w14:textId="7B703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3093FA" w14:textId="50352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A99A96" w14:textId="27A69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9C5240" w14:textId="6C758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0C07FD" w14:textId="7FED0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9B4B3A" w14:textId="127CC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3BB0C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F90B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474F1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11A23C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B294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EA71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0A9804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2DB1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9B3E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89F56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1ABDE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77D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35029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597AF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32E2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75376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AB0FB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BF64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DB299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D717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121936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2B49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0F98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6217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EFC200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0211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366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D7A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F0FE6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966D8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8AE7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E9B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04367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5C53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2008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9180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AB27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503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EE1BB8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7072A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9055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DC7B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224B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5AAF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9EDB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AA2F9D7" w14:textId="77777777" w:rsidTr="00503750">
        <w:trPr>
          <w:trHeight w:val="1073"/>
        </w:trPr>
        <w:tc>
          <w:tcPr>
            <w:tcW w:w="3614" w:type="dxa"/>
            <w:vMerge/>
          </w:tcPr>
          <w:p w14:paraId="64E35C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16E8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8453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065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970D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7FE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9FF8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F2F922A" w14:textId="77777777" w:rsidTr="00503750">
        <w:trPr>
          <w:trHeight w:val="283"/>
        </w:trPr>
        <w:tc>
          <w:tcPr>
            <w:tcW w:w="3614" w:type="dxa"/>
          </w:tcPr>
          <w:p w14:paraId="29575F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E788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681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D2F4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154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769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F9E8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808DEE" w14:textId="77777777" w:rsidTr="00503750">
        <w:trPr>
          <w:trHeight w:val="283"/>
        </w:trPr>
        <w:tc>
          <w:tcPr>
            <w:tcW w:w="3614" w:type="dxa"/>
          </w:tcPr>
          <w:p w14:paraId="5F0746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1BFB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9F42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CE9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943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404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2564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BD83FAE" w14:textId="77777777" w:rsidTr="00503750">
        <w:trPr>
          <w:trHeight w:val="283"/>
        </w:trPr>
        <w:tc>
          <w:tcPr>
            <w:tcW w:w="3614" w:type="dxa"/>
          </w:tcPr>
          <w:p w14:paraId="42D1A1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3914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C539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3A1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4AD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D5A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F73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0FDFD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60BD94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B43843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F9A86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306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93C87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229F1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E10C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60548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3BD55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190F6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15DEC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4841A7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32EB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A4F0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F89D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EBA4AA9" w14:textId="04031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F06B1" w14:textId="352F4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409137" w14:textId="7A43A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FA773" w14:textId="3F8B1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7B0A9" w14:textId="22895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0FA9D" w14:textId="72CC5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B5438" w14:textId="5383B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5AB380" w14:textId="2E0B4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6D0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9BA4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BF756DA" w14:textId="748EA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BBBB0" w14:textId="50579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C4E9E" w14:textId="5B8C1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90CAA8" w14:textId="0EF98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B5EE9" w14:textId="6BE28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4B5E3" w14:textId="6B897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28382" w14:textId="35D0B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EBD4FE" w14:textId="4B0F7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DCD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787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043E6CA" w14:textId="5143E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F9B16B" w14:textId="36938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82E23" w14:textId="755FD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ECD82" w14:textId="283C6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0EB111" w14:textId="1C1C6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BC5E6" w14:textId="555A8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3D189" w14:textId="78595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1A4B76" w14:textId="37A30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ACC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5C1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7297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8BE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B25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E7E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C86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E82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4D8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DCBD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57B9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C678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1ACBDC" w14:textId="7E47F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B78A1" w14:textId="35B02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1FC428" w14:textId="1E473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4FC31" w14:textId="2B365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3B861F" w14:textId="370B1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50E16" w14:textId="0DD78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4A05A9" w14:textId="736C4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C7E98E" w14:textId="35214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19AC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674C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2DF8E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FCCFD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BBE4060" w14:textId="5AB0C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8717A" w14:textId="6F512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61D8E" w14:textId="602FE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887F5" w14:textId="539FD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54A4C3" w14:textId="006FB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18FC1" w14:textId="5140E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49A74" w14:textId="0D37C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164EF4" w14:textId="6D5AF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8E0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7BF5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F93206E" w14:textId="2A9AC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50084F" w14:textId="00212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B8B59" w14:textId="55050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FDCE92" w14:textId="4E6ED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EA669F" w14:textId="23965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FA25A" w14:textId="12F31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43732" w14:textId="4B935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B66476" w14:textId="4417E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EAC9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18D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0DDA1DD" w14:textId="56692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78CE0" w14:textId="667EF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4554E" w14:textId="6EF42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94257" w14:textId="43AB3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2D581" w14:textId="4023E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57DCC" w14:textId="1B3B1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F7BCF8" w14:textId="1B820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196956" w14:textId="108D2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B7C5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46FB7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A29B802" w14:textId="2000A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4EBE9" w14:textId="701BF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B128E" w14:textId="09067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37AF3" w14:textId="70212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079F2" w14:textId="4B616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2FF32" w14:textId="148F5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5098A" w14:textId="2A3E4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CBCE06" w14:textId="4E87C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2274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0CD1B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3AB13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9A9C2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E6547AF" w14:textId="420CD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BAAF0" w14:textId="787D8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599307" w14:textId="14337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A4538" w14:textId="69A84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E285E" w14:textId="7FA78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F92BD" w14:textId="3BF77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D286A" w14:textId="41B4E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4367C" w14:textId="4C6D3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9BB8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2865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9DD23D4" w14:textId="5CA08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44718" w14:textId="0F785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83DB5" w14:textId="64818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4285D" w14:textId="311D1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D48EE" w14:textId="179E9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3C7CD" w14:textId="1F7CA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84C830" w14:textId="5A25C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007C34" w14:textId="26B57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8BB4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AAEEF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B9DE474" w14:textId="1A8B5D9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351F9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DD88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D050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B6A6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27D4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1B16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34A9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5C24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E90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3A2B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A8E2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FFE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A430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E756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E6DA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1D8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F6E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3877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BBFBDF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5E6696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3660CE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701047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D0AB3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9A88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7BFB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71CC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ABD4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196D5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D14D2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DA465E" w14:textId="6251C1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ACA4DA7" w14:textId="64974E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11E0C6" w14:textId="7D3EEB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E8F55B" w14:textId="125D5C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2F519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C846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9BCAA0" w14:textId="35B6D7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6B92449" w14:textId="0B827E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B1B4ED" w14:textId="33441F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76A89C" w14:textId="105397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D4D61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8593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10A0C1" w14:textId="65DD4D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F3D8EA" w14:textId="511665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D569D0" w14:textId="24B477E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49447B" w14:textId="35E646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1BEBF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525D4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5D8E2C" w14:textId="625527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242232" w14:textId="7E9291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40CDE1" w14:textId="370739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26F1EE" w14:textId="11F22D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427BD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4390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1CFDC8" w14:textId="2EEE8A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40B521" w14:textId="1455BE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7173CD" w14:textId="275959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745DE2" w14:textId="47D655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5A1F6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695F80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589687" w14:textId="1FAF4E0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93BA98" w14:textId="632A093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6A354D" w14:textId="15B03F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8BD43D" w14:textId="30D37B1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D72590C" w14:textId="77777777" w:rsidR="00944C3D" w:rsidRDefault="00944C3D" w:rsidP="00944C3D">
      <w:pPr>
        <w:rPr>
          <w:rFonts w:ascii="Arial" w:hAnsi="Arial"/>
          <w:b/>
        </w:rPr>
      </w:pPr>
    </w:p>
    <w:p w14:paraId="56CF23E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97219E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3A07F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F39C9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6EBED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4025A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94790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C2D87E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958C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F0F8D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2B6C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E31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D33B6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9C2B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DC37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011BC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3732E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09C8D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699D4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67916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6C7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353F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4B57B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A6A7E8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284D1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5832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E997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71711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50D004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74CA8EB" w14:textId="77777777" w:rsidTr="00503750">
        <w:tc>
          <w:tcPr>
            <w:tcW w:w="2835" w:type="dxa"/>
            <w:vAlign w:val="center"/>
          </w:tcPr>
          <w:p w14:paraId="1ED0C4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A0CE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12AD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3A04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8121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83F16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2246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2F91E3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A09959F" w14:textId="4E669B8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DECF2" w14:textId="0A9EF68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37E73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AEFB8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F376E1" w14:textId="35CF1A8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AD0EA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9CDFE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EA7F43F" w14:textId="51ED3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51E6A2" w14:textId="6557D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9B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9A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645F68" w14:textId="6586F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6D71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0179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54101B0" w14:textId="4CB23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EAC66E" w14:textId="58939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B4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C0C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705057" w14:textId="5B0DB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59F3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9379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5DA80B5" w14:textId="63F3B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8A02E" w14:textId="0F9DE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75E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D60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3087C7" w14:textId="00A47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336B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74A6E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757D72" w14:textId="3BDF8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A6E94" w14:textId="4C085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12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21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4C194C" w14:textId="05210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54EC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1075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2B940E7" w14:textId="44861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FBE011" w14:textId="78C2F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CFD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D7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34595E" w14:textId="562D0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145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BCFE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A81B032" w14:textId="740ED8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1471B" w14:textId="21B0C6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21A1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40DB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43A943" w14:textId="27E5AF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A5A0F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D1C2EB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D3820C7" w14:textId="62EA005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D4E6E01" w14:textId="77777777" w:rsidR="00944C3D" w:rsidRDefault="00944C3D" w:rsidP="00944C3D">
      <w:pPr>
        <w:rPr>
          <w:rFonts w:ascii="Arial" w:hAnsi="Arial"/>
          <w:b/>
        </w:rPr>
      </w:pPr>
    </w:p>
    <w:p w14:paraId="64DECBA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16CBF59" w14:textId="77777777" w:rsidTr="00503750">
        <w:tc>
          <w:tcPr>
            <w:tcW w:w="2835" w:type="dxa"/>
            <w:vAlign w:val="center"/>
          </w:tcPr>
          <w:p w14:paraId="52374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D394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A6AB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B0C61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507A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09CFB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7EA3DC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3F59D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0B9BE09" w14:textId="7E784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BC26AD" w14:textId="583DA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249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014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372744" w14:textId="47996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8C4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5118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236B5FC" w14:textId="166BD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0559F" w14:textId="302A7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17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EC5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54C3CF" w14:textId="1EEC9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636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C17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BEFDDD8" w14:textId="0CCFE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E7087" w14:textId="0B65D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FA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93B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224CB9" w14:textId="1629F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C098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C72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3C0B65D" w14:textId="2EC1B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20DB1C" w14:textId="1588F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2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1C7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DE7003" w14:textId="55487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3B16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85F2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6B15760" w14:textId="678FB2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1BE64" w14:textId="4C043D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1C4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0A37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0085A4" w14:textId="4D9919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88B70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6E314E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EB2585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0A60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C9D6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E8C4616" w14:textId="77777777" w:rsidTr="00503750">
        <w:trPr>
          <w:trHeight w:val="699"/>
        </w:trPr>
        <w:tc>
          <w:tcPr>
            <w:tcW w:w="3502" w:type="dxa"/>
            <w:vMerge/>
          </w:tcPr>
          <w:p w14:paraId="4AF3F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C2A48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D317C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C4BE0D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669C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2FEABFC" w14:textId="733F5D5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F188FA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35A1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FDB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0EAB0DA" w14:textId="4C8900C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8F8D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9DB60B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08758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34EFF15" w14:textId="3A37923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9C9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01B38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58700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5DC7766" w14:textId="77777777" w:rsidTr="00503750">
        <w:trPr>
          <w:trHeight w:val="593"/>
        </w:trPr>
        <w:tc>
          <w:tcPr>
            <w:tcW w:w="3497" w:type="dxa"/>
          </w:tcPr>
          <w:p w14:paraId="1ECD7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C8D0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8808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F4E3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DD5B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8148F9E" w14:textId="4E15C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D657D8" w14:textId="3E4FE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BF5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BCB3F4" w14:textId="0ACC2B0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5079B9" w14:textId="32D37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5A7F21" w14:textId="01EB9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005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930163" w14:textId="37B8E77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A8DB93" w14:textId="72D7B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C817A" w14:textId="7A4CE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F37C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DE0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E6E808" w14:textId="4F462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60503F" w14:textId="5D394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399F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08488D" w14:textId="4740135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D40EE7" w14:textId="60921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4CB146" w14:textId="08DB3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98B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B6245F" w14:textId="03113C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9E107F" w14:textId="2D366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EBDCFD" w14:textId="7B067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D0C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B329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64343C3" w14:textId="13BDD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8B67E2" w14:textId="3B001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64D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880F1D" w14:textId="7CAFD7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B8B722" w14:textId="36490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5666E6" w14:textId="54CB7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F13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C1B688" w14:textId="33A8414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845486" w14:textId="73D29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AB7FB5" w14:textId="39107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37D0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4A45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5AEDC6" w14:textId="139FB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60B16E" w14:textId="12D7D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4B1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60A554" w14:textId="1429EC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B33FEF" w14:textId="2F1B7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A8AB68" w14:textId="3640B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E890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3CA7FF2" w14:textId="716210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9B3091" w14:textId="50AF8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A319B8" w14:textId="5B2B3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7B9B93" w14:textId="77777777" w:rsidR="00944C3D" w:rsidRDefault="00944C3D" w:rsidP="00944C3D">
      <w:pPr>
        <w:rPr>
          <w:rFonts w:ascii="Arial" w:hAnsi="Arial"/>
          <w:b/>
        </w:rPr>
      </w:pPr>
    </w:p>
    <w:p w14:paraId="790C1B8F" w14:textId="77777777" w:rsidR="00944C3D" w:rsidRDefault="00944C3D" w:rsidP="00944C3D">
      <w:pPr>
        <w:rPr>
          <w:rFonts w:ascii="Arial" w:hAnsi="Arial"/>
          <w:b/>
        </w:rPr>
      </w:pPr>
    </w:p>
    <w:p w14:paraId="608A2FE3" w14:textId="77777777" w:rsidR="00944C3D" w:rsidRDefault="00944C3D" w:rsidP="00944C3D">
      <w:pPr>
        <w:rPr>
          <w:rFonts w:ascii="Arial" w:hAnsi="Arial"/>
          <w:b/>
        </w:rPr>
      </w:pPr>
    </w:p>
    <w:p w14:paraId="305C09E2" w14:textId="77777777" w:rsidR="00944C3D" w:rsidRDefault="00944C3D" w:rsidP="00944C3D">
      <w:pPr>
        <w:rPr>
          <w:rFonts w:ascii="Arial" w:hAnsi="Arial"/>
          <w:b/>
        </w:rPr>
      </w:pPr>
    </w:p>
    <w:p w14:paraId="55F3E49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C2C25DA" w14:textId="77777777" w:rsidTr="00503750">
        <w:tc>
          <w:tcPr>
            <w:tcW w:w="2622" w:type="dxa"/>
            <w:vAlign w:val="center"/>
          </w:tcPr>
          <w:p w14:paraId="089545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18EA4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84EA2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BB95B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0F92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20799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89BC4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AC17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A806E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8241A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B51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208E56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1C92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E2E4B77" w14:textId="3049B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11E8D4" w14:textId="3A03B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1DC343" w14:textId="5830C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D8C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7D03D5" w14:textId="61DC9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9BACEF" w14:textId="77777777" w:rsidTr="00503750">
        <w:tc>
          <w:tcPr>
            <w:tcW w:w="2622" w:type="dxa"/>
            <w:vAlign w:val="center"/>
          </w:tcPr>
          <w:p w14:paraId="5A56B2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AFBA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43AB182" w14:textId="60220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B884B2" w14:textId="6DF3A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C76A8C" w14:textId="5DA51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4F3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8DDE72" w14:textId="5C4BC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BEE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4607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2976F5C" w14:textId="6691C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97EDF2" w14:textId="1F68B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90285E" w14:textId="5F774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697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AB9C67" w14:textId="4B048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482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1722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F9033A4" w14:textId="3CCEC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1A1370" w14:textId="2D406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688914" w14:textId="4F7DB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5F9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83B787" w14:textId="6B100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F95F4" w14:textId="77777777" w:rsidTr="00503750">
        <w:tc>
          <w:tcPr>
            <w:tcW w:w="2622" w:type="dxa"/>
            <w:vAlign w:val="center"/>
          </w:tcPr>
          <w:p w14:paraId="3E9CD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27ED98C" w14:textId="1B83D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-1589.00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6CA580" w14:textId="6D442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39606.00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1610F2" w14:textId="6F208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38816.00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94C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BD987C" w14:textId="7B942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-799.00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E2426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788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E07B0D1" w14:textId="24E4C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170835" w14:textId="53D4C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2C1A2" w14:textId="0753A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EB1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102181" w14:textId="0DDC0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4CEA9" w14:textId="77777777" w:rsidTr="00503750">
        <w:tc>
          <w:tcPr>
            <w:tcW w:w="2622" w:type="dxa"/>
            <w:vAlign w:val="center"/>
          </w:tcPr>
          <w:p w14:paraId="361A6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D501613" w14:textId="48A99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6BA38D" w14:textId="131FF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6E5174" w14:textId="0185A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37C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84BB5E" w14:textId="61FB8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7B6A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A48D4C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38FE2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C6EE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1C2EE0F" w14:textId="14423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337DE8" w14:textId="75D0A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1F98F" w14:textId="7A093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7FB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F62901" w14:textId="09A8E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44B5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F152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1EC02A4" w14:textId="12058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2E0E51" w14:textId="0A9A8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E810DE" w14:textId="7F027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DBE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33A4C3" w14:textId="5E7F8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19D8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F17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CB5DF4" w14:textId="02CFA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E024F1" w14:textId="3AF2E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F62072" w14:textId="0753B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478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28DAA" w14:textId="354F6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49F01" w14:textId="77777777" w:rsidTr="00503750">
        <w:tc>
          <w:tcPr>
            <w:tcW w:w="2622" w:type="dxa"/>
            <w:vAlign w:val="center"/>
          </w:tcPr>
          <w:p w14:paraId="25D53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0BC412B" w14:textId="4CD0B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1CBA4E" w14:textId="3502D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241834" w14:textId="0EA6A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C16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B2C537" w14:textId="426B5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557B5" w14:textId="77777777" w:rsidTr="00503750">
        <w:tc>
          <w:tcPr>
            <w:tcW w:w="2622" w:type="dxa"/>
            <w:vAlign w:val="center"/>
          </w:tcPr>
          <w:p w14:paraId="6894C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E05F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718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406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4E3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2DD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F513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2288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FEDD0EF" w14:textId="776829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-1589.00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75532A" w14:textId="0F3A4D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39606.00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04534A" w14:textId="35BFBE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38816.00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FC20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717728" w14:textId="2AB61C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-799.00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F215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287BA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5F0B55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91C641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139EAC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68F45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9139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02215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C9A3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175C9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21CA3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8E08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BECAF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7D2A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B8E7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38B56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425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E7A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900A8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5EC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2378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BCE17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4288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43FA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6EC8F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F7C4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80C5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A1B57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6649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4012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E17B4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1DE0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255D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57052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C4E9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41E5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4FE16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BC1F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3490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68F69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36CF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0617F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6D2EF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2CD53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2B606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DF2A7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FBF8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36F3F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158B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0C0B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62BCA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1193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A76B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3DBC4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34AB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5163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F5F90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767F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9B51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49A45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1994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028F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B5B13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CDA0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6739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314F3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C9A2A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4E13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46002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780B9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7504B7E" w14:textId="77777777" w:rsidTr="00503750">
        <w:tc>
          <w:tcPr>
            <w:tcW w:w="2835" w:type="dxa"/>
            <w:vAlign w:val="center"/>
          </w:tcPr>
          <w:p w14:paraId="006A7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FF1A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017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7DDA8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DA729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0E18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13F7C5B" w14:textId="77777777" w:rsidTr="00503750">
        <w:tc>
          <w:tcPr>
            <w:tcW w:w="2835" w:type="dxa"/>
            <w:vAlign w:val="center"/>
          </w:tcPr>
          <w:p w14:paraId="7E6CD9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0E6639D" w14:textId="67730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883B68" w14:textId="10DE6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BAF31" w14:textId="6DAB0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CB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D6E5ED" w14:textId="11E21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20A8B3" w14:textId="77777777" w:rsidTr="00503750">
        <w:tc>
          <w:tcPr>
            <w:tcW w:w="2835" w:type="dxa"/>
            <w:vAlign w:val="center"/>
          </w:tcPr>
          <w:p w14:paraId="5B929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18EDABA" w14:textId="48FE0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69D070" w14:textId="0A4A7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E1B5F" w14:textId="6400E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CF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3221D" w14:textId="54BFD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12A64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5F49F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49DFEEC" w14:textId="4C84D4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96620" w14:textId="4567BC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DF8A8D" w14:textId="764FC4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D334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927801" w14:textId="6FFFE0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4F1B337" w14:textId="77777777" w:rsidTr="00503750">
        <w:tc>
          <w:tcPr>
            <w:tcW w:w="2835" w:type="dxa"/>
            <w:vAlign w:val="center"/>
          </w:tcPr>
          <w:p w14:paraId="5D823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84E3525" w14:textId="33F8A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9BABD" w14:textId="1A2CE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5DA685" w14:textId="5D914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A2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F425C" w14:textId="50132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AAB5F" w14:textId="77777777" w:rsidTr="00503750">
        <w:tc>
          <w:tcPr>
            <w:tcW w:w="2835" w:type="dxa"/>
            <w:vAlign w:val="center"/>
          </w:tcPr>
          <w:p w14:paraId="07751F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337AF72" w14:textId="76F46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27151" w14:textId="22CF3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D22683" w14:textId="73F32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1C5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0C10C" w14:textId="02FF3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EC07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24D36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729EDAF" w14:textId="619ED84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90431E" w14:textId="48D6A8C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6BA925" w14:textId="61A710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4C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EEAAE3" w14:textId="1453FB3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32B5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C9D8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7935A62" w14:textId="075D8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FF1F1F" w14:textId="709FE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9A09B" w14:textId="11D51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34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0E403C" w14:textId="36940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6297E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3693C1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40C93EC4" w14:textId="77777777" w:rsidTr="00503750">
        <w:tc>
          <w:tcPr>
            <w:tcW w:w="2552" w:type="dxa"/>
            <w:shd w:val="clear" w:color="auto" w:fill="auto"/>
            <w:vAlign w:val="center"/>
          </w:tcPr>
          <w:p w14:paraId="07336F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B3A71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C2D47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152F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D711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C2DAA5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379B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FA0264E" w14:textId="562D85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EA7159" w14:textId="102B796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60B5CA4" w14:textId="4385DFF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CEDDC6B" w14:textId="140E001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7E0D1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EEDC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3CB9ACD" w14:textId="7054B27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FE82D0" w14:textId="2DDABB3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ED4552" w14:textId="3F81975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38939E0" w14:textId="4FEE446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8C9B0A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89F8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A4D86C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41FF0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86C35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ECD5A82" w14:textId="77777777" w:rsidTr="00503750">
        <w:tc>
          <w:tcPr>
            <w:tcW w:w="4395" w:type="dxa"/>
            <w:vMerge/>
          </w:tcPr>
          <w:p w14:paraId="3B3876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1F6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067F2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4A2323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715F3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02E8A79" w14:textId="631D5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  <w:lang w:eastAsia="sk-SK"/>
              </w:rPr>
              <w:t>4.32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831A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087208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D6D2E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0A30812" w14:textId="4C75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7960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755FB2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AF7FE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6E9D4C7" w14:textId="1DA1A0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4.32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949C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35146E" w14:textId="77777777" w:rsidTr="00503750">
        <w:tc>
          <w:tcPr>
            <w:tcW w:w="4395" w:type="dxa"/>
            <w:vAlign w:val="center"/>
          </w:tcPr>
          <w:p w14:paraId="58900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965085C" w14:textId="2770D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FE69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5BF555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5DB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AD031F5" w14:textId="4B2F6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194D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F7D7C5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83987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208849E" w14:textId="51B069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D46D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55478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1910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8A146E4" w14:textId="6F464E2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86245.00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2959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A5051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AC12C6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35788E1" w14:textId="77777777" w:rsidTr="00503750">
        <w:tc>
          <w:tcPr>
            <w:tcW w:w="4395" w:type="dxa"/>
            <w:vAlign w:val="center"/>
          </w:tcPr>
          <w:p w14:paraId="6FD175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19BB3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D32DD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708962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02ADF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7DE60AB" w14:textId="1358F0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2F4F78" w14:textId="6411B0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78A4ED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F74E4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2685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F8F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7857F3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FFF9B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C02E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723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637773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76F05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9413D7C" w14:textId="1174A56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E0B975" w14:textId="3AFB839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B58C62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8E4B4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8DEE5F4" w14:textId="7D1050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286933" w14:textId="6B0776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B5E2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CB24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553A8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53CAD75" w14:textId="77777777" w:rsidTr="00503750">
        <w:tc>
          <w:tcPr>
            <w:tcW w:w="1843" w:type="dxa"/>
            <w:vAlign w:val="center"/>
          </w:tcPr>
          <w:p w14:paraId="1BB2DB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7A17F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9AC83F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A4F6C5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3FBA4F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7F35D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E581C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63066B0" w14:textId="77777777" w:rsidTr="00503750">
        <w:tc>
          <w:tcPr>
            <w:tcW w:w="1843" w:type="dxa"/>
            <w:vAlign w:val="center"/>
          </w:tcPr>
          <w:p w14:paraId="23D718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DC84D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4A1E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7735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4199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A9F2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C34B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3532F8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9E057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E8CF3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72D9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1A09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DFDC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0E34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EE41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63CB3C" w14:textId="77777777" w:rsidTr="00503750">
        <w:tc>
          <w:tcPr>
            <w:tcW w:w="1843" w:type="dxa"/>
            <w:vAlign w:val="center"/>
          </w:tcPr>
          <w:p w14:paraId="595417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A1C3D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5D39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6C85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5439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25E5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D228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5ABFA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B7887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9E1D7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2020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8F5A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93E2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52C1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D3ED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4BF6BD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777A3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3BC5E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8BBE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1130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6E0C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D0AB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5EC5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9A35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F3561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6B5C458" w14:textId="77777777" w:rsidTr="00503750">
        <w:trPr>
          <w:trHeight w:val="664"/>
        </w:trPr>
        <w:tc>
          <w:tcPr>
            <w:tcW w:w="3372" w:type="dxa"/>
          </w:tcPr>
          <w:p w14:paraId="1E3BC7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6704D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D5CA8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8E63E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63A5C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7E86BE6" w14:textId="7F6AC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805915" w14:textId="7C255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62877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F0778C" w14:textId="22E2824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B270775" w14:textId="2CDE9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55E5ED" w14:textId="49FA7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313C0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BF2EBCB" w14:textId="1E49046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4C9A3E" w14:textId="6DBAD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C63D7A" w14:textId="614BE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8639A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DD88F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80D4727" w14:textId="04867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6F7271" w14:textId="6C27D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FEE8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5DDAEF" w14:textId="5D88BB7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A4EFFE" w14:textId="6B880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97D623" w14:textId="5110E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7C56D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41A78FE" w14:textId="76EC011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A0A2C8" w14:textId="2F0BB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91ABE5" w14:textId="0640F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1C707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513507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A1A334B" w14:textId="77777777" w:rsidTr="00503750">
        <w:tc>
          <w:tcPr>
            <w:tcW w:w="2835" w:type="dxa"/>
            <w:vAlign w:val="center"/>
          </w:tcPr>
          <w:p w14:paraId="710280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805D3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2890F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F26DD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1000D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7CAB2BD" w14:textId="77777777" w:rsidTr="00503750">
        <w:tc>
          <w:tcPr>
            <w:tcW w:w="2835" w:type="dxa"/>
          </w:tcPr>
          <w:p w14:paraId="2A2E7E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4BC39FB" w14:textId="38DA5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093011" w14:textId="49C8B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85ECDD" w14:textId="1EC0B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DCE1AE" w14:textId="288E9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F3254D" w14:textId="77777777" w:rsidTr="00503750">
        <w:tc>
          <w:tcPr>
            <w:tcW w:w="2835" w:type="dxa"/>
          </w:tcPr>
          <w:p w14:paraId="6637F7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C1AA567" w14:textId="3144F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480D5F" w14:textId="46855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35F51D" w14:textId="6D136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094042" w14:textId="47051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144A55" w14:textId="77777777" w:rsidTr="00503750">
        <w:tc>
          <w:tcPr>
            <w:tcW w:w="2835" w:type="dxa"/>
          </w:tcPr>
          <w:p w14:paraId="74EAE8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2E9DF2A" w14:textId="387F7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234745" w14:textId="17EBD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71E308" w14:textId="7F0B3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1F6FE3" w14:textId="6A85C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C5FC66" w14:textId="77777777" w:rsidTr="00503750">
        <w:tc>
          <w:tcPr>
            <w:tcW w:w="2835" w:type="dxa"/>
            <w:vAlign w:val="center"/>
          </w:tcPr>
          <w:p w14:paraId="737463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3260099" w14:textId="6C842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F1C5EB" w14:textId="68808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42CE7F" w14:textId="0D020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F89702" w14:textId="68CD6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2C34BF" w14:textId="77777777" w:rsidTr="00503750">
        <w:tc>
          <w:tcPr>
            <w:tcW w:w="2835" w:type="dxa"/>
            <w:vAlign w:val="center"/>
          </w:tcPr>
          <w:p w14:paraId="2B7092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8A84A45" w14:textId="72783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35ED72" w14:textId="68A86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E2E09E" w14:textId="1563C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CFDBB3" w14:textId="681BE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6BFDDD" w14:textId="77777777" w:rsidTr="00503750">
        <w:tc>
          <w:tcPr>
            <w:tcW w:w="2835" w:type="dxa"/>
          </w:tcPr>
          <w:p w14:paraId="27F071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E432891" w14:textId="448AE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7813AD" w14:textId="7234B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9794E2" w14:textId="42B43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37956B" w14:textId="28C28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9EB8F9" w14:textId="77777777" w:rsidTr="00503750">
        <w:tc>
          <w:tcPr>
            <w:tcW w:w="2835" w:type="dxa"/>
          </w:tcPr>
          <w:p w14:paraId="4CF6F8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9B6914D" w14:textId="2BE70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F10E57" w14:textId="6DEE9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BFF180" w14:textId="14291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A0A9CC" w14:textId="23B50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6C8E6C" w14:textId="77777777" w:rsidTr="00503750">
        <w:tc>
          <w:tcPr>
            <w:tcW w:w="2835" w:type="dxa"/>
          </w:tcPr>
          <w:p w14:paraId="252AF5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C12A5A7" w14:textId="1F178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69E775" w14:textId="26A48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E17401" w14:textId="0CDE6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2C37FB" w14:textId="3EB25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A090D6" w14:textId="77777777" w:rsidR="00944C3D" w:rsidRDefault="00944C3D" w:rsidP="00944C3D">
      <w:pPr>
        <w:rPr>
          <w:rFonts w:ascii="Arial" w:hAnsi="Arial"/>
          <w:b/>
        </w:rPr>
      </w:pPr>
    </w:p>
    <w:p w14:paraId="47E1462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C11BF9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84CE2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89CA8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F6FA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9E585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53A63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AF017B" w14:textId="77777777" w:rsidTr="00503750">
        <w:trPr>
          <w:trHeight w:val="443"/>
        </w:trPr>
        <w:tc>
          <w:tcPr>
            <w:tcW w:w="2560" w:type="dxa"/>
          </w:tcPr>
          <w:p w14:paraId="3FEF49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9EE86A0" w14:textId="41585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AF8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532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5E389E" w14:textId="1F491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046BC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D89D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E27E4CE" w14:textId="53A19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816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F2A9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34DCB8" w14:textId="2952F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E45FB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6A802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66BDB65" w14:textId="0A0E6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CC9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25A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51382A" w14:textId="68745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FE532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A392C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E6B155C" w14:textId="236EE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1F6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89B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29ADD3" w14:textId="59C19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85D99" w14:textId="77777777" w:rsidR="00944C3D" w:rsidRDefault="00944C3D" w:rsidP="00944C3D">
      <w:pPr>
        <w:rPr>
          <w:rFonts w:ascii="Arial" w:hAnsi="Arial"/>
          <w:b/>
        </w:rPr>
      </w:pPr>
    </w:p>
    <w:p w14:paraId="0BBBA867" w14:textId="77777777" w:rsidR="00944C3D" w:rsidRDefault="00944C3D" w:rsidP="00944C3D">
      <w:pPr>
        <w:rPr>
          <w:rFonts w:ascii="Arial" w:hAnsi="Arial"/>
          <w:b/>
        </w:rPr>
      </w:pPr>
    </w:p>
    <w:p w14:paraId="3938279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A53EA8E" w14:textId="77777777" w:rsidR="00944C3D" w:rsidRDefault="00944C3D" w:rsidP="00944C3D">
      <w:pPr>
        <w:rPr>
          <w:rFonts w:ascii="Arial" w:hAnsi="Arial"/>
          <w:b/>
        </w:rPr>
      </w:pPr>
    </w:p>
    <w:p w14:paraId="405A187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29141D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B6A31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3EC72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0EE57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47BD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96A4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33757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199A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61C8D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508F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695F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2505F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52D5B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622C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541E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27AE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ADD164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AD30B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8FB38B5" w14:textId="77777777" w:rsidTr="00503750">
        <w:trPr>
          <w:trHeight w:val="677"/>
        </w:trPr>
        <w:tc>
          <w:tcPr>
            <w:tcW w:w="3358" w:type="dxa"/>
          </w:tcPr>
          <w:p w14:paraId="05336E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133FA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22C4F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5192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BB63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7D3C7C3" w14:textId="21B3E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A335BE" w14:textId="7CED5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C029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7A18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51503EC" w14:textId="35BC6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446413" w14:textId="6D0BA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7F9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167B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89F6689" w14:textId="448CC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D7681" w14:textId="533C8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2AE3D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9968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1431C4E" w14:textId="7E7C0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A19701" w14:textId="04CA3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43EF9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72BCB0" w14:textId="0D4F1C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BD9E21" w14:textId="51C1C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682AEF" w14:textId="771E6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0824C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54B2264" w14:textId="4C32D77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73022A" w14:textId="738F5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26C2B4" w14:textId="6076A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7767F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DB62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627A73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54A8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2C7CD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47B3E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A470F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295F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51E6D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ACD99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C787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C725D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2124C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0DCE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02C2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E21C4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6407F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927AB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986536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7A1B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C7D6A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7B91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FCA05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13A1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BF3C6C9" w14:textId="424E1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1E06EF" w14:textId="36927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25EE6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A9F24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64F3593" w14:textId="37555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C726BC" w14:textId="65B21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F7DEC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03906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6CE22FA" w14:textId="20D9E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20AF75" w14:textId="21143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5CC98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2AC992" w14:textId="7BCD45B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583A5E0" w14:textId="0FDB9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7F7949" w14:textId="51566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89CAC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9ACEC81" w14:textId="25AAE6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F9F964" w14:textId="59581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E133B7" w14:textId="33B98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34D8D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703BF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A8003C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AB9A7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F5452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0E41E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A7BFA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C1DFC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5621E8D" w14:textId="6CD3C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3AED20" w14:textId="40131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5904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70AA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A569190" w14:textId="5D987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1AEF3F" w14:textId="0F07D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D754A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1345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A60A48B" w14:textId="5C140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952C75" w14:textId="56C73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579F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D85853" w14:textId="019F480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C13C26" w14:textId="1D2F9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2D4908" w14:textId="53E25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F44E0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69B85C0" w14:textId="3A90172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66C249" w14:textId="58F71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383273" w14:textId="533E8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61493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43911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B456B12" w14:textId="77777777" w:rsidTr="00503750">
        <w:tc>
          <w:tcPr>
            <w:tcW w:w="3686" w:type="dxa"/>
            <w:vAlign w:val="center"/>
          </w:tcPr>
          <w:p w14:paraId="3721D0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7432B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6E1B0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A40E96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1295E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17F0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069E9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AD5F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74775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6542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C2E3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7FF46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F43B0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E16F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8702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1D7CF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AD010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B0392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4FCC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53CAA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A3B9E4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92D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28BE3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BB141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680D4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340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2175CD3" w14:textId="519B7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510636" w14:textId="285B4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9988B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D11C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B431D4F" w14:textId="6C518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C82DFF" w14:textId="535C9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42522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1EE9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7DFEC13" w14:textId="12FF2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703F8A" w14:textId="24397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471B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572EEF" w14:textId="70304AE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B07591" w14:textId="0C382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B277F" w14:textId="4ACDA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5289D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CFA2B47" w14:textId="2F4EC9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5AF7D7" w14:textId="0D27D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E2E405" w14:textId="7139B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7E67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4534D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E082BD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BFC26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87936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E2DBE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3A54C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5C85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6A7F60" w14:textId="7EEC9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1B3D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702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3E916C5" w14:textId="79CD2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EA49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2106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E1287A2" w14:textId="35A2C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EC7D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04A4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71A16E1" w14:textId="2196C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0119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A0D1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1871A1A" w14:textId="7E5FB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E675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31D8B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35368C0" w14:textId="245D25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29261F" w14:textId="77777777" w:rsidR="00944C3D" w:rsidRDefault="00944C3D" w:rsidP="00944C3D">
      <w:pPr>
        <w:rPr>
          <w:sz w:val="22"/>
          <w:szCs w:val="22"/>
        </w:rPr>
      </w:pPr>
    </w:p>
    <w:p w14:paraId="62A83BA4" w14:textId="77777777" w:rsidR="00944C3D" w:rsidRDefault="00944C3D" w:rsidP="00944C3D">
      <w:pPr>
        <w:rPr>
          <w:sz w:val="22"/>
          <w:szCs w:val="22"/>
        </w:rPr>
      </w:pPr>
    </w:p>
    <w:p w14:paraId="6B04EE3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734E7C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AC0DDE" w14:textId="21E0CF7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A9CB1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6388D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86CB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48035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586461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0B474C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5F09F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B2F6D7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61B41F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B3BC9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FAD4786" w14:textId="5E2A9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9DE9B3" w14:textId="281F6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201C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BF1E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50B095B" w14:textId="18EF7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72D9F2" w14:textId="7B3F7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D8942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FA5F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A2C260C" w14:textId="3E387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BC9CD0" w14:textId="3B4E5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AEB6F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B980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A849063" w14:textId="542B4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A40709" w14:textId="6E2CA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91456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6AEF6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1253153" w14:textId="00D1D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E1EEC1" w14:textId="36F3D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AF6D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200104" w14:textId="424FA33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ED3E1AD" w14:textId="5CB41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8580EB" w14:textId="21EC1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84736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A04941B" w14:textId="510406D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CB2B689" w14:textId="1C033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1180BB" w14:textId="0D5D6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4C1E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462C9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5122E0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B28497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397E4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51B58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F71408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7CBC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D5955CB" w14:textId="7DCD4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3D22EA" w14:textId="1F03C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B0077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C45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48AD298" w14:textId="6AB64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BDF014" w14:textId="56765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C318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1AE5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3DC887C" w14:textId="0E6D7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6C9CAB" w14:textId="4DD46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D686D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9477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A8587C" w14:textId="4E65C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576550" w14:textId="3B23B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BB6C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003C67" w14:textId="0B7CD03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91A01C8" w14:textId="20BC6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C2F846" w14:textId="08954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DB93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2FC12C" w14:textId="65C252C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B127BA4" w14:textId="4A59A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1E276F" w14:textId="15F5B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8D434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CB7A9D1" w14:textId="1B5AE5F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FA6F7F" w14:textId="4D120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943A4C" w14:textId="31E70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60736" w:rsidRPr="00522C8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5C15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ADD2E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B7FE000" w14:textId="5F2BB66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3C126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FA9F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0CAA175" w14:textId="2B01A50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8A0C1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4588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F6402D0" w14:textId="7923B61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ACCB7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95B2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F08C2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63D19A4" w14:textId="77777777" w:rsidR="00944C3D" w:rsidRPr="003607F0" w:rsidRDefault="00944C3D" w:rsidP="00944C3D"/>
    <w:p w14:paraId="010D9D6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AE24" w14:textId="77777777" w:rsidR="00260736" w:rsidRDefault="00260736">
      <w:r>
        <w:separator/>
      </w:r>
    </w:p>
  </w:endnote>
  <w:endnote w:type="continuationSeparator" w:id="0">
    <w:p w14:paraId="1C39C98E" w14:textId="77777777" w:rsidR="00260736" w:rsidRDefault="0026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91A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A57069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114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4BD6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C72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0C773B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653F" w14:textId="77777777" w:rsidR="00260736" w:rsidRDefault="00260736">
      <w:r>
        <w:separator/>
      </w:r>
    </w:p>
  </w:footnote>
  <w:footnote w:type="continuationSeparator" w:id="0">
    <w:p w14:paraId="18CDFB33" w14:textId="77777777" w:rsidR="00260736" w:rsidRDefault="00260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100626">
    <w:abstractNumId w:val="13"/>
  </w:num>
  <w:num w:numId="2" w16cid:durableId="1610044730">
    <w:abstractNumId w:val="17"/>
  </w:num>
  <w:num w:numId="3" w16cid:durableId="1444884630">
    <w:abstractNumId w:val="8"/>
  </w:num>
  <w:num w:numId="4" w16cid:durableId="1558591110">
    <w:abstractNumId w:val="7"/>
  </w:num>
  <w:num w:numId="5" w16cid:durableId="15542753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88351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9237042">
    <w:abstractNumId w:val="20"/>
  </w:num>
  <w:num w:numId="8" w16cid:durableId="2110080700">
    <w:abstractNumId w:val="10"/>
  </w:num>
  <w:num w:numId="9" w16cid:durableId="1097209327">
    <w:abstractNumId w:val="0"/>
  </w:num>
  <w:num w:numId="10" w16cid:durableId="1131098185">
    <w:abstractNumId w:val="19"/>
  </w:num>
  <w:num w:numId="11" w16cid:durableId="795566214">
    <w:abstractNumId w:val="6"/>
  </w:num>
  <w:num w:numId="12" w16cid:durableId="1779714922">
    <w:abstractNumId w:val="9"/>
  </w:num>
  <w:num w:numId="13" w16cid:durableId="971331541">
    <w:abstractNumId w:val="12"/>
  </w:num>
  <w:num w:numId="14" w16cid:durableId="1191259365">
    <w:abstractNumId w:val="15"/>
  </w:num>
  <w:num w:numId="15" w16cid:durableId="1800604813">
    <w:abstractNumId w:val="14"/>
  </w:num>
  <w:num w:numId="16" w16cid:durableId="1172256708">
    <w:abstractNumId w:val="2"/>
  </w:num>
  <w:num w:numId="17" w16cid:durableId="287007130">
    <w:abstractNumId w:val="4"/>
  </w:num>
  <w:num w:numId="18" w16cid:durableId="500855955">
    <w:abstractNumId w:val="11"/>
  </w:num>
  <w:num w:numId="19" w16cid:durableId="893857857">
    <w:abstractNumId w:val="5"/>
  </w:num>
  <w:num w:numId="20" w16cid:durableId="133445979">
    <w:abstractNumId w:val="18"/>
  </w:num>
  <w:num w:numId="21" w16cid:durableId="337388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3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11233218.doc"/>
    <w:docVar w:name="arg5" w:val="4"/>
  </w:docVars>
  <w:rsids>
    <w:rsidRoot w:val="0026073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25DA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0736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C1188"/>
  <w15:docId w15:val="{F8309B31-2D04-4045-8687-8D7F19CA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30428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2025-03-13T09:31:00Z</dcterms:created>
  <dcterms:modified xsi:type="dcterms:W3CDTF">2025-03-13T09:32:00Z</dcterms:modified>
</cp:coreProperties>
</file>