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7D9CF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E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D8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27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9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ED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D7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F9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05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F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FB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E8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9F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0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7F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E5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0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94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2E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57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22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CC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37807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A01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67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76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19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FE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AB9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D68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74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BF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C8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11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05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8F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281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2D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7A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103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A3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CCC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026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41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FD4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C5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95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8C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BDF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07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A5F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E826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A85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E2E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B0C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418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20E10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FA1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4CA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2F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A3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8FA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08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AEB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097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45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9F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FA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1B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EE8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26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518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17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6D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C42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367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238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17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9B0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97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8C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2F3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37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7D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9E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60A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C4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F7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A92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C4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F172B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FDB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1C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0F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99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193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09F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A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76D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05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32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A31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9C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E1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448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19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D076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8BD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DCA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F7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013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B7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395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048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DE7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14F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4A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A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D3B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17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76E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68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B83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9C9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FA08C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C3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370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28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F1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40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E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CCD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B1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8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66D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93E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18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08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99E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D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EC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09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37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A1F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BC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C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DD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1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698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E3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CC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803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E1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D2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FF6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C0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5DC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F5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B974A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E1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0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E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58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38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8B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63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12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4A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D1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F6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DA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3D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A9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D6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6E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D0F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3EF8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9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75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00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EB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2E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D3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E6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256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09F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841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FFD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B34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06F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FC6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EA8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95C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6E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598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D8DE8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E5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9B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6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F5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F2B8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CF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03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6C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35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A2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C7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22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57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3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52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7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D1918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98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A2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CC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8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8B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54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F6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D1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60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95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87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E5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60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4C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DCBF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DA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8D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5C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20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F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C4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B8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D5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54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B9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92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D647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D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C1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2E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BF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D6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EC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11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B3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44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AE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5A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1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3D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19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35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1AC7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6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FE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34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93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AF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4E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CA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0A5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C96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FEFE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344803" w14:textId="0DCB4E1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B91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78F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EE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C41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EA2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7AD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AD3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605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A1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0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32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6F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C7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EA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758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6C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E5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11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7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4F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E1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29F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EC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A4B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CAD5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25BE5FD" wp14:editId="1A92DA87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8FFDD1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25BE5F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88FFDD1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09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E74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F41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6CD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A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C8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4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9D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35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7F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4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17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B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ACCA6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922B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0083A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ED3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D63430" wp14:editId="4A9CD70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7BA3B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D63430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97BA3B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DF2624C" wp14:editId="56B2070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9AECA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F2624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49AECA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6C4767B" wp14:editId="3A02057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B9171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C4767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EB9171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A990D62" wp14:editId="5CA3504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A05159" w14:textId="5BFD4181" w:rsidR="000B647F" w:rsidRDefault="000B647F" w:rsidP="00944C3D">
                                  <w:fldSimple w:instr=" MERGEFIELD  aDMOD  \* MERGEFORMAT ">
                                    <w:r w:rsidR="00260736" w:rsidRPr="0026073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990D62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EA05159" w14:textId="5BFD4181" w:rsidR="000B647F" w:rsidRDefault="000B647F" w:rsidP="00944C3D">
                            <w:fldSimple w:instr=" MERGEFIELD  aDMOD  \* MERGEFORMAT ">
                              <w:r w:rsidR="00260736" w:rsidRPr="0026073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04C82CD" wp14:editId="1242AA5F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DC58BB" w14:textId="406851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60736" w:rsidRPr="00522C8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4C82C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CDC58BB" w14:textId="406851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60736" w:rsidRPr="00522C81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28EC553" wp14:editId="5A34B59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0CF414" w14:textId="4F46F042" w:rsidR="000B647F" w:rsidRDefault="000B647F" w:rsidP="00944C3D">
                                  <w:fldSimple w:instr=" MERGEFIELD  aDRDO  \* MERGEFORMAT ">
                                    <w:r w:rsidR="00260736" w:rsidRPr="0026073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EC55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E0CF414" w14:textId="4F46F042" w:rsidR="000B647F" w:rsidRDefault="000B647F" w:rsidP="00944C3D">
                            <w:fldSimple w:instr=" MERGEFIELD  aDRDO  \* MERGEFORMAT ">
                              <w:r w:rsidR="00260736" w:rsidRPr="0026073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326FC88" wp14:editId="79B2BA5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2151EB" w14:textId="28BEE988" w:rsidR="000B647F" w:rsidRDefault="000B647F" w:rsidP="00944C3D">
                                  <w:fldSimple w:instr=" MERGEFIELD  aDMDO  \* MERGEFORMAT ">
                                    <w:r w:rsidR="00260736" w:rsidRPr="0026073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26FC8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02151EB" w14:textId="28BEE988" w:rsidR="000B647F" w:rsidRDefault="000B647F" w:rsidP="00944C3D">
                            <w:fldSimple w:instr=" MERGEFIELD  aDMDO  \* MERGEFORMAT ">
                              <w:r w:rsidR="00260736" w:rsidRPr="0026073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5735F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5BD2FE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5E4549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8A423CD" wp14:editId="2BFE5B4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7F955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A423C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F7F955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80134B2" wp14:editId="414F727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D9294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0134B2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AD9294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FE65AD4" wp14:editId="6337419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B005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E65AD4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A0B005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9DB4D9D" wp14:editId="4D3D562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6AF4F8" w14:textId="7E30FFC2" w:rsidR="000B647F" w:rsidRDefault="000B647F" w:rsidP="00944C3D">
                                  <w:fldSimple w:instr=" MERGEFIELD  aDRDOo  \* MERGEFORMAT ">
                                    <w:r w:rsidR="00260736" w:rsidRPr="0026073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DB4D9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76AF4F8" w14:textId="7E30FFC2" w:rsidR="000B647F" w:rsidRDefault="000B647F" w:rsidP="00944C3D">
                            <w:fldSimple w:instr=" MERGEFIELD  aDRDOo  \* MERGEFORMAT ">
                              <w:r w:rsidR="00260736" w:rsidRPr="00260736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51DFE83" wp14:editId="2AB9CF3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EA9BF" w14:textId="491FF447" w:rsidR="000B647F" w:rsidRDefault="000B647F" w:rsidP="00944C3D">
                                  <w:fldSimple w:instr=" MERGEFIELD  aDMDO  \* MERGEFORMAT ">
                                    <w:r w:rsidR="00260736" w:rsidRPr="0026073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1DFE83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E3EA9BF" w14:textId="491FF447" w:rsidR="000B647F" w:rsidRDefault="000B647F" w:rsidP="00944C3D">
                            <w:fldSimple w:instr=" MERGEFIELD  aDMDO  \* MERGEFORMAT ">
                              <w:r w:rsidR="00260736" w:rsidRPr="0026073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54F52D6" wp14:editId="3F29BE2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595126" w14:textId="3D0548FC" w:rsidR="000B647F" w:rsidRDefault="000B647F" w:rsidP="00944C3D">
                                  <w:fldSimple w:instr=" MERGEFIELD  aDRODo  \* MERGEFORMAT ">
                                    <w:r w:rsidR="00260736" w:rsidRPr="0026073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4F52D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9595126" w14:textId="3D0548FC" w:rsidR="000B647F" w:rsidRDefault="000B647F" w:rsidP="00944C3D">
                            <w:fldSimple w:instr=" MERGEFIELD  aDRODo  \* MERGEFORMAT ">
                              <w:r w:rsidR="00260736" w:rsidRPr="00260736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F6F980F" wp14:editId="3729476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46858E" w14:textId="3E647F83" w:rsidR="000B647F" w:rsidRDefault="000B647F" w:rsidP="00944C3D">
                                  <w:fldSimple w:instr=" MERGEFIELD  aDMOD  \* MERGEFORMAT ">
                                    <w:r w:rsidR="00260736" w:rsidRPr="0026073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6F980F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846858E" w14:textId="3E647F83" w:rsidR="000B647F" w:rsidRDefault="000B647F" w:rsidP="00944C3D">
                            <w:fldSimple w:instr=" MERGEFIELD  aDMOD  \* MERGEFORMAT ">
                              <w:r w:rsidR="00260736" w:rsidRPr="0026073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8EE9B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CAA0EA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EC20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71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0EFB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2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AC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6A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89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18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E7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90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A1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86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5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6E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E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4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D7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3E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4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C0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30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EA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E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0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5E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9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E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3491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31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6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DA3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2E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9B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E5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8B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06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BC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A5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C2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CF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D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6D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F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5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0B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F5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4D7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4B7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781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FA13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7FF9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40F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679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1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A7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B5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F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D6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4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B3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0C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B820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5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8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E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EF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C4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E5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B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B5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3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79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B5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08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32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49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4E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9D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6B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E3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8C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5C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821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D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BD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9E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98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75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DA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A8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90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6ACC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5F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C0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99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A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4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31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76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BA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A0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5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95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11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5B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7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8A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3D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5C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B9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C8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51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728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63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42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D2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B5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F4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E7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2B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666C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F3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25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22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9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60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B5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E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58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2B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F9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47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3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65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1F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A2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02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D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D9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5E5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CEF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BEC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8BA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1C2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1DE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B48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1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89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3A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7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BB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52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1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50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971D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F3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6F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01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4A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60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A7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0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E3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97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D7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B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1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A9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8F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15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4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92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C4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F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01A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711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62B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FA6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201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E0E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AB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6A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75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B2C0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F4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2C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5A4E6A0" wp14:editId="6230686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AB4BC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A4E6A0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FAB4BC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9F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44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D8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3D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3D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E8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3C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3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6224747" wp14:editId="1C156568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C5662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22474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DC5662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38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6A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FC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AA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FB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54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2E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D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8A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DC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CE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66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66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AF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DB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34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26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6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F2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73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5E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FD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31F1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EF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6663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165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7C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BE00EEF" wp14:editId="5DA9E3F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A65C18" w14:textId="40DC924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60736" w:rsidRPr="00522C8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36126268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E00EEF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BA65C18" w14:textId="40DC924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60736" w:rsidRPr="00522C81">
                              <w:rPr>
                                <w:rFonts w:ascii="Arial" w:hAnsi="Arial" w:cs="Arial"/>
                                <w:noProof/>
                              </w:rPr>
                              <w:t>36126268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B7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99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E0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5F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82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AA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4B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A7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E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99AEEAA" wp14:editId="27C2E69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9499FC" w14:textId="3CF2AA1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60736" w:rsidRPr="00522C8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2021529774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9AEEA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D9499FC" w14:textId="3CF2AA1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60736" w:rsidRPr="00522C81">
                              <w:rPr>
                                <w:rFonts w:ascii="Arial" w:hAnsi="Arial" w:cs="Arial"/>
                                <w:noProof/>
                              </w:rPr>
                              <w:t>2021529774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51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DF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98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44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A6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9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1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F7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F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0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CD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A4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65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30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3A62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29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04629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C31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48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77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3C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C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2C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7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35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62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FB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4D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49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E6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1A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0A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34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A260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B9C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141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14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B153234" wp14:editId="7733DEB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857EA5" w14:textId="190659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60736" w:rsidRPr="00522C8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Soblahovská 1104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153234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1857EA5" w14:textId="190659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60736" w:rsidRPr="00522C81">
                              <w:rPr>
                                <w:rFonts w:ascii="Arial" w:hAnsi="Arial" w:cs="Arial"/>
                                <w:noProof/>
                              </w:rPr>
                              <w:t>SVB Soblahovská 1104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1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C9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78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2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0A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44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88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D9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C6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6C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57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59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FE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55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4B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B7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2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DB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7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6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D0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5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2F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A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92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1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B0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49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49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7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98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C744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12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622C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5E42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1C2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B1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F6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AC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EB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06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B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F1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94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DE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1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31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2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4B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31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D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3E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8F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A4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74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81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1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8D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60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F23DD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082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BF2F210" wp14:editId="523D077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B88F8" w14:textId="22C708E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60736" w:rsidRPr="00522C8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Soblahovská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F2F21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9DB88F8" w14:textId="22C708E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60736" w:rsidRPr="00522C81">
                              <w:rPr>
                                <w:rFonts w:ascii="Arial" w:hAnsi="Arial" w:cs="Arial"/>
                                <w:noProof/>
                              </w:rPr>
                              <w:t>Soblahovská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E14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26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9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20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E3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7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56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CA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A2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7C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45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B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6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A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AA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D8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54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A54F851" wp14:editId="78C6EDD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E65B38" w14:textId="0ACA488C" w:rsidR="000B647F" w:rsidRDefault="000B647F" w:rsidP="00944C3D">
                                  <w:fldSimple w:instr=" MERGEFIELD  aSUB_ULICA_CISLO  \* MERGEFORMAT ">
                                    <w:r w:rsidR="00260736" w:rsidRPr="0026073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1104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54F851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4E65B38" w14:textId="0ACA488C" w:rsidR="000B647F" w:rsidRDefault="000B647F" w:rsidP="00944C3D">
                            <w:fldSimple w:instr=" MERGEFIELD  aSUB_ULICA_CISLO  \* MERGEFORMAT ">
                              <w:r w:rsidR="00260736" w:rsidRPr="00260736">
                                <w:rPr>
                                  <w:rFonts w:ascii="Arial" w:hAnsi="Arial" w:cs="Arial"/>
                                  <w:noProof/>
                                </w:rPr>
                                <w:t>1104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81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13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F7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7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AB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CB9D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C3E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280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142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F81F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7E4CD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29FA768" wp14:editId="41E5E0C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65CB49" w14:textId="72DF81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60736" w:rsidRPr="00522C8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9FA768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365CB49" w14:textId="72DF81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60736" w:rsidRPr="00522C81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AECFB47" wp14:editId="60709A2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2CC1A6" w14:textId="6641ADA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60736" w:rsidRPr="00522C8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ECFB4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42CC1A6" w14:textId="6641ADA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60736" w:rsidRPr="00522C8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B144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9A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A2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DF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CC65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DC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3C1A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AD59477" wp14:editId="4EAD871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82425" w14:textId="0DC38FF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D5947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0F82425" w14:textId="0DC38FF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B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FD5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D1F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A5A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995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A3E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B06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8BD14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8BB63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23C8AE" wp14:editId="61D6A0D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4D3478" w14:textId="2277024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23C8AE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74D3478" w14:textId="2277024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7E6F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DE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DA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2C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8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4C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3A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A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EC27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8D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8EE0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3C2B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44E09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1E43118" wp14:editId="2A3C1DE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2AFFF7" w14:textId="4A9E18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E4311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B2AFFF7" w14:textId="4A9E18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CB1A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CCD3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CA2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7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B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C1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61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D9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8B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E5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2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D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1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9A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DB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23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7C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C3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18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EA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79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67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BC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D7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82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F0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0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41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AA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0109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BD6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C104ED" w14:textId="170A4B6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60736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7E6E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01D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12DF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E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A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B208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DD3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B37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24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D1E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3F3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106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D7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8532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EAC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5E3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8C3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609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C1F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F09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8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4467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F5E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CC5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00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5F9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C3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4CA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E3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23F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4B3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82C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2C1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200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DA0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599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C3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6116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389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8A7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C04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982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B30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EEC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6A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0F1D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A4E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660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DB7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99D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E82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258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7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4F64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EA2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6AB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7E9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235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023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E78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A8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468D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DD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0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C1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BD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8E6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7E75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5CE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DC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8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AE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C7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1D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98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BB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19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1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0A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EA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B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25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2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71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96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3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75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3E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D746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7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A3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CA88FF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9A76592" w14:textId="77777777" w:rsidR="00944C3D" w:rsidRDefault="00944C3D" w:rsidP="00944C3D">
      <w:pPr>
        <w:rPr>
          <w:rFonts w:ascii="Arial" w:hAnsi="Arial"/>
        </w:rPr>
      </w:pPr>
    </w:p>
    <w:p w14:paraId="25F07B6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5BA6DCB" w14:textId="263D31F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C12BCA5" w14:textId="14B3562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5DBCCBF" w14:textId="3EFD0C8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C4AAE2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808D8A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86FBB8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6D47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949C9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EBA9E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B0AA7C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17AAE59" w14:textId="50BE6D8A" w:rsidR="00944C3D" w:rsidRPr="008D0433" w:rsidRDefault="0026073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Juraj Vidra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A7F408E" w14:textId="096D2E7B" w:rsidR="00944C3D" w:rsidRPr="008D0433" w:rsidRDefault="0026073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EDC78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996C3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2D320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8A16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5297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A14AC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9D8DC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F7FF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C7E69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BDBB6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FCC6BA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04C1B2C" w14:textId="0CD77D2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2BB57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828087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2DA9FD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33D62C" w14:textId="6077607B" w:rsidR="00944C3D" w:rsidRDefault="0026073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7AC3D9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5C46B8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8CD462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B5DFC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FA9A8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AA00A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6E2EE2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60840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59680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9CF0A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B96F2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AD82A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1E3A8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5B97B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2F7C5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FEB3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D6B22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0725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08D99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3C26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2EC17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65669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901C5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9D29E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5E328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DC53F2F" w14:textId="7ED8D8E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315B54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D76DE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9F46D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26CF0A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85A2FD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6EACCE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8C4C7A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02B97C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C2A1E2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3696A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E37FF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553D5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DAF5B8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6D450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A2EB7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D4290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B27A6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B56B4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47A7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FFD4E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E1CBF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10DA5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3A10C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45D85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5B27D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150E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D2385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0C7A3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5D21C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8A0B5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85979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B8BE5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0F829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B5BBC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96801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61C1D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FA59E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FB518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16B6E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18851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5BAC0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888B5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FB9B6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2AB4EA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0F645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E7365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C4A2A4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B1CEC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FB5EA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0FC16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1FFC5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ED05A6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444D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0C28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399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A137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07311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A27F8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A7363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B6DB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0997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1561D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2F252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4A9C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A570B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85DFF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DFAFE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4571B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CCE4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01545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1E8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3F3BA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96AF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8C6F4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3944D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7B9C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E091E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49CD5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8566F13" w14:textId="600595E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6EFECC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5BE6C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9B0977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6AF74C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4204AF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5E7C6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A6045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702589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05D976E" w14:textId="77777777" w:rsidTr="00503750">
        <w:tc>
          <w:tcPr>
            <w:tcW w:w="2302" w:type="dxa"/>
            <w:vAlign w:val="center"/>
          </w:tcPr>
          <w:p w14:paraId="600DC6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B7AF8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78E38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622DB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23E98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66B44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C3487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6428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96DE566" w14:textId="77777777" w:rsidTr="00503750">
        <w:tc>
          <w:tcPr>
            <w:tcW w:w="15593" w:type="dxa"/>
            <w:gridSpan w:val="8"/>
            <w:vAlign w:val="center"/>
          </w:tcPr>
          <w:p w14:paraId="61872A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0F41046" w14:textId="77777777" w:rsidTr="00503750">
        <w:tc>
          <w:tcPr>
            <w:tcW w:w="2302" w:type="dxa"/>
            <w:vAlign w:val="center"/>
          </w:tcPr>
          <w:p w14:paraId="28063A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1F915F7" w14:textId="1C14D7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CC6FF6" w14:textId="73FECF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FF1EF" w14:textId="014E25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10ED3" w14:textId="53EF15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42ACE9" w14:textId="35BFA0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F05503" w14:textId="2FFD94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FA4349" w14:textId="0A9D83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C6FE8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2135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B115B0A" w14:textId="42CB4E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DE542C" w14:textId="0D2934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FBEAE" w14:textId="109AEB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52D083" w14:textId="19420E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15E703" w14:textId="437B94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4C627C" w14:textId="0D0A49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B2DC0" w14:textId="27D657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CC82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81EA0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F8E3CC" w14:textId="7A8953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47CE91" w14:textId="52CE95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CC791F" w14:textId="291A03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FA268" w14:textId="704699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164B44" w14:textId="21D06E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526796" w14:textId="568D1C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CD74F" w14:textId="733F30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F05D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557E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7EAA1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F34EC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5524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6FF8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AF41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7DF0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6F3B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155E9C7" w14:textId="77777777" w:rsidTr="00503750">
        <w:tc>
          <w:tcPr>
            <w:tcW w:w="2302" w:type="dxa"/>
            <w:vAlign w:val="center"/>
          </w:tcPr>
          <w:p w14:paraId="51D0F6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88E93ED" w14:textId="0EBDD1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CDC0BD" w14:textId="20203D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8041B" w14:textId="248F2C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23395" w14:textId="3814E3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1C8AD" w14:textId="25D5F7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C5DC2" w14:textId="15B511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D584D6" w14:textId="03E8B6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57D34A" w14:textId="77777777" w:rsidTr="00503750">
        <w:tc>
          <w:tcPr>
            <w:tcW w:w="15593" w:type="dxa"/>
            <w:gridSpan w:val="8"/>
            <w:vAlign w:val="center"/>
          </w:tcPr>
          <w:p w14:paraId="27F62E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65D2EC" w14:textId="77777777" w:rsidTr="00503750">
        <w:tc>
          <w:tcPr>
            <w:tcW w:w="2302" w:type="dxa"/>
            <w:vAlign w:val="center"/>
          </w:tcPr>
          <w:p w14:paraId="065199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37B62C7" w14:textId="27BCBA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892F81" w14:textId="7B37FF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F03F15" w14:textId="258401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B0CC96" w14:textId="32BE0D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A58D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202D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6BECBD" w14:textId="1E8DB0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6D24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596D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8C778DC" w14:textId="58E7D1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748BB4" w14:textId="4E9E87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054ED" w14:textId="0BEEE7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66EE73" w14:textId="476919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D69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6936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4B7727" w14:textId="066624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2CC7A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5D05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5AB727B" w14:textId="1DFC62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539440" w14:textId="02110F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6B449A" w14:textId="363D89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38A68" w14:textId="2BC4B2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5196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F5EA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3DAD44" w14:textId="410852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96AA1" w14:textId="77777777" w:rsidTr="00503750">
        <w:tc>
          <w:tcPr>
            <w:tcW w:w="2302" w:type="dxa"/>
            <w:vAlign w:val="center"/>
          </w:tcPr>
          <w:p w14:paraId="7AF4CD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C73F4B0" w14:textId="3631C0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7EB9F6" w14:textId="3CDE0B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B0EAC8" w14:textId="0BE6C5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2BE161" w14:textId="7C6191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7247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304C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043CB3" w14:textId="2727C9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FC1F5" w14:textId="77777777" w:rsidTr="00503750">
        <w:tc>
          <w:tcPr>
            <w:tcW w:w="15593" w:type="dxa"/>
            <w:gridSpan w:val="8"/>
            <w:vAlign w:val="center"/>
          </w:tcPr>
          <w:p w14:paraId="5F9C86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171E776" w14:textId="77777777" w:rsidTr="00503750">
        <w:tc>
          <w:tcPr>
            <w:tcW w:w="2302" w:type="dxa"/>
            <w:vAlign w:val="center"/>
          </w:tcPr>
          <w:p w14:paraId="12F08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FA175D5" w14:textId="34C611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323A4D" w14:textId="0840A3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39895" w14:textId="6EB4D2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314239" w14:textId="22789B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C68A74" w14:textId="48604B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A7DBF" w14:textId="7D0449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770118" w14:textId="7F0104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6612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9C969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DC0A45" w14:textId="071590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82F214" w14:textId="32B1FA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8DAA27" w14:textId="16B161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C57F8B" w14:textId="3F5F19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BAEE7C" w14:textId="45EEDA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BCF9B" w14:textId="40DA9C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384EDF" w14:textId="7A53BF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38E3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3A1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DE2AB3C" w14:textId="2018FA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CFCE07" w14:textId="4AADEF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FA2FC" w14:textId="45C347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C591D" w14:textId="469DB3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396E2" w14:textId="54A05C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044ED" w14:textId="3CD284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1165C" w14:textId="4FF76C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FF9A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70439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82C9140" w14:textId="58EBC7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CD2668" w14:textId="3E08CD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73BAD" w14:textId="79F9C9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C911CB" w14:textId="0EE440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C908F" w14:textId="583B88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02826F" w14:textId="4FEA1F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2B6EA" w14:textId="7CE767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B4BC8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D58B8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1E236C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B136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8678D7" w14:textId="560D76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D6C419" w14:textId="3C0AD1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2DAD73" w14:textId="61938E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6401B9" w14:textId="348E58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2F418" w14:textId="07C2D1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7B070D" w14:textId="351CD8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A3863" w14:textId="6A15F3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D0F64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E5C8A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3CDCCD" w14:textId="523936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EF95B1" w14:textId="3B6E8E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4E6C75" w14:textId="7AB7A2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A3B773" w14:textId="75D25E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C15C52" w14:textId="31937B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F6958" w14:textId="3111AB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7912BF" w14:textId="1E8B08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85C00D" w14:textId="77777777" w:rsidR="00944C3D" w:rsidRDefault="00944C3D" w:rsidP="00944C3D">
      <w:pPr>
        <w:rPr>
          <w:rFonts w:ascii="Arial" w:hAnsi="Arial"/>
          <w:b/>
        </w:rPr>
      </w:pPr>
    </w:p>
    <w:p w14:paraId="35258D4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3AC18D8" w14:textId="77777777" w:rsidTr="00503750">
        <w:tc>
          <w:tcPr>
            <w:tcW w:w="1944" w:type="dxa"/>
            <w:vAlign w:val="center"/>
          </w:tcPr>
          <w:p w14:paraId="7CA990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02497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6E1A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A2B06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F9B27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E4755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1A827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AF8B5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25110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AFFB9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F89F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AF352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F6E6F7" w14:textId="77777777" w:rsidTr="00503750">
        <w:tc>
          <w:tcPr>
            <w:tcW w:w="15685" w:type="dxa"/>
            <w:gridSpan w:val="12"/>
            <w:vAlign w:val="center"/>
          </w:tcPr>
          <w:p w14:paraId="5C420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537BF08" w14:textId="77777777" w:rsidTr="00503750">
        <w:tc>
          <w:tcPr>
            <w:tcW w:w="1944" w:type="dxa"/>
            <w:vAlign w:val="center"/>
          </w:tcPr>
          <w:p w14:paraId="570790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3152AC" w14:textId="77BC1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3D8705" w14:textId="52FE8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71B24C" w14:textId="701F9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D1BB3E" w14:textId="38CB6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0904C1" w14:textId="42B5E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0821AD" w14:textId="2DF9F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00C138" w14:textId="325AA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012CE1" w14:textId="1F5AA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237BAC" w14:textId="111DD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4C3759" w14:textId="7AC67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F41E36" w14:textId="5BCD9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A9AA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6A85F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5E4063" w14:textId="3C691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ED8B6C9" w14:textId="7FD0F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E905ED" w14:textId="29C25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9524D2" w14:textId="657E9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B27052" w14:textId="5143F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8BC013" w14:textId="1F36A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545AEB" w14:textId="41C01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309DD2" w14:textId="32474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2360D2" w14:textId="7C089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4648D5" w14:textId="602D8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64E679" w14:textId="1CA7D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9D02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23BE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FCD6B72" w14:textId="6DA4F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69FCA35" w14:textId="2FA7D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1D2C44" w14:textId="7CA26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824D1" w14:textId="4F359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E91FEC" w14:textId="6107E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7A6AD7" w14:textId="58AE5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61863B" w14:textId="5561B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677441" w14:textId="4B0C0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E3ADE5" w14:textId="57E24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92DA38" w14:textId="40D39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CA80BD" w14:textId="60B21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B4327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C73B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F646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F6B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621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A130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8350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5D2C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1E3D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D049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4684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654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228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2DBC1D" w14:textId="77777777" w:rsidTr="00503750">
        <w:tc>
          <w:tcPr>
            <w:tcW w:w="1944" w:type="dxa"/>
            <w:vAlign w:val="center"/>
          </w:tcPr>
          <w:p w14:paraId="780166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C1A54D" w14:textId="5E45E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EF63CC" w14:textId="787B4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D4675E" w14:textId="710DC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8E6E52" w14:textId="3E872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2B0C38" w14:textId="35F8E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807E4E" w14:textId="6362D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7A7EDB" w14:textId="61717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616F9A" w14:textId="1F3FE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032AD5" w14:textId="5D72B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8EF695" w14:textId="26343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969DBA" w14:textId="6685C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5F780" w14:textId="77777777" w:rsidTr="00503750">
        <w:tc>
          <w:tcPr>
            <w:tcW w:w="15685" w:type="dxa"/>
            <w:gridSpan w:val="12"/>
            <w:vAlign w:val="center"/>
          </w:tcPr>
          <w:p w14:paraId="499692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B0CECD" w14:textId="77777777" w:rsidTr="00503750">
        <w:tc>
          <w:tcPr>
            <w:tcW w:w="1944" w:type="dxa"/>
            <w:vAlign w:val="center"/>
          </w:tcPr>
          <w:p w14:paraId="1E74BE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C19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4E1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FE47AC" w14:textId="713ED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108939" w14:textId="3D405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6D0D60" w14:textId="7CCC0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A6E229" w14:textId="1FFE8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3F00E7" w14:textId="089D0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129F19" w14:textId="23541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6E3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E3F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7F9CD8" w14:textId="53660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CC33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0FA81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5466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915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EF732E" w14:textId="21891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2A445" w14:textId="7A39E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04CEDF" w14:textId="2D1EA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8118C1" w14:textId="40E28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F727E" w14:textId="47A35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F7FF19" w14:textId="769E0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024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316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969772" w14:textId="5980D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1F25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919B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B857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ED8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E68014" w14:textId="53E5D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CC5DF9" w14:textId="7F4E3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3E0A12" w14:textId="073D8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15550B" w14:textId="37241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6C4E41" w14:textId="01427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02E37D" w14:textId="7CF56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DDF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669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B4D3E5" w14:textId="078B3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66732" w14:textId="77777777" w:rsidTr="00503750">
        <w:tc>
          <w:tcPr>
            <w:tcW w:w="1944" w:type="dxa"/>
            <w:vAlign w:val="center"/>
          </w:tcPr>
          <w:p w14:paraId="232A36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86A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527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930129" w14:textId="1BA24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A03B4B" w14:textId="52E26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0F64F9" w14:textId="15D7C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A144D3" w14:textId="09B1B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DA3E7A" w14:textId="14753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9B9068" w14:textId="17B1F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FFC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97B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DE33C1F" w14:textId="3A3A2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2D35D" w14:textId="77777777" w:rsidTr="00503750">
        <w:tc>
          <w:tcPr>
            <w:tcW w:w="15685" w:type="dxa"/>
            <w:gridSpan w:val="12"/>
            <w:vAlign w:val="center"/>
          </w:tcPr>
          <w:p w14:paraId="4C31E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19097C6" w14:textId="77777777" w:rsidTr="00503750">
        <w:tc>
          <w:tcPr>
            <w:tcW w:w="1944" w:type="dxa"/>
            <w:vAlign w:val="center"/>
          </w:tcPr>
          <w:p w14:paraId="6BB35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B50F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9AE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80AEF1" w14:textId="52C91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C4577F" w14:textId="2FDB0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5D9E66" w14:textId="63240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5AE4" w14:textId="749B5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B59A45" w14:textId="038FF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EC20CF" w14:textId="3B467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B37393" w14:textId="300AA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65A818" w14:textId="54493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EE6474" w14:textId="156FF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A61A0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31B54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A81E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5DB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8235F0" w14:textId="58035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5C0C68" w14:textId="293D1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54D1EB" w14:textId="517DC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05D993" w14:textId="64FBE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788E88" w14:textId="7C39B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00BEBC" w14:textId="60793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A22F80" w14:textId="2A47B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052F6B" w14:textId="26DC8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F9079F" w14:textId="19158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839C3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74172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4CDE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F2D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B73BDF" w14:textId="0CC25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80D1BF" w14:textId="5B251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FB7045" w14:textId="2A9D6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0EBF7E" w14:textId="3666E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D4EFA2" w14:textId="24C43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F9EFCB" w14:textId="41B85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713132" w14:textId="394D6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7949A5" w14:textId="3E2C2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0B09CC" w14:textId="51893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C9A4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60BEF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2FA4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B3C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E080E0" w14:textId="7E91A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BCD4E3" w14:textId="1AAED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3FD531" w14:textId="2DCD9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E292A4" w14:textId="002FB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206F40" w14:textId="2DFBF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58C3A4" w14:textId="649FB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5638CE" w14:textId="6B4F7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CE0297" w14:textId="08945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4626D6" w14:textId="5B7E4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475D9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BC6D0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787E22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DDD4E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E231C1B" w14:textId="48BCC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F9F122" w14:textId="53B10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A4571A" w14:textId="10FA8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AE71AA" w14:textId="59906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4B4BEA" w14:textId="276A5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AC42F2" w14:textId="1702A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1302E" w14:textId="5BFE6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F22EA1" w14:textId="0DA70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F388C4" w14:textId="214A3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D29C79" w14:textId="0FB8A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C99C8F" w14:textId="64211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A1D38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2FCDC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A1E42C" w14:textId="736FE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BB2EE4" w14:textId="679F0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02E8E7" w14:textId="3FB19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AD9400" w14:textId="63A20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1392AC" w14:textId="74771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EEC60D" w14:textId="7B703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3093FA" w14:textId="50352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A99A96" w14:textId="27A69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9C5240" w14:textId="6C758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0C07FD" w14:textId="7FED0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9B4B3A" w14:textId="127CC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3BB0C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F90BD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474F1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11A23C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3B294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4EA71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0A9804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2DB1A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9B3E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89F56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1ABDE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77D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35029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597AF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732E2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75376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AB0FB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BF64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DB299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D717B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121936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2B49D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60F98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6217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EFC200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0211B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1366B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D7A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F0FE6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966D8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98AE7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0E9BC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04367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55C53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2008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9180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AB27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25039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EE1BB8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7072A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9055C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DC7B9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224B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5AAF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9EDB2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AA2F9D7" w14:textId="77777777" w:rsidTr="00503750">
        <w:trPr>
          <w:trHeight w:val="1073"/>
        </w:trPr>
        <w:tc>
          <w:tcPr>
            <w:tcW w:w="3614" w:type="dxa"/>
            <w:vMerge/>
          </w:tcPr>
          <w:p w14:paraId="64E35C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16E8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84534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065E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970DA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97FE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9FF85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F2F922A" w14:textId="77777777" w:rsidTr="00503750">
        <w:trPr>
          <w:trHeight w:val="283"/>
        </w:trPr>
        <w:tc>
          <w:tcPr>
            <w:tcW w:w="3614" w:type="dxa"/>
          </w:tcPr>
          <w:p w14:paraId="29575F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E788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8681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D2F42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154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7690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F9E83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4808DEE" w14:textId="77777777" w:rsidTr="00503750">
        <w:trPr>
          <w:trHeight w:val="283"/>
        </w:trPr>
        <w:tc>
          <w:tcPr>
            <w:tcW w:w="3614" w:type="dxa"/>
          </w:tcPr>
          <w:p w14:paraId="5F0746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51BFB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D9F42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1CE97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943E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4041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2564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BD83FAE" w14:textId="77777777" w:rsidTr="00503750">
        <w:trPr>
          <w:trHeight w:val="283"/>
        </w:trPr>
        <w:tc>
          <w:tcPr>
            <w:tcW w:w="3614" w:type="dxa"/>
          </w:tcPr>
          <w:p w14:paraId="42D1A1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3914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BC539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83A1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4AD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D5A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F73C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20FDFD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60BD94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B43843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F9A86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3062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93C87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229F1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E10C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60548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3BD55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190F6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15DEC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4841A7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32EB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4A4F0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F89D5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EBA4AA9" w14:textId="04031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CF06B1" w14:textId="352F4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409137" w14:textId="7A43A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FA773" w14:textId="3F8B1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7B0A9" w14:textId="22895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60FA9D" w14:textId="72CC5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B5438" w14:textId="5383B0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5AB380" w14:textId="2E0B4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6D0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9BA4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BF756DA" w14:textId="748EA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BBBB0" w14:textId="50579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EC4E9E" w14:textId="5B8C1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90CAA8" w14:textId="0EF98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B5EE9" w14:textId="6BE28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34B5E3" w14:textId="6B897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328382" w14:textId="35D0B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EBD4FE" w14:textId="4B0F7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DCD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787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043E6CA" w14:textId="5143E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F9B16B" w14:textId="36938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82E23" w14:textId="755FD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ECD82" w14:textId="283C6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0EB111" w14:textId="1C1C6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BC5E6" w14:textId="555A8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3D189" w14:textId="78595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1A4B76" w14:textId="37A30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ACC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5C11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7297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8BE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B25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E7E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C86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E82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4D8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DCBD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57B9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C678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21ACBDC" w14:textId="7E47F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0B78A1" w14:textId="35B02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1FC428" w14:textId="1E473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4FC31" w14:textId="2B365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3B861F" w14:textId="370B1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950E16" w14:textId="0DD78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4A05A9" w14:textId="736C4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C7E98E" w14:textId="35214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19AC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674C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2DF8E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FCCFD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BBE4060" w14:textId="5AB0C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B8717A" w14:textId="6F512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E61D8E" w14:textId="602FE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887F5" w14:textId="539FD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54A4C3" w14:textId="006FB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18FC1" w14:textId="5140E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49A74" w14:textId="0D37C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164EF4" w14:textId="6D5AF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38E0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7BF5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F93206E" w14:textId="2A9AC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50084F" w14:textId="00212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5B8B59" w14:textId="55050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FDCE92" w14:textId="4E6ED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EA669F" w14:textId="23965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6FA25A" w14:textId="12F31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B43732" w14:textId="4B935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B66476" w14:textId="4417E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EAC9A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18D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0DDA1DD" w14:textId="56692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78CE0" w14:textId="667EF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04554E" w14:textId="6EF42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94257" w14:textId="43AB3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2D581" w14:textId="4023E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57DCC" w14:textId="1B3B1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F7BCF8" w14:textId="1B820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196956" w14:textId="108D2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AB7C5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46FB7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A29B802" w14:textId="2000A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4EBE9" w14:textId="701BF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B128E" w14:textId="09067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37AF3" w14:textId="70212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079F2" w14:textId="4B616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2FF32" w14:textId="148F5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85098A" w14:textId="2A3E4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CBCE06" w14:textId="4E87C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2274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0CD1B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3AB13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9A9C2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E6547AF" w14:textId="420CD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BAAF0" w14:textId="787D8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599307" w14:textId="14337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A4538" w14:textId="69A84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EE285E" w14:textId="7FA78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8F92BD" w14:textId="3BF77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D286A" w14:textId="41B4E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04367C" w14:textId="4C6D3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9BB8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52865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9DD23D4" w14:textId="5CA081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B44718" w14:textId="0F785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183DB5" w14:textId="64818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04285D" w14:textId="311D1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8D48EE" w14:textId="179E9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3C7CD" w14:textId="1F7CA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84C830" w14:textId="5A25C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007C34" w14:textId="26B57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8BB4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AAEEF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B9DE474" w14:textId="1A8B5D9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351F9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DD88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D050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B6A6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27D4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1B16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34A9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5C24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EE90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3A2B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A8E2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0FFE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A430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E756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E6DA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51D8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F6E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93877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BBFBDF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5E6696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3660CE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701047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D0AB3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9A88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7BFB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71CC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ABD4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A196D5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D14D2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DA465E" w14:textId="6251C1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ACA4DA7" w14:textId="64974E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E11E0C6" w14:textId="7D3EEB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E8F55B" w14:textId="125D5CE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2F519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C846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9BCAA0" w14:textId="35B6D7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6B92449" w14:textId="0B827E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B1B4ED" w14:textId="33441F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76A89C" w14:textId="105397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D4D61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85933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10A0C1" w14:textId="65DD4D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5F3D8EA" w14:textId="511665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D569D0" w14:textId="24B477E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49447B" w14:textId="35E646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1BEBF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525D4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5D8E2C" w14:textId="625527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242232" w14:textId="7E9291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40CDE1" w14:textId="370739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26F1EE" w14:textId="11F22DD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427BD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43909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1CFDC8" w14:textId="2EEE8A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240B521" w14:textId="1455BE3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77173CD" w14:textId="2759595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745DE2" w14:textId="47D655D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5A1F6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695F80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589687" w14:textId="1FAF4E0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B93BA98" w14:textId="632A093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6A354D" w14:textId="15B03F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8BD43D" w14:textId="30D37B1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D72590C" w14:textId="77777777" w:rsidR="00944C3D" w:rsidRDefault="00944C3D" w:rsidP="00944C3D">
      <w:pPr>
        <w:rPr>
          <w:rFonts w:ascii="Arial" w:hAnsi="Arial"/>
          <w:b/>
        </w:rPr>
      </w:pPr>
    </w:p>
    <w:p w14:paraId="56CF23E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97219E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3A07F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F39C9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6EBED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4025A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94790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C2D87E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958CF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F0F8D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2B6C6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E31F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D33B6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9C2B5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DC37F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011BC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3732E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09C8D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699D4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67916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E6C7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353FC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4B57B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A6A7E8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284D1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C5832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E997C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271711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50D004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74CA8EB" w14:textId="77777777" w:rsidTr="00503750">
        <w:tc>
          <w:tcPr>
            <w:tcW w:w="2835" w:type="dxa"/>
            <w:vAlign w:val="center"/>
          </w:tcPr>
          <w:p w14:paraId="1ED0C4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A0CE7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C12AD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3A04F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81211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83F16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2246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2F91E3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A09959F" w14:textId="4E669B8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BDECF2" w14:textId="0A9EF68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37E73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AEFB8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F376E1" w14:textId="35CF1A8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AD0EA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9CDFE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EA7F43F" w14:textId="51ED3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51E6A2" w14:textId="6557D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09B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79A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645F68" w14:textId="6586F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6D71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0179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54101B0" w14:textId="4CB23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EAC66E" w14:textId="58939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B4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C0C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705057" w14:textId="5B0DB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D59F3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9379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5DA80B5" w14:textId="63F3B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8A02E" w14:textId="0F9DE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75E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D60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3087C7" w14:textId="00A47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336B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74A6E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757D72" w14:textId="3BDF8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A6E94" w14:textId="4C085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512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621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4C194C" w14:textId="05210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54EC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1075E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2B940E7" w14:textId="44861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FBE011" w14:textId="78C2F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CFD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DD7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34595E" w14:textId="562D0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C145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BCFE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A81B032" w14:textId="740ED8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51471B" w14:textId="21B0C6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21A1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40DB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43A943" w14:textId="27E5AF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A5A0F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D1C2EB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D3820C7" w14:textId="62EA005F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D4E6E01" w14:textId="77777777" w:rsidR="00944C3D" w:rsidRDefault="00944C3D" w:rsidP="00944C3D">
      <w:pPr>
        <w:rPr>
          <w:rFonts w:ascii="Arial" w:hAnsi="Arial"/>
          <w:b/>
        </w:rPr>
      </w:pPr>
    </w:p>
    <w:p w14:paraId="64DECBA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16CBF59" w14:textId="77777777" w:rsidTr="00503750">
        <w:tc>
          <w:tcPr>
            <w:tcW w:w="2835" w:type="dxa"/>
            <w:vAlign w:val="center"/>
          </w:tcPr>
          <w:p w14:paraId="52374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D394D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A6AB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B0C61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507A0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09CFB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7EA3DC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3F59D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0B9BE09" w14:textId="7E784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BC26AD" w14:textId="583DA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249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014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372744" w14:textId="47996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8C45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5118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236B5FC" w14:textId="166BD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0559F" w14:textId="302A7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117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EC5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54C3CF" w14:textId="1EEC9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E636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FC176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BEFDDD8" w14:textId="0CCFE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1E7087" w14:textId="0B65D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CFA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93B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224CB9" w14:textId="1629F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7C098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C72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3C0B65D" w14:textId="2EC1B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20DB1C" w14:textId="1588F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82A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1C7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DE7003" w14:textId="55487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13B16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85F2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6B15760" w14:textId="678FB2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71BE64" w14:textId="4C043D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A1C4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0A37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0085A4" w14:textId="4D9919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88B70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6E314E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EB2585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0A60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C9D6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E8C4616" w14:textId="77777777" w:rsidTr="00503750">
        <w:trPr>
          <w:trHeight w:val="699"/>
        </w:trPr>
        <w:tc>
          <w:tcPr>
            <w:tcW w:w="3502" w:type="dxa"/>
            <w:vMerge/>
          </w:tcPr>
          <w:p w14:paraId="4AF3F5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C2A48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D317C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C4BE0D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669C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2FEABFC" w14:textId="733F5D5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F188FA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C35A1A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5FDB3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0EAB0DA" w14:textId="4C8900C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68F8D8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9DB60B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08758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34EFF15" w14:textId="3A37923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89C93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01B38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58700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5DC7766" w14:textId="77777777" w:rsidTr="00503750">
        <w:trPr>
          <w:trHeight w:val="593"/>
        </w:trPr>
        <w:tc>
          <w:tcPr>
            <w:tcW w:w="3497" w:type="dxa"/>
          </w:tcPr>
          <w:p w14:paraId="1ECD7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C8D01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88087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4F4E3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DD5B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8148F9E" w14:textId="4E15C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D657D8" w14:textId="3E4FE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BF5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BCB3F4" w14:textId="0ACC2B0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5079B9" w14:textId="32D37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5A7F21" w14:textId="01EB9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005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930163" w14:textId="37B8E77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A8DB93" w14:textId="72D7B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FC817A" w14:textId="7A4CE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F37C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DE0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6E6E808" w14:textId="4F462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60503F" w14:textId="5D394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399F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08488D" w14:textId="4740135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0D40EE7" w14:textId="609210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4CB146" w14:textId="08DB3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98B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B6245F" w14:textId="03113CA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9E107F" w14:textId="2D366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EBDCFD" w14:textId="7B067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D0C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B329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64343C3" w14:textId="13BDD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8B67E2" w14:textId="3B001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64D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880F1D" w14:textId="7CAFD7E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B8B722" w14:textId="36490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5666E6" w14:textId="54CB7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4F13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C1B688" w14:textId="33A8414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845486" w14:textId="73D29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AB7FB5" w14:textId="39107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37D0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4A454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F5AEDC6" w14:textId="139FB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60B16E" w14:textId="12D7D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C4B1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60A554" w14:textId="1429ECF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B33FEF" w14:textId="2F1B7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A8AB68" w14:textId="3640B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1E890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3CA7FF2" w14:textId="716210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9B3091" w14:textId="50AF8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A319B8" w14:textId="5B2B3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7B9B93" w14:textId="77777777" w:rsidR="00944C3D" w:rsidRDefault="00944C3D" w:rsidP="00944C3D">
      <w:pPr>
        <w:rPr>
          <w:rFonts w:ascii="Arial" w:hAnsi="Arial"/>
          <w:b/>
        </w:rPr>
      </w:pPr>
    </w:p>
    <w:p w14:paraId="790C1B8F" w14:textId="77777777" w:rsidR="00944C3D" w:rsidRDefault="00944C3D" w:rsidP="00944C3D">
      <w:pPr>
        <w:rPr>
          <w:rFonts w:ascii="Arial" w:hAnsi="Arial"/>
          <w:b/>
        </w:rPr>
      </w:pPr>
    </w:p>
    <w:p w14:paraId="608A2FE3" w14:textId="77777777" w:rsidR="00944C3D" w:rsidRDefault="00944C3D" w:rsidP="00944C3D">
      <w:pPr>
        <w:rPr>
          <w:rFonts w:ascii="Arial" w:hAnsi="Arial"/>
          <w:b/>
        </w:rPr>
      </w:pPr>
    </w:p>
    <w:p w14:paraId="305C09E2" w14:textId="77777777" w:rsidR="00944C3D" w:rsidRDefault="00944C3D" w:rsidP="00944C3D">
      <w:pPr>
        <w:rPr>
          <w:rFonts w:ascii="Arial" w:hAnsi="Arial"/>
          <w:b/>
        </w:rPr>
      </w:pPr>
    </w:p>
    <w:p w14:paraId="55F3E49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C2C25DA" w14:textId="77777777" w:rsidTr="00503750">
        <w:tc>
          <w:tcPr>
            <w:tcW w:w="2622" w:type="dxa"/>
            <w:vAlign w:val="center"/>
          </w:tcPr>
          <w:p w14:paraId="089545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18EA4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84EA2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BB95B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0F92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20799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89BC4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AC173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A806E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38241A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4B51F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208E56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1C92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E2E4B77" w14:textId="3049B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11E8D4" w14:textId="3A03B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1DC343" w14:textId="5830C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D8C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7D03D5" w14:textId="61DC9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9BACEF" w14:textId="77777777" w:rsidTr="00503750">
        <w:tc>
          <w:tcPr>
            <w:tcW w:w="2622" w:type="dxa"/>
            <w:vAlign w:val="center"/>
          </w:tcPr>
          <w:p w14:paraId="5A56B2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AFBA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43AB182" w14:textId="60220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B884B2" w14:textId="6DF3A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C76A8C" w14:textId="5DA51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4F3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8DDE72" w14:textId="5C4BC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BEE7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4607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2976F5C" w14:textId="6691C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97EDF2" w14:textId="1F68B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90285E" w14:textId="5F774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697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AB9C67" w14:textId="4B048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4820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1722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F9033A4" w14:textId="3CCEC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1A1370" w14:textId="2D406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688914" w14:textId="4F7DB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5F9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83B787" w14:textId="6B100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8F95F4" w14:textId="77777777" w:rsidTr="00503750">
        <w:tc>
          <w:tcPr>
            <w:tcW w:w="2622" w:type="dxa"/>
            <w:vAlign w:val="center"/>
          </w:tcPr>
          <w:p w14:paraId="3E9CD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27ED98C" w14:textId="1B83D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-1589.00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6CA580" w14:textId="6D442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39606.00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1610F2" w14:textId="6F208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38816.00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94C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BD987C" w14:textId="7B942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-799.00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E2426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788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E07B0D1" w14:textId="24E4C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170835" w14:textId="53D4C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A2C1A2" w14:textId="0753A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EB1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102181" w14:textId="0DDC0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4CEA9" w14:textId="77777777" w:rsidTr="00503750">
        <w:tc>
          <w:tcPr>
            <w:tcW w:w="2622" w:type="dxa"/>
            <w:vAlign w:val="center"/>
          </w:tcPr>
          <w:p w14:paraId="361A6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D501613" w14:textId="48A99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6BA38D" w14:textId="131FF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6E5174" w14:textId="0185A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37C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84BB5E" w14:textId="61FB8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7B6A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A48D4C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38FE28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C6EE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1C2EE0F" w14:textId="14423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337DE8" w14:textId="75D0A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71F98F" w14:textId="7A093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7FB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F62901" w14:textId="09A8E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44B57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F152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1EC02A4" w14:textId="12058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2E0E51" w14:textId="0A9A8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E810DE" w14:textId="7F027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DBE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33A4C3" w14:textId="5E7F8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119D8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F179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4CB5DF4" w14:textId="02CFA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E024F1" w14:textId="3AF2E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F62072" w14:textId="0753B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478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528DAA" w14:textId="354F6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49F01" w14:textId="77777777" w:rsidTr="00503750">
        <w:tc>
          <w:tcPr>
            <w:tcW w:w="2622" w:type="dxa"/>
            <w:vAlign w:val="center"/>
          </w:tcPr>
          <w:p w14:paraId="25D53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0BC412B" w14:textId="4CD0B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1CBA4E" w14:textId="3502D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241834" w14:textId="0EA6A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C16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B2C537" w14:textId="426B5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557B5" w14:textId="77777777" w:rsidTr="00503750">
        <w:tc>
          <w:tcPr>
            <w:tcW w:w="2622" w:type="dxa"/>
            <w:vAlign w:val="center"/>
          </w:tcPr>
          <w:p w14:paraId="6894C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E05F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718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406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4E3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2DD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3F5134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2288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FEDD0EF" w14:textId="776829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-1589.00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75532A" w14:textId="0F3A4D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39606.00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04534A" w14:textId="35BFBE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38816.00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FC20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717728" w14:textId="2AB61C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-799.00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F215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287BA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5F0B55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91C641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139EAC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68F45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69139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02215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C9A36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175C9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21CA3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8E08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BECAF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7D2A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B8E7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38B56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4250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DE7A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900A8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5ECF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2378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BCE17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4288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43FA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6EC8F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F7C4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80C5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A1B57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6649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4012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E17B4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1DE0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255D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57052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C4E9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41E5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4FE16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BC1F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3490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68F69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36CF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0617F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6D2EF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2CD53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2B606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DF2A7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FBF8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36F3F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158B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0C0B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62BCA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1193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A76B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3DBC4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34AB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5163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F5F90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767F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9B51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49A45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1994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028F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B5B13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CDA0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6739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314F3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C9A2A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4E13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46002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780B9F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7504B7E" w14:textId="77777777" w:rsidTr="00503750">
        <w:tc>
          <w:tcPr>
            <w:tcW w:w="2835" w:type="dxa"/>
            <w:vAlign w:val="center"/>
          </w:tcPr>
          <w:p w14:paraId="006A7A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FF1A2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017B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7DDA8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DA729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0E188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13F7C5B" w14:textId="77777777" w:rsidTr="00503750">
        <w:tc>
          <w:tcPr>
            <w:tcW w:w="2835" w:type="dxa"/>
            <w:vAlign w:val="center"/>
          </w:tcPr>
          <w:p w14:paraId="7E6CD9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0E6639D" w14:textId="67730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883B68" w14:textId="10DE6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5BAF31" w14:textId="6DAB0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5CB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D6E5ED" w14:textId="11E21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20A8B3" w14:textId="77777777" w:rsidTr="00503750">
        <w:tc>
          <w:tcPr>
            <w:tcW w:w="2835" w:type="dxa"/>
            <w:vAlign w:val="center"/>
          </w:tcPr>
          <w:p w14:paraId="5B929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18EDABA" w14:textId="48FE0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69D070" w14:textId="0A4A7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6E1B5F" w14:textId="6400E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1CFE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63221D" w14:textId="54BFD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12A64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5F49F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49DFEEC" w14:textId="4C84D4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96620" w14:textId="4567BC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DF8A8D" w14:textId="764FC4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D334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927801" w14:textId="6FFFE0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4F1B337" w14:textId="77777777" w:rsidTr="00503750">
        <w:tc>
          <w:tcPr>
            <w:tcW w:w="2835" w:type="dxa"/>
            <w:vAlign w:val="center"/>
          </w:tcPr>
          <w:p w14:paraId="5D823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84E3525" w14:textId="33F8A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59BABD" w14:textId="1A2CE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5DA685" w14:textId="5D914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CA2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8F425C" w14:textId="50132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BAAB5F" w14:textId="77777777" w:rsidTr="00503750">
        <w:tc>
          <w:tcPr>
            <w:tcW w:w="2835" w:type="dxa"/>
            <w:vAlign w:val="center"/>
          </w:tcPr>
          <w:p w14:paraId="07751F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337AF72" w14:textId="76F46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27151" w14:textId="22CF3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D22683" w14:textId="73F32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1C5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0C10C" w14:textId="02FF3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1EC07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24D36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729EDAF" w14:textId="619ED84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90431E" w14:textId="48D6A8C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6BA925" w14:textId="61A7105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44C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EEAAE3" w14:textId="1453FB3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32B5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C9D8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7935A62" w14:textId="075D8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FF1F1F" w14:textId="709FE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59A09B" w14:textId="11D51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734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0E403C" w14:textId="36940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6297E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3693C1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40C93EC4" w14:textId="77777777" w:rsidTr="00503750">
        <w:tc>
          <w:tcPr>
            <w:tcW w:w="2552" w:type="dxa"/>
            <w:shd w:val="clear" w:color="auto" w:fill="auto"/>
            <w:vAlign w:val="center"/>
          </w:tcPr>
          <w:p w14:paraId="07336F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B3A71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C2D47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0152F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7D711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C2DAA5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379B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FA0264E" w14:textId="562D85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15.00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DEA7159" w14:textId="102B796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60B5CA4" w14:textId="4385DFF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CEDDC6B" w14:textId="140E001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15.00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7E0D1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EEDCC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3CB9ACD" w14:textId="7054B27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4FE82D0" w14:textId="2DDABB3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2ED4552" w14:textId="3F81975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38939E0" w14:textId="4FEE446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8C9B0A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C89F8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A4D86C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41FF0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86C35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ECD5A82" w14:textId="77777777" w:rsidTr="00503750">
        <w:tc>
          <w:tcPr>
            <w:tcW w:w="4395" w:type="dxa"/>
            <w:vMerge/>
          </w:tcPr>
          <w:p w14:paraId="3B3876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01F6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067F2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4A2323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715F3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02E8A79" w14:textId="631D5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  <w:lang w:eastAsia="sk-SK"/>
              </w:rPr>
              <w:t>4.32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831AA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087208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D6D2E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0A30812" w14:textId="4C75D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7960E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755FB2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AF7FE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6E9D4C7" w14:textId="1DA1A0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4.32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949C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235146E" w14:textId="77777777" w:rsidTr="00503750">
        <w:tc>
          <w:tcPr>
            <w:tcW w:w="4395" w:type="dxa"/>
            <w:vAlign w:val="center"/>
          </w:tcPr>
          <w:p w14:paraId="58900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965085C" w14:textId="2770D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FE69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5BF555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95DB4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AD031F5" w14:textId="4B2F6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194D8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F7D7C5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83987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208849E" w14:textId="51B0695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D46D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355478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C1910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8A146E4" w14:textId="6F464E2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86245.00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2959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A5051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AC12C6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35788E1" w14:textId="77777777" w:rsidTr="00503750">
        <w:tc>
          <w:tcPr>
            <w:tcW w:w="4395" w:type="dxa"/>
            <w:vAlign w:val="center"/>
          </w:tcPr>
          <w:p w14:paraId="6FD175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19BB31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D32DD1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708962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02ADF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7DE60AB" w14:textId="1358F0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2F4F78" w14:textId="6411B0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78A4ED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F74E4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2685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F8F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7857F3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FFF9B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C02E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723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637773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76F05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9413D7C" w14:textId="1174A56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E0B975" w14:textId="3AFB839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B58C62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8E4B4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8DEE5F4" w14:textId="7D1050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286933" w14:textId="6B0776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B5E2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CB24F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553A8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53CAD75" w14:textId="77777777" w:rsidTr="00503750">
        <w:tc>
          <w:tcPr>
            <w:tcW w:w="1843" w:type="dxa"/>
            <w:vAlign w:val="center"/>
          </w:tcPr>
          <w:p w14:paraId="1BB2DB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7A17F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9AC83F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A4F6C5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3FBA4F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7F35D8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E581C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63066B0" w14:textId="77777777" w:rsidTr="00503750">
        <w:tc>
          <w:tcPr>
            <w:tcW w:w="1843" w:type="dxa"/>
            <w:vAlign w:val="center"/>
          </w:tcPr>
          <w:p w14:paraId="23D718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DC84D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4A1E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7735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4199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A9F2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C34B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3532F8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9E057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E8CF3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72D9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1A09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DFDC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0E34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EE41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63CB3C" w14:textId="77777777" w:rsidTr="00503750">
        <w:tc>
          <w:tcPr>
            <w:tcW w:w="1843" w:type="dxa"/>
            <w:vAlign w:val="center"/>
          </w:tcPr>
          <w:p w14:paraId="595417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A1C3D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5D39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6C85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5439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25E5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D228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F5ABFA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B7887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9E1D7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2020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8F5A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93E2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52C1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D3ED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4BF6BD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777A3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3BC5EC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8BBE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11301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6E0C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D0AB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5EC5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9A351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F3561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6B5C458" w14:textId="77777777" w:rsidTr="00503750">
        <w:trPr>
          <w:trHeight w:val="664"/>
        </w:trPr>
        <w:tc>
          <w:tcPr>
            <w:tcW w:w="3372" w:type="dxa"/>
          </w:tcPr>
          <w:p w14:paraId="1E3BC7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6704D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D5CA8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8E63E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63A5C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7E86BE6" w14:textId="7F6AC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805915" w14:textId="7C255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62877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3F0778C" w14:textId="22E2824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B270775" w14:textId="2CDE9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55E5ED" w14:textId="49FA7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313C0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BF2EBCB" w14:textId="1E49046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4C9A3E" w14:textId="6DBAD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C63D7A" w14:textId="614BE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8639A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DD88F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80D4727" w14:textId="04867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6F7271" w14:textId="6C27D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FEE8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5DDAEF" w14:textId="5D88BB7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A4EFFE" w14:textId="6B880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97D623" w14:textId="5110E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7C56D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41A78FE" w14:textId="76EC011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A0A2C8" w14:textId="2F0BB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91ABE5" w14:textId="0640F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1C707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5135076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A1A334B" w14:textId="77777777" w:rsidTr="00503750">
        <w:tc>
          <w:tcPr>
            <w:tcW w:w="2835" w:type="dxa"/>
            <w:vAlign w:val="center"/>
          </w:tcPr>
          <w:p w14:paraId="710280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805D3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2890F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F26DD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1000D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7CAB2BD" w14:textId="77777777" w:rsidTr="00503750">
        <w:tc>
          <w:tcPr>
            <w:tcW w:w="2835" w:type="dxa"/>
          </w:tcPr>
          <w:p w14:paraId="2A2E7E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4BC39FB" w14:textId="38DA5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093011" w14:textId="49C8B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85ECDD" w14:textId="1EC0B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DCE1AE" w14:textId="288E9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F3254D" w14:textId="77777777" w:rsidTr="00503750">
        <w:tc>
          <w:tcPr>
            <w:tcW w:w="2835" w:type="dxa"/>
          </w:tcPr>
          <w:p w14:paraId="6637F7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C1AA567" w14:textId="3144F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480D5F" w14:textId="46855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35F51D" w14:textId="6D136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9094042" w14:textId="47051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144A55" w14:textId="77777777" w:rsidTr="00503750">
        <w:tc>
          <w:tcPr>
            <w:tcW w:w="2835" w:type="dxa"/>
          </w:tcPr>
          <w:p w14:paraId="74EAE8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2E9DF2A" w14:textId="387F7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234745" w14:textId="17EBD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71E308" w14:textId="7F0B3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1F6FE3" w14:textId="6A85C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C5FC66" w14:textId="77777777" w:rsidTr="00503750">
        <w:tc>
          <w:tcPr>
            <w:tcW w:w="2835" w:type="dxa"/>
            <w:vAlign w:val="center"/>
          </w:tcPr>
          <w:p w14:paraId="737463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3260099" w14:textId="6C842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F1C5EB" w14:textId="68808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42CE7F" w14:textId="0D020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F89702" w14:textId="68CD6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2C34BF" w14:textId="77777777" w:rsidTr="00503750">
        <w:tc>
          <w:tcPr>
            <w:tcW w:w="2835" w:type="dxa"/>
            <w:vAlign w:val="center"/>
          </w:tcPr>
          <w:p w14:paraId="2B7092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8A84A45" w14:textId="72783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35ED72" w14:textId="68A86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E2E09E" w14:textId="1563C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CFDBB3" w14:textId="681BE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6BFDDD" w14:textId="77777777" w:rsidTr="00503750">
        <w:tc>
          <w:tcPr>
            <w:tcW w:w="2835" w:type="dxa"/>
          </w:tcPr>
          <w:p w14:paraId="27F071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E432891" w14:textId="448AE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7813AD" w14:textId="7234B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9794E2" w14:textId="42B43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37956B" w14:textId="28C28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9EB8F9" w14:textId="77777777" w:rsidTr="00503750">
        <w:tc>
          <w:tcPr>
            <w:tcW w:w="2835" w:type="dxa"/>
          </w:tcPr>
          <w:p w14:paraId="4CF6F8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9B6914D" w14:textId="2BE70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F10E57" w14:textId="6DEE9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BFF180" w14:textId="14291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A0A9CC" w14:textId="23B50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6C8E6C" w14:textId="77777777" w:rsidTr="00503750">
        <w:tc>
          <w:tcPr>
            <w:tcW w:w="2835" w:type="dxa"/>
          </w:tcPr>
          <w:p w14:paraId="252AF5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C12A5A7" w14:textId="1F178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69E775" w14:textId="26A48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E17401" w14:textId="0CDE6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2C37FB" w14:textId="3EB25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A090D6" w14:textId="77777777" w:rsidR="00944C3D" w:rsidRDefault="00944C3D" w:rsidP="00944C3D">
      <w:pPr>
        <w:rPr>
          <w:rFonts w:ascii="Arial" w:hAnsi="Arial"/>
          <w:b/>
        </w:rPr>
      </w:pPr>
    </w:p>
    <w:p w14:paraId="47E1462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C11BF9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84CE2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89CA8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CF6FA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9E585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53A63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1AF017B" w14:textId="77777777" w:rsidTr="00503750">
        <w:trPr>
          <w:trHeight w:val="443"/>
        </w:trPr>
        <w:tc>
          <w:tcPr>
            <w:tcW w:w="2560" w:type="dxa"/>
          </w:tcPr>
          <w:p w14:paraId="3FEF49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9EE86A0" w14:textId="41585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AF8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E532F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5E389E" w14:textId="1F491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046BC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D89D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E27E4CE" w14:textId="53A19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816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F2A9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F34DCB8" w14:textId="2952F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E45FB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6A8024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66BDB65" w14:textId="0A0E6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2CC9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D25A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51382A" w14:textId="68745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FE532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A392C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E6B155C" w14:textId="236EE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1F6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889B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29ADD3" w14:textId="59C19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85D99" w14:textId="77777777" w:rsidR="00944C3D" w:rsidRDefault="00944C3D" w:rsidP="00944C3D">
      <w:pPr>
        <w:rPr>
          <w:rFonts w:ascii="Arial" w:hAnsi="Arial"/>
          <w:b/>
        </w:rPr>
      </w:pPr>
    </w:p>
    <w:p w14:paraId="0BBBA867" w14:textId="77777777" w:rsidR="00944C3D" w:rsidRDefault="00944C3D" w:rsidP="00944C3D">
      <w:pPr>
        <w:rPr>
          <w:rFonts w:ascii="Arial" w:hAnsi="Arial"/>
          <w:b/>
        </w:rPr>
      </w:pPr>
    </w:p>
    <w:p w14:paraId="3938279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A53EA8E" w14:textId="77777777" w:rsidR="00944C3D" w:rsidRDefault="00944C3D" w:rsidP="00944C3D">
      <w:pPr>
        <w:rPr>
          <w:rFonts w:ascii="Arial" w:hAnsi="Arial"/>
          <w:b/>
        </w:rPr>
      </w:pPr>
    </w:p>
    <w:p w14:paraId="405A187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29141D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B6A31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3EC72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0EE57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47BDF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996A4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33757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199A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61C8D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D508F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695F7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2505F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52D5B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622C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B541E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27AE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ADD164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AD30B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8FB38B5" w14:textId="77777777" w:rsidTr="00503750">
        <w:trPr>
          <w:trHeight w:val="677"/>
        </w:trPr>
        <w:tc>
          <w:tcPr>
            <w:tcW w:w="3358" w:type="dxa"/>
          </w:tcPr>
          <w:p w14:paraId="05336E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133FA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22C4F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5192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BB63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7D3C7C3" w14:textId="21B3E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A335BE" w14:textId="7CED5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C029F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7A18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51503EC" w14:textId="35BC6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446413" w14:textId="6D0BA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27F97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167B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89F6689" w14:textId="448CC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2D7681" w14:textId="533C8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2AE3D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9968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1431C4E" w14:textId="7E7C0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A19701" w14:textId="04CA3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43EF9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872BCB0" w14:textId="0D4F1C5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4BD9E21" w14:textId="51C1C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682AEF" w14:textId="771E6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0824C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54B2264" w14:textId="4C32D77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73022A" w14:textId="738F5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26C2B4" w14:textId="6076A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7767F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DB623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627A73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854A8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2C7CD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547B3E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A470F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295F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51E6D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ACD99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C787C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C725D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2124C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0DCE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02C23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6E21C4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6407F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927AB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986536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97A1B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C7D6A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7B91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FCA05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13A12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BF3C6C9" w14:textId="424E1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1E06EF" w14:textId="36927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25EE6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A9F24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64F3593" w14:textId="37555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C726BC" w14:textId="65B21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F7DEC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03906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6CE22FA" w14:textId="20D9E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20AF75" w14:textId="21143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5CC98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2AC992" w14:textId="7BCD45B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583A5E0" w14:textId="0FDB9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7F7949" w14:textId="51566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89CAC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9ACEC81" w14:textId="25AAE68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F9F964" w14:textId="59581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E133B7" w14:textId="33B98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34D8D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703BF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A8003C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AB9A7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F5452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0E41E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A7BFA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C1DFC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5621E8D" w14:textId="6CD3C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3AED20" w14:textId="40131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5904A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70AA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A569190" w14:textId="5D987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1AEF3F" w14:textId="0F07DF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D754A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1345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A60A48B" w14:textId="5C140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952C75" w14:textId="56C73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579FD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8D85853" w14:textId="019F480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C13C26" w14:textId="1D2F9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2D4908" w14:textId="53E25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F44E0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69B85C0" w14:textId="3A90172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66C249" w14:textId="58F71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383273" w14:textId="533E8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61493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C43911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B456B12" w14:textId="77777777" w:rsidTr="00503750">
        <w:tc>
          <w:tcPr>
            <w:tcW w:w="3686" w:type="dxa"/>
            <w:vAlign w:val="center"/>
          </w:tcPr>
          <w:p w14:paraId="3721D0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7432B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6E1B0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A40E96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1295E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17F0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069E9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AD5FD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74775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6542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6C2E3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7FF46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F43B0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E16F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D8702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1D7CF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AD0100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B0392A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4FCC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53CAA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A3B9E4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E92D8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28BE3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BB141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0680D4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3401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2175CD3" w14:textId="519B7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510636" w14:textId="285B4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9988B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2D11C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B431D4F" w14:textId="6C518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C82DFF" w14:textId="535C9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42522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71EE9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7DFEC13" w14:textId="12FF25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703F8A" w14:textId="24397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471B9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8572EEF" w14:textId="70304AE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3B07591" w14:textId="0C382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9B277F" w14:textId="4ACDAA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5289D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CFA2B47" w14:textId="2F4EC9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45AF7D7" w14:textId="0D27D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E2E405" w14:textId="7139B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7E67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4534D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E082BD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BFC267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87936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E2DBE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3A54C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5C85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F6A7F60" w14:textId="7EEC9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1B3D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7022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3E916C5" w14:textId="79CD2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EA49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2106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E1287A2" w14:textId="35A2C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EC7D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04A4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71A16E1" w14:textId="2196C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0119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A0D1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1871A1A" w14:textId="7E5FB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E675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031D8B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35368C0" w14:textId="245D25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29261F" w14:textId="77777777" w:rsidR="00944C3D" w:rsidRDefault="00944C3D" w:rsidP="00944C3D">
      <w:pPr>
        <w:rPr>
          <w:sz w:val="22"/>
          <w:szCs w:val="22"/>
        </w:rPr>
      </w:pPr>
    </w:p>
    <w:p w14:paraId="62A83BA4" w14:textId="77777777" w:rsidR="00944C3D" w:rsidRDefault="00944C3D" w:rsidP="00944C3D">
      <w:pPr>
        <w:rPr>
          <w:sz w:val="22"/>
          <w:szCs w:val="22"/>
        </w:rPr>
      </w:pPr>
    </w:p>
    <w:p w14:paraId="6B04EE3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734E7C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3AC0DDE" w14:textId="21E0CF7B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A9CB1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6388D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86CB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48035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586461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0B474C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5F09FC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B2F6D7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61B41F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B3BC97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FAD4786" w14:textId="5E2A9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9DE9B3" w14:textId="281F6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201CB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BF1E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50B095B" w14:textId="18EF7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72D9F2" w14:textId="7B3F7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D8942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2FA5F7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A2C260C" w14:textId="3E3875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BC9CD0" w14:textId="3B4E5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AEB6F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FB980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A849063" w14:textId="542B4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A40709" w14:textId="6E2CA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91456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6AEF6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1253153" w14:textId="00D1D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E1EEC1" w14:textId="36F3D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AF6D6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200104" w14:textId="424FA33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ED3E1AD" w14:textId="5CB41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8580EB" w14:textId="21EC1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84736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A04941B" w14:textId="510406D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CB2B689" w14:textId="1C033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1180BB" w14:textId="0D5D6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4C1E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462C9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5122E0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B28497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397E43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51B58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F71408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7CBC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D5955CB" w14:textId="7DCD4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73D22EA" w14:textId="1F03C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B0077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6C452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48AD298" w14:textId="6AB64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BDF014" w14:textId="56765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C318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1AE55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3DC887C" w14:textId="0E6D7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6C9CAB" w14:textId="4DD46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D686D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9477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4A8587C" w14:textId="4E65C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576550" w14:textId="3B23B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BB6C1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003C67" w14:textId="0B7CD03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91A01C8" w14:textId="20BC6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C2F846" w14:textId="08954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DB938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2FC12C" w14:textId="65C252C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B127BA4" w14:textId="4A59A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F1E276F" w14:textId="15F5B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8D434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CB7A9D1" w14:textId="1B5AE5F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FA6F7F" w14:textId="4D120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943A4C" w14:textId="31E70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60736" w:rsidRPr="00522C8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5C15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ADD2E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B7FE000" w14:textId="5F2BB66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3C126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FA9FA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0CAA175" w14:textId="2B01A50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8A0C1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24588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F6402D0" w14:textId="7923B61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ACCB7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95B2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F08C2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63D19A4" w14:textId="77777777" w:rsidR="00944C3D" w:rsidRPr="003607F0" w:rsidRDefault="00944C3D" w:rsidP="00944C3D"/>
    <w:p w14:paraId="010D9D6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21AE24" w14:textId="77777777" w:rsidR="00260736" w:rsidRDefault="00260736">
      <w:r>
        <w:separator/>
      </w:r>
    </w:p>
  </w:endnote>
  <w:endnote w:type="continuationSeparator" w:id="0">
    <w:p w14:paraId="1C39C98E" w14:textId="77777777" w:rsidR="00260736" w:rsidRDefault="00260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E91A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A57069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BD114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44BD6D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4AC72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0C773B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40653F" w14:textId="77777777" w:rsidR="00260736" w:rsidRDefault="00260736">
      <w:r>
        <w:separator/>
      </w:r>
    </w:p>
  </w:footnote>
  <w:footnote w:type="continuationSeparator" w:id="0">
    <w:p w14:paraId="18CDFB33" w14:textId="77777777" w:rsidR="00260736" w:rsidRDefault="002607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0100626">
    <w:abstractNumId w:val="13"/>
  </w:num>
  <w:num w:numId="2" w16cid:durableId="1610044730">
    <w:abstractNumId w:val="17"/>
  </w:num>
  <w:num w:numId="3" w16cid:durableId="1444884630">
    <w:abstractNumId w:val="8"/>
  </w:num>
  <w:num w:numId="4" w16cid:durableId="1558591110">
    <w:abstractNumId w:val="7"/>
  </w:num>
  <w:num w:numId="5" w16cid:durableId="155427536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588351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9237042">
    <w:abstractNumId w:val="20"/>
  </w:num>
  <w:num w:numId="8" w16cid:durableId="2110080700">
    <w:abstractNumId w:val="10"/>
  </w:num>
  <w:num w:numId="9" w16cid:durableId="1097209327">
    <w:abstractNumId w:val="0"/>
  </w:num>
  <w:num w:numId="10" w16cid:durableId="1131098185">
    <w:abstractNumId w:val="19"/>
  </w:num>
  <w:num w:numId="11" w16cid:durableId="795566214">
    <w:abstractNumId w:val="6"/>
  </w:num>
  <w:num w:numId="12" w16cid:durableId="1779714922">
    <w:abstractNumId w:val="9"/>
  </w:num>
  <w:num w:numId="13" w16cid:durableId="971331541">
    <w:abstractNumId w:val="12"/>
  </w:num>
  <w:num w:numId="14" w16cid:durableId="1191259365">
    <w:abstractNumId w:val="15"/>
  </w:num>
  <w:num w:numId="15" w16cid:durableId="1800604813">
    <w:abstractNumId w:val="14"/>
  </w:num>
  <w:num w:numId="16" w16cid:durableId="1172256708">
    <w:abstractNumId w:val="2"/>
  </w:num>
  <w:num w:numId="17" w16cid:durableId="287007130">
    <w:abstractNumId w:val="4"/>
  </w:num>
  <w:num w:numId="18" w16cid:durableId="500855955">
    <w:abstractNumId w:val="11"/>
  </w:num>
  <w:num w:numId="19" w16cid:durableId="893857857">
    <w:abstractNumId w:val="5"/>
  </w:num>
  <w:num w:numId="20" w16cid:durableId="133445979">
    <w:abstractNumId w:val="18"/>
  </w:num>
  <w:num w:numId="21" w16cid:durableId="3373881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3"/>
    <w:docVar w:name="arg2" w:val="Driver=asa17;DBF=D:\anasoft\data\tebys.db;DBN=tebys;ENG=SQL17;commlinks=TCPIP{ip=192.168.1.241};uid=hromnikova;con=finus(10.15);pwd=488300282956Vaveto1"/>
    <w:docVar w:name="arg3" w:val="1180714"/>
    <w:docVar w:name="arg4" w:val="C:\Users\HROMNI~1.TEB\AppData\Local\Temp\11233218.doc"/>
    <w:docVar w:name="arg5" w:val="4"/>
  </w:docVars>
  <w:rsids>
    <w:rsidRoot w:val="0026073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25DA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0736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1C1188"/>
  <w15:docId w15:val="{F8309B31-2D04-4045-8687-8D7F19CAF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30428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2025-03-13T09:31:00Z</dcterms:created>
  <dcterms:modified xsi:type="dcterms:W3CDTF">2025-03-13T09:32:00Z</dcterms:modified>
</cp:coreProperties>
</file>