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C64B5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2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3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1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7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8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A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0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B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5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F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1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2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A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9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B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E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B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88861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40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81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CC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6A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65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99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8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3B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83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05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7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F8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73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8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09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3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6F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1C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90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BB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C4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0B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95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E3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0A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40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75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2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6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A2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15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DF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C7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0060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E8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59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CF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48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E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C5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F0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1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E4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C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F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0B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A0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49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77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30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F9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545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97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59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77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19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FD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97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D3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E2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98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8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B8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8F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0B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C0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E5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95C6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4B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C7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F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83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85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DC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6F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AC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BA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E4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A6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BB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DA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6A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59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3F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95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5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72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02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D1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15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9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D0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69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0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41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29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BC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A8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14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14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3F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053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8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5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5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B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6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3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C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F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9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4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D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D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A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4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1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1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3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9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67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8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6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2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7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0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E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2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7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E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8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8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8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4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59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AFC7E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2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C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C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D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B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B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C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0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A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C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6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3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9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F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C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718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4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F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E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0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B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F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FE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80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F7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30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F4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5E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2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7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1A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61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B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EB5D7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8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3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A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C477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0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8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8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F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D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B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F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E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9FBC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0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5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1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0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0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C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8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9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F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D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9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6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57C5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3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B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D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1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8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0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9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8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C67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E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3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C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D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3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B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7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D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F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A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0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E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2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24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0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4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5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A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7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CB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08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65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B99A4" w14:textId="24C3185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812BC">
              <w:rPr>
                <w:rFonts w:ascii="Arial" w:hAnsi="Arial"/>
                <w:lang w:eastAsia="sk-SK"/>
              </w:rPr>
              <w:t>2</w:t>
            </w:r>
            <w:r w:rsidR="006F45F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6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55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2C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C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31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27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C2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C7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5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C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7B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B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0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7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2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B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9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3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B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72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45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E155780" wp14:editId="43CABD6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AF4C8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D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8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56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53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3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1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0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5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7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A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757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FE5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D9F4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3A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3D16559" wp14:editId="2329D90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23421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76D4C1" wp14:editId="44CCBE5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827D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AEDB5B" wp14:editId="3822246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B83DA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0DB3E17" wp14:editId="45E9B47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4D768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1BC6D2E" wp14:editId="24B5498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32CE2" w14:textId="0101ABC1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812B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F45F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BC6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7732CE2" w14:textId="0101ABC1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812B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F45F6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9D30614" wp14:editId="0F9D0A0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CEBD2" w14:textId="30DE1C01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6F45F6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306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D5CEBD2" w14:textId="30DE1C01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6F45F6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968371" wp14:editId="273D31D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0B572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0D7B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160506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F8B5B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ACAF08" wp14:editId="08C3C82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8E1BE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9E18E80" wp14:editId="3D24AFA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060E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734367" wp14:editId="37EDA6E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B41AA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329AA24" wp14:editId="6070EAF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794F5" w14:textId="53F3077D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6F45F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9AA2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84794F5" w14:textId="53F3077D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6F45F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6F2CEEF" wp14:editId="0BF9926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19973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0730CC9" wp14:editId="58BE1C7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3E3BB" w14:textId="74EF8FE3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6F45F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0C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183E3BB" w14:textId="74EF8FE3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6F45F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55CEFB" wp14:editId="46F22D6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A0A58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5F04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4E646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252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9A6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3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9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2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8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4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C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E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D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8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7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5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B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D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D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9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8F6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6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2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6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4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5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0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8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6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3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6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3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9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E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4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6D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0F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E3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E8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D1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35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9D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C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C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B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F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3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8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5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C3E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A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6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9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1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A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8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B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1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C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6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2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2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0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9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0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F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61A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3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2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4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4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3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2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1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19F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5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1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8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C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C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D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5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E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0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B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F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F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D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E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2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9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5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D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F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D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D3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E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B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6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6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6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D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6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6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1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1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2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8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B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62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5F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D5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D3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8D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B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6B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A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A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1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7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9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5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5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1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49B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F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6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3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1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C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F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2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7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8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A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3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7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3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83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C8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5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79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74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2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0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0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46D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F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3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C4A76D" wp14:editId="3A57E6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3E65B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4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1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1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A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D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9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0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3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9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2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5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0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4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2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3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4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C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0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0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8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9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9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323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10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65C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C86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D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3B3726" wp14:editId="4FBF94E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3E6FA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34059571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34059571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1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C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5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D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B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7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C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BF610C" wp14:editId="5FFAACA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7646A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2021471474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2021471474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0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A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D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7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2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8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5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F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D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B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7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6D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4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83FA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F3C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F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2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5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C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0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C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3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E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B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0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7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8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A065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21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423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E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E4B5A" wp14:editId="555D76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3352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8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6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9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A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1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5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0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2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6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4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8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E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B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B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5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0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9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8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C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8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A4B6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2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5D2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98B4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E513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8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B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4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B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8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B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E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4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3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C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D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A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4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1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F80FC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6D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986FFB" wp14:editId="5C0CDBB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0F9C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4A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4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E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8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2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0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4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6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E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8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0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5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5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D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557B67" wp14:editId="0E6C17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3358" w14:textId="77777777" w:rsidR="006953BA" w:rsidRDefault="006953BA" w:rsidP="00944C3D">
                                  <w:r>
                                    <w:t>114</w:t>
                                  </w:r>
                                  <w:r w:rsidR="006D5952"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114</w:t>
                            </w:r>
                            <w:r w:rsidR="006D5952"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5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C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F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859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5C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122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61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6B1C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6225E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D4379C" wp14:editId="5F66429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9D80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16BDA1" wp14:editId="1075AA9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B5BA9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911A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AA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B6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9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A474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1E72A5" wp14:editId="6420ED3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EB84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3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E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05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52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8A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9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9DC7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B0024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396FE8" wp14:editId="5C870D1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BAA7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6B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4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D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4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E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C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4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8B6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CC1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DE4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98D61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0D33B2" wp14:editId="49850A6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0447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DC96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8D7B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B4E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4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1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C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1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0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2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7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2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3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C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A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2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F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F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A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6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C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6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5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5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F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8B70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38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865779" w14:textId="490C8BC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812BC">
              <w:rPr>
                <w:rFonts w:ascii="Arial" w:hAnsi="Arial"/>
                <w:lang w:eastAsia="sk-SK"/>
              </w:rPr>
              <w:t>18.3.202</w:t>
            </w:r>
            <w:r w:rsidR="00D81AEA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D6A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F08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CE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C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9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D09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91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6B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E7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5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1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2C2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C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9386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DA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5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E3D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8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D2E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4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E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9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CB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2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551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F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67AB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46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6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3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6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FD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57C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D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05E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93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48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03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C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33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24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9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168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E2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A4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2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F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4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269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4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9F6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6C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F4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01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6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4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442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EB65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B4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AE5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BE0F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61FC6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1C92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3E29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3BBA67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EDB2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E36E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008EE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7732F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3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C5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91B67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1120E1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CB40CF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261E3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523D08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DFC148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AAD4B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308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B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3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3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D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C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D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6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7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9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7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6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484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F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4A6048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008E712" w14:textId="77777777" w:rsidR="00944C3D" w:rsidRDefault="00944C3D" w:rsidP="00944C3D">
      <w:pPr>
        <w:rPr>
          <w:rFonts w:ascii="Arial" w:hAnsi="Arial"/>
        </w:rPr>
      </w:pPr>
    </w:p>
    <w:p w14:paraId="1095553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BF2D0E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D4446E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F607C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3832BA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2D888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002D59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DC1A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E44C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50A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8ED35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CA0CBA" w14:textId="36649BAD" w:rsidR="00944C3D" w:rsidRPr="008D0433" w:rsidRDefault="00D81AE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Geleta </w:t>
            </w:r>
            <w:r w:rsidR="00AD0A83">
              <w:rPr>
                <w:rFonts w:ascii="Arial" w:hAnsi="Arial" w:cs="Arial"/>
                <w:sz w:val="16"/>
                <w:szCs w:val="16"/>
              </w:rPr>
              <w:t>Ján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571F0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4D1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F2D37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94DC8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8189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79C1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C1EB9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5A7A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B39F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981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78B4E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C2190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0460F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AD0A7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AD90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A9CC66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7471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D322C2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D50EB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57513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A34D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3DEA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C4A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F95BB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D329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DFB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340FF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852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551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775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F64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84B9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6999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30D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9CF5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A06BE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BCF7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607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629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5769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759BB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E3E97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804B3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D2D7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A109E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05F80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008E9D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1002AB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734BC8" w14:textId="771835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812B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82EEBF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B1EE79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FC5B6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BA7D1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017D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D6634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81237C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4B2A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E981D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AE5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9303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F2D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51E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82B2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D7D1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4F11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E5CB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C55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97F9A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50D8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8CA5B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BF4E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B3374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0CBA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369B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92017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F3331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9F7CE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2C3DC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EF361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9F81B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E3726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4C23E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DA62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6FEF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FA0E1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A0574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E5D2D6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A312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19A70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4DD993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12A63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245A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8AF3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1B3AC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F3924F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4BA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9C4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36C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416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8EDE7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4B9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848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4B0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96F7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B83B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FA6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797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07E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31E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D825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DBB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DD58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88B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6C9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887DD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00E5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3A40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CD6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60E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50B1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AA89F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47B4EB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987FD6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21FD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5CE5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9DF5FF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97239D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E229B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BD944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1570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3EF248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B12052" w14:textId="77777777" w:rsidTr="00503750">
        <w:tc>
          <w:tcPr>
            <w:tcW w:w="2302" w:type="dxa"/>
            <w:vAlign w:val="center"/>
          </w:tcPr>
          <w:p w14:paraId="1858AD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D152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45B9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DF37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0CD1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05E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25E8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862C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0E0A75" w14:textId="77777777" w:rsidTr="00503750">
        <w:tc>
          <w:tcPr>
            <w:tcW w:w="15593" w:type="dxa"/>
            <w:gridSpan w:val="8"/>
            <w:vAlign w:val="center"/>
          </w:tcPr>
          <w:p w14:paraId="6331C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54F7CF" w14:textId="77777777" w:rsidTr="00503750">
        <w:tc>
          <w:tcPr>
            <w:tcW w:w="2302" w:type="dxa"/>
            <w:vAlign w:val="center"/>
          </w:tcPr>
          <w:p w14:paraId="40B3E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B3B3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026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7AF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771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72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EAA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775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1CA0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B3C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02B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D31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573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030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D48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57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5E3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86BE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7F2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B7E0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6B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680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646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781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DCF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00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507E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301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998B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2417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2C7A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6E0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55D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B043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0760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917CE9" w14:textId="77777777" w:rsidTr="00503750">
        <w:tc>
          <w:tcPr>
            <w:tcW w:w="2302" w:type="dxa"/>
            <w:vAlign w:val="center"/>
          </w:tcPr>
          <w:p w14:paraId="420D7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6078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EE3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F7F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79F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C1C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919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A6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CDED0" w14:textId="77777777" w:rsidTr="00503750">
        <w:tc>
          <w:tcPr>
            <w:tcW w:w="15593" w:type="dxa"/>
            <w:gridSpan w:val="8"/>
            <w:vAlign w:val="center"/>
          </w:tcPr>
          <w:p w14:paraId="7D71B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396D72" w14:textId="77777777" w:rsidTr="00503750">
        <w:tc>
          <w:tcPr>
            <w:tcW w:w="2302" w:type="dxa"/>
            <w:vAlign w:val="center"/>
          </w:tcPr>
          <w:p w14:paraId="4A5C90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120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DC9B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80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074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125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53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AAE5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41C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287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0BCD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E28B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F2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B5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E5B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78B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27E1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50F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F57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C4A6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8882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7B0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FDB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1FF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9B3B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48CC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E59D3" w14:textId="77777777" w:rsidTr="00503750">
        <w:tc>
          <w:tcPr>
            <w:tcW w:w="2302" w:type="dxa"/>
            <w:vAlign w:val="center"/>
          </w:tcPr>
          <w:p w14:paraId="27CF3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054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BB6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1A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171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6CB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CC5C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FB53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5F8C9" w14:textId="77777777" w:rsidTr="00503750">
        <w:tc>
          <w:tcPr>
            <w:tcW w:w="15593" w:type="dxa"/>
            <w:gridSpan w:val="8"/>
            <w:vAlign w:val="center"/>
          </w:tcPr>
          <w:p w14:paraId="0458C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6C0574" w14:textId="77777777" w:rsidTr="00503750">
        <w:tc>
          <w:tcPr>
            <w:tcW w:w="2302" w:type="dxa"/>
            <w:vAlign w:val="center"/>
          </w:tcPr>
          <w:p w14:paraId="06562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8EFA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1B2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17E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2DDC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AE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09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444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CFD2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1A1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81D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445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65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1D0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F21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48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5D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D21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287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043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B74C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BE9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362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EB2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42A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E7C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36FE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2EED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247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4DC9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E6D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C3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59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8CA9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DD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46D5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DC9DC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03567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4833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402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19A2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DA4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EAA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DFB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69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B4F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32D6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BD43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3D1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D96F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7B4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412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395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EAA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F53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92EF3D" w14:textId="77777777" w:rsidR="00944C3D" w:rsidRDefault="00944C3D" w:rsidP="00944C3D">
      <w:pPr>
        <w:rPr>
          <w:rFonts w:ascii="Arial" w:hAnsi="Arial"/>
          <w:b/>
        </w:rPr>
      </w:pPr>
    </w:p>
    <w:p w14:paraId="3BF0D0E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DC29768" w14:textId="77777777" w:rsidTr="00503750">
        <w:tc>
          <w:tcPr>
            <w:tcW w:w="1944" w:type="dxa"/>
            <w:vAlign w:val="center"/>
          </w:tcPr>
          <w:p w14:paraId="208BDE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EF3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4DD0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D651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632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12B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A20A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794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5F09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998A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0DE77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1895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453DCE" w14:textId="77777777" w:rsidTr="00503750">
        <w:tc>
          <w:tcPr>
            <w:tcW w:w="15685" w:type="dxa"/>
            <w:gridSpan w:val="12"/>
            <w:vAlign w:val="center"/>
          </w:tcPr>
          <w:p w14:paraId="1D373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BB49D5" w14:textId="77777777" w:rsidTr="00503750">
        <w:tc>
          <w:tcPr>
            <w:tcW w:w="1944" w:type="dxa"/>
            <w:vAlign w:val="center"/>
          </w:tcPr>
          <w:p w14:paraId="5A60F7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08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2CA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4F9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6FA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688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468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F7F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AA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2B4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13F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01C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25EA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30C6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594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0D9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70D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25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ABE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31C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13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D03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39C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0DE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C2F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1E6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76D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D606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064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1D4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2FC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658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CC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C5F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57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986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AE3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E47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EE4F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013E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6C0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C8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F50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BDCE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49DA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ECEF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63D4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84C6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6A8C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8F3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16E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0166508" w14:textId="77777777" w:rsidTr="00503750">
        <w:tc>
          <w:tcPr>
            <w:tcW w:w="1944" w:type="dxa"/>
            <w:vAlign w:val="center"/>
          </w:tcPr>
          <w:p w14:paraId="0942F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EEE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721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E60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9C7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0B3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CB4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5E1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B2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837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CA5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C6F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EB98E" w14:textId="77777777" w:rsidTr="00503750">
        <w:tc>
          <w:tcPr>
            <w:tcW w:w="15685" w:type="dxa"/>
            <w:gridSpan w:val="12"/>
            <w:vAlign w:val="center"/>
          </w:tcPr>
          <w:p w14:paraId="762E9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886E50" w14:textId="77777777" w:rsidTr="00503750">
        <w:tc>
          <w:tcPr>
            <w:tcW w:w="1944" w:type="dxa"/>
            <w:vAlign w:val="center"/>
          </w:tcPr>
          <w:p w14:paraId="6E118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71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109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802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89E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CA0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2D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743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B0B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7A5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0C2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E03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98B9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FCF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01C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ADF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C4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003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6EE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954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982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A13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EB3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BB0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E8D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C29C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7D8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917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4F6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DE7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070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F32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943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86F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73C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94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CA3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DF6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F46E2" w14:textId="77777777" w:rsidTr="00503750">
        <w:tc>
          <w:tcPr>
            <w:tcW w:w="1944" w:type="dxa"/>
            <w:vAlign w:val="center"/>
          </w:tcPr>
          <w:p w14:paraId="79FCD9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2FA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262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C47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3D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A5F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7D0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C3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AC1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C2D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8ED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520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B4B88" w14:textId="77777777" w:rsidTr="00503750">
        <w:tc>
          <w:tcPr>
            <w:tcW w:w="15685" w:type="dxa"/>
            <w:gridSpan w:val="12"/>
            <w:vAlign w:val="center"/>
          </w:tcPr>
          <w:p w14:paraId="403F3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759646" w14:textId="77777777" w:rsidTr="00503750">
        <w:tc>
          <w:tcPr>
            <w:tcW w:w="1944" w:type="dxa"/>
            <w:vAlign w:val="center"/>
          </w:tcPr>
          <w:p w14:paraId="563D72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626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4CD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6E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E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257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2D4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7A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91A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D3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075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ECB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4FF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A12C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818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02D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3F6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5F3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0F3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D3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33E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AD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FD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B07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6CF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2C59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EE46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731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5E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0C8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17E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E3B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730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7C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6F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2D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860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72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0F28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E3AB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462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997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CB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EC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310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36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ED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AE2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88F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8BE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C19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5C7E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945F7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BECB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127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CE2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E1C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D2A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808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A2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478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4DF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CAE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C59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DF0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5EF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02D0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9CD2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4B6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F3A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23E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CBF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CF2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1E7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C4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6A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D5B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76A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9A9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EC1E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579D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388AC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71873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03199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CEA1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99006E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0AD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042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E3B7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66E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7E21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1756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13B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125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BDAC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C4D7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280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04BB4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91EC4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B9CB9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237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C547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5EC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7D45DC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68DD7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934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BB1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FA1D7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1F9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5F1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38B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D441A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498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5E7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52B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E6A4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DABE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4463D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8C8D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CC3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41014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F6C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1872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99319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C690891" w14:textId="77777777" w:rsidTr="00503750">
        <w:trPr>
          <w:trHeight w:val="1073"/>
        </w:trPr>
        <w:tc>
          <w:tcPr>
            <w:tcW w:w="3614" w:type="dxa"/>
            <w:vMerge/>
          </w:tcPr>
          <w:p w14:paraId="69B7E9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8E7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DC2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7F5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777D5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B3D0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EDD57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23F9664" w14:textId="77777777" w:rsidTr="00503750">
        <w:trPr>
          <w:trHeight w:val="283"/>
        </w:trPr>
        <w:tc>
          <w:tcPr>
            <w:tcW w:w="3614" w:type="dxa"/>
          </w:tcPr>
          <w:p w14:paraId="447A8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779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9EB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CCE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58C1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0B9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E88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0C664A" w14:textId="77777777" w:rsidTr="00503750">
        <w:trPr>
          <w:trHeight w:val="283"/>
        </w:trPr>
        <w:tc>
          <w:tcPr>
            <w:tcW w:w="3614" w:type="dxa"/>
          </w:tcPr>
          <w:p w14:paraId="4C795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6DB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1E2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350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5BE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7B4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3F1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6A1B64" w14:textId="77777777" w:rsidTr="00503750">
        <w:trPr>
          <w:trHeight w:val="283"/>
        </w:trPr>
        <w:tc>
          <w:tcPr>
            <w:tcW w:w="3614" w:type="dxa"/>
          </w:tcPr>
          <w:p w14:paraId="3ABCED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E14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AAE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4C1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1CB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CF0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E77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A9A21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CBC599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CAFBD1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0C60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7C214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BAC5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EDB0A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43F0A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17FD9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D199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3E79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B29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8A8CD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CF61C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A8BA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D9E6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85B9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FC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11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A6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E5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D9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EAF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3C6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F75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0D8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A027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CDF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1F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CB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BA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C1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0F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126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729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38B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C559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56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97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1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E0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50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66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161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5DE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DEC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338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5FF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307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A2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F8C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B40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379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F62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FDCB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C4AE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676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1B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E9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EC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CD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FB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6A2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2E2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A8D2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791B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4B4E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7633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AC9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1E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E4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6E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5C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4C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6B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EF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247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1AA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537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D1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7A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232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E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C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98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7C4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B10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3A5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513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85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8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9A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CF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D39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180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BC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45A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EC84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AFD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F3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59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F7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77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44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7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EA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8CAA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74C8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2446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9227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E080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8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66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DC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C3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90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5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C23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C719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7BA310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F6A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1F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D2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56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30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34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54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4E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D5A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9090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0C58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EB4C3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C71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8B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E55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0EEB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75A7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AA48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F4C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8EC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061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C7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F7A2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226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5034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07EC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60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7C9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44FB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1570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E435F3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A8E09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EBC638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18D8E0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C443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09FE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746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C6D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A596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E773D8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8F0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3D3B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2CD1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803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3C6E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43DC9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7F5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3D92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2E2D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A02E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22B9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40293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27273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475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AF65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D170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E2B4D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AF6EA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07A1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6B41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C9C9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4B7D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73D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0703A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352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36AA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40DC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5B75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773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21267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23741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292A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5957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871D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8310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ECD4505" w14:textId="77777777" w:rsidR="00944C3D" w:rsidRDefault="00944C3D" w:rsidP="00944C3D">
      <w:pPr>
        <w:rPr>
          <w:rFonts w:ascii="Arial" w:hAnsi="Arial"/>
          <w:b/>
        </w:rPr>
      </w:pPr>
    </w:p>
    <w:p w14:paraId="53DDCDF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AFBE1A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F32A3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4C825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D4134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980D8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F09E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7A8237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0B5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AAF8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2EE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4A136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408D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8650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5F51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D57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638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6C28F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BF3A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E269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84E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ED79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14A8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06D4F0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C7E5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EBF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DB7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85FF8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A8C4F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3D367E" w14:textId="77777777" w:rsidTr="00503750">
        <w:tc>
          <w:tcPr>
            <w:tcW w:w="2835" w:type="dxa"/>
            <w:vAlign w:val="center"/>
          </w:tcPr>
          <w:p w14:paraId="1A9A3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8CF2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923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A4195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1BE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64DF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6AE9DC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603BA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9DE516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492E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5CA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9529C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71469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483E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E86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C76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51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60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459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DC3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ED1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7846F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EBA8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9C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AA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AA8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C9F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7B1A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4598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9DC2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B3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20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748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65B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C0D9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AF66D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AC9B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4D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8C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10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F5E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E298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22B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EEEB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C73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93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42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5E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DA1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7C21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2FFF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CE4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349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7754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F616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FACCC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8FD9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193DA5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02D50D2" w14:textId="77777777" w:rsidR="00944C3D" w:rsidRDefault="00944C3D" w:rsidP="00944C3D">
      <w:pPr>
        <w:rPr>
          <w:rFonts w:ascii="Arial" w:hAnsi="Arial"/>
          <w:b/>
        </w:rPr>
      </w:pPr>
    </w:p>
    <w:p w14:paraId="658247C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A9491F5" w14:textId="77777777" w:rsidTr="00503750">
        <w:tc>
          <w:tcPr>
            <w:tcW w:w="2835" w:type="dxa"/>
            <w:vAlign w:val="center"/>
          </w:tcPr>
          <w:p w14:paraId="52078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6736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CF8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988F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72F3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887BE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D942F1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0B04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6580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E8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97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52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0C7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C80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DE8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CA6D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F5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2F5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D8E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C8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15C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E6F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CFC0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84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FE2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51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89A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CEE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A5B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FE7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1CA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95A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FC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864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672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7448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FDF0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957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CC9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EDA4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B99C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48379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88872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60127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FB49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EAF5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F9207D9" w14:textId="77777777" w:rsidTr="00503750">
        <w:trPr>
          <w:trHeight w:val="699"/>
        </w:trPr>
        <w:tc>
          <w:tcPr>
            <w:tcW w:w="3502" w:type="dxa"/>
            <w:vMerge/>
          </w:tcPr>
          <w:p w14:paraId="48B15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7287C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7443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BE89E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43D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8552E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C983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54F1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BCF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7A1B0F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0E801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393FF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BF0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12B5DC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B9F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587B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D0F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F3FE155" w14:textId="77777777" w:rsidTr="00503750">
        <w:trPr>
          <w:trHeight w:val="593"/>
        </w:trPr>
        <w:tc>
          <w:tcPr>
            <w:tcW w:w="3497" w:type="dxa"/>
          </w:tcPr>
          <w:p w14:paraId="27A36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2065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88DB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22FB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B45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1B7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620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FE2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181EA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5C6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EA3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402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E2863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450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5C8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B60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AE73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901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EE7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0DE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8C78B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FF2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44C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88E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F4396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49F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34F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9E6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DA65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97D4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A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8D2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CF96B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D64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9A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3AC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91D7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0B8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05A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A6B5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F3EB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46E7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D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671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7565A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90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2E4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8EB2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38B3D7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C0E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FE5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D2A1FE" w14:textId="77777777" w:rsidR="00944C3D" w:rsidRDefault="00944C3D" w:rsidP="00944C3D">
      <w:pPr>
        <w:rPr>
          <w:rFonts w:ascii="Arial" w:hAnsi="Arial"/>
          <w:b/>
        </w:rPr>
      </w:pPr>
    </w:p>
    <w:p w14:paraId="2D9D7128" w14:textId="77777777" w:rsidR="00944C3D" w:rsidRDefault="00944C3D" w:rsidP="00944C3D">
      <w:pPr>
        <w:rPr>
          <w:rFonts w:ascii="Arial" w:hAnsi="Arial"/>
          <w:b/>
        </w:rPr>
      </w:pPr>
    </w:p>
    <w:p w14:paraId="0C0AC3F5" w14:textId="77777777" w:rsidR="00944C3D" w:rsidRDefault="00944C3D" w:rsidP="00944C3D">
      <w:pPr>
        <w:rPr>
          <w:rFonts w:ascii="Arial" w:hAnsi="Arial"/>
          <w:b/>
        </w:rPr>
      </w:pPr>
    </w:p>
    <w:p w14:paraId="140C38DE" w14:textId="77777777" w:rsidR="00944C3D" w:rsidRDefault="00944C3D" w:rsidP="00944C3D">
      <w:pPr>
        <w:rPr>
          <w:rFonts w:ascii="Arial" w:hAnsi="Arial"/>
          <w:b/>
        </w:rPr>
      </w:pPr>
    </w:p>
    <w:p w14:paraId="33EE4C3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C0273CA" w14:textId="77777777" w:rsidTr="00503750">
        <w:tc>
          <w:tcPr>
            <w:tcW w:w="2622" w:type="dxa"/>
            <w:vAlign w:val="center"/>
          </w:tcPr>
          <w:p w14:paraId="57EF34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EAB93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74D81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374D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4CE0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F9BD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8078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2C77B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9C8E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8558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210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5D4AA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9A7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D068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96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381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90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DE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835CDC" w14:textId="77777777" w:rsidTr="00503750">
        <w:tc>
          <w:tcPr>
            <w:tcW w:w="2622" w:type="dxa"/>
            <w:vAlign w:val="center"/>
          </w:tcPr>
          <w:p w14:paraId="1A9B6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5EDE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2ACF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E6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EA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39A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3F8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6016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8E6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F46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233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2D5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0C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464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40FE3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4FE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26B8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DF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8E4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EAE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AB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85E770E" w14:textId="77777777" w:rsidTr="00503750">
        <w:tc>
          <w:tcPr>
            <w:tcW w:w="2622" w:type="dxa"/>
            <w:vAlign w:val="center"/>
          </w:tcPr>
          <w:p w14:paraId="4097C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0393C6" w14:textId="5033EA21" w:rsidR="00944C3D" w:rsidRPr="008C56AB" w:rsidRDefault="00AD0A83" w:rsidP="002812B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14422</w:t>
            </w:r>
          </w:p>
        </w:tc>
        <w:tc>
          <w:tcPr>
            <w:tcW w:w="1275" w:type="dxa"/>
            <w:vAlign w:val="center"/>
          </w:tcPr>
          <w:p w14:paraId="7348C41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97397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844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78537" w14:textId="55329CE0" w:rsidR="00944C3D" w:rsidRPr="008C56AB" w:rsidRDefault="00687C2D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17238</w:t>
            </w:r>
          </w:p>
        </w:tc>
      </w:tr>
      <w:tr w:rsidR="0099716A" w:rsidRPr="00050529" w14:paraId="47C18C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0A3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24B5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E94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808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FFB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1CC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E74879" w14:textId="77777777" w:rsidTr="00503750">
        <w:tc>
          <w:tcPr>
            <w:tcW w:w="2622" w:type="dxa"/>
            <w:vAlign w:val="center"/>
          </w:tcPr>
          <w:p w14:paraId="6726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BC53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DC1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F2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15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C1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B854E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D439C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0E86A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9D7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0C51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31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BD7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5C3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3F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DAED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49F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385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019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78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F4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8A3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0725A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D4C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2263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07D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02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79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8D7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8CEDA7" w14:textId="77777777" w:rsidTr="00503750">
        <w:tc>
          <w:tcPr>
            <w:tcW w:w="2622" w:type="dxa"/>
            <w:vAlign w:val="center"/>
          </w:tcPr>
          <w:p w14:paraId="583C1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4E5F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64C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69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A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02E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3461CD" w14:textId="77777777" w:rsidTr="00503750">
        <w:tc>
          <w:tcPr>
            <w:tcW w:w="2622" w:type="dxa"/>
            <w:vAlign w:val="center"/>
          </w:tcPr>
          <w:p w14:paraId="1D85E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521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DBA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1D5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37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24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1DC59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98B3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1A5DFE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94AE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E629E7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E23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808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D735B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7CC78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88B85E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FF504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B84D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FE4FF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9DEAE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44897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13B7D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37C8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FD7F9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803E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E499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40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8E67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12A3C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9140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9809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CC1B6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1B8C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62B2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65C40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0520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EFFC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CAAEA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A317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A9C6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309A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8302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D614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D2EA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6717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D7C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19489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4CA7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0995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A606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E37B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D591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53FE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7BF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34CF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AC21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823D8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9202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C9061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024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FA0B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C674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E97A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D022E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ED4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351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CB0C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6B8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2A3F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8D09B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6C9A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2EB6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E2834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B5C8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7DDF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E232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E86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CD70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B56D0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CF9CE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7449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31287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EA6F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89EF085" w14:textId="77777777" w:rsidTr="00503750">
        <w:tc>
          <w:tcPr>
            <w:tcW w:w="2835" w:type="dxa"/>
            <w:vAlign w:val="center"/>
          </w:tcPr>
          <w:p w14:paraId="0AD53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940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DE2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D20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C0E8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50BE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924B4B" w14:textId="77777777" w:rsidTr="00503750">
        <w:tc>
          <w:tcPr>
            <w:tcW w:w="2835" w:type="dxa"/>
            <w:vAlign w:val="center"/>
          </w:tcPr>
          <w:p w14:paraId="147DE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D1F2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6D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7D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A6B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A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A77BC" w14:textId="77777777" w:rsidTr="00503750">
        <w:tc>
          <w:tcPr>
            <w:tcW w:w="2835" w:type="dxa"/>
            <w:vAlign w:val="center"/>
          </w:tcPr>
          <w:p w14:paraId="6E5F3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5887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7C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27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18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02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BAE4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7061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50D5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AFB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020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DE4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9265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95D60B7" w14:textId="77777777" w:rsidTr="00503750">
        <w:tc>
          <w:tcPr>
            <w:tcW w:w="2835" w:type="dxa"/>
            <w:vAlign w:val="center"/>
          </w:tcPr>
          <w:p w14:paraId="5C6A5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7861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6F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01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45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090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C291E" w14:textId="77777777" w:rsidTr="00503750">
        <w:tc>
          <w:tcPr>
            <w:tcW w:w="2835" w:type="dxa"/>
            <w:vAlign w:val="center"/>
          </w:tcPr>
          <w:p w14:paraId="5E540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8278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F5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43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06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CC9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DC24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6224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D2B30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B36C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A145B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C3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6740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8359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D03DF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8AC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70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B3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0F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97D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4C1F7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7601A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67C2056" w14:textId="77777777" w:rsidTr="00503750">
        <w:tc>
          <w:tcPr>
            <w:tcW w:w="2552" w:type="dxa"/>
            <w:shd w:val="clear" w:color="auto" w:fill="auto"/>
            <w:vAlign w:val="center"/>
          </w:tcPr>
          <w:p w14:paraId="4CF7E7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D7CB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5C414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E598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4AFA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52B0D2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F16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082F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08BC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44CFC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E3CC8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AE84B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FA52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D51DE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DFD4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DD65E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19BF9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258F1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4EFF4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9E937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95B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EEA8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A36225D" w14:textId="77777777" w:rsidTr="00503750">
        <w:tc>
          <w:tcPr>
            <w:tcW w:w="4395" w:type="dxa"/>
            <w:vMerge/>
          </w:tcPr>
          <w:p w14:paraId="598CF9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59F9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6B49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263013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9D11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D8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33A5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73EB5D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B318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7485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8B1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D56BD6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BD1F3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074C15D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A2AF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4021B3" w14:textId="77777777" w:rsidTr="00503750">
        <w:tc>
          <w:tcPr>
            <w:tcW w:w="4395" w:type="dxa"/>
            <w:vAlign w:val="center"/>
          </w:tcPr>
          <w:p w14:paraId="33ADA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6EC1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B01C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4A0F8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B599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6F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EE7D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928F31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4166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9F80E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5F9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CF89E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01AC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231E5CF" w14:textId="7CED38C0" w:rsidR="00944C3D" w:rsidRPr="008C56AB" w:rsidRDefault="00FC2D97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16987</w:t>
            </w:r>
          </w:p>
        </w:tc>
        <w:tc>
          <w:tcPr>
            <w:tcW w:w="2835" w:type="dxa"/>
            <w:vAlign w:val="center"/>
          </w:tcPr>
          <w:p w14:paraId="6F49F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EAA50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CAFC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BC7A72" w14:textId="77777777" w:rsidTr="00503750">
        <w:tc>
          <w:tcPr>
            <w:tcW w:w="4395" w:type="dxa"/>
            <w:vAlign w:val="center"/>
          </w:tcPr>
          <w:p w14:paraId="1D3743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C1215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CD508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52FDC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0B24E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69B6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7E81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7AB189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82C97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1CAC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E19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D34160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9DB25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7435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953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EF8684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23CC5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06564F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DFC0E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7CA093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AC68B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DDC97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A6E5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CF66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AE7E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2F54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6135FB6" w14:textId="77777777" w:rsidTr="00503750">
        <w:tc>
          <w:tcPr>
            <w:tcW w:w="1843" w:type="dxa"/>
            <w:vAlign w:val="center"/>
          </w:tcPr>
          <w:p w14:paraId="12C932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BA052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0889B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3BDFD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AC557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CB25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F7993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D4D1E29" w14:textId="77777777" w:rsidTr="00503750">
        <w:tc>
          <w:tcPr>
            <w:tcW w:w="1843" w:type="dxa"/>
            <w:vAlign w:val="center"/>
          </w:tcPr>
          <w:p w14:paraId="704B9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E2AE0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E17B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3D94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6C5D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387A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B02A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FB06A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28AF3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7AC18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346C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444B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066B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6543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DFFD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A257DB" w14:textId="77777777" w:rsidTr="00503750">
        <w:tc>
          <w:tcPr>
            <w:tcW w:w="1843" w:type="dxa"/>
            <w:vAlign w:val="center"/>
          </w:tcPr>
          <w:p w14:paraId="613C14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F7FE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D0E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74E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42CB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8CDA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B2EF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6996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0113E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0930D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7C56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0C2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CBFB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558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A9B3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36A44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4BF4D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A0BCB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84F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5209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3F73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44E5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12ED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4827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1F79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77AC181" w14:textId="77777777" w:rsidTr="00503750">
        <w:trPr>
          <w:trHeight w:val="664"/>
        </w:trPr>
        <w:tc>
          <w:tcPr>
            <w:tcW w:w="3372" w:type="dxa"/>
          </w:tcPr>
          <w:p w14:paraId="2F8B62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1581A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BEEE9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BE6AD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5E3C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94C2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B2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C9D6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9D46D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BB3F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88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53C2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38B91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206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18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80C0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7652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E47E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05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6DCA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82142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4B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85C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A0681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FADC1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DB0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A86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C6322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7F601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DE974C0" w14:textId="77777777" w:rsidTr="00503750">
        <w:tc>
          <w:tcPr>
            <w:tcW w:w="2835" w:type="dxa"/>
            <w:vAlign w:val="center"/>
          </w:tcPr>
          <w:p w14:paraId="1796C6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E4601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EBB6D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755E9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5F9DE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AA0384" w14:textId="77777777" w:rsidTr="00503750">
        <w:tc>
          <w:tcPr>
            <w:tcW w:w="2835" w:type="dxa"/>
          </w:tcPr>
          <w:p w14:paraId="4030B7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7E95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F81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4F6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A86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687FE1" w14:textId="77777777" w:rsidTr="00503750">
        <w:tc>
          <w:tcPr>
            <w:tcW w:w="2835" w:type="dxa"/>
          </w:tcPr>
          <w:p w14:paraId="3B55B8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2825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456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8E4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416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873C84" w14:textId="77777777" w:rsidTr="00503750">
        <w:tc>
          <w:tcPr>
            <w:tcW w:w="2835" w:type="dxa"/>
          </w:tcPr>
          <w:p w14:paraId="13FE82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5E23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D14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51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BB4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2978CF" w14:textId="77777777" w:rsidTr="00503750">
        <w:tc>
          <w:tcPr>
            <w:tcW w:w="2835" w:type="dxa"/>
            <w:vAlign w:val="center"/>
          </w:tcPr>
          <w:p w14:paraId="292983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8A77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A3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86D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679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C1A97" w14:textId="77777777" w:rsidTr="00503750">
        <w:tc>
          <w:tcPr>
            <w:tcW w:w="2835" w:type="dxa"/>
            <w:vAlign w:val="center"/>
          </w:tcPr>
          <w:p w14:paraId="160C5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379B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8B6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801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8EB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2F50FE" w14:textId="77777777" w:rsidTr="00503750">
        <w:tc>
          <w:tcPr>
            <w:tcW w:w="2835" w:type="dxa"/>
          </w:tcPr>
          <w:p w14:paraId="3C04E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2BFE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44B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8C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597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B08FC6" w14:textId="77777777" w:rsidTr="00503750">
        <w:tc>
          <w:tcPr>
            <w:tcW w:w="2835" w:type="dxa"/>
          </w:tcPr>
          <w:p w14:paraId="7142F4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0B5E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D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A26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6ED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BE8FA5" w14:textId="77777777" w:rsidTr="00503750">
        <w:tc>
          <w:tcPr>
            <w:tcW w:w="2835" w:type="dxa"/>
          </w:tcPr>
          <w:p w14:paraId="178871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8715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E4D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0D7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42E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999430" w14:textId="77777777" w:rsidR="00944C3D" w:rsidRDefault="00944C3D" w:rsidP="00944C3D">
      <w:pPr>
        <w:rPr>
          <w:rFonts w:ascii="Arial" w:hAnsi="Arial"/>
          <w:b/>
        </w:rPr>
      </w:pPr>
    </w:p>
    <w:p w14:paraId="4DD7015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4A5A04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C5AD2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33CE5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3B71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D7763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82B6A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ACE6E2" w14:textId="77777777" w:rsidTr="00503750">
        <w:trPr>
          <w:trHeight w:val="443"/>
        </w:trPr>
        <w:tc>
          <w:tcPr>
            <w:tcW w:w="2560" w:type="dxa"/>
          </w:tcPr>
          <w:p w14:paraId="610210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72D5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472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7E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AD2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A2684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32249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557D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765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58B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D5D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9B586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B8773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657F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45E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B33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1AD6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B425E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69AEA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0172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89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30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849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1EB416" w14:textId="77777777" w:rsidR="00944C3D" w:rsidRDefault="00944C3D" w:rsidP="00944C3D">
      <w:pPr>
        <w:rPr>
          <w:rFonts w:ascii="Arial" w:hAnsi="Arial"/>
          <w:b/>
        </w:rPr>
      </w:pPr>
    </w:p>
    <w:p w14:paraId="79EF6710" w14:textId="77777777" w:rsidR="00944C3D" w:rsidRDefault="00944C3D" w:rsidP="00944C3D">
      <w:pPr>
        <w:rPr>
          <w:rFonts w:ascii="Arial" w:hAnsi="Arial"/>
          <w:b/>
        </w:rPr>
      </w:pPr>
    </w:p>
    <w:p w14:paraId="7051BE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AF518FF" w14:textId="77777777" w:rsidR="00944C3D" w:rsidRDefault="00944C3D" w:rsidP="00944C3D">
      <w:pPr>
        <w:rPr>
          <w:rFonts w:ascii="Arial" w:hAnsi="Arial"/>
          <w:b/>
        </w:rPr>
      </w:pPr>
    </w:p>
    <w:p w14:paraId="77CCB6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52FFB8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381E1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8A2C1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6D505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77D9F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D10C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E545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B4AD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0C02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F24F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F3AD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4097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D161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C760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C37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F18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840F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405B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426F8D" w14:textId="77777777" w:rsidTr="00503750">
        <w:trPr>
          <w:trHeight w:val="677"/>
        </w:trPr>
        <w:tc>
          <w:tcPr>
            <w:tcW w:w="3358" w:type="dxa"/>
          </w:tcPr>
          <w:p w14:paraId="2F040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95DAF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191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2F70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BE35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F1F5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D3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BCFC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E90E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6EB0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CDB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2DCC1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37A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D097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8CF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FAFD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A3D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F25B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79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A29D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D1BF6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AA0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F66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3B336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77C4C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9C6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89B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2F0F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8271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1984E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24DFD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4FDA4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EF1AB5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B0355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EB32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1BE77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47EA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049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B3228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58A8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3927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3FC43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568C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54336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4448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A97FC5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9230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F5BA1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945EC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638FF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3B905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243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7C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F9D1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39775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48BA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FC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D9FB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EA5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D62E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C60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835E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950A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D29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F58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A9855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D36AC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B38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8F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6CE0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F9DB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6A98EF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36346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290AF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AB1D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CB3DC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DE1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0BE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A12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794B4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0E00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3F3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7DB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7B48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499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247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2F5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9CCF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96ED2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D147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E3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AD51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0DCF4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A02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168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1F3B0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329934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7AE046D" w14:textId="77777777" w:rsidTr="00503750">
        <w:tc>
          <w:tcPr>
            <w:tcW w:w="3686" w:type="dxa"/>
            <w:vAlign w:val="center"/>
          </w:tcPr>
          <w:p w14:paraId="3D04DD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B3FE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46C2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DAB6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ECC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4038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B3CD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9628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9C7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8B4B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D282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E61A0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75B6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DF78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30A9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C6332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58196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7776E1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A63D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96519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DC307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C569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26089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95A4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6C1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3BD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0CC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D95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D02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DCA1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837F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DEC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F5204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5965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68ED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9D4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255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E4934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5F29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3D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D0614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397F79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01A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1E2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2FA2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6D6E9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38735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07776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ACC9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C6EC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436EF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FD5F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562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CA00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7CFE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8353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13FE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77A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E041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1E1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1D5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6B61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9C0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B3DE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7B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B56C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ED16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87766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60FED20" w14:textId="77777777" w:rsidR="00944C3D" w:rsidRDefault="00944C3D" w:rsidP="00944C3D">
      <w:pPr>
        <w:rPr>
          <w:sz w:val="22"/>
          <w:szCs w:val="22"/>
        </w:rPr>
      </w:pPr>
    </w:p>
    <w:p w14:paraId="4C08A5D0" w14:textId="77777777" w:rsidR="00944C3D" w:rsidRDefault="00944C3D" w:rsidP="00944C3D">
      <w:pPr>
        <w:rPr>
          <w:sz w:val="22"/>
          <w:szCs w:val="22"/>
        </w:rPr>
      </w:pPr>
    </w:p>
    <w:p w14:paraId="02CDF7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29ADD4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A27D93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5C4FD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3C295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C0A3B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3E2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265F17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76938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AA048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1FD6D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F3C7C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BEE78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6A2A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889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26C4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43E1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2B0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3FB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050D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4BC6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708E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6A1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0F3A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E38F9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F084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AAE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205D9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C408A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3164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883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76DF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B3BA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020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0C5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8C5EF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E5FC98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BC25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343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233A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7E4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1CE93B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B146D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9B25E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DE00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DC119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05E3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6039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AA6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C93C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0EA7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406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60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FBF2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163B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AEFB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493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5212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80E9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5958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2CB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9180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930EC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AB7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1B7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1586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F6CF8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840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74A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DE471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7C52AC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078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F4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59BC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707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C1485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A6069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90A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D6DDD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60AB0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2679D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61DCC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033AE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B2E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2A46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5FA4A5A" w14:textId="77777777" w:rsidR="00944C3D" w:rsidRPr="003607F0" w:rsidRDefault="00944C3D" w:rsidP="00944C3D"/>
    <w:p w14:paraId="4E03425A" w14:textId="77777777" w:rsidR="00F47675" w:rsidRPr="00944C3D" w:rsidRDefault="00F47675" w:rsidP="00944C3D"/>
    <w:sectPr w:rsidR="00F47675" w:rsidRPr="00944C3D" w:rsidSect="00F1570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058C" w14:textId="77777777" w:rsidR="00F15707" w:rsidRDefault="00F15707">
      <w:r>
        <w:separator/>
      </w:r>
    </w:p>
  </w:endnote>
  <w:endnote w:type="continuationSeparator" w:id="0">
    <w:p w14:paraId="75379DEB" w14:textId="77777777" w:rsidR="00F15707" w:rsidRDefault="00F1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C52C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466067F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D030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E47BA8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C2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6AC866B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EF5AF" w14:textId="77777777" w:rsidR="00F15707" w:rsidRDefault="00F15707">
      <w:r>
        <w:separator/>
      </w:r>
    </w:p>
  </w:footnote>
  <w:footnote w:type="continuationSeparator" w:id="0">
    <w:p w14:paraId="43FF653F" w14:textId="77777777" w:rsidR="00F15707" w:rsidRDefault="00F1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831070">
    <w:abstractNumId w:val="13"/>
  </w:num>
  <w:num w:numId="2" w16cid:durableId="1663895916">
    <w:abstractNumId w:val="17"/>
  </w:num>
  <w:num w:numId="3" w16cid:durableId="1031418846">
    <w:abstractNumId w:val="8"/>
  </w:num>
  <w:num w:numId="4" w16cid:durableId="563182452">
    <w:abstractNumId w:val="7"/>
  </w:num>
  <w:num w:numId="5" w16cid:durableId="3886499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68543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3768346">
    <w:abstractNumId w:val="20"/>
  </w:num>
  <w:num w:numId="8" w16cid:durableId="1901209217">
    <w:abstractNumId w:val="10"/>
  </w:num>
  <w:num w:numId="9" w16cid:durableId="1340963965">
    <w:abstractNumId w:val="0"/>
  </w:num>
  <w:num w:numId="10" w16cid:durableId="114101786">
    <w:abstractNumId w:val="19"/>
  </w:num>
  <w:num w:numId="11" w16cid:durableId="766846818">
    <w:abstractNumId w:val="6"/>
  </w:num>
  <w:num w:numId="12" w16cid:durableId="2001690545">
    <w:abstractNumId w:val="9"/>
  </w:num>
  <w:num w:numId="13" w16cid:durableId="1211501764">
    <w:abstractNumId w:val="12"/>
  </w:num>
  <w:num w:numId="14" w16cid:durableId="1715732723">
    <w:abstractNumId w:val="15"/>
  </w:num>
  <w:num w:numId="15" w16cid:durableId="111484311">
    <w:abstractNumId w:val="14"/>
  </w:num>
  <w:num w:numId="16" w16cid:durableId="1045063978">
    <w:abstractNumId w:val="2"/>
  </w:num>
  <w:num w:numId="17" w16cid:durableId="533805594">
    <w:abstractNumId w:val="4"/>
  </w:num>
  <w:num w:numId="18" w16cid:durableId="802775852">
    <w:abstractNumId w:val="11"/>
  </w:num>
  <w:num w:numId="19" w16cid:durableId="1195922202">
    <w:abstractNumId w:val="5"/>
  </w:num>
  <w:num w:numId="20" w16cid:durableId="862592584">
    <w:abstractNumId w:val="18"/>
  </w:num>
  <w:num w:numId="21" w16cid:durableId="32725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12BC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87C2D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6F45F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6AA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1F71"/>
    <w:rsid w:val="00A62A99"/>
    <w:rsid w:val="00A65012"/>
    <w:rsid w:val="00A67AA4"/>
    <w:rsid w:val="00A80683"/>
    <w:rsid w:val="00A82CC0"/>
    <w:rsid w:val="00AA3410"/>
    <w:rsid w:val="00AC1897"/>
    <w:rsid w:val="00AD0A83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529B"/>
    <w:rsid w:val="00C6138D"/>
    <w:rsid w:val="00C66FB0"/>
    <w:rsid w:val="00C736A2"/>
    <w:rsid w:val="00C74B1A"/>
    <w:rsid w:val="00C77B5A"/>
    <w:rsid w:val="00C82075"/>
    <w:rsid w:val="00C900D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1AEA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1570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2D97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2DAC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0121E-9BDA-4351-A896-8064C13E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2730</Words>
  <Characters>32624</Characters>
  <Application>Microsoft Office Word</Application>
  <DocSecurity>0</DocSecurity>
  <Lines>271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2025-03-12T08:45:00Z</dcterms:created>
  <dcterms:modified xsi:type="dcterms:W3CDTF">2025-03-12T08:45:00Z</dcterms:modified>
</cp:coreProperties>
</file>