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5C64B5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9CD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F2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33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07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71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57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186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C5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DA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C0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5B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05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9F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D1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D2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8A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19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5B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3E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06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B5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88861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9403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481C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CC6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E6AE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C651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299F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D082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33BD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831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A05E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4472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F8C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F73C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E8E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009D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433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6FB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1C4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906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6BB3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C4F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0BA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D95E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1E31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50A1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406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B75D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8E23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E56D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A2F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E156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ADFB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C7C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C0060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E82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7593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9CFF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148A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21E0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BC5E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7F0A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C01C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1E45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53CB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EFE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40B0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A05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497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E774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6304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AF9E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6545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975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599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775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19D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6FD3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97A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D3B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E20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980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3982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5B8F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8F3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0BE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C04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E55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B95C6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4BE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C75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F9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A839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85D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DCB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6F6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AC3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BA2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E4D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A6A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ABBF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DAB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E6A7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599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3F2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7950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0257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D724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A023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D1A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153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890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3D0A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D69C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B0A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414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E29C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9BC4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CA89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1149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3149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F3F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90535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F85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A51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C53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0BF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E6B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D36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2CE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DF3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299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745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2DE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DD8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9A3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34C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B10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215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D35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99C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C67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D8E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162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42C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A72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C02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1E5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B2D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571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FEC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D84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18D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78D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A4A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D59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AFC7E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B2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DC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FC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ED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8B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72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FB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FC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80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AA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8C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76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3C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F3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D92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CF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E34C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C718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C4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AF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9E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90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FB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94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CF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8FE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380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1F7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030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1F4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865E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A26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07F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B1A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6E61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ABC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CEB5D70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C8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33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56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FA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C477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B0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88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5F3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88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EF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02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0DF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32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9B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8F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BE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69FBC9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D0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15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91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A01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C7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D03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DC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8C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99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FB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BF2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ED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09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22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C6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57C5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AF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C3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DB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6E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ED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54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112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C8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10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D9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B8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8C676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6E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23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8C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BD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43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EB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77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AD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FF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7E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C6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7A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60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8E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12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2249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20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54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4ED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75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CC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2A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375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9CBD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E089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D657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EB99A4" w14:textId="24C31853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2812BC">
              <w:rPr>
                <w:rFonts w:ascii="Arial" w:hAnsi="Arial"/>
                <w:lang w:eastAsia="sk-SK"/>
              </w:rPr>
              <w:t>2</w:t>
            </w:r>
            <w:r w:rsidR="006F45F6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226F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E558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32C6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B2C8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8315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927C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7C2F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FC7D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14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CB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75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2C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EC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F9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D7B9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EB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10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172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A2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EB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A9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B36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FBB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F72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4E5459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E155780" wp14:editId="43CABD6A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8AF4C8" w14:textId="77777777" w:rsidR="006953BA" w:rsidRDefault="006953BA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6953BA" w:rsidRDefault="006953BA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BD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782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556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0853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E7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23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F1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30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E5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37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B7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AE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7A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2757D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5FE5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6D9F40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13A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53D16559" wp14:editId="2329D902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A23421" w14:textId="77777777" w:rsidR="006953BA" w:rsidRDefault="006953BA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6953BA" w:rsidRDefault="006953BA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776D4C1" wp14:editId="44CCBE57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7827D4" w14:textId="77777777" w:rsidR="006953BA" w:rsidRDefault="006953BA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6953BA" w:rsidRDefault="006953BA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DAEDB5B" wp14:editId="38222466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CB83DA" w14:textId="77777777" w:rsidR="006953BA" w:rsidRDefault="006953BA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6953BA" w:rsidRDefault="006953BA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0DB3E17" wp14:editId="45E9B473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04D768" w14:textId="77777777" w:rsidR="006953BA" w:rsidRDefault="006953BA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6953BA" w:rsidRDefault="006953BA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1BC6D2E" wp14:editId="24B5498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732CE2" w14:textId="0101ABC1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2812BC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6F45F6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1BC6D2E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7732CE2" w14:textId="0101ABC1"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2812BC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6F45F6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9D30614" wp14:editId="0F9D0A08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5CEBD2" w14:textId="30DE1C01" w:rsidR="006953BA" w:rsidRDefault="006953BA" w:rsidP="00944C3D">
                                  <w:r>
                                    <w:t>20</w:t>
                                  </w:r>
                                  <w:r w:rsidR="002812BC">
                                    <w:t>2</w:t>
                                  </w:r>
                                  <w:r w:rsidR="006F45F6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9D30614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D5CEBD2" w14:textId="30DE1C01" w:rsidR="006953BA" w:rsidRDefault="006953BA" w:rsidP="00944C3D">
                            <w:r>
                              <w:t>20</w:t>
                            </w:r>
                            <w:r w:rsidR="002812BC">
                              <w:t>2</w:t>
                            </w:r>
                            <w:r w:rsidR="006F45F6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16968371" wp14:editId="273D31D0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60B572" w14:textId="77777777" w:rsidR="006953BA" w:rsidRDefault="006953BA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6953BA" w:rsidRDefault="006953BA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E00D7B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160506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6F8B5B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1ACAF08" wp14:editId="08C3C823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C8E1BE" w14:textId="77777777" w:rsidR="006953BA" w:rsidRDefault="006953BA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6953BA" w:rsidRDefault="006953BA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9E18E80" wp14:editId="3D24AFA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6060E4" w14:textId="77777777" w:rsidR="006953BA" w:rsidRDefault="006953BA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6953BA" w:rsidRDefault="006953BA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43734367" wp14:editId="37EDA6ED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2B41AA" w14:textId="77777777" w:rsidR="006953BA" w:rsidRDefault="006953BA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6953BA" w:rsidRDefault="006953BA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329AA24" wp14:editId="6070EAF6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4794F5" w14:textId="53F3077D" w:rsidR="006953BA" w:rsidRDefault="006953BA" w:rsidP="00944C3D">
                                  <w:r>
                                    <w:t>20</w:t>
                                  </w:r>
                                  <w:r w:rsidR="002812BC">
                                    <w:t>2</w:t>
                                  </w:r>
                                  <w:r w:rsidR="006F45F6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29AA24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784794F5" w14:textId="53F3077D" w:rsidR="006953BA" w:rsidRDefault="006953BA" w:rsidP="00944C3D">
                            <w:r>
                              <w:t>20</w:t>
                            </w:r>
                            <w:r w:rsidR="002812BC">
                              <w:t>2</w:t>
                            </w:r>
                            <w:r w:rsidR="006F45F6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66F2CEEF" wp14:editId="0BF9926D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219973" w14:textId="77777777" w:rsidR="006953BA" w:rsidRDefault="006953BA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6953BA" w:rsidRDefault="006953BA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00730CC9" wp14:editId="58BE1C7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83E3BB" w14:textId="74EF8FE3" w:rsidR="006953BA" w:rsidRDefault="006953BA" w:rsidP="00944C3D">
                                  <w:r>
                                    <w:t>20</w:t>
                                  </w:r>
                                  <w:r w:rsidR="002812BC">
                                    <w:t>2</w:t>
                                  </w:r>
                                  <w:r w:rsidR="006F45F6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730CC9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183E3BB" w14:textId="74EF8FE3" w:rsidR="006953BA" w:rsidRDefault="006953BA" w:rsidP="00944C3D">
                            <w:r>
                              <w:t>20</w:t>
                            </w:r>
                            <w:r w:rsidR="002812BC">
                              <w:t>2</w:t>
                            </w:r>
                            <w:r w:rsidR="006F45F6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055CEFB" wp14:editId="46F22D67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FA0A58" w14:textId="77777777" w:rsidR="006953BA" w:rsidRDefault="006953BA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6953BA" w:rsidRDefault="006953BA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E5F04F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4E6460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2527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33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C9A6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03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09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5B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42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7B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51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F4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F6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88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E4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1C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2E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AD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38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57B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05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CD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8B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22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0D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72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3D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59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A6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58F6A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F6B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B02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567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38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FA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F4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D5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50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58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66C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63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46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63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F3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B97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AE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0E8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34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F6D2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B0F9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1E3F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2E82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0D1D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F35B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C9D0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1C0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44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CCB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4B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EFE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A3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A8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55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7C3E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AA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36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69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41D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F6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FA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38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AB8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E11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27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4C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76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22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A7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67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428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70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A9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DB0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7F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D61A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23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C5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12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A4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24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F3A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62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F1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D19F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2A4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B5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65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C1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DA5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98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3C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BC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ED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AD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A5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2E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2C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E0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BB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DF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AF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37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2FD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A9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AE0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92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19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BE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C5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9D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8F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7D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ED3F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9E3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FA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DB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16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869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36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4D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C9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B6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A7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86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A1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B1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92B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78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C4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10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8B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762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D5F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8D5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BD3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78D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C9B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46B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6A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BA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11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17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09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45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35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21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D49B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75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36B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EB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5F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D6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9D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336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5B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41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4C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DF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B2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17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58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1A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15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43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87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E3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B83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4C8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25A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6799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674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22A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420A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71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50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446D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FF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23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3C4A76D" wp14:editId="3A57E6BA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03E65B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54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71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27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C1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5A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66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9D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29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00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D36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39D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32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25F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9E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10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14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B1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62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5B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31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D3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17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846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6F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6C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20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D0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38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368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C9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69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2323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5107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C65C1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C86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BD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93B3726" wp14:editId="4FBF94E1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E3E6FA" w14:textId="77777777" w:rsidR="006953BA" w:rsidRPr="00391121" w:rsidRDefault="006D595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34059571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6953BA" w:rsidRPr="00391121" w:rsidRDefault="006D595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34059571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8F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31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6C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358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CD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BC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2B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27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0CC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3BF610C" wp14:editId="5FFAACA6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D7646A" w14:textId="77777777" w:rsidR="006953BA" w:rsidRPr="00391121" w:rsidRDefault="006D595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2021471474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6953BA" w:rsidRPr="00391121" w:rsidRDefault="006D595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2021471474</w:t>
                            </w:r>
                            <w:bookmarkStart w:id="1" w:name="_GoBack"/>
                            <w:bookmarkEnd w:id="1"/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90C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4A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BD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A4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97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72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BA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D9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A8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DF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552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2F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ED9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1F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AB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47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B6D9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64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83FAD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DF3C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DF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F2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85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54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8C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B0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DB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2C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93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EE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AB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E0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1F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77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C8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A0652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9216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E423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DE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EBE4B5A" wp14:editId="555D768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A33529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Inovecká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Inovecká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10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D8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66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59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BA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41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75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20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F2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CE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B6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07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33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01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A4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F86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60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4E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EB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2B4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61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A5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00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19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19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8B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4A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68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E8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EC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08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A4B6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52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5A5D2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598B4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E513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FB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B2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AA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98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CB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F4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8B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07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28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DB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F4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7E3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54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93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CC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ED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2B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9A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E3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8E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63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34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A1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F80FC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46D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7D986FFB" wp14:editId="5C0CDBB4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E0F9CD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Inovecká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Inovecká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1E4A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C4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9E3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F7F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08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72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70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D4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06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AE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AFB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58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B0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BC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75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65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1D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4557B67" wp14:editId="0E6C17A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D83358" w14:textId="77777777" w:rsidR="006953BA" w:rsidRDefault="006953BA" w:rsidP="00944C3D">
                                  <w:r>
                                    <w:t>114</w:t>
                                  </w:r>
                                  <w:r w:rsidR="006D5952">
                                    <w:t>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6953BA" w:rsidRDefault="006953BA" w:rsidP="00944C3D">
                            <w:r>
                              <w:t>114</w:t>
                            </w:r>
                            <w:r w:rsidR="006D5952">
                              <w:t>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02E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F51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4C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9F1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AB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88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8859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25C0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122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761A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6B1C1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6225E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3D4379C" wp14:editId="5F66429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19D805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116BDA1" wp14:editId="1075AA9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B5BA97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F911A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AA5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CB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DA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BB61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89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A474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D1E72A5" wp14:editId="6420ED38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1EB845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F3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67D9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1E1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205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D252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28A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99F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79DC7A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B0024F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5E396FE8" wp14:editId="5C870D1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9BAA7F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F96B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34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CD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64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CE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DC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CB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24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48B6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6C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3CC1A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DDE45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98D615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40D33B2" wp14:editId="49850A6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404476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FDC96A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C8D7B0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AB4E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F4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B1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48A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D9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2C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41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30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B2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F7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C2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23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D4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8C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AA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02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30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3FE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8F9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8A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46C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0C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C6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95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E8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C5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4F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8B70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F938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A865779" w14:textId="490C8BC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2812BC">
              <w:rPr>
                <w:rFonts w:ascii="Arial" w:hAnsi="Arial"/>
                <w:lang w:eastAsia="sk-SK"/>
              </w:rPr>
              <w:t>18.3.202</w:t>
            </w:r>
            <w:r w:rsidR="00D81AEA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ED6A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AF08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9CEA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4C9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59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2D09B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791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86B7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3E7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F5B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E51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02C2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9C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9386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8DAF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873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4FC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65B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00E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DE3D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C8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D2E8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F947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BE9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393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8CB8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822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A551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6F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67AB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3246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E56E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C93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986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EFD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057C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4D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C05E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4193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148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803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3C2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C330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1242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B9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D168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6FE2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8A4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652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73F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742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A269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04C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19F6C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96C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EF4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201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046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D94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C442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18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EB65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D8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9B4D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52AE5C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9BE0F6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B61FC6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91C92F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83E291A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43BBA675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10EDB27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9E36E0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5008EE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17732FF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C3C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82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DC52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91B67A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41120E1C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6CB40CF4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5261E31A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10523D08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3DFC148D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0AAD4B5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5308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5B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75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E33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1F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64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71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82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69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35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33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2D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0CE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2D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E5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46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47F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C9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B7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96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8484F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AF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DC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4A6048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2008E712" w14:textId="77777777" w:rsidR="00944C3D" w:rsidRDefault="00944C3D" w:rsidP="00944C3D">
      <w:pPr>
        <w:rPr>
          <w:rFonts w:ascii="Arial" w:hAnsi="Arial"/>
        </w:rPr>
      </w:pPr>
    </w:p>
    <w:p w14:paraId="1095553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4BF2D0E2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D4446E4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F607C0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3832BA1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A2D888B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7002D59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FDC1A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9E44C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650ACD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38ED35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7CA0CBA" w14:textId="36649BAD" w:rsidR="00944C3D" w:rsidRPr="008D0433" w:rsidRDefault="00D81AE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Geleta </w:t>
            </w:r>
            <w:r w:rsidR="00AD0A83">
              <w:rPr>
                <w:rFonts w:ascii="Arial" w:hAnsi="Arial" w:cs="Arial"/>
                <w:sz w:val="16"/>
                <w:szCs w:val="16"/>
              </w:rPr>
              <w:t>Ján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D571F00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24D1E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3F2D379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94DC8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81897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279C1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C1EB9C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75A7A3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B39FC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A981D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278B4EF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BC2190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0460F9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AD0A74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1AD90E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A9CC66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B74717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D322C2A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8D50EB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6575135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0A34D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13DEA7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FC4A76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F95BBD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ED329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5DFBC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340FF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A8524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E5517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17754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9F644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584B91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F6999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130D6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99CF5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A06BE2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4FBCF7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F607B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36292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057697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4759BB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EE3E97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804B3B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CD2D77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FA109E9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005F807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008E9D9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1002AB6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734BC8" w14:textId="771835F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2812BC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482EEBF5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B1EE79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4FC5B66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7BA7D1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7017D5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5D6634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81237C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04B2A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E981D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CAE5C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930343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DF2D7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851E0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82B27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D7D1C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4F11C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0E5CB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AC55E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297F9A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B50D87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78CA5BE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9BF4E8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B33749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600CBAD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369B3B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920178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F33315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9F7CEC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2C3DC9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5EF361B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9F81B2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E3726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4C23E3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ADA626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36FEFF9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FA0E1D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A0574C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E5D2D6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7A312E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619A70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24DD9937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12A63D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245A3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648AF3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41B3AC1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F3924F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44BA8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59C4C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836C5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84161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8EDE7F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E4B94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48480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A4B08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B96F7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B83BD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8FA6E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A797E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207E6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431EF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CD825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8DBB5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FDD58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988B3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C6C9C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2887DD9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400E5E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23A40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FCD63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560ED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950B13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7AA89F5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47B4EBA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987FD6E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1121FD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F5CE58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9DF5FFC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97239DD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E229B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BD944E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F15707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53EF248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1B12052" w14:textId="77777777" w:rsidTr="00503750">
        <w:tc>
          <w:tcPr>
            <w:tcW w:w="2302" w:type="dxa"/>
            <w:vAlign w:val="center"/>
          </w:tcPr>
          <w:p w14:paraId="1858ADE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1D152C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045B9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1DF37B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0CD10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605E4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5B25E8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5862CF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70E0A75" w14:textId="77777777" w:rsidTr="00503750">
        <w:tc>
          <w:tcPr>
            <w:tcW w:w="15593" w:type="dxa"/>
            <w:gridSpan w:val="8"/>
            <w:vAlign w:val="center"/>
          </w:tcPr>
          <w:p w14:paraId="6331C2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F54F7CF" w14:textId="77777777" w:rsidTr="00503750">
        <w:tc>
          <w:tcPr>
            <w:tcW w:w="2302" w:type="dxa"/>
            <w:vAlign w:val="center"/>
          </w:tcPr>
          <w:p w14:paraId="40B3E0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FB3B3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C0262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87AF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7771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4727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BEAA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A775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11CA0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B3C7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102B4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FD311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573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030B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DD48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4574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A5E3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586BE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87F24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0B7E0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26B1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6680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6646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B781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FDCF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0008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0507E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23014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7998B4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2417B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2C7A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66E05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5C55D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FB043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0760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9917CE9" w14:textId="77777777" w:rsidTr="00503750">
        <w:tc>
          <w:tcPr>
            <w:tcW w:w="2302" w:type="dxa"/>
            <w:vAlign w:val="center"/>
          </w:tcPr>
          <w:p w14:paraId="420D75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96078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EE37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DF7F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379F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DC1C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919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9A6E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DCDED0" w14:textId="77777777" w:rsidTr="00503750">
        <w:tc>
          <w:tcPr>
            <w:tcW w:w="15593" w:type="dxa"/>
            <w:gridSpan w:val="8"/>
            <w:vAlign w:val="center"/>
          </w:tcPr>
          <w:p w14:paraId="7D71B9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B396D72" w14:textId="77777777" w:rsidTr="00503750">
        <w:tc>
          <w:tcPr>
            <w:tcW w:w="2302" w:type="dxa"/>
            <w:vAlign w:val="center"/>
          </w:tcPr>
          <w:p w14:paraId="4A5C902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C120F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BDC9B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4802C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A074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A125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253D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4AAE5A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F41C7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5287B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D0BCD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E28B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1F29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8B50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9E5B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278B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27E1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D50FE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8F579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C4A61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8882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07B0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FDB0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61FF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29B3B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848CC5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CE59D3" w14:textId="77777777" w:rsidTr="00503750">
        <w:tc>
          <w:tcPr>
            <w:tcW w:w="2302" w:type="dxa"/>
            <w:vAlign w:val="center"/>
          </w:tcPr>
          <w:p w14:paraId="27CF33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30541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BB6A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E1A2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2171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06CB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CC5C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FB53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F5F8C9" w14:textId="77777777" w:rsidTr="00503750">
        <w:tc>
          <w:tcPr>
            <w:tcW w:w="15593" w:type="dxa"/>
            <w:gridSpan w:val="8"/>
            <w:vAlign w:val="center"/>
          </w:tcPr>
          <w:p w14:paraId="0458C1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16C0574" w14:textId="77777777" w:rsidTr="00503750">
        <w:tc>
          <w:tcPr>
            <w:tcW w:w="2302" w:type="dxa"/>
            <w:vAlign w:val="center"/>
          </w:tcPr>
          <w:p w14:paraId="065623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18EFA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51B22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17E1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2DDC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AE5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0093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2444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1CFD26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81A14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B81DE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4458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0657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61D0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8F21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048B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5DE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FD212F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72874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60430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9B74C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EBE9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7362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9EB2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342A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4E7C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636FE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2EED3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F2479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54DC9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2E6D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1C31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A59D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8CA9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4DD7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246D55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DC9DCB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0356799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48339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94026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D19A2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6DA4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4EAA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DDFB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1699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FB4F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232D6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BD43D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83D18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AD96F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A7B4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D412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C395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4EAA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FF53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92EF3D" w14:textId="77777777" w:rsidR="00944C3D" w:rsidRDefault="00944C3D" w:rsidP="00944C3D">
      <w:pPr>
        <w:rPr>
          <w:rFonts w:ascii="Arial" w:hAnsi="Arial"/>
          <w:b/>
        </w:rPr>
      </w:pPr>
    </w:p>
    <w:p w14:paraId="3BF0D0E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2DC29768" w14:textId="77777777" w:rsidTr="00503750">
        <w:tc>
          <w:tcPr>
            <w:tcW w:w="1944" w:type="dxa"/>
            <w:vAlign w:val="center"/>
          </w:tcPr>
          <w:p w14:paraId="208BDEC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0EF3B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4DD00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D6518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632F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A12B1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A20A5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1794F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5F095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998AA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0DE77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1895D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B453DCE" w14:textId="77777777" w:rsidTr="00503750">
        <w:tc>
          <w:tcPr>
            <w:tcW w:w="15685" w:type="dxa"/>
            <w:gridSpan w:val="12"/>
            <w:vAlign w:val="center"/>
          </w:tcPr>
          <w:p w14:paraId="1D373D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3BB49D5" w14:textId="77777777" w:rsidTr="00503750">
        <w:tc>
          <w:tcPr>
            <w:tcW w:w="1944" w:type="dxa"/>
            <w:vAlign w:val="center"/>
          </w:tcPr>
          <w:p w14:paraId="5A60F7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508B5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A2CA8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E4F97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6FA7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C688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468F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DF7FE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DDAAC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2B45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C13F0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401C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825EA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30C6A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E5940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10D9D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270D5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257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ABE9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31CA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2133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D032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39CA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0DE2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7C2FD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A1E67B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A76DF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D6064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60648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A1D46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2FC3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3658B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ACC9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C5FE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C571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986D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9AE32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AE47D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1EE4F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013E8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6C005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AC88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8F50C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7BDCE7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49DA4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ECEFF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63D49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84C6A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6A8C4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38F35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816E3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0166508" w14:textId="77777777" w:rsidTr="00503750">
        <w:tc>
          <w:tcPr>
            <w:tcW w:w="1944" w:type="dxa"/>
            <w:vAlign w:val="center"/>
          </w:tcPr>
          <w:p w14:paraId="0942F6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8EEE9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07210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2E60D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9C7A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0B3A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CB4D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5E16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39B2F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8379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5CA5F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C6FE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AEB98E" w14:textId="77777777" w:rsidTr="00503750">
        <w:tc>
          <w:tcPr>
            <w:tcW w:w="15685" w:type="dxa"/>
            <w:gridSpan w:val="12"/>
            <w:vAlign w:val="center"/>
          </w:tcPr>
          <w:p w14:paraId="762E98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F886E50" w14:textId="77777777" w:rsidTr="00503750">
        <w:tc>
          <w:tcPr>
            <w:tcW w:w="1944" w:type="dxa"/>
            <w:vAlign w:val="center"/>
          </w:tcPr>
          <w:p w14:paraId="6E11803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0715D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81090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E802E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89E2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CA01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A2D9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743F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AB0B7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7A5B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90C2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2E03C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498B9B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FFCF2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601C9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DADF9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C45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0037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6EE6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954C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982A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A137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0EB30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9BB06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6E8DB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9C29CF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267D8C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99175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C4F64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CDE7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070F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F323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D943A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86FB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773CC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6946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1CA31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4DF61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AF46E2" w14:textId="77777777" w:rsidTr="00503750">
        <w:tc>
          <w:tcPr>
            <w:tcW w:w="1944" w:type="dxa"/>
            <w:vAlign w:val="center"/>
          </w:tcPr>
          <w:p w14:paraId="79FCD9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42FA0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22627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C479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83DC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A5F3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7D09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9DC33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AC1C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8C2DC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68ED3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05205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6B4B88" w14:textId="77777777" w:rsidTr="00503750">
        <w:tc>
          <w:tcPr>
            <w:tcW w:w="15685" w:type="dxa"/>
            <w:gridSpan w:val="12"/>
            <w:vAlign w:val="center"/>
          </w:tcPr>
          <w:p w14:paraId="403F31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0759646" w14:textId="77777777" w:rsidTr="00503750">
        <w:tc>
          <w:tcPr>
            <w:tcW w:w="1944" w:type="dxa"/>
            <w:vAlign w:val="center"/>
          </w:tcPr>
          <w:p w14:paraId="563D72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E6261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4CDA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66E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FEA5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257C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42D4C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8D7A9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491A7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2D3A2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C075F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1ECB2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54FFC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0A12C0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C818C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02D8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53F67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5F32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0F3E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2D382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33E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7AD9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CFDDA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1B074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96CF0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82C59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EE461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A731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C5E7D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00C83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17EC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FE3B3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D730F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27C5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C6F0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D12DB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78609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C172F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60F28D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3E3AB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04628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E997F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CB57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0EC24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3106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D36A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AEDF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5AE29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588F0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18BE4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EC194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45C7E5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945F7F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3BECBC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C1272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ACE2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1E1C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CD2A1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808D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CA20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4788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54DF5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CAEB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5C594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7DF02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5EFA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A02D0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99CD2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04B6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F3A5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C23E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8CBFD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CF27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A1E7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C4C9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46A5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D5BB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876AB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B9A9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EC1E6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0579D4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C388ACD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718734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03199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9CEA1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99006E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00AD7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B0428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E3B7E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566EC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87E21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17561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013BB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01253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FBDAC5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C4D79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32809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604BB4A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E91EC4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B9CB9B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F2378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EC547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15EC4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7D45DCF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168DD7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A934B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FBB19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FA1D7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91F99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C5F11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638B1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D441A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14984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C5E78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F52B4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3E6A4D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4DABE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B4463DD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8C8D6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BCC34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341014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7F6C8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1872B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99319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C690891" w14:textId="77777777" w:rsidTr="00503750">
        <w:trPr>
          <w:trHeight w:val="1073"/>
        </w:trPr>
        <w:tc>
          <w:tcPr>
            <w:tcW w:w="3614" w:type="dxa"/>
            <w:vMerge/>
          </w:tcPr>
          <w:p w14:paraId="69B7E9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F8E79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7DC24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37F58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777D5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B3D04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EDD57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23F9664" w14:textId="77777777" w:rsidTr="00503750">
        <w:trPr>
          <w:trHeight w:val="283"/>
        </w:trPr>
        <w:tc>
          <w:tcPr>
            <w:tcW w:w="3614" w:type="dxa"/>
          </w:tcPr>
          <w:p w14:paraId="447A86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B7795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59EB6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4CCE4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358C1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F0B9F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BE884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40C664A" w14:textId="77777777" w:rsidTr="00503750">
        <w:trPr>
          <w:trHeight w:val="283"/>
        </w:trPr>
        <w:tc>
          <w:tcPr>
            <w:tcW w:w="3614" w:type="dxa"/>
          </w:tcPr>
          <w:p w14:paraId="4C7959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66DBD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B1E29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F3507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05BE5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07B46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43F1B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16A1B64" w14:textId="77777777" w:rsidTr="00503750">
        <w:trPr>
          <w:trHeight w:val="283"/>
        </w:trPr>
        <w:tc>
          <w:tcPr>
            <w:tcW w:w="3614" w:type="dxa"/>
          </w:tcPr>
          <w:p w14:paraId="3ABCED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CE14F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AAAEC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A4C1D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51CBE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CF0B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3E774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EA9A21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CBC599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4CAFBD18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0C605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7C214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6BAC5F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EDB0A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43F0A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17FD9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0D199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3E797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46B299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8A8CD5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CF61C4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DA8BAA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ED9E60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85B9F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FFC1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A119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5A6A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BE52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6D9B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EAF8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3C69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FF750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D0D80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A027E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CDF4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31FD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DCBC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2BA8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FC1D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00F7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1260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0729E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38BA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C5596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8567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D97C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8147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AE0F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850B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669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61613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25DE0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5DECB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1F338A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5FFB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83072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5A2AD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CF8CB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FB40B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93792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3F626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5FDCB9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C4AE8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C6768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21B8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AE9A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6ECD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CCD9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BFB4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6A25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52E22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2A8D2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4791BC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24B4EC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C7633C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AC9F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81EF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BE4B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56E6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E5C2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74C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26BA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DBEF8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C2476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E1AAC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0537E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1D1B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A7A2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2320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AEB1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EC3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D989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27C40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EB10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3A5E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D5139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0856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D89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A9A3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ECF7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D39C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180C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9BC5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345A3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DEC84C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5AFD4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7F35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359B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F79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2772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5444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78A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0EA2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48CAA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A74C8D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12446B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9227A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E080F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3845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D66A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CDCE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7C37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6900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353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7C239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DC7190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7BA310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CF6A8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A1F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4D22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3569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2301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F345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B546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454EB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FD5AC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19090B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20C58B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EB4C3C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C71B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68B4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E55C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0EEB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75A79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AA48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AF4C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28EC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0061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AC7B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F7A2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1226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5034D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07EC6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06070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47C9C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144FBA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F15707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E435F3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9A8E094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EBC638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418D8E0B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C443D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109FE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7746E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8C6D3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EA596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E773D8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E8F08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03D3BD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82CD1C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A7803F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93C6EE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C43DC9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F7F50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23D929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F2E2DC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9A02E7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122B9E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8402938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327273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BD4759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0AF656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3D170D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4E2B4D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5AF6EA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07A1B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6B41D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8C9C9B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04B7D6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173DE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C0703A3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63520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F36AAB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F40DC9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65B751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A7738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C21267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423741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F292AB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95957B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3871D7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183109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6ECD4505" w14:textId="77777777" w:rsidR="00944C3D" w:rsidRDefault="00944C3D" w:rsidP="00944C3D">
      <w:pPr>
        <w:rPr>
          <w:rFonts w:ascii="Arial" w:hAnsi="Arial"/>
          <w:b/>
        </w:rPr>
      </w:pPr>
    </w:p>
    <w:p w14:paraId="53DDCDF2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0AFBE1A0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7F32A3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54C825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D41345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980D8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0F09ED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7A82375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C0B5B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AAF82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A2EE8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4A136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A408D5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586501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5F51F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7D577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36389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06C28FD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4BF3AC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E2690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884EF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ED79B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B14A8F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306D4F0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6C7E50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4EBF9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BDB7F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285FF8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39A8C4FF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83D367E" w14:textId="77777777" w:rsidTr="00503750">
        <w:tc>
          <w:tcPr>
            <w:tcW w:w="2835" w:type="dxa"/>
            <w:vAlign w:val="center"/>
          </w:tcPr>
          <w:p w14:paraId="1A9A34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8CF2A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E9236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A4195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11BE5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64DF8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6AE9DCD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F603BAD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9DE5160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E492EF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E5CA7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9529C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71469C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4483E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3E86D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6C76C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9511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C608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459E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DC37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6ED11F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67846F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EBA8C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B9CD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0AA6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AA85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3C9F9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C7B1A2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45988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9DC21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0B37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620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748D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65B4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7C0D9B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AF66D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2AC9B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B4DE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C8C6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8106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8F5EC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AE2988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B22BE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EEEB5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C731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B935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4259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A5E4C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BDA1F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A7C21F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72FFF9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6CE4D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93497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77549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F6162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8FACCC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88FD966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193DA5F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02D50D2" w14:textId="77777777" w:rsidR="00944C3D" w:rsidRDefault="00944C3D" w:rsidP="00944C3D">
      <w:pPr>
        <w:rPr>
          <w:rFonts w:ascii="Arial" w:hAnsi="Arial"/>
          <w:b/>
        </w:rPr>
      </w:pPr>
    </w:p>
    <w:p w14:paraId="658247C0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A9491F5" w14:textId="77777777" w:rsidTr="00503750">
        <w:tc>
          <w:tcPr>
            <w:tcW w:w="2835" w:type="dxa"/>
            <w:vAlign w:val="center"/>
          </w:tcPr>
          <w:p w14:paraId="52078B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06736A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4CF8E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988FB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72F316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887BE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D942F1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0B04B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565801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2E83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6976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F52E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90C72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4C806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8DE8B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CA6DF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DF57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2F5B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D8E0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2C87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915CE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9E6F9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4CFC07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B843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FE2C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F51D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989AB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ECEE0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A5B3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1FE70E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1CA2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95AB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EFC5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864A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B6723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274481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1FDF05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F9577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9CC99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EDA40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DB99C8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648379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B88872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68601277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FB49B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EAF5B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1F9207D9" w14:textId="77777777" w:rsidTr="00503750">
        <w:trPr>
          <w:trHeight w:val="699"/>
        </w:trPr>
        <w:tc>
          <w:tcPr>
            <w:tcW w:w="3502" w:type="dxa"/>
            <w:vMerge/>
          </w:tcPr>
          <w:p w14:paraId="48B15C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57287C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47443A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4BE89E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043DD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68552E3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3C9834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454F16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CBCF2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7A1B0F5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10E801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5393FF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9BF0B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712B5DCA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7B9FD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0587BA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8D0FC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3F3FE155" w14:textId="77777777" w:rsidTr="00503750">
        <w:trPr>
          <w:trHeight w:val="593"/>
        </w:trPr>
        <w:tc>
          <w:tcPr>
            <w:tcW w:w="3497" w:type="dxa"/>
          </w:tcPr>
          <w:p w14:paraId="27A362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20658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88DB4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222FB8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B458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71B76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6203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3FE28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3181EA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5C67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EA3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14027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7E2863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8450E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5C82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5B605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EAE73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59011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EE70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D0DE7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C8C78B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FF25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E44CF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888EC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7F4396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49FB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34FA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B9E69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4DA65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97D46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0A0D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58D28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8CF96B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ED64B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09A7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F3ACF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191D7A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30B85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05AE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7A6B5B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F3EB9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46E7B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7D35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96717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E7565A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C907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2E48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28EB2C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38B3D7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FC0EA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FE55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AD2A1FE" w14:textId="77777777" w:rsidR="00944C3D" w:rsidRDefault="00944C3D" w:rsidP="00944C3D">
      <w:pPr>
        <w:rPr>
          <w:rFonts w:ascii="Arial" w:hAnsi="Arial"/>
          <w:b/>
        </w:rPr>
      </w:pPr>
    </w:p>
    <w:p w14:paraId="2D9D7128" w14:textId="77777777" w:rsidR="00944C3D" w:rsidRDefault="00944C3D" w:rsidP="00944C3D">
      <w:pPr>
        <w:rPr>
          <w:rFonts w:ascii="Arial" w:hAnsi="Arial"/>
          <w:b/>
        </w:rPr>
      </w:pPr>
    </w:p>
    <w:p w14:paraId="0C0AC3F5" w14:textId="77777777" w:rsidR="00944C3D" w:rsidRDefault="00944C3D" w:rsidP="00944C3D">
      <w:pPr>
        <w:rPr>
          <w:rFonts w:ascii="Arial" w:hAnsi="Arial"/>
          <w:b/>
        </w:rPr>
      </w:pPr>
    </w:p>
    <w:p w14:paraId="140C38DE" w14:textId="77777777" w:rsidR="00944C3D" w:rsidRDefault="00944C3D" w:rsidP="00944C3D">
      <w:pPr>
        <w:rPr>
          <w:rFonts w:ascii="Arial" w:hAnsi="Arial"/>
          <w:b/>
        </w:rPr>
      </w:pPr>
    </w:p>
    <w:p w14:paraId="33EE4C3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5C0273CA" w14:textId="77777777" w:rsidTr="00503750">
        <w:tc>
          <w:tcPr>
            <w:tcW w:w="2622" w:type="dxa"/>
            <w:vAlign w:val="center"/>
          </w:tcPr>
          <w:p w14:paraId="57EF340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EAB93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74D81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374D9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4CE0B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F9BD3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80780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2C77B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9C8EB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E85585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52103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15D4AA7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C9A78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6D0681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96C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381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190F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6DE4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8835CDC" w14:textId="77777777" w:rsidTr="00503750">
        <w:tc>
          <w:tcPr>
            <w:tcW w:w="2622" w:type="dxa"/>
            <w:vAlign w:val="center"/>
          </w:tcPr>
          <w:p w14:paraId="1A9B61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5EDE6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2ACF2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FE6E1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75EAD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639AA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3F82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060169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28E66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BF46D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233E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2D5F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C0CB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464F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40FE38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14FEE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26B8B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2DF7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8E44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EAE9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1AB1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85E770E" w14:textId="77777777" w:rsidTr="00503750">
        <w:tc>
          <w:tcPr>
            <w:tcW w:w="2622" w:type="dxa"/>
            <w:vAlign w:val="center"/>
          </w:tcPr>
          <w:p w14:paraId="4097CF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B0393C6" w14:textId="5033EA21" w:rsidR="00944C3D" w:rsidRPr="008C56AB" w:rsidRDefault="00AD0A83" w:rsidP="002812B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14422</w:t>
            </w:r>
          </w:p>
        </w:tc>
        <w:tc>
          <w:tcPr>
            <w:tcW w:w="1275" w:type="dxa"/>
            <w:vAlign w:val="center"/>
          </w:tcPr>
          <w:p w14:paraId="7348C414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9973976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9844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178537" w14:textId="55329CE0" w:rsidR="00944C3D" w:rsidRPr="008C56AB" w:rsidRDefault="00687C2D" w:rsidP="00546C3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17238</w:t>
            </w:r>
          </w:p>
        </w:tc>
      </w:tr>
      <w:tr w:rsidR="0099716A" w:rsidRPr="00050529" w14:paraId="47C18C0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B0A39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24B5A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E948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8088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FFB7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11CC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4E74879" w14:textId="77777777" w:rsidTr="00503750">
        <w:tc>
          <w:tcPr>
            <w:tcW w:w="2622" w:type="dxa"/>
            <w:vAlign w:val="center"/>
          </w:tcPr>
          <w:p w14:paraId="672684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BC53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DC1E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7F2F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4157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CC12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B854E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7D439C1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70E86A7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19D76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0C519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4831B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BD7C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5C34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053FB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0DAED7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F49F6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73857C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30195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D781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8F4D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8A33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70725A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9D4C2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22636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F07D5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AA023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8795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8D7D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48CEDA7" w14:textId="77777777" w:rsidTr="00503750">
        <w:tc>
          <w:tcPr>
            <w:tcW w:w="2622" w:type="dxa"/>
            <w:vAlign w:val="center"/>
          </w:tcPr>
          <w:p w14:paraId="583C1B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4E5F7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564CF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769F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DA8A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02E1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03461CD" w14:textId="77777777" w:rsidTr="00503750">
        <w:tc>
          <w:tcPr>
            <w:tcW w:w="2622" w:type="dxa"/>
            <w:vAlign w:val="center"/>
          </w:tcPr>
          <w:p w14:paraId="1D85E7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5212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2DBA3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F1D5B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45373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8242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31DC59F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498B31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411A5DFE" w14:textId="77777777" w:rsidR="00944C3D" w:rsidRPr="008C56AB" w:rsidRDefault="00944C3D" w:rsidP="00546C3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B94AE0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1E629E7" w14:textId="77777777" w:rsidR="00944C3D" w:rsidRPr="008C56AB" w:rsidRDefault="00944C3D" w:rsidP="00546C3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5E23C1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328088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6D735B2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D7CC78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688B85E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6FF504C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BB84DB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FE4FF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9DEAE1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448976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13B7D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F37C88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2FD7F99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803E5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FE4993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540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8E67A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12A3C3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9140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9809E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0CC1B6D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C1B8CA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562B23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65C404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05200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EFFC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0CAAEAF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A317D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A9C67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43309A7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83025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D6143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8D2EAB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6717D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2FD7C4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194896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4CA7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09950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AA6064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E37B6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D5919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53FE93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897BF4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034CF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AAC21C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823D8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09202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C90611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80243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DFA0B4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C674F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E97A3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D022EB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AED4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83511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FCB0C9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E6B80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2A3F7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58D09B6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76C9A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2EB6D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E28345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B5C82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7DDF0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3E2326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7E867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3CD703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B56D03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CF9CE8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674496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631287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6EA6FF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489EF085" w14:textId="77777777" w:rsidTr="00503750">
        <w:tc>
          <w:tcPr>
            <w:tcW w:w="2835" w:type="dxa"/>
            <w:vAlign w:val="center"/>
          </w:tcPr>
          <w:p w14:paraId="0AD53D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19407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6DE28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3D20B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C0E86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450BE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3924B4B" w14:textId="77777777" w:rsidTr="00503750">
        <w:tc>
          <w:tcPr>
            <w:tcW w:w="2835" w:type="dxa"/>
            <w:vAlign w:val="center"/>
          </w:tcPr>
          <w:p w14:paraId="147DE7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D1F25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E6DA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67D6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A6B5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8A23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1A77BC" w14:textId="77777777" w:rsidTr="00503750">
        <w:tc>
          <w:tcPr>
            <w:tcW w:w="2835" w:type="dxa"/>
            <w:vAlign w:val="center"/>
          </w:tcPr>
          <w:p w14:paraId="6E5F35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58874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E7CC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9270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187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C023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4BAE4B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7B70614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150D5E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2AFB8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00202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DDE47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92657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95D60B7" w14:textId="77777777" w:rsidTr="00503750">
        <w:tc>
          <w:tcPr>
            <w:tcW w:w="2835" w:type="dxa"/>
            <w:vAlign w:val="center"/>
          </w:tcPr>
          <w:p w14:paraId="5C6A5D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7861B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C6FF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401C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9458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090D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DC291E" w14:textId="77777777" w:rsidTr="00503750">
        <w:tc>
          <w:tcPr>
            <w:tcW w:w="2835" w:type="dxa"/>
            <w:vAlign w:val="center"/>
          </w:tcPr>
          <w:p w14:paraId="5E5403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82784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1F51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843E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506F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CC90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ADC24E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6224E8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D2B305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EB36C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A145B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FC33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567404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983593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D03DFC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8AC0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F706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B35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10F5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E97DA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4C1F79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7601AF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367C2056" w14:textId="77777777" w:rsidTr="00503750">
        <w:tc>
          <w:tcPr>
            <w:tcW w:w="2552" w:type="dxa"/>
            <w:shd w:val="clear" w:color="auto" w:fill="auto"/>
            <w:vAlign w:val="center"/>
          </w:tcPr>
          <w:p w14:paraId="4CF7E7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5D7CBF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5C414A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E5984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B4AFA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52B0D2C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2F166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2082F3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F08BCE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D44CFC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3E3CC8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7AE84B3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6FA523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D51DED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8DFD43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DDD65E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19BF90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D258F1D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4EFF4F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79E937D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495B9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EEA8F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A36225D" w14:textId="77777777" w:rsidTr="00503750">
        <w:tc>
          <w:tcPr>
            <w:tcW w:w="4395" w:type="dxa"/>
            <w:vMerge/>
          </w:tcPr>
          <w:p w14:paraId="598CF9D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059F9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66B49E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263013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9D113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4D81F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2233A58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73EB5D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B318F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7485A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DC8B11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D56BD6B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BD1F36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074C15D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4A2AF7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44021B3" w14:textId="77777777" w:rsidTr="00503750">
        <w:tc>
          <w:tcPr>
            <w:tcW w:w="4395" w:type="dxa"/>
            <w:vAlign w:val="center"/>
          </w:tcPr>
          <w:p w14:paraId="33ADA0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6EC13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9B01C7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E4A0F80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B5993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266F82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EEE7D4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928F31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A41662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79F80EE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C5F90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3CF89E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7301AC0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231E5CF" w14:textId="7CED38C0" w:rsidR="00944C3D" w:rsidRPr="008C56AB" w:rsidRDefault="00FC2D97" w:rsidP="006D5952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16987</w:t>
            </w:r>
          </w:p>
        </w:tc>
        <w:tc>
          <w:tcPr>
            <w:tcW w:w="2835" w:type="dxa"/>
            <w:vAlign w:val="center"/>
          </w:tcPr>
          <w:p w14:paraId="6F49F8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BEAA50F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3CAFC2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63BC7A72" w14:textId="77777777" w:rsidTr="00503750">
        <w:tc>
          <w:tcPr>
            <w:tcW w:w="4395" w:type="dxa"/>
            <w:vAlign w:val="center"/>
          </w:tcPr>
          <w:p w14:paraId="1D37430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C1215A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CD508B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52FDC8B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0B24E1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369B62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97E813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7AB189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82C97D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1CACB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BE192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D341600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69DB25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17435E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E9535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EF8684F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23CC5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06564FC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CDFC0E9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47CA093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2AC68B5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DDC975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2A6E5C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CCF66F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BAE7E4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02F547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6135FB6" w14:textId="77777777" w:rsidTr="00503750">
        <w:tc>
          <w:tcPr>
            <w:tcW w:w="1843" w:type="dxa"/>
            <w:vAlign w:val="center"/>
          </w:tcPr>
          <w:p w14:paraId="12C9326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BA0527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0889B6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3BDFDF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5AC557E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FCB25E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F79934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D4D1E29" w14:textId="77777777" w:rsidTr="00503750">
        <w:tc>
          <w:tcPr>
            <w:tcW w:w="1843" w:type="dxa"/>
            <w:vAlign w:val="center"/>
          </w:tcPr>
          <w:p w14:paraId="704B91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E2AE00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DE17B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3D94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B6C5D0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7387A1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CB02A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8FB06AE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28AF3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7AC18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346CF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6444B3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066B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26543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1DFFD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5A257DB" w14:textId="77777777" w:rsidTr="00503750">
        <w:tc>
          <w:tcPr>
            <w:tcW w:w="1843" w:type="dxa"/>
            <w:vAlign w:val="center"/>
          </w:tcPr>
          <w:p w14:paraId="613C14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8F7FE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CDD0E2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774EA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B42CB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C8CDAC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2B2EF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369967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0113E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10930D9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47C56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120C25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0CBFB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C8558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2A9B3F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F36A44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4BF4D7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0A0BCB7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1884F2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52096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73F73A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44E50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612EDB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E48277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11F79A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177AC181" w14:textId="77777777" w:rsidTr="00503750">
        <w:trPr>
          <w:trHeight w:val="664"/>
        </w:trPr>
        <w:tc>
          <w:tcPr>
            <w:tcW w:w="3372" w:type="dxa"/>
          </w:tcPr>
          <w:p w14:paraId="2F8B62C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11581A2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BEEE95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0BE6AD9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B5E3CB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94C23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0B27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BC9D68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B9D46DA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BB3F5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D88D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B53C2C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938B911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0206C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F18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C80C06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76524F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E47E0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705D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06DCA6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882142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14BEB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85CF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CA06817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EFADC1C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8DB00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A86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C6322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E7F601C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3DE974C0" w14:textId="77777777" w:rsidTr="00503750">
        <w:tc>
          <w:tcPr>
            <w:tcW w:w="2835" w:type="dxa"/>
            <w:vAlign w:val="center"/>
          </w:tcPr>
          <w:p w14:paraId="1796C66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E4601B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EBB6D1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755E9D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5F9DEE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EAA0384" w14:textId="77777777" w:rsidTr="00503750">
        <w:tc>
          <w:tcPr>
            <w:tcW w:w="2835" w:type="dxa"/>
          </w:tcPr>
          <w:p w14:paraId="4030B70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7E95F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F81B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4F63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3A867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0687FE1" w14:textId="77777777" w:rsidTr="00503750">
        <w:tc>
          <w:tcPr>
            <w:tcW w:w="2835" w:type="dxa"/>
          </w:tcPr>
          <w:p w14:paraId="3B55B80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628256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4560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8E4D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3416F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873C84" w14:textId="77777777" w:rsidTr="00503750">
        <w:tc>
          <w:tcPr>
            <w:tcW w:w="2835" w:type="dxa"/>
          </w:tcPr>
          <w:p w14:paraId="13FE828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5E239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D14A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151B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EBB4D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2978CF" w14:textId="77777777" w:rsidTr="00503750">
        <w:tc>
          <w:tcPr>
            <w:tcW w:w="2835" w:type="dxa"/>
            <w:vAlign w:val="center"/>
          </w:tcPr>
          <w:p w14:paraId="2929838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8A770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A394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086D3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F6797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2C1A97" w14:textId="77777777" w:rsidTr="00503750">
        <w:tc>
          <w:tcPr>
            <w:tcW w:w="2835" w:type="dxa"/>
            <w:vAlign w:val="center"/>
          </w:tcPr>
          <w:p w14:paraId="160C5DD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379B7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8B6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801A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78EB7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B2F50FE" w14:textId="77777777" w:rsidTr="00503750">
        <w:tc>
          <w:tcPr>
            <w:tcW w:w="2835" w:type="dxa"/>
          </w:tcPr>
          <w:p w14:paraId="3C04E48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2BFE8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44B8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68C4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85976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B08FC6" w14:textId="77777777" w:rsidTr="00503750">
        <w:tc>
          <w:tcPr>
            <w:tcW w:w="2835" w:type="dxa"/>
          </w:tcPr>
          <w:p w14:paraId="7142F4C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0B5E5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2DF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A26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6EDA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BE8FA5" w14:textId="77777777" w:rsidTr="00503750">
        <w:tc>
          <w:tcPr>
            <w:tcW w:w="2835" w:type="dxa"/>
          </w:tcPr>
          <w:p w14:paraId="1788715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8715C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E4D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0D7B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242E1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B999430" w14:textId="77777777" w:rsidR="00944C3D" w:rsidRDefault="00944C3D" w:rsidP="00944C3D">
      <w:pPr>
        <w:rPr>
          <w:rFonts w:ascii="Arial" w:hAnsi="Arial"/>
          <w:b/>
        </w:rPr>
      </w:pPr>
    </w:p>
    <w:p w14:paraId="4DD70154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04A5A044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4C5AD22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533CE57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23B715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D77635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082B6A9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BACE6E2" w14:textId="77777777" w:rsidTr="00503750">
        <w:trPr>
          <w:trHeight w:val="443"/>
        </w:trPr>
        <w:tc>
          <w:tcPr>
            <w:tcW w:w="2560" w:type="dxa"/>
          </w:tcPr>
          <w:p w14:paraId="6102100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72D55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14725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17EC0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6AD26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2A26849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322490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2557DA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67659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558B9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7D5DD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49B5865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B87731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657FB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845E6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CB332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1AD68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B425E6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469AEA3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01728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389D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306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F8490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91EB416" w14:textId="77777777" w:rsidR="00944C3D" w:rsidRDefault="00944C3D" w:rsidP="00944C3D">
      <w:pPr>
        <w:rPr>
          <w:rFonts w:ascii="Arial" w:hAnsi="Arial"/>
          <w:b/>
        </w:rPr>
      </w:pPr>
    </w:p>
    <w:p w14:paraId="79EF6710" w14:textId="77777777" w:rsidR="00944C3D" w:rsidRDefault="00944C3D" w:rsidP="00944C3D">
      <w:pPr>
        <w:rPr>
          <w:rFonts w:ascii="Arial" w:hAnsi="Arial"/>
          <w:b/>
        </w:rPr>
      </w:pPr>
    </w:p>
    <w:p w14:paraId="7051BE0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AF518FF" w14:textId="77777777" w:rsidR="00944C3D" w:rsidRDefault="00944C3D" w:rsidP="00944C3D">
      <w:pPr>
        <w:rPr>
          <w:rFonts w:ascii="Arial" w:hAnsi="Arial"/>
          <w:b/>
        </w:rPr>
      </w:pPr>
    </w:p>
    <w:p w14:paraId="77CCB67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352FFB86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381E10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8A2C10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6D505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677D9F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CD10C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AE545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8B4AD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C0C027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EF24F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0F3AD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F4097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FD1610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3C760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2C378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FF186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E840F0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B405B8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0426F8D" w14:textId="77777777" w:rsidTr="00503750">
        <w:trPr>
          <w:trHeight w:val="677"/>
        </w:trPr>
        <w:tc>
          <w:tcPr>
            <w:tcW w:w="3358" w:type="dxa"/>
          </w:tcPr>
          <w:p w14:paraId="2F040C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95DAF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A191B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92F700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FBE35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F1F5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06D38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BCFCB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BE90E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6EB09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1CDB5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2DCC1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C37A0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D0972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8CF8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FAFD3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4FA3D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F25BA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57797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A29D6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2D1BF6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3AA01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BF665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3B3363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77C4CD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69C62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889B0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2F0FEA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78271A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1984E5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24DFD5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4FDA46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4EF1AB5D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6B0355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9EB32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C1BE770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847EA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A0490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EB32283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58A8C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F3927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93FC43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E568C6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954336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E44483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A97FC5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C92308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F5BA14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945ECB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1638FF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3B905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C2436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47CB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06F9D18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39775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148BA5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C5FC0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6D9FB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4EA58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D62EA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C609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835EA9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6950AF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ED29D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0F581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A9855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BD36AC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8B38D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58F4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6CE0D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3F9DB6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66A98EF4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363466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290AF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3AB1DF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8CB3DC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1DE1B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10BED2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A129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F794B4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80E00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C3F3F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17DBA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7B487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B499E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24759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62F52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9CCFC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496ED2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D1473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48E35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AD5192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0DCF49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7A02E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1689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1F3B0F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329934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67AE046D" w14:textId="77777777" w:rsidTr="00503750">
        <w:tc>
          <w:tcPr>
            <w:tcW w:w="3686" w:type="dxa"/>
            <w:vAlign w:val="center"/>
          </w:tcPr>
          <w:p w14:paraId="3D04DD8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7EB3FEE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A46C2D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1DAB69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9ECC4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B4038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9B3CD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CE9628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E9C7D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48B4B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ED282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BE61A0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075B6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EDF78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E30A9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BC6332D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581967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7776E1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DA63D9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D96519A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3DC3075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AC5692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26089D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C95A4B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46C1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13BD2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F0CCB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8D953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CCD02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1DCA1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837FC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6DEC2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F5204B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E59654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68ED5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09D48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52551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2E4934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5F296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3D3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D06141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397F79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801AB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1E2D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2FA22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E6D6E9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7387351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077762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BACC9C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EC6ECC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436EF0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1FD5F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105627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CA003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A7CFE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8353F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13FEA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977A5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E0411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D1E1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31D50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66B61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19C02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BB3DEE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E7B37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B56C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EED162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87766F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60FED20" w14:textId="77777777" w:rsidR="00944C3D" w:rsidRDefault="00944C3D" w:rsidP="00944C3D">
      <w:pPr>
        <w:rPr>
          <w:sz w:val="22"/>
          <w:szCs w:val="22"/>
        </w:rPr>
      </w:pPr>
    </w:p>
    <w:p w14:paraId="4C08A5D0" w14:textId="77777777" w:rsidR="00944C3D" w:rsidRDefault="00944C3D" w:rsidP="00944C3D">
      <w:pPr>
        <w:rPr>
          <w:sz w:val="22"/>
          <w:szCs w:val="22"/>
        </w:rPr>
      </w:pPr>
    </w:p>
    <w:p w14:paraId="02CDF77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329ADD48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A27D937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5C4FD7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3C295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C0A3B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93E29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7265F17F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769384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AA0482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1FD6DB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BF3C7C7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BEE78F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6A2A4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8889C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726C47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243E16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12B0A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B3FBC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E050D7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54BC67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708EC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C6A1D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70F3A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E38F9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4F084E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CAAED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9205D9B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C408AB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63164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98833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F76DF4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9B3BA6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F020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C0C50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38C5EF2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E5FC98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BC254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93439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233AE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97E40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1CE93B9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5B146D4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9B25E7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ADE00B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DC119F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D05E3D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60396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2AA63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4C93C2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40EA79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14064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E5603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FBF20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7163B5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AEFB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A4938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352124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D80E9C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459585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42CBC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E91806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E930EC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AAB71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E1B76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F15861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EF6CF8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D8409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D74A6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CDE4715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7C52AC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20787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5F4D6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659BC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9707D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C1485DF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A6069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B90A8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68D6DDD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60AB0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2679DC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661DCC4E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2033AEF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CB2EE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D2A46B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5FA4A5A" w14:textId="77777777" w:rsidR="00944C3D" w:rsidRPr="003607F0" w:rsidRDefault="00944C3D" w:rsidP="00944C3D"/>
    <w:p w14:paraId="4E03425A" w14:textId="77777777" w:rsidR="00F47675" w:rsidRPr="00944C3D" w:rsidRDefault="00F47675" w:rsidP="00944C3D"/>
    <w:sectPr w:rsidR="00F47675" w:rsidRPr="00944C3D" w:rsidSect="00F15707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DF058C" w14:textId="77777777" w:rsidR="00F15707" w:rsidRDefault="00F15707">
      <w:r>
        <w:separator/>
      </w:r>
    </w:p>
  </w:endnote>
  <w:endnote w:type="continuationSeparator" w:id="0">
    <w:p w14:paraId="75379DEB" w14:textId="77777777" w:rsidR="00F15707" w:rsidRDefault="00F157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31C52C" w14:textId="77777777" w:rsidR="006953BA" w:rsidRDefault="006953BA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4466067F" w14:textId="77777777" w:rsidR="006953BA" w:rsidRDefault="006953BA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E9D030" w14:textId="77777777" w:rsidR="006953BA" w:rsidRDefault="006953BA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7E47BA8" w14:textId="77777777" w:rsidR="006953BA" w:rsidRDefault="006953BA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DC54C2" w14:textId="77777777" w:rsidR="006953BA" w:rsidRPr="00010D38" w:rsidRDefault="006953BA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66AC866B" w14:textId="77777777" w:rsidR="006953BA" w:rsidRDefault="006953BA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5EF5AF" w14:textId="77777777" w:rsidR="00F15707" w:rsidRDefault="00F15707">
      <w:r>
        <w:separator/>
      </w:r>
    </w:p>
  </w:footnote>
  <w:footnote w:type="continuationSeparator" w:id="0">
    <w:p w14:paraId="43FF653F" w14:textId="77777777" w:rsidR="00F15707" w:rsidRDefault="00F1570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3831070">
    <w:abstractNumId w:val="13"/>
  </w:num>
  <w:num w:numId="2" w16cid:durableId="1663895916">
    <w:abstractNumId w:val="17"/>
  </w:num>
  <w:num w:numId="3" w16cid:durableId="1031418846">
    <w:abstractNumId w:val="8"/>
  </w:num>
  <w:num w:numId="4" w16cid:durableId="563182452">
    <w:abstractNumId w:val="7"/>
  </w:num>
  <w:num w:numId="5" w16cid:durableId="388649912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3685435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53768346">
    <w:abstractNumId w:val="20"/>
  </w:num>
  <w:num w:numId="8" w16cid:durableId="1901209217">
    <w:abstractNumId w:val="10"/>
  </w:num>
  <w:num w:numId="9" w16cid:durableId="1340963965">
    <w:abstractNumId w:val="0"/>
  </w:num>
  <w:num w:numId="10" w16cid:durableId="114101786">
    <w:abstractNumId w:val="19"/>
  </w:num>
  <w:num w:numId="11" w16cid:durableId="766846818">
    <w:abstractNumId w:val="6"/>
  </w:num>
  <w:num w:numId="12" w16cid:durableId="2001690545">
    <w:abstractNumId w:val="9"/>
  </w:num>
  <w:num w:numId="13" w16cid:durableId="1211501764">
    <w:abstractNumId w:val="12"/>
  </w:num>
  <w:num w:numId="14" w16cid:durableId="1715732723">
    <w:abstractNumId w:val="15"/>
  </w:num>
  <w:num w:numId="15" w16cid:durableId="111484311">
    <w:abstractNumId w:val="14"/>
  </w:num>
  <w:num w:numId="16" w16cid:durableId="1045063978">
    <w:abstractNumId w:val="2"/>
  </w:num>
  <w:num w:numId="17" w16cid:durableId="533805594">
    <w:abstractNumId w:val="4"/>
  </w:num>
  <w:num w:numId="18" w16cid:durableId="802775852">
    <w:abstractNumId w:val="11"/>
  </w:num>
  <w:num w:numId="19" w16cid:durableId="1195922202">
    <w:abstractNumId w:val="5"/>
  </w:num>
  <w:num w:numId="20" w16cid:durableId="862592584">
    <w:abstractNumId w:val="18"/>
  </w:num>
  <w:num w:numId="21" w16cid:durableId="3272534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812BC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46C37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87C2D"/>
    <w:rsid w:val="006953BA"/>
    <w:rsid w:val="006A3399"/>
    <w:rsid w:val="006A789F"/>
    <w:rsid w:val="006B168A"/>
    <w:rsid w:val="006B2D46"/>
    <w:rsid w:val="006B4786"/>
    <w:rsid w:val="006C4CAE"/>
    <w:rsid w:val="006D5952"/>
    <w:rsid w:val="006D7F5C"/>
    <w:rsid w:val="006E48BA"/>
    <w:rsid w:val="006E54EB"/>
    <w:rsid w:val="006F31A6"/>
    <w:rsid w:val="006F45F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6AA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1F71"/>
    <w:rsid w:val="00A62A99"/>
    <w:rsid w:val="00A65012"/>
    <w:rsid w:val="00A67AA4"/>
    <w:rsid w:val="00A80683"/>
    <w:rsid w:val="00A82CC0"/>
    <w:rsid w:val="00AA3410"/>
    <w:rsid w:val="00AC1897"/>
    <w:rsid w:val="00AD0A83"/>
    <w:rsid w:val="00AD5EAF"/>
    <w:rsid w:val="00AD6F86"/>
    <w:rsid w:val="00AE1C04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5529B"/>
    <w:rsid w:val="00C6138D"/>
    <w:rsid w:val="00C66FB0"/>
    <w:rsid w:val="00C736A2"/>
    <w:rsid w:val="00C74B1A"/>
    <w:rsid w:val="00C77B5A"/>
    <w:rsid w:val="00C82075"/>
    <w:rsid w:val="00C900D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1AEA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15707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2D97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B92DAC3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B0121E-9BDA-4351-A896-8064C13E22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2730</Words>
  <Characters>32624</Characters>
  <Application>Microsoft Office Word</Application>
  <DocSecurity>0</DocSecurity>
  <Lines>271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Marcela KOSTELNA</cp:lastModifiedBy>
  <cp:revision>2</cp:revision>
  <cp:lastPrinted>2009-07-30T10:15:00Z</cp:lastPrinted>
  <dcterms:created xsi:type="dcterms:W3CDTF">2025-03-12T08:45:00Z</dcterms:created>
  <dcterms:modified xsi:type="dcterms:W3CDTF">2025-03-12T08:45:00Z</dcterms:modified>
</cp:coreProperties>
</file>