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00DA2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2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A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7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E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2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4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4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D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A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A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3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4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B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1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7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2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F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DD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A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8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8C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E46F7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EB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5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FC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CA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84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46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CA7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1E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69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85D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A6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E1A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8E7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91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E4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12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DB6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1D8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C20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504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FB1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DA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482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FC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0F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A52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D5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17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CA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53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B4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3D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83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AB185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3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5D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CA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AF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91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B2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3E8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BCE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FB3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31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610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50B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FA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F2A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4F9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39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C5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C4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46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F31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B82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A1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F8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0E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B5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CE9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7E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E2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BDC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C6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B97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584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278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31728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873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2D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E8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D0A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0A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4C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2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9B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B9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4A0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BE2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B2C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CB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5D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47E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2C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3C1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38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DA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1E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9E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32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DC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02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DE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44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1D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EA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ABE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C66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88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A1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C67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F344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7A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8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4A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2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D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61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B2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37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2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72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15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7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3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C07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2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CC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6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47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0C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75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9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7B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41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1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F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A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44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5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E4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E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A1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61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D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E984B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D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C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F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4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9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C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3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A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3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C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D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D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7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9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B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D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06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A1E6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8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6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3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0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D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1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8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6F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7A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C1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05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B4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2E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7E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9D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3A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44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63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4493B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C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2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4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D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484B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C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5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1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4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8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5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9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4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2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B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1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694D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2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1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B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F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0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3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D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0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1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5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B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6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1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4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7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826A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7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C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F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9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D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2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E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E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7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D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5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E6D2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7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1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D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3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1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D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1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7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C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4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A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4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F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B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6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39E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8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F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A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8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2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E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B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5B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04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35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79A62" w14:textId="7D254EB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6A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ED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00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CEE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53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B8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23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85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F8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C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0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3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1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8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B51F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3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6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E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6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F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5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F9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BE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E4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A29C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1A22597" wp14:editId="5488E0A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033F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225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2D033F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4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7C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5C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02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5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3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7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E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F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5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1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A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A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421E0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5871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8DEBB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DA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205059" wp14:editId="4CB737B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1BCB4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05059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A1BCB4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E0D846" wp14:editId="6BD5ADC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B2A8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D84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96B2A8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78758B" wp14:editId="4B4255F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142E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8758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ED142E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AEA0542" wp14:editId="0ED884D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5E36B" w14:textId="5A7E14BD" w:rsidR="000B647F" w:rsidRDefault="000B647F" w:rsidP="00944C3D">
                                  <w:fldSimple w:instr=" MERGEFIELD  aDMOD  \* MERGEFORMAT ">
                                    <w:r w:rsidR="00EA6D00" w:rsidRPr="00EA6D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A0542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865E36B" w14:textId="5A7E14BD" w:rsidR="000B647F" w:rsidRDefault="000B647F" w:rsidP="00944C3D">
                            <w:fldSimple w:instr=" MERGEFIELD  aDMOD  \* MERGEFORMAT ">
                              <w:r w:rsidR="00EA6D00" w:rsidRPr="00EA6D0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36D6ACD" wp14:editId="37A6F88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EAF10" w14:textId="796D68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D6AC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8CEAF10" w14:textId="796D68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B98A2B7" wp14:editId="49A71A4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62266C" w14:textId="2CEBF4F3" w:rsidR="000B647F" w:rsidRDefault="000B647F" w:rsidP="00944C3D">
                                  <w:fldSimple w:instr=" MERGEFIELD  aDRDO  \* MERGEFORMAT ">
                                    <w:r w:rsidR="00EA6D00" w:rsidRPr="00EA6D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8A2B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262266C" w14:textId="2CEBF4F3" w:rsidR="000B647F" w:rsidRDefault="000B647F" w:rsidP="00944C3D">
                            <w:fldSimple w:instr=" MERGEFIELD  aDRDO  \* MERGEFORMAT ">
                              <w:r w:rsidR="00EA6D00" w:rsidRPr="00EA6D0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AA6E5F0" wp14:editId="5FCFF61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64829" w14:textId="49F13904" w:rsidR="000B647F" w:rsidRDefault="000B647F" w:rsidP="00944C3D">
                                  <w:fldSimple w:instr=" MERGEFIELD  aDMDO  \* MERGEFORMAT ">
                                    <w:r w:rsidR="00EA6D00" w:rsidRPr="00EA6D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6E5F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2D64829" w14:textId="49F13904" w:rsidR="000B647F" w:rsidRDefault="000B647F" w:rsidP="00944C3D">
                            <w:fldSimple w:instr=" MERGEFIELD  aDMDO  \* MERGEFORMAT ">
                              <w:r w:rsidR="00EA6D00" w:rsidRPr="00EA6D0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255E5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3A1666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1E36B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218CC7" wp14:editId="4A228AC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302E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18CC7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8F302E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A31ED80" wp14:editId="587103B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9CB7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1ED8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849CB7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A96B5D" wp14:editId="3888925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2F2C8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96B5D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62F2C8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A641A35" wp14:editId="1D4E4FF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7A772" w14:textId="060FF62D" w:rsidR="000B647F" w:rsidRDefault="000B647F" w:rsidP="00944C3D">
                                  <w:fldSimple w:instr=" MERGEFIELD  aDRDOo  \* MERGEFORMAT ">
                                    <w:r w:rsidR="00EA6D00" w:rsidRPr="00EA6D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41A3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CE7A772" w14:textId="060FF62D" w:rsidR="000B647F" w:rsidRDefault="000B647F" w:rsidP="00944C3D">
                            <w:fldSimple w:instr=" MERGEFIELD  aDRDOo  \* MERGEFORMAT ">
                              <w:r w:rsidR="00EA6D00" w:rsidRPr="00EA6D00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05EF2CC" wp14:editId="3595792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DC7C0" w14:textId="42D6A92C" w:rsidR="000B647F" w:rsidRDefault="000B647F" w:rsidP="00944C3D">
                                  <w:fldSimple w:instr=" MERGEFIELD  aDMDO  \* MERGEFORMAT ">
                                    <w:r w:rsidR="00EA6D00" w:rsidRPr="00EA6D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EF2C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70DC7C0" w14:textId="42D6A92C" w:rsidR="000B647F" w:rsidRDefault="000B647F" w:rsidP="00944C3D">
                            <w:fldSimple w:instr=" MERGEFIELD  aDMDO  \* MERGEFORMAT ">
                              <w:r w:rsidR="00EA6D00" w:rsidRPr="00EA6D0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256202B" wp14:editId="7D1CD84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95CBC" w14:textId="230B3A68" w:rsidR="000B647F" w:rsidRDefault="000B647F" w:rsidP="00944C3D">
                                  <w:fldSimple w:instr=" MERGEFIELD  aDRODo  \* MERGEFORMAT ">
                                    <w:r w:rsidR="00EA6D00" w:rsidRPr="00EA6D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6202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7A95CBC" w14:textId="230B3A68" w:rsidR="000B647F" w:rsidRDefault="000B647F" w:rsidP="00944C3D">
                            <w:fldSimple w:instr=" MERGEFIELD  aDRODo  \* MERGEFORMAT ">
                              <w:r w:rsidR="00EA6D00" w:rsidRPr="00EA6D00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6A200A5" wp14:editId="1FFFA6A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4A6DDB" w14:textId="17FFDB56" w:rsidR="000B647F" w:rsidRDefault="000B647F" w:rsidP="00944C3D">
                                  <w:fldSimple w:instr=" MERGEFIELD  aDMOD  \* MERGEFORMAT ">
                                    <w:r w:rsidR="00EA6D00" w:rsidRPr="00EA6D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200A5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C4A6DDB" w14:textId="17FFDB56" w:rsidR="000B647F" w:rsidRDefault="000B647F" w:rsidP="00944C3D">
                            <w:fldSimple w:instr=" MERGEFIELD  aDMOD  \* MERGEFORMAT ">
                              <w:r w:rsidR="00EA6D00" w:rsidRPr="00EA6D0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A373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9A467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7E60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C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0B1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6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E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3D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D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F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A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D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2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2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D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6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3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7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7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D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0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6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3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C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0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E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8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2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8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2510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6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74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1B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6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8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1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6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5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D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8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0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A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3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1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B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E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89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22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3E7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2AB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17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6D1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190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A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A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9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B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B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7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D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2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A3A7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A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1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B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6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17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7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9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2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C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0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8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3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7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8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1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1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C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5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C0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6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7AE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B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F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B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0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5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5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4C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B1D1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F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4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D2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9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7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8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5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0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7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F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0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4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0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B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77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F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C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1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5B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3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4A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9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7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E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A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A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8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1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E9B4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5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C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3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3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0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B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C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F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B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C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8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8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9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1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3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AD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0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8C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68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59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48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EA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7F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74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9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8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5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5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4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B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5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D15E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4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1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2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2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A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E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4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8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C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D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8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A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8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4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0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2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9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8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D5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F3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6A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C8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92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51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1F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8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9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7E5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4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C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A990BD" wp14:editId="5D22795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21D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990BD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2421D9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2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B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C4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1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E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D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7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B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F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E96519B" wp14:editId="37C56DF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F04EA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6519B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8F04EA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6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1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5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0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2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2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3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8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9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B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4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4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C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8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6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C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7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0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F0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C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0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4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7370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36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0CB3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3D1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6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188196" wp14:editId="43301DB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E8F82F" w14:textId="1A70F6A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36121754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8819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DE8F82F" w14:textId="1A70F6A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36121754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F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9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A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6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E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0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D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4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0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F03D70" wp14:editId="4671AA4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320CD" w14:textId="60F2569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2021555019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03D7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12320CD" w14:textId="60F2569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2021555019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9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7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E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0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5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A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5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F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D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5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7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D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4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7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3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DD3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E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E7A9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6AF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D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A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2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8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4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8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5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D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F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E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7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B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0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1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4809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B2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594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C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9D8523" wp14:editId="63095D6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F50B69" w14:textId="14C05FA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Partizánska 786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D852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5F50B69" w14:textId="14C05FA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Partizánska 786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2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7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F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8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7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C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E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1E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1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0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2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9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A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6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2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2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C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5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E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3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A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7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4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D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9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C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0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B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0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C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E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768C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6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EB4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A245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6622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3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4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0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F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D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3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5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E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9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A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A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4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0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E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C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A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F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8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D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D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0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2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E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FB65B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C2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519335" wp14:editId="4989411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6FC0B" w14:textId="60604E6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Partizánska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1933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386FC0B" w14:textId="60604E6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Partizánska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E7A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2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E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C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2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0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7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7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D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A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C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3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D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4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F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99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2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927A9A" wp14:editId="5B7633B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83494" w14:textId="4E0F48B2" w:rsidR="000B647F" w:rsidRDefault="000B647F" w:rsidP="00944C3D">
                                  <w:fldSimple w:instr=" MERGEFIELD  aSUB_ULICA_CISLO  \* MERGEFORMAT ">
                                    <w:r w:rsidR="00EA6D00" w:rsidRPr="00EA6D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7/786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27A9A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E183494" w14:textId="4E0F48B2" w:rsidR="000B647F" w:rsidRDefault="000B647F" w:rsidP="00944C3D">
                            <w:fldSimple w:instr=" MERGEFIELD  aSUB_ULICA_CISLO  \* MERGEFORMAT ">
                              <w:r w:rsidR="00EA6D00" w:rsidRPr="00EA6D00">
                                <w:rPr>
                                  <w:rFonts w:ascii="Arial" w:hAnsi="Arial" w:cs="Arial"/>
                                  <w:noProof/>
                                </w:rPr>
                                <w:t>7/786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5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4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0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0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0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0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5D17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4B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47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27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A17E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A7CC8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AB0883" wp14:editId="1C726E4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9C64FA" w14:textId="2730AD0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B088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89C64FA" w14:textId="2730AD0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FE11E1" wp14:editId="6A00CE6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BA38B1" w14:textId="0824746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E11E1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CBA38B1" w14:textId="0824746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13CF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18A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3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9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8DF6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F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3F8A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FA8A4D" wp14:editId="159879C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50FEA" w14:textId="13C0F44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A8A4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E850FEA" w14:textId="13C0F44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E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DE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C5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D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E6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C2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AE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DEE3F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817CF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83830F" wp14:editId="714794C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8CCEA2" w14:textId="5BEE523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3830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A8CCEA2" w14:textId="5BEE523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928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D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C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E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2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1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6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E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D1F6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2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630E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3F59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05D77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23E804" wp14:editId="1688CB2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DD10F" w14:textId="247412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D00" w:rsidRPr="00C771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3E80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C3DD10F" w14:textId="247412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D00" w:rsidRPr="00C771B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B130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9683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368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C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51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4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A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7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2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7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6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0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7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7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7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5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2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6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0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5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9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96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A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A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F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4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F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C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A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4FC0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90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496CCA" w14:textId="4FBA8F5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A6D00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DF3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4E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806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1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D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3CAF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A7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8B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77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A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72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E9C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B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73E7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20C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06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C3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17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5A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ED7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A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C471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E8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A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3F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F4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38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F3C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F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2C1D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395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1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DB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CD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A1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EAB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1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AA9A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64E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4B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A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45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91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565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D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8AFF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B9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98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89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91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D6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D11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1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5BAC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75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84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0F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9B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40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8C4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B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3584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8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D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E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E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66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A438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164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5B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5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8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6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C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9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1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8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1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6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E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9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C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9F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3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3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0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B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1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7C8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C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D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C21F41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D9ECA89" w14:textId="77777777" w:rsidR="00944C3D" w:rsidRDefault="00944C3D" w:rsidP="00944C3D">
      <w:pPr>
        <w:rPr>
          <w:rFonts w:ascii="Arial" w:hAnsi="Arial"/>
        </w:rPr>
      </w:pPr>
    </w:p>
    <w:p w14:paraId="3FCCC6F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DFA6387" w14:textId="1341087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9C8EB6F" w14:textId="40EEE346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BFD06C6" w14:textId="2791BBB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4F9A0B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7983F1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7FBAC2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6B913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2712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0EA5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4EFF2D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D07FF40" w14:textId="2EC47B39" w:rsidR="00944C3D" w:rsidRPr="008D0433" w:rsidRDefault="00EA6D0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Jaroslav Dubeň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D82519" w14:textId="1CC438D1" w:rsidR="00944C3D" w:rsidRPr="008D0433" w:rsidRDefault="00EA6D0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140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65975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44489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4698F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B874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522BE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76CC2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260F8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22B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6A7BB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E198DD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5649528" w14:textId="1CDA1ED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EBADD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D5F3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7D96FE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A76782" w14:textId="76DCDD2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03AB799" w14:textId="247260A2" w:rsidR="00944C3D" w:rsidRPr="00C7085F" w:rsidRDefault="00EA6D00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77A24C7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036B877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85C29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2B3DD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932E2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FDBF23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E4F8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C2B8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D282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1F9EA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3E74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CD67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4FBDB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EBA4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11643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E28C0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C5D57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130F2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20086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9243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E9584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38E44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99FF2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DDB3E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A4BD574" w14:textId="121D78A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A4874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AAE0B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7ABFF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624371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662093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A08E5C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264498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C6697E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1C5CF8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6DDCE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64289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1A854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966B19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CB78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8DB81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F8A8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B6C4B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3B8BB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0ED25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4BC3E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26619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2A65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1D9D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D126E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7BD5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CA8B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4F47F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C88A8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1BA9A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EC91B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42CE6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99983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14D7F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510DE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33ABC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F56E9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44A5C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3CD6C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AB559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A4895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D916C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EF469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1715E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548A30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EA226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B4340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BF5391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53C48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4C5C2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1CD0A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22261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A36CC2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9BAB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0E40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1D83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E5DA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FEAC5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436B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C88C4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DA7A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926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DADFD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2747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E8F9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C4DA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C11C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41B2B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4C8EC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B381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20DCC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7533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54185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872B8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423B1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62D6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2DABB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3684B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8F3D4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92E6E82" w14:textId="0FAAD48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552676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552C0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F8744C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365D17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421C05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DDC71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FF941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3E0FA2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FDA1952" w14:textId="77777777" w:rsidTr="00503750">
        <w:tc>
          <w:tcPr>
            <w:tcW w:w="2302" w:type="dxa"/>
            <w:vAlign w:val="center"/>
          </w:tcPr>
          <w:p w14:paraId="28EA05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4EF92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5CB80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B1F4F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B27D4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21B8F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6655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8F23B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A81DD4C" w14:textId="77777777" w:rsidTr="00503750">
        <w:tc>
          <w:tcPr>
            <w:tcW w:w="15593" w:type="dxa"/>
            <w:gridSpan w:val="8"/>
            <w:vAlign w:val="center"/>
          </w:tcPr>
          <w:p w14:paraId="2D0A2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0016C31" w14:textId="77777777" w:rsidTr="00503750">
        <w:tc>
          <w:tcPr>
            <w:tcW w:w="2302" w:type="dxa"/>
            <w:vAlign w:val="center"/>
          </w:tcPr>
          <w:p w14:paraId="6313A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32C0D0" w14:textId="0FDDDF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1BAE66" w14:textId="604DAB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E59CC" w14:textId="4FC0D5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C7994F" w14:textId="62A039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51605D" w14:textId="325FBA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AB982" w14:textId="1A1E02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B9574" w14:textId="2C1FE9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51E7B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A060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0A6D4C1" w14:textId="7FF97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3CBDAB" w14:textId="487742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4FC86" w14:textId="419DEE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986B62" w14:textId="0B21B4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5C6C1C" w14:textId="730A5D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AC6263" w14:textId="623611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73F3D" w14:textId="6CDD4E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EFAC6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03443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FC7008" w14:textId="048D4C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62D2DA" w14:textId="358D3D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FC54B" w14:textId="19C8A7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80AEC0" w14:textId="4600EB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CFA27" w14:textId="3EB470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5947F" w14:textId="0E5AF9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E75F3" w14:textId="564E4A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AFCF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CB54C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23AF7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B3622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CDAE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A93A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3BF5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3AB2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D4D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C214A4" w14:textId="77777777" w:rsidTr="00503750">
        <w:tc>
          <w:tcPr>
            <w:tcW w:w="2302" w:type="dxa"/>
            <w:vAlign w:val="center"/>
          </w:tcPr>
          <w:p w14:paraId="35B5E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B057FE" w14:textId="3A547F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2C5C81" w14:textId="2264A6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5814D" w14:textId="27D657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E48E8" w14:textId="203473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FAF58" w14:textId="7C1CF9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D68C3F" w14:textId="6947B7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F3F73" w14:textId="16FFA3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70F9E8" w14:textId="77777777" w:rsidTr="00503750">
        <w:tc>
          <w:tcPr>
            <w:tcW w:w="15593" w:type="dxa"/>
            <w:gridSpan w:val="8"/>
            <w:vAlign w:val="center"/>
          </w:tcPr>
          <w:p w14:paraId="4E9EA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0BEF581" w14:textId="77777777" w:rsidTr="00503750">
        <w:tc>
          <w:tcPr>
            <w:tcW w:w="2302" w:type="dxa"/>
            <w:vAlign w:val="center"/>
          </w:tcPr>
          <w:p w14:paraId="04301C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4BECDE6" w14:textId="108F6A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EDBDA7" w14:textId="442B91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1AC59" w14:textId="261243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8DB5C2" w14:textId="6E6E6C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2D5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3629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E5D23A" w14:textId="1FE9F0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615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DD2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756AB41" w14:textId="60D39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F4B45A" w14:textId="7CE73B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B7D56F" w14:textId="725DAB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3DD04" w14:textId="671801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C2A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6E61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8EBD04" w14:textId="27BC12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7356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9A0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0E4109" w14:textId="7CD47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E1EE01" w14:textId="585E6D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48065" w14:textId="2A1A00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6E68FA" w14:textId="2869C2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E00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32C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EA2556" w14:textId="2D7FAB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79386" w14:textId="77777777" w:rsidTr="00503750">
        <w:tc>
          <w:tcPr>
            <w:tcW w:w="2302" w:type="dxa"/>
            <w:vAlign w:val="center"/>
          </w:tcPr>
          <w:p w14:paraId="11B96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BCC5A6" w14:textId="23874F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F73DE1" w14:textId="71E151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DD301" w14:textId="43D2C0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64A748" w14:textId="27C533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227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5FA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ED6FD1" w14:textId="4865C0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A5C7B" w14:textId="77777777" w:rsidTr="00503750">
        <w:tc>
          <w:tcPr>
            <w:tcW w:w="15593" w:type="dxa"/>
            <w:gridSpan w:val="8"/>
            <w:vAlign w:val="center"/>
          </w:tcPr>
          <w:p w14:paraId="7B1333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55FA78" w14:textId="77777777" w:rsidTr="00503750">
        <w:tc>
          <w:tcPr>
            <w:tcW w:w="2302" w:type="dxa"/>
            <w:vAlign w:val="center"/>
          </w:tcPr>
          <w:p w14:paraId="7EDA9D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3E271AB" w14:textId="5AEAE6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2F7979" w14:textId="3EDA8D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3F451" w14:textId="39FCE3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0ADB5" w14:textId="7023CD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A4A9E8" w14:textId="7CA71F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17091E" w14:textId="2AA687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C58396" w14:textId="730D3C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7CD5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7769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B02A187" w14:textId="0A36F0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B854B" w14:textId="706F8B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57281" w14:textId="25D10E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673AF" w14:textId="1097EF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102F4" w14:textId="057463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1B0037" w14:textId="358636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E412F3" w14:textId="7947CF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EB28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74E67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F36585" w14:textId="62CED1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8A9029" w14:textId="328B7C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93DA5" w14:textId="38D1FD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4EF174" w14:textId="5D9539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91DB8F" w14:textId="742019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A0F6C8" w14:textId="0AB5CD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283DFC" w14:textId="2FE959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A510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973D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C2ECA95" w14:textId="327426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1E6DCE" w14:textId="7E4DE8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729BE" w14:textId="4B04E1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91073" w14:textId="24A8D2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8EEFC" w14:textId="000B74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4FFE8" w14:textId="56C263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CA3043" w14:textId="115877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B3B9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CF37F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B17765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6A9A8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A114A1" w14:textId="1B5C16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A11B6A" w14:textId="50B2D5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56A74" w14:textId="44D8FC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1BFC8" w14:textId="65CF7F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714C0" w14:textId="6B5933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C3F354" w14:textId="74CF04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A8E72" w14:textId="190D7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188F1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E23D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06FD9BE" w14:textId="50EB03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012563" w14:textId="353951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043F3A" w14:textId="1FED81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A5C13" w14:textId="204496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AB3419" w14:textId="476473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FA6BD7" w14:textId="33F634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07D8E4" w14:textId="6DDCE5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369E0E" w14:textId="77777777" w:rsidR="00944C3D" w:rsidRDefault="00944C3D" w:rsidP="00944C3D">
      <w:pPr>
        <w:rPr>
          <w:rFonts w:ascii="Arial" w:hAnsi="Arial"/>
          <w:b/>
        </w:rPr>
      </w:pPr>
    </w:p>
    <w:p w14:paraId="0C5A4F1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C652687" w14:textId="77777777" w:rsidTr="00503750">
        <w:tc>
          <w:tcPr>
            <w:tcW w:w="1944" w:type="dxa"/>
            <w:vAlign w:val="center"/>
          </w:tcPr>
          <w:p w14:paraId="7F99BE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83628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B415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7B5CD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49CEB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30193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E89AD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2D301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3F3A6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54C60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E1D26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F5C8B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7D0C2B9" w14:textId="77777777" w:rsidTr="00503750">
        <w:tc>
          <w:tcPr>
            <w:tcW w:w="15685" w:type="dxa"/>
            <w:gridSpan w:val="12"/>
            <w:vAlign w:val="center"/>
          </w:tcPr>
          <w:p w14:paraId="7F840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1099E81" w14:textId="77777777" w:rsidTr="00503750">
        <w:tc>
          <w:tcPr>
            <w:tcW w:w="1944" w:type="dxa"/>
            <w:vAlign w:val="center"/>
          </w:tcPr>
          <w:p w14:paraId="6ECAEA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84D34B" w14:textId="3DC8E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AAE63E" w14:textId="3B0C4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4FDE6B" w14:textId="5960A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149F7C" w14:textId="59A36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37588D" w14:textId="5A8D3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4CE07B" w14:textId="204C5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4C9E8E" w14:textId="740F9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6B9F8D" w14:textId="43989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D4C8A0" w14:textId="4F08A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218B41" w14:textId="414B4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E7EA05" w14:textId="0A41C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12005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91288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1683A0" w14:textId="682F3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C46D95" w14:textId="4A638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ACF2E1" w14:textId="76503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EE5E0F" w14:textId="050CB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9B2164" w14:textId="7E2E4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5CDF28" w14:textId="4C4AE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E9D599" w14:textId="3745D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B44725" w14:textId="75919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1A13F5" w14:textId="4648E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7C7CB7" w14:textId="5FB1C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C942BC" w14:textId="09078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D3EC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8A4AF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100BD06" w14:textId="2EDB4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6084E4" w14:textId="7F5CC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D70661" w14:textId="45137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1C9247" w14:textId="6FAEB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247BDF" w14:textId="0CC03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B0D7D5" w14:textId="5CFCB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54B43C" w14:textId="5537F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9341EE" w14:textId="5391D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552307" w14:textId="5B768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2D75AB" w14:textId="01C58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080ED1" w14:textId="2E96E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DDCEE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FCDD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6265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101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1B3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7CB5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E43A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584C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22B6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6F07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33C1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407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A5AA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936F659" w14:textId="77777777" w:rsidTr="00503750">
        <w:tc>
          <w:tcPr>
            <w:tcW w:w="1944" w:type="dxa"/>
            <w:vAlign w:val="center"/>
          </w:tcPr>
          <w:p w14:paraId="1556E3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15A34EC" w14:textId="25199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AD0D90" w14:textId="52205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EE2042" w14:textId="511B9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5860BD" w14:textId="5A5E8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84078D" w14:textId="60401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22A4B4" w14:textId="1C741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159097" w14:textId="20DAA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58CCCB" w14:textId="46658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B55CB7" w14:textId="7001D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B2B192" w14:textId="34351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5306C2" w14:textId="354B0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E836C" w14:textId="77777777" w:rsidTr="00503750">
        <w:tc>
          <w:tcPr>
            <w:tcW w:w="15685" w:type="dxa"/>
            <w:gridSpan w:val="12"/>
            <w:vAlign w:val="center"/>
          </w:tcPr>
          <w:p w14:paraId="7C95A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EE1CDB4" w14:textId="77777777" w:rsidTr="00503750">
        <w:tc>
          <w:tcPr>
            <w:tcW w:w="1944" w:type="dxa"/>
            <w:vAlign w:val="center"/>
          </w:tcPr>
          <w:p w14:paraId="403472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70E9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2C1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7C77E1" w14:textId="5A6AA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0FC563" w14:textId="46F18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1427D9" w14:textId="7F886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49BB93" w14:textId="21317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ADC719" w14:textId="7850A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BBFBF8" w14:textId="29ACD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BE5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FE8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20802B" w14:textId="1B986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1FDB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79D7B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9DD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BDC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21211B" w14:textId="09A3A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FFD070" w14:textId="0A431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EC4B67" w14:textId="1A13E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158BC7" w14:textId="6C7B9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A03793" w14:textId="589CE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80B38F" w14:textId="54AB9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752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82A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FDDADD" w14:textId="5A0D3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370B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92E4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25F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7B4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38B102" w14:textId="3FF44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EB877F" w14:textId="0BB68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B9F0F3" w14:textId="33F54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5D5DA3" w14:textId="558CA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DE1B5F" w14:textId="15894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CCC73C" w14:textId="4B878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03F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9BC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B414EB" w14:textId="00F11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596F92" w14:textId="77777777" w:rsidTr="00503750">
        <w:tc>
          <w:tcPr>
            <w:tcW w:w="1944" w:type="dxa"/>
            <w:vAlign w:val="center"/>
          </w:tcPr>
          <w:p w14:paraId="4B57BA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FA72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8BE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80C419" w14:textId="3F9B7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EFBADE" w14:textId="305C4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E08A92" w14:textId="06715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30FE85" w14:textId="2327C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A11B58" w14:textId="02525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A2CF71" w14:textId="7F812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FCF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D0E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17064B" w14:textId="3FB6A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150E6" w14:textId="77777777" w:rsidTr="00503750">
        <w:tc>
          <w:tcPr>
            <w:tcW w:w="15685" w:type="dxa"/>
            <w:gridSpan w:val="12"/>
            <w:vAlign w:val="center"/>
          </w:tcPr>
          <w:p w14:paraId="741A0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D15BE63" w14:textId="77777777" w:rsidTr="00503750">
        <w:tc>
          <w:tcPr>
            <w:tcW w:w="1944" w:type="dxa"/>
            <w:vAlign w:val="center"/>
          </w:tcPr>
          <w:p w14:paraId="3B993B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9CF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FDC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756530" w14:textId="06E60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B7DC28" w14:textId="63F13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85DA7A" w14:textId="4C5C5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1B3C08" w14:textId="1DE1A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DAE436" w14:textId="77466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71B546" w14:textId="46ADD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44071B" w14:textId="5DC3B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D19E5A" w14:textId="7BF38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B4D329" w14:textId="03532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CC01A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35A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2F18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1B6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E40995" w14:textId="7D48D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507046" w14:textId="6D155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EFEA6C" w14:textId="01F22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010587" w14:textId="28206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3DF325" w14:textId="5D2B1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A5A9E3" w14:textId="0FECA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731BF8" w14:textId="14812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04BCE7" w14:textId="4621C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CFD285" w14:textId="0245E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43D3C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68F6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CB5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BBE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04242C" w14:textId="35ED8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ECA49F" w14:textId="71A35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742C2D" w14:textId="5E39F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CF679C" w14:textId="71104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C6740F" w14:textId="0CB66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5F451D" w14:textId="49358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EB4612" w14:textId="3FFB6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EC06E5" w14:textId="221C1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D1374F" w14:textId="29760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BD50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22039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9453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055A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3BA597" w14:textId="4687E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4C5478" w14:textId="0038D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51456E" w14:textId="11C22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E14B88" w14:textId="7A9E8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1B4739" w14:textId="43BC4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880CA1" w14:textId="2D9E1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595BCC" w14:textId="070FF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238B22" w14:textId="6E260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9D7203" w14:textId="50B3C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C0BA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79926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962E2B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B381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23CEB8A" w14:textId="22378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624FF1A" w14:textId="22896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5B468F" w14:textId="5C086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AECC0A" w14:textId="6C44A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D691A6" w14:textId="29B0B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9E4414" w14:textId="550FE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A684A4" w14:textId="1A4E6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3B4518" w14:textId="7F5CD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D6886E" w14:textId="6D06F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3CAE36" w14:textId="539BA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F44E0B" w14:textId="5D374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1E90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1A0A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469518" w14:textId="4F7BF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D27BA9" w14:textId="7B465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DEBB61" w14:textId="15407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C7442E" w14:textId="78CB8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8F62E3" w14:textId="77C07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D197EC" w14:textId="496B9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BE236F" w14:textId="6D3A4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6225FA" w14:textId="797EE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57BAB1" w14:textId="1A235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A1EE18" w14:textId="329FA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37E7BD" w14:textId="40F4F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162B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8A0C2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01736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720D3D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EB465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A3AC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9A56EC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16C38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BF51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44B7C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982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478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98108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4C3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10B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D8D01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6BEC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F747C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B3751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9FEDC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9E7E80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77230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BE81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7D95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FC8853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0BD54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A68F5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90F9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80226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AABA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65565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5132B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E755E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B5BC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1A46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14E6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D6B2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81BB8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F7CB3A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B035E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B3F64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A0C7D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C2ADE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3A67B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4EF68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15BBD65" w14:textId="77777777" w:rsidTr="00503750">
        <w:trPr>
          <w:trHeight w:val="1073"/>
        </w:trPr>
        <w:tc>
          <w:tcPr>
            <w:tcW w:w="3614" w:type="dxa"/>
            <w:vMerge/>
          </w:tcPr>
          <w:p w14:paraId="4E051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3B84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0659E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57B56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7C36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E5B98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B095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677DFB6" w14:textId="77777777" w:rsidTr="00503750">
        <w:trPr>
          <w:trHeight w:val="283"/>
        </w:trPr>
        <w:tc>
          <w:tcPr>
            <w:tcW w:w="3614" w:type="dxa"/>
          </w:tcPr>
          <w:p w14:paraId="277D9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E87F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D660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F71E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917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CB31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3912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79AAA33" w14:textId="77777777" w:rsidTr="00503750">
        <w:trPr>
          <w:trHeight w:val="283"/>
        </w:trPr>
        <w:tc>
          <w:tcPr>
            <w:tcW w:w="3614" w:type="dxa"/>
          </w:tcPr>
          <w:p w14:paraId="4FCE1D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4B2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BED4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8632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512A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D4E6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A4F6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B86AC7" w14:textId="77777777" w:rsidTr="00503750">
        <w:trPr>
          <w:trHeight w:val="283"/>
        </w:trPr>
        <w:tc>
          <w:tcPr>
            <w:tcW w:w="3614" w:type="dxa"/>
          </w:tcPr>
          <w:p w14:paraId="53800B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44C3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FE7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6FCBE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1F9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827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E14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E5154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96D4AF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E64E22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0E18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7BFC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319D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056D9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EF524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D8778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113A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B354D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6D82D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DE08B3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F460F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9ED5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48C3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4877466" w14:textId="11505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8961DE" w14:textId="45803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C624F" w14:textId="64EF2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43050" w14:textId="7EB22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4E4F12" w14:textId="39195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C2F7F" w14:textId="0C485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F6D953" w14:textId="12E8F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FC3C36" w14:textId="10EFE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4B55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749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35BF67" w14:textId="2214B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FCA210" w14:textId="54D88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433C" w14:textId="67666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3A45B6" w14:textId="70C0A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914D0E" w14:textId="3AB2D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5E82D" w14:textId="342CB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8FB3C" w14:textId="3F804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FB146B" w14:textId="1ECA1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4BD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0C3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7C19D6" w14:textId="0EE51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F7EE74" w14:textId="2FEF6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83851A" w14:textId="34506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5E953" w14:textId="33F30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24D571" w14:textId="000DF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D240C" w14:textId="3759E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FCAB96" w14:textId="10584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4F816C" w14:textId="735E2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D4CB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7C9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0EEC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D6D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7B4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B08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C6A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2D1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D41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4AA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11F8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A0584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678E6F" w14:textId="626C7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00EB8" w14:textId="3A6E8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D16CE2" w14:textId="10E37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ACAE1" w14:textId="4DE5B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5FD17" w14:textId="6FA8B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DB5604" w14:textId="7DF62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F9843" w14:textId="1A6EA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01471C" w14:textId="4798A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31C8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56EA6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CBA80D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9B4A9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588E52F" w14:textId="4AB95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CD189C" w14:textId="6DFCA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5FF07" w14:textId="45374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567AA" w14:textId="155F6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E6C079" w14:textId="58E15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2A205" w14:textId="12699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E7F45" w14:textId="3295D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2551A8" w14:textId="3011E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632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ED4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FBBB90C" w14:textId="06A7A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6EA0A" w14:textId="49E0A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D2BAA" w14:textId="2F25F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11525" w14:textId="117B7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4CDA3" w14:textId="51342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61AB99" w14:textId="012EE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0F991" w14:textId="540BE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72FDFA" w14:textId="57285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2F2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4DC6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BF4C07" w14:textId="3877F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D48095" w14:textId="5EA75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55BE61" w14:textId="36B9E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755872" w14:textId="6AB02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ED2A7" w14:textId="50986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73FDDB" w14:textId="74D99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DE5BF9" w14:textId="7D9BF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7B601B" w14:textId="5C26F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14BA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CD74F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0C000B" w14:textId="51CAB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A6C35" w14:textId="50224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C5E84D" w14:textId="28E24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6D8A8B" w14:textId="13087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8D5A7" w14:textId="6125A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95BBC" w14:textId="54285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0FCA3" w14:textId="31DAA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08BBAE" w14:textId="22B9C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C48B9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1348A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AB4C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2CC40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268163B" w14:textId="2708E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9B44B" w14:textId="23F4F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F67971" w14:textId="5916E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D8F83" w14:textId="7B237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97558D" w14:textId="3F014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9FA13" w14:textId="39609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BB5FA8" w14:textId="75B03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515EB6" w14:textId="599FE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E9CC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39645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062876" w14:textId="500CE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AFEA6" w14:textId="747D5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80098" w14:textId="61E79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DB9C57" w14:textId="66348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097645" w14:textId="588A7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0B058A" w14:textId="2EC17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05C1E" w14:textId="60EB9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3AD4B3" w14:textId="61B22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D1A8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4C76A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56FE956" w14:textId="6AEC6D0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15762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7750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4533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CCB0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8A3E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8DCB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C52D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7C75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AF25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42AD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10CE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CA56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6353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7D46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0EC8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2DBC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ABEF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1FF79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C6B3BC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8E1BAF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CE052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862B22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8A93D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A393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6899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D682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6958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94184B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D5A33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797653" w14:textId="0D247A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BD4BE3" w14:textId="7AAE17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714EEFF" w14:textId="4CDB45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219AEE" w14:textId="1B95EA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F2834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18C20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D69335" w14:textId="723AAF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DDA43EC" w14:textId="1BFB82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6CC13A" w14:textId="5B8C95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3D97BA" w14:textId="4F2F07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69A216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FA20F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36DF5C" w14:textId="15D324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238239" w14:textId="3157FBF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478839" w14:textId="3E52ED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419912" w14:textId="5A01D69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1928A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FF66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044634" w14:textId="6397D6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061580" w14:textId="48EEA4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73BCD3" w14:textId="4AD86A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1F9EBA" w14:textId="5239DD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51BC7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C3860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EA9BDE" w14:textId="4CEDAF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6A6998" w14:textId="576FCA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61ACCF" w14:textId="18181B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2F4AB4" w14:textId="63278B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9179F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EB93D9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7B8698" w14:textId="4882301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E7416D" w14:textId="72D01A9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C59BA9" w14:textId="3AA5D72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F16A8D" w14:textId="0373127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D01C5C9" w14:textId="77777777" w:rsidR="00944C3D" w:rsidRDefault="00944C3D" w:rsidP="00944C3D">
      <w:pPr>
        <w:rPr>
          <w:rFonts w:ascii="Arial" w:hAnsi="Arial"/>
          <w:b/>
        </w:rPr>
      </w:pPr>
    </w:p>
    <w:p w14:paraId="580D98E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7BF1DD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CB054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3AA5A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963C5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3A278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AF4AD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762AFD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9E905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B92EF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EE920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09E6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CC774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00012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DD3E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367A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6075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95D5E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907B1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73F16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A3E7F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AAEA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F1584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13B4A1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A9652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3E367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0745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D51B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27F5BD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A1CC09A" w14:textId="77777777" w:rsidTr="00503750">
        <w:tc>
          <w:tcPr>
            <w:tcW w:w="2835" w:type="dxa"/>
            <w:vAlign w:val="center"/>
          </w:tcPr>
          <w:p w14:paraId="5AF33B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04027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83EEC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0F328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B5E3A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8F0D4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701755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C15AB2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6542E37" w14:textId="6BF7EFA0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7DEA84" w14:textId="5D34827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9AB16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959CF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B32E3B" w14:textId="102BC79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102C0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E002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61D1447" w14:textId="2BD2D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9FD62B" w14:textId="7141F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E7D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738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C66B52" w14:textId="0C6DD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2E0F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6774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89137E6" w14:textId="15342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1A30C0" w14:textId="465BE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CCE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BD7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9F06C1" w14:textId="002AD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9B511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A0E6A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606951C" w14:textId="4AAB7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35C10" w14:textId="6ED01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3FC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99B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2E7DC1" w14:textId="1F444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E0DE2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B83D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CCF2CBF" w14:textId="4167F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F46291" w14:textId="42DA6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64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196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1CD33F" w14:textId="54D15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ADC78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BB7FF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CE4B486" w14:textId="3D549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E5F2E" w14:textId="0D665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C65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66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4F9256" w14:textId="2B1B0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F0AA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4CC81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491D8B5" w14:textId="47226F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3683B" w14:textId="2410A4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256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1C40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F20A39" w14:textId="36E6EC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C9136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1FACCC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D8EF77D" w14:textId="0CD4AE2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0B9404B" w14:textId="77777777" w:rsidR="00944C3D" w:rsidRDefault="00944C3D" w:rsidP="00944C3D">
      <w:pPr>
        <w:rPr>
          <w:rFonts w:ascii="Arial" w:hAnsi="Arial"/>
          <w:b/>
        </w:rPr>
      </w:pPr>
    </w:p>
    <w:p w14:paraId="1DE44B7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0D6921" w14:textId="77777777" w:rsidTr="00503750">
        <w:tc>
          <w:tcPr>
            <w:tcW w:w="2835" w:type="dxa"/>
            <w:vAlign w:val="center"/>
          </w:tcPr>
          <w:p w14:paraId="5A302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5300E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F998F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126D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ABE39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EBF1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40E98D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486F6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8AF1CBB" w14:textId="1011A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EE00E9" w14:textId="7151D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A5A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44F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FEB911" w14:textId="36948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EDA2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0A5D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BC0382F" w14:textId="0837A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84CCC" w14:textId="3925C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E71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DDB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34110D" w14:textId="12376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B60F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28471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DF67EC0" w14:textId="21A4C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695674" w14:textId="1D612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67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AF3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D7E697" w14:textId="1B5D2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706F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7B1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9BC04CA" w14:textId="12A81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10A953" w14:textId="256A5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3CB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343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72EF67" w14:textId="3B4AE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0ADE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CB386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E36FDC0" w14:textId="672B89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B15F60" w14:textId="26511F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A4E1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71C6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DB8F07" w14:textId="7CD2B8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F48E4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6023A0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86B610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E7977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4DA5E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B0F065F" w14:textId="77777777" w:rsidTr="00503750">
        <w:trPr>
          <w:trHeight w:val="699"/>
        </w:trPr>
        <w:tc>
          <w:tcPr>
            <w:tcW w:w="3502" w:type="dxa"/>
            <w:vMerge/>
          </w:tcPr>
          <w:p w14:paraId="1A754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0FB8B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D2622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52BE5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A744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A7D364A" w14:textId="5454187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0986B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BDA460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5BB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88ABCE7" w14:textId="33BE59E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D7DBD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DAB37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FBCBB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66D4D5C" w14:textId="7962EF4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A3D83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23B9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855CC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C23B5BD" w14:textId="77777777" w:rsidTr="00503750">
        <w:trPr>
          <w:trHeight w:val="593"/>
        </w:trPr>
        <w:tc>
          <w:tcPr>
            <w:tcW w:w="3497" w:type="dxa"/>
          </w:tcPr>
          <w:p w14:paraId="15452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97902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6086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FE77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FFF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6A009A7" w14:textId="57350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9F2941" w14:textId="08523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D8A1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38A87A" w14:textId="0DFC7E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A43159" w14:textId="498C8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062C27" w14:textId="3EC7D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7333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C0E99B" w14:textId="21630F7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CED061" w14:textId="111AD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1CD063" w14:textId="4F209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50AC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97A8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A1C8D1D" w14:textId="20A68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5E4A2F" w14:textId="5D8D4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EA15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037DAF" w14:textId="705B4F0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F98AA7" w14:textId="3DA6C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48E79B" w14:textId="36B5D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1A6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410046" w14:textId="2858FA0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B43F4B" w14:textId="0B4C1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ECED20" w14:textId="3713D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34C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5B9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0BF1AF3" w14:textId="22157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79C9E6" w14:textId="3583F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0962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D7E390" w14:textId="646E30B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41EFB7" w14:textId="04007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96289A" w14:textId="7B08A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5D6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AD39E5" w14:textId="3D4652C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92FD54" w14:textId="52F54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0D5229" w14:textId="32E57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1DD52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0C52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7A1FEFC" w14:textId="1220B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BFFB71" w14:textId="4BB19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84F0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85F381" w14:textId="7BBDB06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DB95A0" w14:textId="62CE7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07D50C" w14:textId="68DB8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A1B2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D0B13E3" w14:textId="46CF4FD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06AB3B" w14:textId="1F03B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E3C004" w14:textId="106BE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00FF8F" w14:textId="77777777" w:rsidR="00944C3D" w:rsidRDefault="00944C3D" w:rsidP="00944C3D">
      <w:pPr>
        <w:rPr>
          <w:rFonts w:ascii="Arial" w:hAnsi="Arial"/>
          <w:b/>
        </w:rPr>
      </w:pPr>
    </w:p>
    <w:p w14:paraId="2A5900F8" w14:textId="77777777" w:rsidR="00944C3D" w:rsidRDefault="00944C3D" w:rsidP="00944C3D">
      <w:pPr>
        <w:rPr>
          <w:rFonts w:ascii="Arial" w:hAnsi="Arial"/>
          <w:b/>
        </w:rPr>
      </w:pPr>
    </w:p>
    <w:p w14:paraId="3386F2DA" w14:textId="77777777" w:rsidR="00944C3D" w:rsidRDefault="00944C3D" w:rsidP="00944C3D">
      <w:pPr>
        <w:rPr>
          <w:rFonts w:ascii="Arial" w:hAnsi="Arial"/>
          <w:b/>
        </w:rPr>
      </w:pPr>
    </w:p>
    <w:p w14:paraId="5B1F56FB" w14:textId="77777777" w:rsidR="00944C3D" w:rsidRDefault="00944C3D" w:rsidP="00944C3D">
      <w:pPr>
        <w:rPr>
          <w:rFonts w:ascii="Arial" w:hAnsi="Arial"/>
          <w:b/>
        </w:rPr>
      </w:pPr>
    </w:p>
    <w:p w14:paraId="5C58C77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1622"/>
        <w:gridCol w:w="1213"/>
        <w:gridCol w:w="1214"/>
        <w:gridCol w:w="1190"/>
        <w:gridCol w:w="1573"/>
      </w:tblGrid>
      <w:tr w:rsidR="00944C3D" w:rsidRPr="00050529" w14:paraId="57EE2410" w14:textId="77777777" w:rsidTr="00503750">
        <w:tc>
          <w:tcPr>
            <w:tcW w:w="2622" w:type="dxa"/>
            <w:vAlign w:val="center"/>
          </w:tcPr>
          <w:p w14:paraId="54E899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A43DD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89C86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7E477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2C9FE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A2D0F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BCAC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A2E2E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8AF4B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A1399C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5EA5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2A7E1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FF4F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991CE95" w14:textId="45BB7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AEF7E8" w14:textId="2CB05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94796" w14:textId="0BAF5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EC2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1B9ECD" w14:textId="5C91A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C73D97" w14:textId="77777777" w:rsidTr="00503750">
        <w:tc>
          <w:tcPr>
            <w:tcW w:w="2622" w:type="dxa"/>
            <w:vAlign w:val="center"/>
          </w:tcPr>
          <w:p w14:paraId="1D8CA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8EF1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6A94821" w14:textId="727B8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40FDF1" w14:textId="77F51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5AEC3B" w14:textId="489FF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55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E9EA1D" w14:textId="233D9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C0EB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92A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C5C6CCE" w14:textId="36430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C6CA6A" w14:textId="64AF9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502B75" w14:textId="4148E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A01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AD78B1" w14:textId="5A48D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9CF6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CC87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983763C" w14:textId="34226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5B8157" w14:textId="7CE5B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7D9A28" w14:textId="6AC08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8FC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257241" w14:textId="06364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F718A" w14:textId="77777777" w:rsidTr="00503750">
        <w:tc>
          <w:tcPr>
            <w:tcW w:w="2622" w:type="dxa"/>
            <w:vAlign w:val="center"/>
          </w:tcPr>
          <w:p w14:paraId="139E64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E77495A" w14:textId="321B4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95658.00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45E474" w14:textId="0C248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30872.00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59F90D" w14:textId="6F058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14689.00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B44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71E0F1" w14:textId="1467A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111841.00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9542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439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ABF5A3A" w14:textId="222BC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F56752" w14:textId="06AF0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897F31" w14:textId="382B9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E16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830CF" w14:textId="40A61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B7FE9B" w14:textId="77777777" w:rsidTr="00503750">
        <w:tc>
          <w:tcPr>
            <w:tcW w:w="2622" w:type="dxa"/>
            <w:vAlign w:val="center"/>
          </w:tcPr>
          <w:p w14:paraId="263739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F976554" w14:textId="51794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172626" w14:textId="00570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1F6974" w14:textId="550D3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1D6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C5075B" w14:textId="65F19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A6440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AF644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F95B5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8C3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397F9B7" w14:textId="3BCB1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53C48A" w14:textId="18EBF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79A8F" w14:textId="4BA36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E10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687D24" w14:textId="7904C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FAE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4EBD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0C54640" w14:textId="211CC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24EEAD" w14:textId="4119B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E52C21" w14:textId="2F39B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DAB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25B939" w14:textId="15C37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C6D78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0BBD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381817E" w14:textId="13F57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517D57" w14:textId="135AA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423FC8" w14:textId="2ED7C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95B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E4D4DC" w14:textId="0DBC4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FF0EE" w14:textId="77777777" w:rsidTr="00503750">
        <w:tc>
          <w:tcPr>
            <w:tcW w:w="2622" w:type="dxa"/>
            <w:vAlign w:val="center"/>
          </w:tcPr>
          <w:p w14:paraId="6D486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DDA475C" w14:textId="37400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F0455B" w14:textId="2244C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A1589F" w14:textId="6BFE4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D1B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79AC32" w14:textId="3F442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B9CCF" w14:textId="77777777" w:rsidTr="00503750">
        <w:tc>
          <w:tcPr>
            <w:tcW w:w="2622" w:type="dxa"/>
            <w:vAlign w:val="center"/>
          </w:tcPr>
          <w:p w14:paraId="2C5A8A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8716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C11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718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52D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2E4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59D63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0B6F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8AEC0AC" w14:textId="351589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95658.00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22669D" w14:textId="10248B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30872.00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C796F7" w14:textId="1582CC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14689.00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F734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305FF" w14:textId="794BE9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111841.00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7CAA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A19C0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62DD6B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DECF49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66F481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60D8B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9369C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D4DA0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0AED4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A293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33D70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3D0C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F0B65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4EA8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FF16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3059C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F33B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AE00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360E9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360D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46CF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C9AAE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9872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BB1D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66D56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6AA2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7BE3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5E2D7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B2F3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EDDC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B2DDE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927A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2796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6D702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FF4C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414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505B5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FCD9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278F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7B1D9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D823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244F3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AFFCF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FB8F7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8C9F6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C3581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BC97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D02B7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595D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C8D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5B98C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65FC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6675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2B233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3335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8A9B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86C56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094D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A95B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E34C8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5838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F5A5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7D981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BD7B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75D3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8320A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A35C4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BEF3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89BF2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A76E25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32CBE48E" w14:textId="77777777" w:rsidTr="00503750">
        <w:tc>
          <w:tcPr>
            <w:tcW w:w="2835" w:type="dxa"/>
            <w:vAlign w:val="center"/>
          </w:tcPr>
          <w:p w14:paraId="2DD69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C64E7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60C6B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5878D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C5B33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1C44D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D25A24" w14:textId="77777777" w:rsidTr="00503750">
        <w:tc>
          <w:tcPr>
            <w:tcW w:w="2835" w:type="dxa"/>
            <w:vAlign w:val="center"/>
          </w:tcPr>
          <w:p w14:paraId="530BDB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8EAD547" w14:textId="3378C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4C682" w14:textId="146D0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40282B" w14:textId="09A29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1C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BD437A" w14:textId="3CB3B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BC9C0" w14:textId="77777777" w:rsidTr="00503750">
        <w:tc>
          <w:tcPr>
            <w:tcW w:w="2835" w:type="dxa"/>
            <w:vAlign w:val="center"/>
          </w:tcPr>
          <w:p w14:paraId="7CD8E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740B455" w14:textId="0AD51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52ED87" w14:textId="595DA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F4D47" w14:textId="5EE5F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47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E27D41" w14:textId="0BA9F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CE90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3A7D2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83897C5" w14:textId="47D2E4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29D9" w14:textId="0F88F6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093609" w14:textId="25E788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6AC6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5562D3" w14:textId="34B69F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DB14C2B" w14:textId="77777777" w:rsidTr="00503750">
        <w:tc>
          <w:tcPr>
            <w:tcW w:w="2835" w:type="dxa"/>
            <w:vAlign w:val="center"/>
          </w:tcPr>
          <w:p w14:paraId="3D45A4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3D65A58" w14:textId="0632C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4A7CD" w14:textId="62279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B64866" w14:textId="7293D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046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93F881" w14:textId="69345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B1876" w14:textId="77777777" w:rsidTr="00503750">
        <w:tc>
          <w:tcPr>
            <w:tcW w:w="2835" w:type="dxa"/>
            <w:vAlign w:val="center"/>
          </w:tcPr>
          <w:p w14:paraId="45C40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D98264C" w14:textId="6F70F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1FBCA" w14:textId="141F0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25477A" w14:textId="6F203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33F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A4D278" w14:textId="17F12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6173A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C5663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921B645" w14:textId="7BA698E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5A4DC9" w14:textId="58B66FF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66CDE4" w14:textId="5D41C72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F59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555317" w14:textId="08072E5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71BC7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79E56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0586479" w14:textId="6DCAE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136CCC" w14:textId="6EAFD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4184E2" w14:textId="01C06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93A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F33CD6" w14:textId="5549E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57786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EB294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2679215D" w14:textId="77777777" w:rsidTr="00503750">
        <w:tc>
          <w:tcPr>
            <w:tcW w:w="2552" w:type="dxa"/>
            <w:shd w:val="clear" w:color="auto" w:fill="auto"/>
            <w:vAlign w:val="center"/>
          </w:tcPr>
          <w:p w14:paraId="240196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BFED1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B432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10B39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6B26F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7A4E68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001A9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AD99BA7" w14:textId="12E3548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9352BA5" w14:textId="2724B89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2046.00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D85690" w14:textId="0BE264E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2046.00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7D86B1" w14:textId="2B0222F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41980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C2BB1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3386AFB" w14:textId="0248D40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6CE70A" w14:textId="504CF35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E84BE3" w14:textId="0FE5ED9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CB43AD4" w14:textId="6F71865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4731E0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F542E0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D3EB55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B761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C0D17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81835B" w14:textId="77777777" w:rsidTr="00503750">
        <w:tc>
          <w:tcPr>
            <w:tcW w:w="4395" w:type="dxa"/>
            <w:vMerge/>
          </w:tcPr>
          <w:p w14:paraId="69C0D4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5B0AD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609E4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336668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7990A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5415FE1" w14:textId="3532D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  <w:lang w:eastAsia="sk-SK"/>
              </w:rPr>
              <w:t>.81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07ED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53CED8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094B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4AEA941" w14:textId="11C70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A0071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9A28A9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D7104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3C1907F" w14:textId="28D48C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.81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D125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8A37B2" w14:textId="77777777" w:rsidTr="00503750">
        <w:tc>
          <w:tcPr>
            <w:tcW w:w="4395" w:type="dxa"/>
            <w:vAlign w:val="center"/>
          </w:tcPr>
          <w:p w14:paraId="5BAAEF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7C5746F" w14:textId="733D4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1090A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8D0943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487B0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48D3265" w14:textId="36527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D31B7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973D2C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4D2FD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60DE40" w14:textId="0B79C9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3AF9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0774F2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B6934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E1C15AF" w14:textId="60DE4C7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34148.00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78B9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236A7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5B77FD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0FBA1FC" w14:textId="77777777" w:rsidTr="00503750">
        <w:tc>
          <w:tcPr>
            <w:tcW w:w="4395" w:type="dxa"/>
            <w:vAlign w:val="center"/>
          </w:tcPr>
          <w:p w14:paraId="1BB12E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755CA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14FE47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B1855E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0821FB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B073075" w14:textId="45ADE4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DAB9D8" w14:textId="006F19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899DA1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FA569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7D5A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285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4E11A3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14FA0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6C6B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11C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72CDC3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AB667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2BDA352" w14:textId="0936019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2F71C8" w14:textId="39C93E2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DA0BA0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F08627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FB79767" w14:textId="698811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38083C" w14:textId="616E20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A0D0B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8255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05D29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661DC1E" w14:textId="77777777" w:rsidTr="00503750">
        <w:tc>
          <w:tcPr>
            <w:tcW w:w="1843" w:type="dxa"/>
            <w:vAlign w:val="center"/>
          </w:tcPr>
          <w:p w14:paraId="4A6C3F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5BD78E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0D4E3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22B89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B487F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740C79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B368A3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DCA2243" w14:textId="77777777" w:rsidTr="00503750">
        <w:tc>
          <w:tcPr>
            <w:tcW w:w="1843" w:type="dxa"/>
            <w:vAlign w:val="center"/>
          </w:tcPr>
          <w:p w14:paraId="434626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54CEB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0403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163A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D08B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84F0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0131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00D319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E9133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3816E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69AA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AD56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DFBC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52CF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F37C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2C01F93" w14:textId="77777777" w:rsidTr="00503750">
        <w:tc>
          <w:tcPr>
            <w:tcW w:w="1843" w:type="dxa"/>
            <w:vAlign w:val="center"/>
          </w:tcPr>
          <w:p w14:paraId="253575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EDE40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6DB9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7862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54C9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D0BC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D516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67288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F882D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6531F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F1B9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687A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3A86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487E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29E5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9C9A73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E8B15B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8CDEB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C3C5F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8E33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4A4F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D79A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431D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81FBDB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BD26A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761B89F" w14:textId="77777777" w:rsidTr="00503750">
        <w:trPr>
          <w:trHeight w:val="664"/>
        </w:trPr>
        <w:tc>
          <w:tcPr>
            <w:tcW w:w="3372" w:type="dxa"/>
          </w:tcPr>
          <w:p w14:paraId="378108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C3B470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921F9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E633F2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F494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3E6BD67" w14:textId="654BB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FCCD78" w14:textId="28466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2A610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7A6462" w14:textId="3CCA6F1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69B355" w14:textId="2EEBD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119267" w14:textId="626DE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CF5B9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D9C4ED" w14:textId="582C404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64A185" w14:textId="7CB09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955AF6" w14:textId="079A7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36852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AF8BF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3D60065" w14:textId="229D18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D9C3BA" w14:textId="16664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A1457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9DE54F" w14:textId="735D94B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672C284" w14:textId="7C809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9D3258" w14:textId="58105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6E6EC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DF3BF5A" w14:textId="63FAAC5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B00AB99" w14:textId="7301A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C3E67F" w14:textId="4DF7C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9C9D9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3556BE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199F236" w14:textId="77777777" w:rsidTr="00503750">
        <w:tc>
          <w:tcPr>
            <w:tcW w:w="2835" w:type="dxa"/>
            <w:vAlign w:val="center"/>
          </w:tcPr>
          <w:p w14:paraId="7F19B8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8BDD9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65D1F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D9F8D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D03B0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F215E2A" w14:textId="77777777" w:rsidTr="00503750">
        <w:tc>
          <w:tcPr>
            <w:tcW w:w="2835" w:type="dxa"/>
          </w:tcPr>
          <w:p w14:paraId="49EDD0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35F7C51" w14:textId="63852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3104EB" w14:textId="11F97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968EE1" w14:textId="00D89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F4099A" w14:textId="391F0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1D447D" w14:textId="77777777" w:rsidTr="00503750">
        <w:tc>
          <w:tcPr>
            <w:tcW w:w="2835" w:type="dxa"/>
          </w:tcPr>
          <w:p w14:paraId="3E266F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3A21033" w14:textId="6115F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545A94" w14:textId="35F43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23C8BD" w14:textId="682AC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D8E6DB" w14:textId="13BC9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4D9A11" w14:textId="77777777" w:rsidTr="00503750">
        <w:tc>
          <w:tcPr>
            <w:tcW w:w="2835" w:type="dxa"/>
          </w:tcPr>
          <w:p w14:paraId="1ED93C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EF623C8" w14:textId="6FDF3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C7689B" w14:textId="4EFC1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04B795" w14:textId="245D3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03AE97" w14:textId="6C396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F93AFC" w14:textId="77777777" w:rsidTr="00503750">
        <w:tc>
          <w:tcPr>
            <w:tcW w:w="2835" w:type="dxa"/>
            <w:vAlign w:val="center"/>
          </w:tcPr>
          <w:p w14:paraId="081C55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204C7A7" w14:textId="3FE67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6C21D7" w14:textId="339E2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5B1C94" w14:textId="5878A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64540D" w14:textId="664C3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18B9D4" w14:textId="77777777" w:rsidTr="00503750">
        <w:tc>
          <w:tcPr>
            <w:tcW w:w="2835" w:type="dxa"/>
            <w:vAlign w:val="center"/>
          </w:tcPr>
          <w:p w14:paraId="14589B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647FD6D" w14:textId="230F2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D21404" w14:textId="5EA9B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56B9FD" w14:textId="4837C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2A0543" w14:textId="30CC2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5EA350" w14:textId="77777777" w:rsidTr="00503750">
        <w:tc>
          <w:tcPr>
            <w:tcW w:w="2835" w:type="dxa"/>
          </w:tcPr>
          <w:p w14:paraId="649DAF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05D6937" w14:textId="5C675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9A2211" w14:textId="2844A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19E422" w14:textId="4E9D7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51ACCB" w14:textId="51C2B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8C917E" w14:textId="77777777" w:rsidTr="00503750">
        <w:tc>
          <w:tcPr>
            <w:tcW w:w="2835" w:type="dxa"/>
          </w:tcPr>
          <w:p w14:paraId="2BAC1D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4F12DD3" w14:textId="56277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77A19D" w14:textId="6C6A4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7FD316" w14:textId="13224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D1BEAC" w14:textId="3225B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490B6A" w14:textId="77777777" w:rsidTr="00503750">
        <w:tc>
          <w:tcPr>
            <w:tcW w:w="2835" w:type="dxa"/>
          </w:tcPr>
          <w:p w14:paraId="0DB673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B846D70" w14:textId="53811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673ADB" w14:textId="4374D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499CE2" w14:textId="09BF2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143BDB" w14:textId="1244A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47A697" w14:textId="77777777" w:rsidR="00944C3D" w:rsidRDefault="00944C3D" w:rsidP="00944C3D">
      <w:pPr>
        <w:rPr>
          <w:rFonts w:ascii="Arial" w:hAnsi="Arial"/>
          <w:b/>
        </w:rPr>
      </w:pPr>
    </w:p>
    <w:p w14:paraId="67CEDAD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4B9BAF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5ADC7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6B9A4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ADC082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6315D7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EDB78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D48358" w14:textId="77777777" w:rsidTr="00503750">
        <w:trPr>
          <w:trHeight w:val="443"/>
        </w:trPr>
        <w:tc>
          <w:tcPr>
            <w:tcW w:w="2560" w:type="dxa"/>
          </w:tcPr>
          <w:p w14:paraId="044569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5EEE9F6" w14:textId="3690B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927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299E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DB2984" w14:textId="7BF2D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D59AF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1BFB1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043A4A" w14:textId="63BE1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3D0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0B5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B3CD3F" w14:textId="446E7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43F18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AA6CE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C508765" w14:textId="49603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66E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00F4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1C9319" w14:textId="544B3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72A8A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D95EB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B6E4E2A" w14:textId="53857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B97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AEA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F70474" w14:textId="3FF08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BC4E88" w14:textId="77777777" w:rsidR="00944C3D" w:rsidRDefault="00944C3D" w:rsidP="00944C3D">
      <w:pPr>
        <w:rPr>
          <w:rFonts w:ascii="Arial" w:hAnsi="Arial"/>
          <w:b/>
        </w:rPr>
      </w:pPr>
    </w:p>
    <w:p w14:paraId="441D7EAA" w14:textId="77777777" w:rsidR="00944C3D" w:rsidRDefault="00944C3D" w:rsidP="00944C3D">
      <w:pPr>
        <w:rPr>
          <w:rFonts w:ascii="Arial" w:hAnsi="Arial"/>
          <w:b/>
        </w:rPr>
      </w:pPr>
    </w:p>
    <w:p w14:paraId="3A910FA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A118574" w14:textId="77777777" w:rsidR="00944C3D" w:rsidRDefault="00944C3D" w:rsidP="00944C3D">
      <w:pPr>
        <w:rPr>
          <w:rFonts w:ascii="Arial" w:hAnsi="Arial"/>
          <w:b/>
        </w:rPr>
      </w:pPr>
    </w:p>
    <w:p w14:paraId="3D39978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F8003A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57798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26DF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65A41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9DC7D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D18A7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D292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A4C71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5A52D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D08B2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1A6CE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4E7E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F060B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92A18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F06E1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0C2B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BA72A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ECCDF9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BDE5729" w14:textId="77777777" w:rsidTr="00503750">
        <w:trPr>
          <w:trHeight w:val="677"/>
        </w:trPr>
        <w:tc>
          <w:tcPr>
            <w:tcW w:w="3358" w:type="dxa"/>
          </w:tcPr>
          <w:p w14:paraId="14AA47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383C5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12B0E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761ED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C2C4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9E8A9E7" w14:textId="41CF9C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CAC1B6" w14:textId="720EC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F353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89C8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CE40230" w14:textId="68E54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34E2F3" w14:textId="3ABB1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2BF1E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D089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12C082D" w14:textId="5ED1F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426510" w14:textId="693B5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15456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ECE6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E45D322" w14:textId="66D3C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C1BA4F" w14:textId="771ED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951F8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13B4E4" w14:textId="3C8885E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C0F6511" w14:textId="71BF1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A53FFF" w14:textId="3A687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E5E83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6E79505" w14:textId="5BAF5E8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D4CE13F" w14:textId="748E7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69EE3F" w14:textId="7127F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0A4D3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041ED1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215B3D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C321D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9ABE2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74129DC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5A0E8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91720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2AAF2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EFBE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799A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2D956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98EFB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4BD4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CA61F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1D4C1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FD2F3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5099D3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9AF66A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CE1E6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153D4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81787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3E42E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902C7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AA96CA6" w14:textId="7F0A5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BA0428" w14:textId="7AF33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20E0C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E9A7A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759883E" w14:textId="57FEA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CC77E8" w14:textId="7DB8E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F6D9A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B5B7E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01A1A11" w14:textId="67DD6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66A5E3" w14:textId="1A2F8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69447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908632A" w14:textId="5715812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1D0FC07" w14:textId="4A078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617F9B" w14:textId="369FB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4CAEA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D752788" w14:textId="082C35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7A681E" w14:textId="03F1A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F92D53" w14:textId="3B66D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D627C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C0933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C586B2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EDDBA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B3CCF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F627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E37BF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7134E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AAD9EA1" w14:textId="315DC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AB54DD" w14:textId="70A72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BD63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17E9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E67CE37" w14:textId="4FCFA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5F07D1" w14:textId="018D0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CB07E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01698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DEA5AB6" w14:textId="66FB0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A6EC7C" w14:textId="2B676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5EA20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FAB488" w14:textId="41CC9FE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FECBC2B" w14:textId="6DD87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FB93B7" w14:textId="5FCF7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BCC3E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E79E7FD" w14:textId="563FD68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C5B6C5" w14:textId="0780F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015F96" w14:textId="0FB22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B52B0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D413DE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A63B78C" w14:textId="77777777" w:rsidTr="00503750">
        <w:tc>
          <w:tcPr>
            <w:tcW w:w="3686" w:type="dxa"/>
            <w:vAlign w:val="center"/>
          </w:tcPr>
          <w:p w14:paraId="2AF1B3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58969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3A209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7023F1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851F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0E6B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83512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02382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C3BE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F11B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C830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6D820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031B9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A011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D9AA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DB4EC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E2133F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AD4194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69FD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39EB8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C01BD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30D55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1A5AA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B8AEF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3C634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E234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606F46B" w14:textId="56F3D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DB75A1" w14:textId="7EF40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25BCD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8B960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ABF9EEC" w14:textId="17667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40B328" w14:textId="131F6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DB0F2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FC9EC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08E61DE" w14:textId="3B87B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4D62FB" w14:textId="0DF71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11966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EE10817" w14:textId="3128EAC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000151" w14:textId="06C2B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3F6BA7" w14:textId="6F452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31185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EC296E6" w14:textId="27323E5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23CDF8" w14:textId="73218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A189D2" w14:textId="00A01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7F1C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78B10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C2C7A7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6DCFCC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63ED8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19CC9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C1862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DB7A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D01E0C2" w14:textId="0D530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B7819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900A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6F2B285" w14:textId="32DFF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52402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F35F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4A5EBC2" w14:textId="2575F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F84D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73E7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B7FDAC4" w14:textId="76D50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0F5C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D408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36439EE" w14:textId="284172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9E809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51946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BB62462" w14:textId="047646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B81B84" w14:textId="77777777" w:rsidR="00944C3D" w:rsidRDefault="00944C3D" w:rsidP="00944C3D">
      <w:pPr>
        <w:rPr>
          <w:sz w:val="22"/>
          <w:szCs w:val="22"/>
        </w:rPr>
      </w:pPr>
    </w:p>
    <w:p w14:paraId="2E0457B1" w14:textId="77777777" w:rsidR="00944C3D" w:rsidRDefault="00944C3D" w:rsidP="00944C3D">
      <w:pPr>
        <w:rPr>
          <w:sz w:val="22"/>
          <w:szCs w:val="22"/>
        </w:rPr>
      </w:pPr>
    </w:p>
    <w:p w14:paraId="77A4F8B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EE769E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ED613C9" w14:textId="74BDCAC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5C1FC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02BB1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9CF28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5A788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D6024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8CFCBA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6C3DCD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2FC1F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8942AA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C51FA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FFE2D2E" w14:textId="18727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18196C" w14:textId="4AD6C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C7D73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357AD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9B6AE6C" w14:textId="7D670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4E4C09" w14:textId="1A3C9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6FD49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97A8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43961EC" w14:textId="62503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6E66EF" w14:textId="46DBE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B6AE0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3C533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C5055A4" w14:textId="0C088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F2626C" w14:textId="2121A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A6EA3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43E8E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EF501D3" w14:textId="7068AE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540094" w14:textId="29DFA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57189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374C9AD" w14:textId="6C82F5B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269CF6E" w14:textId="0F3A1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47AA24" w14:textId="4359B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24828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057602E" w14:textId="5D1227D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31179D6" w14:textId="7DB03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7BD844" w14:textId="6871D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B0E0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94AB0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9ABB7D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B7160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788CF2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680E3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05B170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B7C7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47C05B7" w14:textId="22EC4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F40471" w14:textId="02BEF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D131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9029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2A0CD2E" w14:textId="4ECDA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EC359A" w14:textId="7E3F0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4A22F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5B82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6A75415" w14:textId="7A71B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518437" w14:textId="24CCF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ED682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2C810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F5DAEF9" w14:textId="386F5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0E555C" w14:textId="4403A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B8C3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C1E083" w14:textId="7A1D49C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CEBF7B" w14:textId="7E297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94ACE0" w14:textId="6F71E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39DC7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1E991F" w14:textId="634E193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E4E8DD" w14:textId="0D4A3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C665BC" w14:textId="01A42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E7BCE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5CB0AFB" w14:textId="1FFEFAF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9712BE9" w14:textId="3784B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AE2C56" w14:textId="0F25A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6D00" w:rsidRPr="00C771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46C5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1B77C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CCF3B59" w14:textId="09BD3F9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524C3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730DD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EE632E9" w14:textId="3C3D995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03C1D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574AC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8DD76C9" w14:textId="2230606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322CE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5796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2557D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3A84E31" w14:textId="77777777" w:rsidR="00944C3D" w:rsidRPr="003607F0" w:rsidRDefault="00944C3D" w:rsidP="00944C3D"/>
    <w:p w14:paraId="3ACC7B4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E355" w14:textId="77777777" w:rsidR="00EA6D00" w:rsidRDefault="00EA6D00">
      <w:r>
        <w:separator/>
      </w:r>
    </w:p>
  </w:endnote>
  <w:endnote w:type="continuationSeparator" w:id="0">
    <w:p w14:paraId="35DDEED9" w14:textId="77777777" w:rsidR="00EA6D00" w:rsidRDefault="00EA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450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407CE7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4A8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89C91C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93FD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541FC7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E70D" w14:textId="77777777" w:rsidR="00EA6D00" w:rsidRDefault="00EA6D00">
      <w:r>
        <w:separator/>
      </w:r>
    </w:p>
  </w:footnote>
  <w:footnote w:type="continuationSeparator" w:id="0">
    <w:p w14:paraId="7025D59A" w14:textId="77777777" w:rsidR="00EA6D00" w:rsidRDefault="00EA6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111615">
    <w:abstractNumId w:val="13"/>
  </w:num>
  <w:num w:numId="2" w16cid:durableId="1888224904">
    <w:abstractNumId w:val="17"/>
  </w:num>
  <w:num w:numId="3" w16cid:durableId="580720657">
    <w:abstractNumId w:val="8"/>
  </w:num>
  <w:num w:numId="4" w16cid:durableId="972952416">
    <w:abstractNumId w:val="7"/>
  </w:num>
  <w:num w:numId="5" w16cid:durableId="15165057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453123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8736960">
    <w:abstractNumId w:val="20"/>
  </w:num>
  <w:num w:numId="8" w16cid:durableId="136339152">
    <w:abstractNumId w:val="10"/>
  </w:num>
  <w:num w:numId="9" w16cid:durableId="435366116">
    <w:abstractNumId w:val="0"/>
  </w:num>
  <w:num w:numId="10" w16cid:durableId="549271163">
    <w:abstractNumId w:val="19"/>
  </w:num>
  <w:num w:numId="11" w16cid:durableId="216430520">
    <w:abstractNumId w:val="6"/>
  </w:num>
  <w:num w:numId="12" w16cid:durableId="181406496">
    <w:abstractNumId w:val="9"/>
  </w:num>
  <w:num w:numId="13" w16cid:durableId="1385908205">
    <w:abstractNumId w:val="12"/>
  </w:num>
  <w:num w:numId="14" w16cid:durableId="1621260846">
    <w:abstractNumId w:val="15"/>
  </w:num>
  <w:num w:numId="15" w16cid:durableId="1958364756">
    <w:abstractNumId w:val="14"/>
  </w:num>
  <w:num w:numId="16" w16cid:durableId="1619601294">
    <w:abstractNumId w:val="2"/>
  </w:num>
  <w:num w:numId="17" w16cid:durableId="960645130">
    <w:abstractNumId w:val="4"/>
  </w:num>
  <w:num w:numId="18" w16cid:durableId="523514743">
    <w:abstractNumId w:val="11"/>
  </w:num>
  <w:num w:numId="19" w16cid:durableId="900943435">
    <w:abstractNumId w:val="5"/>
  </w:num>
  <w:num w:numId="20" w16cid:durableId="1193420644">
    <w:abstractNumId w:val="18"/>
  </w:num>
  <w:num w:numId="21" w16cid:durableId="555429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2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30875578.doc"/>
    <w:docVar w:name="arg5" w:val="14"/>
  </w:docVars>
  <w:rsids>
    <w:rsidRoot w:val="00EA6D0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40B4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D00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BDE9C"/>
  <w15:docId w15:val="{77C00024-62B1-4559-828D-F7303BA9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2025-03-12T14:24:00Z</dcterms:created>
  <dcterms:modified xsi:type="dcterms:W3CDTF">2025-03-12T14:25:00Z</dcterms:modified>
</cp:coreProperties>
</file>