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FAE8B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A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8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C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2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7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C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6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B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4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B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8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0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E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D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B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7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D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9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6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E3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7B1C3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3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F8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F6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67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E0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67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1B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12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5A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65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FA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62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9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AF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72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4A7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8F8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29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B0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02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CB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D47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C2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6A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4D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3C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E7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E9B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7AF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B6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8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465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A1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8A7E7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3A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E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CF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F3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F81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221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83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20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27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0E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107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8B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4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B0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A6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DE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41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A7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1B8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52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FA3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0B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B9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13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7D9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05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ECB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5A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A5A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C00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5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496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99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3570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ACD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69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EC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92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FAF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527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0A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4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9A8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604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39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84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A7C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FA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9D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39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78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B4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F6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F4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B1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78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9F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94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917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03C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DA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46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64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D4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C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4E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0A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807E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F6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57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B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A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B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13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3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D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0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C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D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7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83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8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D7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5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1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1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CC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D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6B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BD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D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8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2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8B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7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B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3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4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2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9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79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2071A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3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E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6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0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B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2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D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C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C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9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C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6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7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E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7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6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5F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6E00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7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3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A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F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CE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4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C5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D7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AC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14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0E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55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A1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4B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D1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03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2E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DC109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B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A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F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0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26A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2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3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E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F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2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8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B1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F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5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1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5BF4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C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5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1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C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F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C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9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D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A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8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C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7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C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7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E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01DA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D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D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6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7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C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1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9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9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4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B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698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0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9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C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7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E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9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A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E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1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1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B3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4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6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3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7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0E3A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3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4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A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6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F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3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3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2D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2A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28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A6E30" w14:textId="52D783C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F4D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A7F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4E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B8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43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E5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3E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10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7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8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7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9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C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B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A6C3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8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1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B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E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A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A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66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91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DF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75E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BF4D2F8" wp14:editId="0A4E400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B93EA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4D2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1B93EA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2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EB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63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05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A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6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F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9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F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0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4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3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1E1BB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1A1F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7E06B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94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F9F38C" wp14:editId="6E0140D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67FE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9F38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8067FE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12233A1" wp14:editId="58237D2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4096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233A1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844096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844C6E" wp14:editId="4274F1F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9D6B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44C6E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069D6B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B72D6E3" wp14:editId="1FAA939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01CA30" w14:textId="6A8DE61C" w:rsidR="000B647F" w:rsidRDefault="000B647F" w:rsidP="00944C3D">
                                  <w:fldSimple w:instr=" MERGEFIELD  aDMOD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2D6E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501CA30" w14:textId="6A8DE61C" w:rsidR="000B647F" w:rsidRDefault="000B647F" w:rsidP="00944C3D">
                            <w:fldSimple w:instr=" MERGEFIELD  aDMOD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DEDBD02" wp14:editId="5478E0C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456388" w14:textId="264BC6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DBD02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5456388" w14:textId="264BC6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C54E1AE" wp14:editId="1F62957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9D94E" w14:textId="1DCB818A" w:rsidR="000B647F" w:rsidRDefault="000B647F" w:rsidP="00944C3D">
                                  <w:fldSimple w:instr=" MERGEFIELD  aDRDO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4E1A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B99D94E" w14:textId="1DCB818A" w:rsidR="000B647F" w:rsidRDefault="000B647F" w:rsidP="00944C3D">
                            <w:fldSimple w:instr=" MERGEFIELD  aDRDO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40C09F6" wp14:editId="7CE6EA2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008AC" w14:textId="430717E9" w:rsidR="000B647F" w:rsidRDefault="000B647F" w:rsidP="00944C3D">
                                  <w:fldSimple w:instr=" MERGEFIELD  aDMDO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C09F6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06008AC" w14:textId="430717E9" w:rsidR="000B647F" w:rsidRDefault="000B647F" w:rsidP="00944C3D">
                            <w:fldSimple w:instr=" MERGEFIELD  aDMDO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C760A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8D4E24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9F8B8C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1B18E18" wp14:editId="53A503E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44FC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18E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F744FC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C93EFA3" wp14:editId="525D32E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B4701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3EFA3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DB4701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77B1E5" wp14:editId="76F08B6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7C07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7B1E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877C07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5221B16" wp14:editId="0875D4E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39FF9F" w14:textId="53BE071A" w:rsidR="000B647F" w:rsidRDefault="000B647F" w:rsidP="00944C3D">
                                  <w:fldSimple w:instr=" MERGEFIELD  aDRDOo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21B16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139FF9F" w14:textId="53BE071A" w:rsidR="000B647F" w:rsidRDefault="000B647F" w:rsidP="00944C3D">
                            <w:fldSimple w:instr=" MERGEFIELD  aDRDOo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B75D825" wp14:editId="62F1D3B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619C5" w14:textId="1A8B943F" w:rsidR="000B647F" w:rsidRDefault="000B647F" w:rsidP="00944C3D">
                                  <w:fldSimple w:instr=" MERGEFIELD  aDMDO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5D82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C0619C5" w14:textId="1A8B943F" w:rsidR="000B647F" w:rsidRDefault="000B647F" w:rsidP="00944C3D">
                            <w:fldSimple w:instr=" MERGEFIELD  aDMDO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252F561" wp14:editId="739C806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53FF0" w14:textId="64EC4E1D" w:rsidR="000B647F" w:rsidRDefault="000B647F" w:rsidP="00944C3D">
                                  <w:fldSimple w:instr=" MERGEFIELD  aDRODo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2F56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1053FF0" w14:textId="64EC4E1D" w:rsidR="000B647F" w:rsidRDefault="000B647F" w:rsidP="00944C3D">
                            <w:fldSimple w:instr=" MERGEFIELD  aDRODo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5F6B420" wp14:editId="74691F3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53BF4" w14:textId="049D4390" w:rsidR="000B647F" w:rsidRDefault="000B647F" w:rsidP="00944C3D">
                                  <w:fldSimple w:instr=" MERGEFIELD  aDMOD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6B42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6353BF4" w14:textId="049D4390" w:rsidR="000B647F" w:rsidRDefault="000B647F" w:rsidP="00944C3D">
                            <w:fldSimple w:instr=" MERGEFIELD  aDMOD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D6342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9B0E3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CB78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4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E70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2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B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7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8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5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2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2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1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A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2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8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D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9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D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5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5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9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0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A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C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9A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0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2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134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B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B2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47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F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B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4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1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3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F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8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E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B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F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A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F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A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5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4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48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A8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EC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858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3B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4F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7F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7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0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3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E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A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2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2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7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AB6D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0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6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D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3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2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0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7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C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C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5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B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7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6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9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9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F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2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F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2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D913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FF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2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F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F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B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3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5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C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516B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F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E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3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0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3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3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9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5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C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9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5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B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A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4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6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5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4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9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6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3C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5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9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2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1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F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E312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9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2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C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F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2B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8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D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6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3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6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9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F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C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4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2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D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1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D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3F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B5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3F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58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DB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B0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2D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C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1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2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9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9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5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E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8485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F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B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0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A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D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A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C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4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8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0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A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4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0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D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2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4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A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2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8C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4A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C6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13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0C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28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8D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E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A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ABC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B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E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FDE8665" wp14:editId="16D6CA9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2EAE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E8665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F82EAE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F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5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3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8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5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5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2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0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9273DCD" wp14:editId="017AC2B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3FAF4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73DC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C3FAF4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A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2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4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E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9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7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C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D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F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4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2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0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7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5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9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D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F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3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4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5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E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F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6B3E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08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61ED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EBB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8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8D50EE" wp14:editId="1166A1D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1DA78" w14:textId="75BB699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D50EE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251DA78" w14:textId="75BB699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36115355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E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7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3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4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1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2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1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6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9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5C73B4" wp14:editId="5ACF80C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C84BE" w14:textId="14D6767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2021548562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C73B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16C84BE" w14:textId="14D6767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2021548562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1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7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7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0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9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3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3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D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B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D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9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2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6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F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C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A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7BBA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4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72362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8FB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E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A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3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4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7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D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9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5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9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7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A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7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4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C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0D8E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0F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9BD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6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8B4713" wp14:editId="2B32916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291CD" w14:textId="797D54F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B471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41291CD" w14:textId="797D54F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8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8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3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0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B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4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6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1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0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E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0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D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8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0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2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8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3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4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5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5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0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B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4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0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1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9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F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8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FB20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8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CBE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8D08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E7DE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9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B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0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0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0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0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F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D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5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1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C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4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2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E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D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3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1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A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1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5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A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F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BB94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5B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FFD1D0" wp14:editId="6A20EC6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8B8FA" w14:textId="12D1AE4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FD1D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98B8FA" w14:textId="12D1AE4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165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F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2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B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2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D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C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5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1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C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4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2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6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3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E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C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9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1A3570" wp14:editId="6480D37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192C8D" w14:textId="77928B8A" w:rsidR="000B647F" w:rsidRDefault="000B647F" w:rsidP="00944C3D">
                                  <w:fldSimple w:instr=" MERGEFIELD  aSUB_ULICA_CISLO  \* MERGEFORMAT ">
                                    <w:r w:rsidR="00997BD7" w:rsidRPr="00997BD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40,42/1145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A3570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3192C8D" w14:textId="77928B8A" w:rsidR="000B647F" w:rsidRDefault="000B647F" w:rsidP="00944C3D">
                            <w:fldSimple w:instr=" MERGEFIELD  aSUB_ULICA_CISLO  \* MERGEFORMAT ">
                              <w:r w:rsidR="00997BD7" w:rsidRPr="00997BD7">
                                <w:rPr>
                                  <w:rFonts w:ascii="Arial" w:hAnsi="Arial" w:cs="Arial"/>
                                  <w:noProof/>
                                </w:rPr>
                                <w:t>40,42/1145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6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0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9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0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7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B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5010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35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731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27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F334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4254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3E5F64" wp14:editId="1CDE584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F4FB6" w14:textId="5085913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E5F64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75F4FB6" w14:textId="5085913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ED19D9" wp14:editId="5B0557F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DC116" w14:textId="4790CE9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D19D9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70DC116" w14:textId="4790CE9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B145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CF1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B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5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4CE5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9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FE82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0BCF01" wp14:editId="1B114F6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F5DF6" w14:textId="11EB6B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BCF01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7FF5DF6" w14:textId="11EB6B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5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D1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55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8F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E2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13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FB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C02C7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1A069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21EF304" wp14:editId="785D8B7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1B918" w14:textId="0AD977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EF30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051B918" w14:textId="0AD977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F1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F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5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5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D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4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6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26B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9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996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BDC9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0E1E9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7BC11C0" wp14:editId="4501C21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3F41E" w14:textId="090E9D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97BD7" w:rsidRPr="000178B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C11C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283F41E" w14:textId="090E9D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97BD7" w:rsidRPr="000178BC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C1AD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2B2F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B99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0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0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3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F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F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A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5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5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E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5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0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3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2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4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B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2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5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B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9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3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D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4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B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5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4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CCA1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D7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75D6CD" w14:textId="631F2BB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97BD7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BE7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F29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46A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A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9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318F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64D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FF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66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A7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2A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B33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D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EF78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C2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7A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32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C1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48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696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C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6B56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20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B4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0C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66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9E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B79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5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1543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D8A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C5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7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75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1C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675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976E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B97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1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18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26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3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5EF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8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4E7F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FA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90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F3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BB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7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328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F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3AD2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23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15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D9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59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3C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028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D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D5D0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2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7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F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A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82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DD01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804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1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1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0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5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C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5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1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6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D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2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A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2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F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B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A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0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0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E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A13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6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1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6B8347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C0C96F" w14:textId="77777777" w:rsidR="00944C3D" w:rsidRDefault="00944C3D" w:rsidP="00944C3D">
      <w:pPr>
        <w:rPr>
          <w:rFonts w:ascii="Arial" w:hAnsi="Arial"/>
        </w:rPr>
      </w:pPr>
    </w:p>
    <w:p w14:paraId="45FCA73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8A83850" w14:textId="132F2FC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884F92E" w14:textId="14494AA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0582251" w14:textId="5AC19C3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02957A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D13FCB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DEEFD7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2D356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B2A0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D51E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8554F4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47F8EA8" w14:textId="733A1B38" w:rsidR="00944C3D" w:rsidRPr="008D0433" w:rsidRDefault="00997BD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Jaroslav Malík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C90B29A" w14:textId="2EE53B1D" w:rsidR="00944C3D" w:rsidRPr="008D0433" w:rsidRDefault="00997BD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2083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C436D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CE5E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7161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DABE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BA735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077C0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1FC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F861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E871D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863B0F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3883970" w14:textId="5092E8F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C104B8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2EBC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3FEC25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F7348CC" w14:textId="72EB2599" w:rsidR="00944C3D" w:rsidRDefault="00997BD7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74BC79D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9C4FF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8A057B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0B42B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B03B0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79ACC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D8C41C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A511E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4FAE9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8DC11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3C09A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8C4DD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666F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BCF6A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FF917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D4BE6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D770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B0D80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6968F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A7C62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D66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BFADF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ED62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E45DD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EFB2F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2B2066C" w14:textId="4FBD808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2AD42C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E7117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96389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06707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21677F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305825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567342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3498EF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DFD2B81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7FF8E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21051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704CB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FCFADD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47AC6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52F8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CA8B9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992E3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D4DF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86C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8B8A4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6B13E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8FBB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618A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0E3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E663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87BB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36ABB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9657D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594BC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60518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C7EE3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EE5A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51EF6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FD1CF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F2464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22A32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7D1CB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66FE1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D1D22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1BEB5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4873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277C7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829F2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C3E177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51761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078F3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BF5053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60EBF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EC8D4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993B4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28679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29B868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1D595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9D241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23703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8C2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B6996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384B4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0A62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A8055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84FF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6F24A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E279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B358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E500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A5DF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546A7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DDDE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5B576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D9122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3EF6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34CA04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B84BB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E1D1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CAA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CE6C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36A4B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5AC3B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C135AC3" w14:textId="33F8834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D8DBA6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354A9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47BC48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B2FF71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A270B1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6E15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649F7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845BA1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85B8121" w14:textId="77777777" w:rsidTr="00503750">
        <w:tc>
          <w:tcPr>
            <w:tcW w:w="2302" w:type="dxa"/>
            <w:vAlign w:val="center"/>
          </w:tcPr>
          <w:p w14:paraId="66020B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787ED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4AC64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48B52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FEC0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D047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FE418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C9DAF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26A5839" w14:textId="77777777" w:rsidTr="00503750">
        <w:tc>
          <w:tcPr>
            <w:tcW w:w="15593" w:type="dxa"/>
            <w:gridSpan w:val="8"/>
            <w:vAlign w:val="center"/>
          </w:tcPr>
          <w:p w14:paraId="7975A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5A784C" w14:textId="77777777" w:rsidTr="00503750">
        <w:tc>
          <w:tcPr>
            <w:tcW w:w="2302" w:type="dxa"/>
            <w:vAlign w:val="center"/>
          </w:tcPr>
          <w:p w14:paraId="34C74D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D02D1E1" w14:textId="559114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3A803A" w14:textId="122EB5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60297" w14:textId="08F645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E4CAC" w14:textId="5B66D7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C03907" w14:textId="1BD6E0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89384" w14:textId="698A8C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FFDDA" w14:textId="19EAC5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CE3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C5E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7741F7" w14:textId="2CA099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2A55B4" w14:textId="2E5087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26C456" w14:textId="2DD05F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471174" w14:textId="4EA97C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754C6E" w14:textId="4BF3AE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20822" w14:textId="213444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EB0AD" w14:textId="657E18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47C8C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31E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DB3639" w14:textId="727EB8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BC1546" w14:textId="0F8592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92647" w14:textId="191893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8E3169" w14:textId="0E275F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A44C9" w14:textId="4EDA79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DC356" w14:textId="102F34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B9ECB" w14:textId="75666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F6E1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EF7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3F75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284F4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A8D8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75E4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766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A5F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9053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6C3AF4A" w14:textId="77777777" w:rsidTr="00503750">
        <w:tc>
          <w:tcPr>
            <w:tcW w:w="2302" w:type="dxa"/>
            <w:vAlign w:val="center"/>
          </w:tcPr>
          <w:p w14:paraId="2BBE7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549642C" w14:textId="03098B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94B8F0" w14:textId="0642A0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79792" w14:textId="7121C0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E815A" w14:textId="0094C2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450DD9" w14:textId="720CDB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1017F" w14:textId="72073D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3196F" w14:textId="31DBD4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5D0E5" w14:textId="77777777" w:rsidTr="00503750">
        <w:tc>
          <w:tcPr>
            <w:tcW w:w="15593" w:type="dxa"/>
            <w:gridSpan w:val="8"/>
            <w:vAlign w:val="center"/>
          </w:tcPr>
          <w:p w14:paraId="1C2855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1DAF352" w14:textId="77777777" w:rsidTr="00503750">
        <w:tc>
          <w:tcPr>
            <w:tcW w:w="2302" w:type="dxa"/>
            <w:vAlign w:val="center"/>
          </w:tcPr>
          <w:p w14:paraId="0CDBD2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37EA52" w14:textId="2AEE06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254147" w14:textId="3940CA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461370" w14:textId="7A72BC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496F0" w14:textId="46D3E0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F5A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423D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395768" w14:textId="5EC81D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CD4A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B54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1BDA2B8" w14:textId="6C09B1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1839A6" w14:textId="4F3CC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84FBF" w14:textId="57091F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8464E" w14:textId="13AEA6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3DD1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A6E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74D92F" w14:textId="29790F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082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3749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0BF290" w14:textId="0C0682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65858F" w14:textId="229A8E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1938C" w14:textId="1920E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6181C" w14:textId="0EF328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7B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F319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206DC9" w14:textId="26E499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ABBEC" w14:textId="77777777" w:rsidTr="00503750">
        <w:tc>
          <w:tcPr>
            <w:tcW w:w="2302" w:type="dxa"/>
            <w:vAlign w:val="center"/>
          </w:tcPr>
          <w:p w14:paraId="092FB1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5BE0B77" w14:textId="34E55D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CA7A84" w14:textId="6C303C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CB1331" w14:textId="429208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BEE3C" w14:textId="28CEE7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DF2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D2E7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F5C030" w14:textId="06D5C2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7C70A" w14:textId="77777777" w:rsidTr="00503750">
        <w:tc>
          <w:tcPr>
            <w:tcW w:w="15593" w:type="dxa"/>
            <w:gridSpan w:val="8"/>
            <w:vAlign w:val="center"/>
          </w:tcPr>
          <w:p w14:paraId="3F67E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FD43F81" w14:textId="77777777" w:rsidTr="00503750">
        <w:tc>
          <w:tcPr>
            <w:tcW w:w="2302" w:type="dxa"/>
            <w:vAlign w:val="center"/>
          </w:tcPr>
          <w:p w14:paraId="09AB89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C3D652" w14:textId="527C7E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01B259" w14:textId="44ECB2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3E0C4" w14:textId="3C5579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29046" w14:textId="2B9C3C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5BBCD" w14:textId="6C2923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2704D" w14:textId="7314B1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2B2917" w14:textId="50EDDB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3990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C9524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981840" w14:textId="4A65F9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E7184F" w14:textId="49FE09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C4600" w14:textId="69D23F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6236D" w14:textId="682C96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F9D3A2" w14:textId="2B04D5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38A8D1" w14:textId="6CD34D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15842" w14:textId="1796DA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C96F1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86316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C59DBF3" w14:textId="4481D9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57DF1B" w14:textId="45076C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6E2E0" w14:textId="5DB5EC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AA3F0" w14:textId="6AEAED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FEBB4" w14:textId="4D5964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2371A" w14:textId="430E79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48AAB4" w14:textId="339F3C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C5B3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EB7AB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74BBCDA" w14:textId="4CFA39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98C68B" w14:textId="7B597B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5AA0C" w14:textId="0FD354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596966" w14:textId="3DFE7D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2D3C21" w14:textId="7DD7E7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8A22A" w14:textId="6BDDA1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221FD7" w14:textId="76BAEF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02A7B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3B50E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A624C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4E84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B9B143" w14:textId="20CFF7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D2452F" w14:textId="26CFA2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B50101" w14:textId="7214C3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4508B" w14:textId="6CD5E2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29B6B" w14:textId="5EC84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1372E" w14:textId="5A9EA0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3EBB59" w14:textId="3E934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694D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DE4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CBB8839" w14:textId="31DE17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65B6AB" w14:textId="5CC590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D8E4C" w14:textId="1E157E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8BAB9" w14:textId="56C486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01F21" w14:textId="105B70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6F93F" w14:textId="22D005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4D1EF" w14:textId="6D2594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87EB58" w14:textId="77777777" w:rsidR="00944C3D" w:rsidRDefault="00944C3D" w:rsidP="00944C3D">
      <w:pPr>
        <w:rPr>
          <w:rFonts w:ascii="Arial" w:hAnsi="Arial"/>
          <w:b/>
        </w:rPr>
      </w:pPr>
    </w:p>
    <w:p w14:paraId="2A5C6B8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72176BB" w14:textId="77777777" w:rsidTr="00503750">
        <w:tc>
          <w:tcPr>
            <w:tcW w:w="1944" w:type="dxa"/>
            <w:vAlign w:val="center"/>
          </w:tcPr>
          <w:p w14:paraId="36951A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11B8E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93546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BEF71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BF469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A777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90F8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8A187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7CC9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E739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3CA8C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C8D63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0F72CD0" w14:textId="77777777" w:rsidTr="00503750">
        <w:tc>
          <w:tcPr>
            <w:tcW w:w="15685" w:type="dxa"/>
            <w:gridSpan w:val="12"/>
            <w:vAlign w:val="center"/>
          </w:tcPr>
          <w:p w14:paraId="69D4B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8EAA51" w14:textId="77777777" w:rsidTr="00503750">
        <w:tc>
          <w:tcPr>
            <w:tcW w:w="1944" w:type="dxa"/>
            <w:vAlign w:val="center"/>
          </w:tcPr>
          <w:p w14:paraId="457EE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F7A96BC" w14:textId="530B7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F585A3" w14:textId="4D367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1481CD" w14:textId="1561B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C4692B" w14:textId="54746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036C57" w14:textId="2FF89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6017A6" w14:textId="0B564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78378A" w14:textId="4E950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F762C1" w14:textId="06AC3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9453BD" w14:textId="5DF84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5D5A64" w14:textId="73D10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619B47" w14:textId="58CA1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F7952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328A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EB6025" w14:textId="7650B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D44DE6" w14:textId="5259C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BD3DF4" w14:textId="43BF4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FEABD4" w14:textId="0ED63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12DD54" w14:textId="589D3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C195FC" w14:textId="1C46F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A3E6C7" w14:textId="5D4BD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D915B8" w14:textId="53A86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22FAE0" w14:textId="458D0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FF44B4" w14:textId="64780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FBABB9" w14:textId="4D774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6207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D20B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B8A8A81" w14:textId="4CE97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F02791" w14:textId="48B78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42AC211" w14:textId="1B810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63B83A" w14:textId="6D857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9F6FCC" w14:textId="1D795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90C026" w14:textId="0D2B6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283FE2" w14:textId="49E4F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277EEB" w14:textId="7F704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3CD197" w14:textId="15DE0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416DFD" w14:textId="1206E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255E79" w14:textId="394CB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2AE7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837A3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9794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99A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BFD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D725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7089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EE4B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86DF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E9D9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E626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D4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0A0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B6C673" w14:textId="77777777" w:rsidTr="00503750">
        <w:tc>
          <w:tcPr>
            <w:tcW w:w="1944" w:type="dxa"/>
            <w:vAlign w:val="center"/>
          </w:tcPr>
          <w:p w14:paraId="2E4BCE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D3B9C45" w14:textId="1E029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E6C706" w14:textId="6C6F3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6E27B7" w14:textId="511F8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F67EF4" w14:textId="55B46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150EC" w14:textId="2D451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3A585D" w14:textId="620BF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5C871A" w14:textId="27550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B7EDCE" w14:textId="784E9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2ABDE5" w14:textId="50EA2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C3CDAA" w14:textId="7787C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B5B392" w14:textId="14CFD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C1EDD" w14:textId="77777777" w:rsidTr="00503750">
        <w:tc>
          <w:tcPr>
            <w:tcW w:w="15685" w:type="dxa"/>
            <w:gridSpan w:val="12"/>
            <w:vAlign w:val="center"/>
          </w:tcPr>
          <w:p w14:paraId="0EE7F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318CDFD" w14:textId="77777777" w:rsidTr="00503750">
        <w:tc>
          <w:tcPr>
            <w:tcW w:w="1944" w:type="dxa"/>
            <w:vAlign w:val="center"/>
          </w:tcPr>
          <w:p w14:paraId="52D8E9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7D6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3D7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4FFA88" w14:textId="12D04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4B0873" w14:textId="68EF3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9003D5" w14:textId="1ECA2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EFFD56" w14:textId="07280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D6A8DB" w14:textId="27A29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18A084" w14:textId="33631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D2C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C757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C37980" w14:textId="7E4AE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AE60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9A31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904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E52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F57285" w14:textId="124AB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3735C0" w14:textId="7A5B0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15F3FE" w14:textId="75AFC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3E512E" w14:textId="20CD1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BD3FEF" w14:textId="2E47F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4A6EB7" w14:textId="7EB89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865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318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0CF835" w14:textId="78EE8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C878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176FC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CBBB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06A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A72CC2" w14:textId="51942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6CE384" w14:textId="04543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61455F" w14:textId="5DB8D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AF489E" w14:textId="11639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81C006" w14:textId="12C06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B06BDD" w14:textId="72EF1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26D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AA7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C925D28" w14:textId="15546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D0CD51" w14:textId="77777777" w:rsidTr="00503750">
        <w:tc>
          <w:tcPr>
            <w:tcW w:w="1944" w:type="dxa"/>
            <w:vAlign w:val="center"/>
          </w:tcPr>
          <w:p w14:paraId="09B7D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DEA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F38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2F0807" w14:textId="6062D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53D31A" w14:textId="03E5C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D66F1F" w14:textId="5A1AA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7200EE" w14:textId="0515A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9A904B" w14:textId="20064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9E3AF5" w14:textId="72A0F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487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B71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5BE799" w14:textId="6CE5B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CDE7E" w14:textId="77777777" w:rsidTr="00503750">
        <w:tc>
          <w:tcPr>
            <w:tcW w:w="15685" w:type="dxa"/>
            <w:gridSpan w:val="12"/>
            <w:vAlign w:val="center"/>
          </w:tcPr>
          <w:p w14:paraId="5B619C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8DB78AC" w14:textId="77777777" w:rsidTr="00503750">
        <w:tc>
          <w:tcPr>
            <w:tcW w:w="1944" w:type="dxa"/>
            <w:vAlign w:val="center"/>
          </w:tcPr>
          <w:p w14:paraId="4AB070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D3D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B49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0283C2" w14:textId="169FA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85A661" w14:textId="0D166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4CCFA6" w14:textId="428BB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C6E92C" w14:textId="163EE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EC1CF8" w14:textId="28D0C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2023B9" w14:textId="28048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072A94" w14:textId="54BA5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F9365A" w14:textId="58769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A6D238" w14:textId="08662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0AD2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6B13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DE8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3C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AB40B1" w14:textId="07A32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DD72E2" w14:textId="45371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8D24DD" w14:textId="66B39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CC072E" w14:textId="0181E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3C41D5" w14:textId="2932A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B66537" w14:textId="3FC2C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55CAD7" w14:textId="36CA8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538E79" w14:textId="1D0CF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8D6ECE" w14:textId="514C0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210E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36077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6C62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A88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99B18F" w14:textId="0B3AC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D7D0A" w14:textId="2083D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F2A40E" w14:textId="6324A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8C6222" w14:textId="3FD66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9DA345" w14:textId="772C7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8D5DB7" w14:textId="385D5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51128A" w14:textId="08B05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4128E6" w14:textId="5F4D1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CAE78E" w14:textId="1892E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273E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8EFFB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9937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8CD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3F1907" w14:textId="07869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B007AB" w14:textId="53D68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231B23" w14:textId="711B0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D4FCD5" w14:textId="000AB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F45F9A" w14:textId="7ACA0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048A2F" w14:textId="5802E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3614DA" w14:textId="012AC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CAB8A0" w14:textId="320B0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19AC45" w14:textId="79396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CDDF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75494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AA475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86B7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E3A4A4A" w14:textId="34A70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40D916" w14:textId="1D17E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D529E3" w14:textId="40699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B4BDE8" w14:textId="53181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E66251" w14:textId="5E3DF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56B324" w14:textId="6733D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232D44" w14:textId="0C262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8C6498" w14:textId="4251A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FBDB5B" w14:textId="73030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1B1E7B" w14:textId="76E53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6D2827" w14:textId="753C6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C50D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67FD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C332FC" w14:textId="62C6A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87B1BC" w14:textId="627B4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BA3803" w14:textId="5DC10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03A633" w14:textId="501BC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0BEDEF" w14:textId="66211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B3C9F6" w14:textId="192A7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579790" w14:textId="1423D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5E6E2A" w14:textId="7BBFB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B52EF4" w14:textId="31B92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D71D7C" w14:textId="52DBB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92E587" w14:textId="55787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356D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C5A9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FEE69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8FD11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E21E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A8C7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3DB417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FA34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B676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2C83E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D6A3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C37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F297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CE2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69EE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CF383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DB1C8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546C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AD0B9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A2B01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1530CE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64A55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BCD0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8E1F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2F4FAC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A231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E47A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4688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576F7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B469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EBB44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3207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925A3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05C8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99B9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7F8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9C02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25CC8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D17D52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124D3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CD4A7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517C9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C87C8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013FD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9E4E4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5849CBA" w14:textId="77777777" w:rsidTr="00503750">
        <w:trPr>
          <w:trHeight w:val="1073"/>
        </w:trPr>
        <w:tc>
          <w:tcPr>
            <w:tcW w:w="3614" w:type="dxa"/>
            <w:vMerge/>
          </w:tcPr>
          <w:p w14:paraId="46596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F1091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B37C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5B116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5B298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F8742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0C9A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8889747" w14:textId="77777777" w:rsidTr="00503750">
        <w:trPr>
          <w:trHeight w:val="283"/>
        </w:trPr>
        <w:tc>
          <w:tcPr>
            <w:tcW w:w="3614" w:type="dxa"/>
          </w:tcPr>
          <w:p w14:paraId="1B7D4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BD22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F2C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CCE4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5FEA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C30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5C8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AE60D4" w14:textId="77777777" w:rsidTr="00503750">
        <w:trPr>
          <w:trHeight w:val="283"/>
        </w:trPr>
        <w:tc>
          <w:tcPr>
            <w:tcW w:w="3614" w:type="dxa"/>
          </w:tcPr>
          <w:p w14:paraId="4B203B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940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426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2515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9DBF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BCC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196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AFC6D8" w14:textId="77777777" w:rsidTr="00503750">
        <w:trPr>
          <w:trHeight w:val="283"/>
        </w:trPr>
        <w:tc>
          <w:tcPr>
            <w:tcW w:w="3614" w:type="dxa"/>
          </w:tcPr>
          <w:p w14:paraId="32C59F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8B7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6DE1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7C7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7C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CC8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DC6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6C2C8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8F50BA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453671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BCC48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712B3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38F3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77721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0484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F36C3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F70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9943C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6E9D9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E97FDF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A72D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9700A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F77F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CF420C3" w14:textId="3E31A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99501" w14:textId="58BA0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64219" w14:textId="34383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5280CA" w14:textId="05675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2398B5" w14:textId="1129A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A60AA1" w14:textId="073EA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2A925" w14:textId="5AE77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4F9E13" w14:textId="421B3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9E4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417B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D3B9774" w14:textId="5F11A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DEFA5" w14:textId="6387B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4F50C1" w14:textId="52F90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D9BE5B" w14:textId="408D3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84C0D" w14:textId="02591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A61E4" w14:textId="66D53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A597E" w14:textId="44C02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D825AA" w14:textId="67C70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61F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2AB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E8E1F83" w14:textId="0EF3A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5BDA74" w14:textId="48512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86357" w14:textId="4D6F5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67DA39" w14:textId="23FD2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2B7979" w14:textId="3C6CA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FFCB6" w14:textId="2AD94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E9F37" w14:textId="4B6A2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5EFDA9" w14:textId="387FF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9DE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6FBC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7AF3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36A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5A4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AC0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B80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12F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204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0350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AE79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0F66A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E12F96" w14:textId="29989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B8C6C" w14:textId="260FA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76D9AF" w14:textId="01427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9EF3B" w14:textId="73C8B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B9068" w14:textId="2F4A5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FEE3A" w14:textId="2469E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2F811" w14:textId="3E8B1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238B93" w14:textId="7BDA2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5664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8050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250D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807BA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2142CF9" w14:textId="0A7EB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E49F7" w14:textId="4EDBE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3845CC" w14:textId="13F3F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A7E60" w14:textId="3D384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EE57E" w14:textId="51B54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6EA97" w14:textId="75CEA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27832" w14:textId="20D12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CA1218" w14:textId="5394B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FC7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7DA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6A213CF" w14:textId="2048C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ECFA0" w14:textId="6B691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02EC0" w14:textId="2FD55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E5EE2" w14:textId="5A264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AC37D" w14:textId="1141A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A85DF" w14:textId="4C7BF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EB8C5" w14:textId="39F58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5321AD" w14:textId="3A2BF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96F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E6E1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C5BB5D4" w14:textId="194F6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5B6998" w14:textId="3896C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ED56B" w14:textId="55A07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7E449D" w14:textId="586FC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AED3E" w14:textId="6D9BE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C0B76" w14:textId="07281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08097" w14:textId="43154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F1E8B7" w14:textId="5A8F0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B82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B286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ED0BE0" w14:textId="6A2F1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D7BAC" w14:textId="745A7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E5386" w14:textId="0C9FD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C6EDA9" w14:textId="42684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825CB" w14:textId="430E9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E9578" w14:textId="2FA6F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E8E354" w14:textId="20801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65D2FA" w14:textId="33B73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5A14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DB9E0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FEEA5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99D8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D134B97" w14:textId="40C14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7B653" w14:textId="58218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A5927" w14:textId="7BC77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B268E" w14:textId="3CC79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2D2F3" w14:textId="42D11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3AB69" w14:textId="619FF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3D428" w14:textId="12116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8EC37F" w14:textId="12057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01963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14179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7E93670" w14:textId="11221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A1F2E" w14:textId="6A6C0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EB2645" w14:textId="514D0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7D086" w14:textId="522BA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78C02" w14:textId="00565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42EEB7" w14:textId="2C4B2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C889E" w14:textId="41750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A200B2" w14:textId="132DC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ED79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56423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2366EC7" w14:textId="7B9A2FA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D4490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6382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98EB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9196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3A41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F9CF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A3C0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1DFB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4DB0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83CF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33D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09D2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DD23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AAF5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AB52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8550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892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97FDE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6F5625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ECB478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783D34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8CDAE4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74DC8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1491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20F2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10FE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FD20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609DE7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5A38E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8C2084" w14:textId="7C6C90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C86BD5" w14:textId="313FB9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DD71DD" w14:textId="44AB5D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6620ED" w14:textId="70695C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C493F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A868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B1643C" w14:textId="50C257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65F1C20" w14:textId="3DF9EC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C6D8A7" w14:textId="46C607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72877C" w14:textId="5454CB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8B4853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06D1E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29C90D" w14:textId="335BFB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12FB99" w14:textId="588797B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4AF5F8" w14:textId="7EBB98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CB1FAF" w14:textId="692276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BB2A4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D628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67E4CE" w14:textId="7FD543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4C1954B" w14:textId="2168F7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892BA6" w14:textId="23DF61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5C4B21" w14:textId="13170A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78DAB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05282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632B47" w14:textId="534CB3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8010CB" w14:textId="4FD2AE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1118F5" w14:textId="4BDBE9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F74759" w14:textId="7432EC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4ACB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16BF0A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FC23C4" w14:textId="5D6720C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F4F2BD" w14:textId="7DE5D64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112303" w14:textId="5FCCB70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790894" w14:textId="0C42DDE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95EFDF7" w14:textId="77777777" w:rsidR="00944C3D" w:rsidRDefault="00944C3D" w:rsidP="00944C3D">
      <w:pPr>
        <w:rPr>
          <w:rFonts w:ascii="Arial" w:hAnsi="Arial"/>
          <w:b/>
        </w:rPr>
      </w:pPr>
    </w:p>
    <w:p w14:paraId="1C41ABD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D80155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E696E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DCF94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F8254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5DFD3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6B4B4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36849E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5C05F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0296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E64D4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34F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985D1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2E872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A8AA4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D1FE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A26F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F67BC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43924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F4BBB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76F5C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641E4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F95B1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2F68A3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721E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D7F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E2134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2780B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58157F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F96C467" w14:textId="77777777" w:rsidTr="00503750">
        <w:tc>
          <w:tcPr>
            <w:tcW w:w="2835" w:type="dxa"/>
            <w:vAlign w:val="center"/>
          </w:tcPr>
          <w:p w14:paraId="5E17E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62A84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822B0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5DAF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D79CD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D662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11F75F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5F971C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D8F5270" w14:textId="1521537C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5A566C" w14:textId="543517A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24ED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88683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12464B" w14:textId="38A7A05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FD9A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EFCC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2AFBB3D" w14:textId="10D4D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EBC11" w14:textId="690DC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71D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898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1A2810" w14:textId="0F5A8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A34A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3CD0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B2ADFC0" w14:textId="0ADB9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6CA87" w14:textId="1E114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246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A72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BC5CA1" w14:textId="07033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1F67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802AB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98AAB50" w14:textId="2A026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B24CE" w14:textId="1A669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1FD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5F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D809F0" w14:textId="2F9F2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0C45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A59B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E27DF67" w14:textId="71AD6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23C60" w14:textId="32F99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C2E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D7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6FDDE7" w14:textId="2A3D2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2075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6999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E4CF9F2" w14:textId="19A4A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1D9920" w14:textId="5506B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881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C56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D182C2" w14:textId="2A1FF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657D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3198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EB49AA1" w14:textId="19DB0B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CDF70" w14:textId="32464D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4BA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0F9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D5965D" w14:textId="5F7766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937AD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DD41E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8354D85" w14:textId="30A43BA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FEBE007" w14:textId="77777777" w:rsidR="00944C3D" w:rsidRDefault="00944C3D" w:rsidP="00944C3D">
      <w:pPr>
        <w:rPr>
          <w:rFonts w:ascii="Arial" w:hAnsi="Arial"/>
          <w:b/>
        </w:rPr>
      </w:pPr>
    </w:p>
    <w:p w14:paraId="06FE380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BC28048" w14:textId="77777777" w:rsidTr="00503750">
        <w:tc>
          <w:tcPr>
            <w:tcW w:w="2835" w:type="dxa"/>
            <w:vAlign w:val="center"/>
          </w:tcPr>
          <w:p w14:paraId="61B708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5BEBE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1AB04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8DBA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E5CE7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D316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4E18AA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FC03E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D33F124" w14:textId="3BD59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6BE22" w14:textId="3F2B3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A8D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A00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E629E2" w14:textId="2B575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8E4B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913A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D88C5C7" w14:textId="526CF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1822D4" w14:textId="14E40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D2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D17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CFE609" w14:textId="6E855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EF03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2A8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E0611AA" w14:textId="59AF0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E0853F" w14:textId="2248B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647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3F1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9DB328" w14:textId="1694F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029D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6B52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24C448B" w14:textId="1E625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EE7297" w14:textId="324CF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AF1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730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3D3327" w14:textId="360C7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E061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2B32D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EE63B89" w14:textId="06583A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869FAE" w14:textId="2DE46F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A8B6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7968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B49A3D" w14:textId="59DC03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18CFBA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89FC25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2A8C0E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3F02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FBBCC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48AE91F" w14:textId="77777777" w:rsidTr="00503750">
        <w:trPr>
          <w:trHeight w:val="699"/>
        </w:trPr>
        <w:tc>
          <w:tcPr>
            <w:tcW w:w="3502" w:type="dxa"/>
            <w:vMerge/>
          </w:tcPr>
          <w:p w14:paraId="1EFE0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3205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9C779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70B3D7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1E3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2C5A3CD" w14:textId="674B0D7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329D63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68049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42D1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F7AA40A" w14:textId="351AC21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F404C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C118F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83B9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774A9CF" w14:textId="5205BBB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A33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E77B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73C0F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C052BEA" w14:textId="77777777" w:rsidTr="00503750">
        <w:trPr>
          <w:trHeight w:val="593"/>
        </w:trPr>
        <w:tc>
          <w:tcPr>
            <w:tcW w:w="3497" w:type="dxa"/>
          </w:tcPr>
          <w:p w14:paraId="3DBF00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38D90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8ECB5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457E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728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EA9154C" w14:textId="664F2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A2D801" w14:textId="3764A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FDF9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158993" w14:textId="228B74B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4B7A68" w14:textId="3481B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A3D5DA" w14:textId="5C869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741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418410" w14:textId="5AD8644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743C58" w14:textId="6E80C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3BD06B" w14:textId="61CDC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418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4C7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C88920B" w14:textId="54F93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57931F" w14:textId="7ADCE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DFD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180E7E" w14:textId="0763A20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F0B5AA" w14:textId="13E71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762172" w14:textId="6CA89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E78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6EE10" w14:textId="5A9E9DD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B78433" w14:textId="42233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576EB3" w14:textId="13D9B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1EF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947A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11A8D81" w14:textId="32ADD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B34670" w14:textId="29F5B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0994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6D35C0" w14:textId="3A01824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B3C818" w14:textId="75379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0FF3D2" w14:textId="04D3C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270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9220AD" w14:textId="34297C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FC7F90" w14:textId="7ACF5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B694AD" w14:textId="2EE83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142B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F5CC0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44C42E5" w14:textId="717CE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AF0AE1" w14:textId="52516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B9E7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A92C50" w14:textId="0E88365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15DDFE" w14:textId="30331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22674" w14:textId="3655A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267A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8E2301F" w14:textId="3710982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5CF0E7" w14:textId="78542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928704" w14:textId="5D75E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5FBBF9" w14:textId="77777777" w:rsidR="00944C3D" w:rsidRDefault="00944C3D" w:rsidP="00944C3D">
      <w:pPr>
        <w:rPr>
          <w:rFonts w:ascii="Arial" w:hAnsi="Arial"/>
          <w:b/>
        </w:rPr>
      </w:pPr>
    </w:p>
    <w:p w14:paraId="77BB29C7" w14:textId="77777777" w:rsidR="00944C3D" w:rsidRDefault="00944C3D" w:rsidP="00944C3D">
      <w:pPr>
        <w:rPr>
          <w:rFonts w:ascii="Arial" w:hAnsi="Arial"/>
          <w:b/>
        </w:rPr>
      </w:pPr>
    </w:p>
    <w:p w14:paraId="623EADD4" w14:textId="77777777" w:rsidR="00944C3D" w:rsidRDefault="00944C3D" w:rsidP="00944C3D">
      <w:pPr>
        <w:rPr>
          <w:rFonts w:ascii="Arial" w:hAnsi="Arial"/>
          <w:b/>
        </w:rPr>
      </w:pPr>
    </w:p>
    <w:p w14:paraId="199F85A5" w14:textId="77777777" w:rsidR="00944C3D" w:rsidRDefault="00944C3D" w:rsidP="00944C3D">
      <w:pPr>
        <w:rPr>
          <w:rFonts w:ascii="Arial" w:hAnsi="Arial"/>
          <w:b/>
        </w:rPr>
      </w:pPr>
    </w:p>
    <w:p w14:paraId="17D6C67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26"/>
        <w:gridCol w:w="1202"/>
        <w:gridCol w:w="1215"/>
        <w:gridCol w:w="1192"/>
        <w:gridCol w:w="1569"/>
      </w:tblGrid>
      <w:tr w:rsidR="00944C3D" w:rsidRPr="00050529" w14:paraId="69752974" w14:textId="77777777" w:rsidTr="00503750">
        <w:tc>
          <w:tcPr>
            <w:tcW w:w="2622" w:type="dxa"/>
            <w:vAlign w:val="center"/>
          </w:tcPr>
          <w:p w14:paraId="258772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84850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93911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D5CD5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D78C9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DC5E1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B5E17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3C9DA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1C04D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70C97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EC43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6FA8D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EE4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5CD831A" w14:textId="4FFDC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2B5A54" w14:textId="37B24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353935" w14:textId="1473F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E08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B2DDFA" w14:textId="5DF46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FFD6C" w14:textId="77777777" w:rsidTr="00503750">
        <w:tc>
          <w:tcPr>
            <w:tcW w:w="2622" w:type="dxa"/>
            <w:vAlign w:val="center"/>
          </w:tcPr>
          <w:p w14:paraId="65088F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4774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FED423E" w14:textId="72EF5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13196C" w14:textId="4BF70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C2EFFE" w14:textId="1F159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7DC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3FCE0A" w14:textId="01B9C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99A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39DD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5E0D8EA" w14:textId="646E8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EE6983" w14:textId="7B2A6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52C4FF" w14:textId="19BDF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5C2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473C1" w14:textId="26791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DD0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FC66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FFFA48E" w14:textId="61FB0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58A158" w14:textId="26197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328AED" w14:textId="0445D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089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98F863" w14:textId="1B5AB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33214" w14:textId="77777777" w:rsidTr="00503750">
        <w:tc>
          <w:tcPr>
            <w:tcW w:w="2622" w:type="dxa"/>
            <w:vAlign w:val="center"/>
          </w:tcPr>
          <w:p w14:paraId="4FBFEB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0CD2680" w14:textId="394F4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20645.00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4AAAF5" w14:textId="6FB7B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9203.00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8D4429" w14:textId="78585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10914.00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7C9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32FDE5" w14:textId="6396C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18934.00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3008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E4F4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18D0D4F" w14:textId="134C4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448111" w14:textId="22555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183C31" w14:textId="6EA14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CA2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4F7B0B" w14:textId="2C9E9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D402D" w14:textId="77777777" w:rsidTr="00503750">
        <w:tc>
          <w:tcPr>
            <w:tcW w:w="2622" w:type="dxa"/>
            <w:vAlign w:val="center"/>
          </w:tcPr>
          <w:p w14:paraId="2AB393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625EFB9" w14:textId="79660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6A64E3" w14:textId="66639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AD1DFF" w14:textId="08DB9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64A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9C89C0" w14:textId="4C8FA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67FB9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D73C56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7EEAB1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2AE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E1351A5" w14:textId="57FF6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2FF445" w14:textId="57D8D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BABFEC" w14:textId="22C16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61B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C92DCB" w14:textId="2BC16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027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26B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B1CE263" w14:textId="6BEC5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25D665" w14:textId="4E747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9E9FC7" w14:textId="73CC4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649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71BEC3" w14:textId="77D30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A4C20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F44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8B1F168" w14:textId="70200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86EFF4" w14:textId="272F9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B0674A" w14:textId="48BF4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776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DB504F" w14:textId="14FB4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8E88F" w14:textId="77777777" w:rsidTr="00503750">
        <w:tc>
          <w:tcPr>
            <w:tcW w:w="2622" w:type="dxa"/>
            <w:vAlign w:val="center"/>
          </w:tcPr>
          <w:p w14:paraId="7FB4B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3CBE10A" w14:textId="0E53B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85126D" w14:textId="3A9B1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20B89D" w14:textId="32B4C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573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F74903" w14:textId="6B43E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0AE13" w14:textId="77777777" w:rsidTr="00503750">
        <w:tc>
          <w:tcPr>
            <w:tcW w:w="2622" w:type="dxa"/>
            <w:vAlign w:val="center"/>
          </w:tcPr>
          <w:p w14:paraId="71BE8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4910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FBE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2F6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4E6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DDE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427B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22F4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41C1D9E" w14:textId="29CE86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20645.00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A8FC3C" w14:textId="4612BD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9203.00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E1485D" w14:textId="0E465F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10914.00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A1E4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D98EA7" w14:textId="1A84C0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18934.00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69B01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93C4F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270378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6F7FAF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262C6C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88483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0F063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96E53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37AD9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EB2B0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F2D15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0BEA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32861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347A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ACA5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D5B3C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0EDD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558B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4C5B0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83F9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4156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D936B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0500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127C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D4689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59D0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FDB2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7C666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B8E4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A164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38E93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F805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29A5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FACD1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7FE5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09FD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33F61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6EC8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83C8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4B727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8741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1B01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11728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177E1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FD6CA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24D03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4BF1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A7C6C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F18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8889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408CE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10C2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CC5C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6F278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67A1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243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4ABE4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FB97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A161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D130D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1EF7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FBEC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A88C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2142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05F5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2B642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7F0A1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623A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7456F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A7BE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0AD2EBF" w14:textId="77777777" w:rsidTr="00503750">
        <w:tc>
          <w:tcPr>
            <w:tcW w:w="2835" w:type="dxa"/>
            <w:vAlign w:val="center"/>
          </w:tcPr>
          <w:p w14:paraId="14AF6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743C6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1A5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3CB98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4976C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034B2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7191E86" w14:textId="77777777" w:rsidTr="00503750">
        <w:tc>
          <w:tcPr>
            <w:tcW w:w="2835" w:type="dxa"/>
            <w:vAlign w:val="center"/>
          </w:tcPr>
          <w:p w14:paraId="3EE755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BD9B2E1" w14:textId="48903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04CE2" w14:textId="642FE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2708F" w14:textId="080BB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252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054446" w14:textId="61948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4FE4E" w14:textId="77777777" w:rsidTr="00503750">
        <w:tc>
          <w:tcPr>
            <w:tcW w:w="2835" w:type="dxa"/>
            <w:vAlign w:val="center"/>
          </w:tcPr>
          <w:p w14:paraId="49B4E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BFBA4F3" w14:textId="58F53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F3E00F" w14:textId="62265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E77ADE" w14:textId="1459E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613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1B19AD" w14:textId="33665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0557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18CC4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06BF36B" w14:textId="16A0D0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62D9B" w14:textId="61E521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07610" w14:textId="582868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EE2D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486B3" w14:textId="7D5D56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A498127" w14:textId="77777777" w:rsidTr="00503750">
        <w:tc>
          <w:tcPr>
            <w:tcW w:w="2835" w:type="dxa"/>
            <w:vAlign w:val="center"/>
          </w:tcPr>
          <w:p w14:paraId="5F0BD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376030D" w14:textId="57E76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FE356" w14:textId="14B4E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13D60" w14:textId="605BB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C4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A03CCE" w14:textId="07DCE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5036B" w14:textId="77777777" w:rsidTr="00503750">
        <w:tc>
          <w:tcPr>
            <w:tcW w:w="2835" w:type="dxa"/>
            <w:vAlign w:val="center"/>
          </w:tcPr>
          <w:p w14:paraId="30EC9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FA700D7" w14:textId="5338F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D84173" w14:textId="039470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3B0AB" w14:textId="7D59D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AD6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25AFC6" w14:textId="36A35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1C7D7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F0D4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058DB6" w14:textId="750BD5F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1A55A9" w14:textId="0621ED3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5065E" w14:textId="2AED263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21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019777" w14:textId="09D2549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9993E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106BB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A64C15F" w14:textId="1156E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5B5BE3" w14:textId="5F293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E0EF66" w14:textId="2D759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4D1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870A0E" w14:textId="0A2F0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CADB9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356A97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D001737" w14:textId="77777777" w:rsidTr="00503750">
        <w:tc>
          <w:tcPr>
            <w:tcW w:w="2552" w:type="dxa"/>
            <w:shd w:val="clear" w:color="auto" w:fill="auto"/>
            <w:vAlign w:val="center"/>
          </w:tcPr>
          <w:p w14:paraId="2EB0E9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3F957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ADA1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31DF1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EC3E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E5016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7875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DF725E1" w14:textId="3EAAD43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D7513F7" w14:textId="086FAD0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F8B9B82" w14:textId="7709ED8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9D9AD96" w14:textId="351E486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B2AB0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2747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87981AF" w14:textId="52F85F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870EF71" w14:textId="420032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F9E85DD" w14:textId="4E34806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F823185" w14:textId="1FF9645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1584B7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352F9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454259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134E0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49BB3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70492F3" w14:textId="77777777" w:rsidTr="00503750">
        <w:tc>
          <w:tcPr>
            <w:tcW w:w="4395" w:type="dxa"/>
            <w:vMerge/>
          </w:tcPr>
          <w:p w14:paraId="6B33A1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D7A2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98DFB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C90BBC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5862E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7A71DAA" w14:textId="6AE10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  <w:lang w:eastAsia="sk-SK"/>
              </w:rPr>
              <w:t>486.48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29D3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4FA169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781C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848F8A3" w14:textId="4E0D4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77476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18F46E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942CF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321C68A" w14:textId="1FC3D7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486.48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CA86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320A08" w14:textId="77777777" w:rsidTr="00503750">
        <w:tc>
          <w:tcPr>
            <w:tcW w:w="4395" w:type="dxa"/>
            <w:vAlign w:val="center"/>
          </w:tcPr>
          <w:p w14:paraId="00A12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28374AB" w14:textId="14140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1FAC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E1A861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4B77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DC482A0" w14:textId="0E7B6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D4004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DB672C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962C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E422452" w14:textId="35643F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782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BB1A3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5EB9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BEFEEBE" w14:textId="2C9549B2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23084.00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A6A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D1DA0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5A5DB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F97914C" w14:textId="77777777" w:rsidTr="00503750">
        <w:tc>
          <w:tcPr>
            <w:tcW w:w="4395" w:type="dxa"/>
            <w:vAlign w:val="center"/>
          </w:tcPr>
          <w:p w14:paraId="46F561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EAAA7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3F9C2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3A9492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4ADD9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C700D52" w14:textId="6B7FB9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BBFB6D" w14:textId="2AF5E0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E2A8B5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06865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FFAE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EA9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11EBA4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13069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9431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95A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ADBE6C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2DD1A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7489909" w14:textId="1B7922C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239370" w14:textId="5CB6622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B33DF7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1308DB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B9C5C1" w14:textId="7B373F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E444E5" w14:textId="799535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1146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D60D7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D0B7F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077E942" w14:textId="77777777" w:rsidTr="00503750">
        <w:tc>
          <w:tcPr>
            <w:tcW w:w="1843" w:type="dxa"/>
            <w:vAlign w:val="center"/>
          </w:tcPr>
          <w:p w14:paraId="512EA8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606A0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74BA4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BFB9F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F0FD9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E2A4C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7BBF3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3998013" w14:textId="77777777" w:rsidTr="00503750">
        <w:tc>
          <w:tcPr>
            <w:tcW w:w="1843" w:type="dxa"/>
            <w:vAlign w:val="center"/>
          </w:tcPr>
          <w:p w14:paraId="333C58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D154F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9F87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1595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0D4A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F655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4148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2483A0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2D350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B01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4182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4583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2F5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4D47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96A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A03019" w14:textId="77777777" w:rsidTr="00503750">
        <w:tc>
          <w:tcPr>
            <w:tcW w:w="1843" w:type="dxa"/>
            <w:vAlign w:val="center"/>
          </w:tcPr>
          <w:p w14:paraId="57E760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26686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3161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8602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1C01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820D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5485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228755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5620D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DAF4F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856F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0F34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6B94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1E25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9481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2A61F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52B6B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DBD15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F032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DEF8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0090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3B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11D5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FC97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399E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FDC1CE4" w14:textId="77777777" w:rsidTr="00503750">
        <w:trPr>
          <w:trHeight w:val="664"/>
        </w:trPr>
        <w:tc>
          <w:tcPr>
            <w:tcW w:w="3372" w:type="dxa"/>
          </w:tcPr>
          <w:p w14:paraId="288E53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731A8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726A0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43BADD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4D2D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DCF879C" w14:textId="7EA15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92650E" w14:textId="4B25D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08966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87FBB4" w14:textId="768DEDF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CFD485" w14:textId="14635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18F1FE" w14:textId="26C9C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3630D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37FEF3A" w14:textId="53EC662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0941CF" w14:textId="6A363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2E95D1" w14:textId="4E91E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B20A2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BFB9D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EC73D8B" w14:textId="4D70D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90FFCC" w14:textId="5F222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60707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3C5A3A" w14:textId="64A669E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5E37AB" w14:textId="47450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8A515E" w14:textId="78547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31106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4C78609" w14:textId="6C9250A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6DC3F6" w14:textId="0553C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039327" w14:textId="34C50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4EA24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3B4180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D453DC5" w14:textId="77777777" w:rsidTr="00503750">
        <w:tc>
          <w:tcPr>
            <w:tcW w:w="2835" w:type="dxa"/>
            <w:vAlign w:val="center"/>
          </w:tcPr>
          <w:p w14:paraId="6F0A41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778C7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F9985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FA7C7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2A70A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B912C7F" w14:textId="77777777" w:rsidTr="00503750">
        <w:tc>
          <w:tcPr>
            <w:tcW w:w="2835" w:type="dxa"/>
          </w:tcPr>
          <w:p w14:paraId="545F79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DD60869" w14:textId="61029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0D99A2" w14:textId="1E561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CBAE7F" w14:textId="402C8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F22563" w14:textId="06CF3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5097D8" w14:textId="77777777" w:rsidTr="00503750">
        <w:tc>
          <w:tcPr>
            <w:tcW w:w="2835" w:type="dxa"/>
          </w:tcPr>
          <w:p w14:paraId="7B64BC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29CCB6E" w14:textId="11FC37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35194C" w14:textId="570FB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184662" w14:textId="6CFB6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510C45" w14:textId="13837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8DC153" w14:textId="77777777" w:rsidTr="00503750">
        <w:tc>
          <w:tcPr>
            <w:tcW w:w="2835" w:type="dxa"/>
          </w:tcPr>
          <w:p w14:paraId="60DE1F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45ADB11" w14:textId="3676B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92F9BC" w14:textId="37398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8383FA" w14:textId="0A9DD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6AF034" w14:textId="7A1C5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4BB6A7" w14:textId="77777777" w:rsidTr="00503750">
        <w:tc>
          <w:tcPr>
            <w:tcW w:w="2835" w:type="dxa"/>
            <w:vAlign w:val="center"/>
          </w:tcPr>
          <w:p w14:paraId="773E5D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E868105" w14:textId="548B4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1056E2" w14:textId="56D59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2138B" w14:textId="770D6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145D4A" w14:textId="214B7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17C509" w14:textId="77777777" w:rsidTr="00503750">
        <w:tc>
          <w:tcPr>
            <w:tcW w:w="2835" w:type="dxa"/>
            <w:vAlign w:val="center"/>
          </w:tcPr>
          <w:p w14:paraId="61AAFC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79976E8" w14:textId="67AF6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738855" w14:textId="19AB6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420E01" w14:textId="768E4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201023" w14:textId="6CA66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7934C5" w14:textId="77777777" w:rsidTr="00503750">
        <w:tc>
          <w:tcPr>
            <w:tcW w:w="2835" w:type="dxa"/>
          </w:tcPr>
          <w:p w14:paraId="14EEDE9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DCEA31" w14:textId="5DA99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113642" w14:textId="1EDA2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5B87B9" w14:textId="24F2F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72A6E4" w14:textId="34205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568D51" w14:textId="77777777" w:rsidTr="00503750">
        <w:tc>
          <w:tcPr>
            <w:tcW w:w="2835" w:type="dxa"/>
          </w:tcPr>
          <w:p w14:paraId="0EEA4F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DF4A9C3" w14:textId="36275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217009" w14:textId="3ECB2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3ED13" w14:textId="3A15F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3AC9A5" w14:textId="5F7F6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B9C25" w14:textId="77777777" w:rsidTr="00503750">
        <w:tc>
          <w:tcPr>
            <w:tcW w:w="2835" w:type="dxa"/>
          </w:tcPr>
          <w:p w14:paraId="497836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3C0E0A3" w14:textId="1D351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76887C" w14:textId="7B3E0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5ECA87" w14:textId="4D920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8C497A" w14:textId="36BAB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D21493" w14:textId="77777777" w:rsidR="00944C3D" w:rsidRDefault="00944C3D" w:rsidP="00944C3D">
      <w:pPr>
        <w:rPr>
          <w:rFonts w:ascii="Arial" w:hAnsi="Arial"/>
          <w:b/>
        </w:rPr>
      </w:pPr>
    </w:p>
    <w:p w14:paraId="696C432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39D6EE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95879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2435A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CFA3AA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6A8B4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128C1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AD9C2D1" w14:textId="77777777" w:rsidTr="00503750">
        <w:trPr>
          <w:trHeight w:val="443"/>
        </w:trPr>
        <w:tc>
          <w:tcPr>
            <w:tcW w:w="2560" w:type="dxa"/>
          </w:tcPr>
          <w:p w14:paraId="49B3E4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55729D1" w14:textId="77A18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EC0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D39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476AD1" w14:textId="5A660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0CD6F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F13C5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48DEB1D" w14:textId="33770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81A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47D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47441C" w14:textId="68245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780214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39E9D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703F8B8" w14:textId="6B75F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E697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B26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5F0CBA" w14:textId="17C87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95C7A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EF490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74C2987" w14:textId="6389D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E1D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681F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8F755A" w14:textId="2FCB3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190FDC" w14:textId="77777777" w:rsidR="00944C3D" w:rsidRDefault="00944C3D" w:rsidP="00944C3D">
      <w:pPr>
        <w:rPr>
          <w:rFonts w:ascii="Arial" w:hAnsi="Arial"/>
          <w:b/>
        </w:rPr>
      </w:pPr>
    </w:p>
    <w:p w14:paraId="4E823BC5" w14:textId="77777777" w:rsidR="00944C3D" w:rsidRDefault="00944C3D" w:rsidP="00944C3D">
      <w:pPr>
        <w:rPr>
          <w:rFonts w:ascii="Arial" w:hAnsi="Arial"/>
          <w:b/>
        </w:rPr>
      </w:pPr>
    </w:p>
    <w:p w14:paraId="753BCE0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25BDE1A" w14:textId="77777777" w:rsidR="00944C3D" w:rsidRDefault="00944C3D" w:rsidP="00944C3D">
      <w:pPr>
        <w:rPr>
          <w:rFonts w:ascii="Arial" w:hAnsi="Arial"/>
          <w:b/>
        </w:rPr>
      </w:pPr>
    </w:p>
    <w:p w14:paraId="6964532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19FC72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8D6D2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455DE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D4B6C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0256C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A7D5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C86A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1BAEC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0E1FF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3C7FC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2E2C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67D2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97755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EC3F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C5AB6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1A6B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7E189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48184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2FDF5A1" w14:textId="77777777" w:rsidTr="00503750">
        <w:trPr>
          <w:trHeight w:val="677"/>
        </w:trPr>
        <w:tc>
          <w:tcPr>
            <w:tcW w:w="3358" w:type="dxa"/>
          </w:tcPr>
          <w:p w14:paraId="77B8F5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DB069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3C3A0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76E373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C4EA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46C73E6" w14:textId="7C97A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A71219" w14:textId="328AB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0FC2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4986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1B44C8B" w14:textId="0AB91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E93128" w14:textId="0879A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F99C8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A084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4FCF352" w14:textId="54A21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0F533F" w14:textId="4E819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5ABD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F614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E7F193A" w14:textId="3705F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F77BF2" w14:textId="2525E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AAA89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20944B" w14:textId="17BF905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E601D3" w14:textId="371FB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E0C9CE" w14:textId="6201C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9D5D3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B13ABDD" w14:textId="4242B72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B4F76E" w14:textId="37D9C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850F01" w14:textId="5E017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0F297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B632D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35388C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4C830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EE932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4A6C04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6B272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6E2C4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56245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C2C33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BC99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9D107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FBC02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AC18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8DEA9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6D8DC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E4EC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5F2DB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2C9F8D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86929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5628A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05AB4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53AB4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95C58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6BB0A46" w14:textId="641EE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8603FD" w14:textId="7E225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9FACA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4DD5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B08CEF2" w14:textId="66F9D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F7EF2E" w14:textId="7BBB4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4D237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5B03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35A89F3" w14:textId="203C2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6AEE84" w14:textId="25E42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AA5F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257043E" w14:textId="6C7A7AD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4AA134" w14:textId="6B90D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172A33" w14:textId="585E5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55DF5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F7ED558" w14:textId="023B539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FCB6350" w14:textId="61D42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ADE5CE" w14:textId="04952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65B55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EBA9C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DC7B4B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EDDB7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AE897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7F645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660BB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6BEE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49A2267" w14:textId="4A167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26A3C8" w14:textId="3E9BA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D65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DD5A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CF62D4F" w14:textId="644F6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35092B" w14:textId="1B7F2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43EA3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19DA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1EAAA49" w14:textId="568AB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936984" w14:textId="3D6D4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B8F4B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47DCE3E" w14:textId="5D52A33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95E278C" w14:textId="3B00D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1FE59F" w14:textId="2B877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B0982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8908578" w14:textId="0E46B85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B5D0B9B" w14:textId="1A19F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93304C" w14:textId="79D51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CA8B2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A4A2A3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7BB3C9C" w14:textId="77777777" w:rsidTr="00503750">
        <w:tc>
          <w:tcPr>
            <w:tcW w:w="3686" w:type="dxa"/>
            <w:vAlign w:val="center"/>
          </w:tcPr>
          <w:p w14:paraId="0A427D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3CC41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E04C3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60FDA4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5110E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6CF3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B976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9A0D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93507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27BB8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63B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70A4E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F32B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E9D1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1D05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FE5A9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7731B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603C73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E5B2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F1ADC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5710E0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5A4C3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CEBCF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D8153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1A4E7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3480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22C0989" w14:textId="62500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76795A" w14:textId="52EEC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50E7E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640B3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B2F222E" w14:textId="6F0CC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3EF52E" w14:textId="081AC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B0801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DEB0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1FBE64" w14:textId="0D333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D7D26E" w14:textId="36C8F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2E62F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C2F63DA" w14:textId="36C39AD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166614" w14:textId="7B252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56FCD6" w14:textId="7C050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B987D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D97E45E" w14:textId="162A2C5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20B1EE" w14:textId="557D1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56D1BF" w14:textId="2E12D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9E36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A45B5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15035C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58429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2BD6B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5D989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0D750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2FC0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4FE0A20" w14:textId="0534D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113CB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3662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4692730" w14:textId="1CF40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12B46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5348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F0B2837" w14:textId="6680C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7692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A089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BC3D2B1" w14:textId="1563E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E96D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DDA1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8E01D7" w14:textId="7F757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FF63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2CAD4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AFFF24D" w14:textId="12FF988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A0508C" w14:textId="77777777" w:rsidR="00944C3D" w:rsidRDefault="00944C3D" w:rsidP="00944C3D">
      <w:pPr>
        <w:rPr>
          <w:sz w:val="22"/>
          <w:szCs w:val="22"/>
        </w:rPr>
      </w:pPr>
    </w:p>
    <w:p w14:paraId="703EDD34" w14:textId="77777777" w:rsidR="00944C3D" w:rsidRDefault="00944C3D" w:rsidP="00944C3D">
      <w:pPr>
        <w:rPr>
          <w:sz w:val="22"/>
          <w:szCs w:val="22"/>
        </w:rPr>
      </w:pPr>
    </w:p>
    <w:p w14:paraId="36B905A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319E77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3D2F690" w14:textId="105A86E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F49BC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DF60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67B40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1C6F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300294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4EC0C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E9F483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FA188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F17FD5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83CF2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5243ABB" w14:textId="77577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EE1E95" w14:textId="091DC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4752B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65EC9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1679D" w14:textId="2E16F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A0C236" w14:textId="2E439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A97C7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3DA3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2C3CCD3" w14:textId="7E91A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9559F9" w14:textId="613B7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576FD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918343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0975C12" w14:textId="4E0BA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B40CAF" w14:textId="4ABB7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8EF69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46B46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278C471" w14:textId="1F19F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1519E4" w14:textId="10B55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5257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974351" w14:textId="0B52CDE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AFE5E4E" w14:textId="23889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74B50C" w14:textId="34652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51179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CF7FC19" w14:textId="174D436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8F31A9" w14:textId="0FC23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70ED6D" w14:textId="12488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0296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5B77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20C01B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B081DC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16AEBB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E129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1B421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AACE8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0C2E7D7" w14:textId="7D723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44FD3F" w14:textId="6B5C1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10E4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6578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DCA7D23" w14:textId="1B038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2F8BBF" w14:textId="248C8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F66FF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243C5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F2CB8D7" w14:textId="2D297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BBF018" w14:textId="38C44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CFAC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32D0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685A4F4" w14:textId="79178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161FD3" w14:textId="2F41D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F72E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253BCB" w14:textId="0836D63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73B63C" w14:textId="70A97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22ED51" w14:textId="0B4C3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900E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B5D6FD" w14:textId="5FFF9E3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0059948" w14:textId="45A17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D60BD0" w14:textId="5C443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225A0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08131E2" w14:textId="606211A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636E64" w14:textId="4BA62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8EAA26" w14:textId="4EB57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97BD7" w:rsidRPr="000178B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E3CF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93946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6B05948" w14:textId="5DE5BFE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65DE5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32225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D5B86D8" w14:textId="51FFF35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B50EB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5DEDD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07A00AF" w14:textId="6326EBB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37920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1A4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72700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8412006" w14:textId="77777777" w:rsidR="00944C3D" w:rsidRPr="003607F0" w:rsidRDefault="00944C3D" w:rsidP="00944C3D"/>
    <w:p w14:paraId="257671B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0ED92" w14:textId="77777777" w:rsidR="00997BD7" w:rsidRDefault="00997BD7">
      <w:r>
        <w:separator/>
      </w:r>
    </w:p>
  </w:endnote>
  <w:endnote w:type="continuationSeparator" w:id="0">
    <w:p w14:paraId="37E36E9A" w14:textId="77777777" w:rsidR="00997BD7" w:rsidRDefault="0099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89D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852978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0B6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FD72C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903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FB5A33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C1BE" w14:textId="77777777" w:rsidR="00997BD7" w:rsidRDefault="00997BD7">
      <w:r>
        <w:separator/>
      </w:r>
    </w:p>
  </w:footnote>
  <w:footnote w:type="continuationSeparator" w:id="0">
    <w:p w14:paraId="168A2F30" w14:textId="77777777" w:rsidR="00997BD7" w:rsidRDefault="00997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50443">
    <w:abstractNumId w:val="13"/>
  </w:num>
  <w:num w:numId="2" w16cid:durableId="1687831854">
    <w:abstractNumId w:val="17"/>
  </w:num>
  <w:num w:numId="3" w16cid:durableId="662589990">
    <w:abstractNumId w:val="8"/>
  </w:num>
  <w:num w:numId="4" w16cid:durableId="754669773">
    <w:abstractNumId w:val="7"/>
  </w:num>
  <w:num w:numId="5" w16cid:durableId="200705082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10896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3947873">
    <w:abstractNumId w:val="20"/>
  </w:num>
  <w:num w:numId="8" w16cid:durableId="1282883894">
    <w:abstractNumId w:val="10"/>
  </w:num>
  <w:num w:numId="9" w16cid:durableId="977762889">
    <w:abstractNumId w:val="0"/>
  </w:num>
  <w:num w:numId="10" w16cid:durableId="935330271">
    <w:abstractNumId w:val="19"/>
  </w:num>
  <w:num w:numId="11" w16cid:durableId="1209075888">
    <w:abstractNumId w:val="6"/>
  </w:num>
  <w:num w:numId="12" w16cid:durableId="724836111">
    <w:abstractNumId w:val="9"/>
  </w:num>
  <w:num w:numId="13" w16cid:durableId="198668463">
    <w:abstractNumId w:val="12"/>
  </w:num>
  <w:num w:numId="14" w16cid:durableId="1255939438">
    <w:abstractNumId w:val="15"/>
  </w:num>
  <w:num w:numId="15" w16cid:durableId="909466749">
    <w:abstractNumId w:val="14"/>
  </w:num>
  <w:num w:numId="16" w16cid:durableId="584612262">
    <w:abstractNumId w:val="2"/>
  </w:num>
  <w:num w:numId="17" w16cid:durableId="1168251669">
    <w:abstractNumId w:val="4"/>
  </w:num>
  <w:num w:numId="18" w16cid:durableId="984965345">
    <w:abstractNumId w:val="11"/>
  </w:num>
  <w:num w:numId="19" w16cid:durableId="725422188">
    <w:abstractNumId w:val="5"/>
  </w:num>
  <w:num w:numId="20" w16cid:durableId="1589776433">
    <w:abstractNumId w:val="18"/>
  </w:num>
  <w:num w:numId="21" w16cid:durableId="1297643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5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18785531.doc"/>
    <w:docVar w:name="arg5" w:val="5"/>
  </w:docVars>
  <w:rsids>
    <w:rsidRoot w:val="00997BD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BD7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2E4C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73A48"/>
  <w15:docId w15:val="{B7A0471F-8DB4-42DF-9624-CAD4D1C8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2025-03-13T11:36:00Z</dcterms:created>
  <dcterms:modified xsi:type="dcterms:W3CDTF">2025-03-13T11:37:00Z</dcterms:modified>
</cp:coreProperties>
</file>