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017A895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FD3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A99F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0B8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F09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C5E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E994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FAC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F5F8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AEF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EF1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DEE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513E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141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C91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CF8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ACD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3A6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DAF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121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699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1D56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1BB2C2B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F287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A62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961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8D13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325E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E8E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8D1F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EF5C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CABF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2E53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3314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99A8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188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3876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3DC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03E5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7FB8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C29E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41F8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E35E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9E38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DD24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0F3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413E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FF54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55E4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CE7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DEAF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F9D4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4803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BD57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EE9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A0A3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A8A624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E3BA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6EBF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D9B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0778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9856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3245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9194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EC1A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AFD4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8AC2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492B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986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21F3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8161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88A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6CFE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6ED3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C1F7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32C2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52BE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54F0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9FEE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8ED1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03B8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B9AD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3F50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C45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D06F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689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1BF0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F3C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DFC4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7592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ACB74D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EA0C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EB6D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C20D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9AC8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F42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A5A5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C42F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65E7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DEE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6F83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25A1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ABA3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A3D3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FE66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BCA2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BA56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A517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739D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0CC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854F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5294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1431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AB70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1467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0CE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9AD1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75A0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96BD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F183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3DDE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85C9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8291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1E7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AEFBFE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E65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865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0BF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068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3E2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002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010E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43F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3F8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ABF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A00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6C8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A0E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898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1BB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5F5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B768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F17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7E6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DBC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198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1D0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7652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5BF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7F9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E90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A93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20D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7CAC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47C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9786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150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A12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1223D3F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197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E09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F92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C9C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D87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64DD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347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FBF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C643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394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005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438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DBA5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CD4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386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8D1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09C95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E87344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78C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AE5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D0DA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B55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645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9BC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8310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0AFF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5EAC1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A15BD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1990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2C586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EB28B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2AD4D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D8E45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617C5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0D04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36301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8473EAC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3C4C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4E2E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775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F4A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B47191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D6B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744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DC1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4CD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14E1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FCF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852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4E9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D32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BC2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7E2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51C140A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39C0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680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746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8E0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AD3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F552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DCD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280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F49D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809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BA1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ADE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3F3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F06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6C1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E82BAB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B2E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4E9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69E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EA7E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EF1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E55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E4E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D73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F05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ACB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B339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9A1A0B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E53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2A3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8CC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6D3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328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3DF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119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9D9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8AD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6B1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E35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78F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865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EAA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BE2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3D678A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2EC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8936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BF3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A7B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3A8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383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81C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51D4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18AA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139A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6DDA7B7" w14:textId="70CD0D73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4100FD">
              <w:rPr>
                <w:rFonts w:ascii="Arial" w:hAnsi="Arial"/>
                <w:lang w:eastAsia="sk-SK"/>
              </w:rPr>
              <w:t>2</w:t>
            </w:r>
            <w:r w:rsidR="00FE1EE2">
              <w:rPr>
                <w:rFonts w:ascii="Arial" w:hAnsi="Arial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77EE7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46D6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4D86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F1A8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8589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CA77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21B36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B9C0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E9C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D7F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6E5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C518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3C2C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54B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9D214B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E97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58A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D83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B74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E91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193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532DC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B35A8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48C38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260F9A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603B3793" wp14:editId="5ACFFC29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FB9DADF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5F2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54BB8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4F114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FA21B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82E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A2D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FEAD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106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B4C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742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9A6B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500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478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8820A2F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3B723C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C6B956B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CD7D7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8099119" wp14:editId="221074FA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2FD00CC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6C646F43" wp14:editId="640D5260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1D968C5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6E1E2296" wp14:editId="1521BC0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2DBBE18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A37CD09" wp14:editId="59C1A058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DF82A8F" w14:textId="77777777" w:rsidR="000B647F" w:rsidRDefault="00646867" w:rsidP="00944C3D">
                                  <w:fldSimple w:instr=" MERGEFIELD  aDMOD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74313425" wp14:editId="1EAA6A07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2D009E0" w14:textId="5321DFE1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605E4D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FE1EE2">
                                    <w:rPr>
                                      <w:rFonts w:ascii="Arial" w:hAnsi="Arial" w:cs="Arial"/>
                                    </w:rPr>
                                    <w:t>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4313425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62D009E0" w14:textId="5321DFE1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605E4D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FE1EE2">
                              <w:rPr>
                                <w:rFonts w:ascii="Arial" w:hAnsi="Arial" w:cs="Arial"/>
                              </w:rPr>
                              <w:t>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0AB24851" wp14:editId="748D009F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287F760" w14:textId="3F0D1761" w:rsidR="000B647F" w:rsidRDefault="0099716A" w:rsidP="00944C3D">
                                  <w:r>
                                    <w:t>20</w:t>
                                  </w:r>
                                  <w:r w:rsidR="00605E4D">
                                    <w:t>2</w:t>
                                  </w:r>
                                  <w:r w:rsidR="00FE1EE2">
                                    <w:t>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AB24851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4287F760" w14:textId="3F0D1761" w:rsidR="000B647F" w:rsidRDefault="0099716A" w:rsidP="00944C3D">
                            <w:r>
                              <w:t>20</w:t>
                            </w:r>
                            <w:r w:rsidR="00605E4D">
                              <w:t>2</w:t>
                            </w:r>
                            <w:r w:rsidR="00FE1EE2">
                              <w:t>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605DD29D" wp14:editId="0A65BECF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B7B1A6" w14:textId="77777777" w:rsidR="000B647F" w:rsidRDefault="00646867" w:rsidP="00944C3D">
                                  <w:fldSimple w:instr=" MERGEFIELD  aDMDO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95360FA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7EBC1E60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1E634A0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7C55C2A5" wp14:editId="01191DAB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8A535EF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3B93E7FD" wp14:editId="34379799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ADD5FF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3BFA0D9" wp14:editId="798A7D9E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5E025F6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51021FF7" wp14:editId="59913373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B9A449C" w14:textId="6CBBF924" w:rsidR="000B647F" w:rsidRDefault="0099716A" w:rsidP="00944C3D">
                                  <w:r>
                                    <w:t>20</w:t>
                                  </w:r>
                                  <w:r w:rsidR="00605E4D">
                                    <w:t>2</w:t>
                                  </w:r>
                                  <w:r w:rsidR="00FE1EE2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1021FF7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1B9A449C" w14:textId="6CBBF924" w:rsidR="000B647F" w:rsidRDefault="0099716A" w:rsidP="00944C3D">
                            <w:r>
                              <w:t>20</w:t>
                            </w:r>
                            <w:r w:rsidR="00605E4D">
                              <w:t>2</w:t>
                            </w:r>
                            <w:r w:rsidR="00FE1EE2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26FB21F" wp14:editId="021125F5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DE3B234" w14:textId="77777777" w:rsidR="000B647F" w:rsidRDefault="00646867" w:rsidP="00944C3D">
                                  <w:fldSimple w:instr=" MERGEFIELD  aDMDO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66E9E18C" wp14:editId="357EA4E2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FBE89CC" w14:textId="587B3C7F" w:rsidR="000B647F" w:rsidRDefault="0099716A" w:rsidP="00944C3D">
                                  <w:r>
                                    <w:t>20</w:t>
                                  </w:r>
                                  <w:r w:rsidR="00605E4D">
                                    <w:t>2</w:t>
                                  </w:r>
                                  <w:r w:rsidR="00FE1EE2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E9E18C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5FBE89CC" w14:textId="587B3C7F" w:rsidR="000B647F" w:rsidRDefault="0099716A" w:rsidP="00944C3D">
                            <w:r>
                              <w:t>20</w:t>
                            </w:r>
                            <w:r w:rsidR="00605E4D">
                              <w:t>2</w:t>
                            </w:r>
                            <w:r w:rsidR="00FE1EE2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56884798" wp14:editId="452F75B9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ED910C" w14:textId="77777777" w:rsidR="000B647F" w:rsidRDefault="00646867" w:rsidP="00944C3D">
                                  <w:fldSimple w:instr=" MERGEFIELD  aDMOD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77D9965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872852B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4B0DD4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4FF8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2504A1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006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370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9E5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24A1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4AEE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839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32B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6C6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B01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68F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E87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1C1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C18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235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33B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F68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B38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9C4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971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188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CC3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30C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306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891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85C119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64B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81C21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A4C6A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893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60B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DE3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02A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4F83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6573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B84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80C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CAF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79C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D3F4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77E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7308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791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3E2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3852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81C1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3B2A1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9F4D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1CE9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E65F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9C38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E67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953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310E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78F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8E5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171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C5F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2FE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F4863C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C24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0D2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E44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8A2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955D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2C5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CF09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A29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183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8CB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E2F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F70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508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AA0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1BD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080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F22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2B8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0AEA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E43E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351AA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48B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4BF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8AF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440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B38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E40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E35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249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78B7FF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84F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7D0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85C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849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1BD1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4B10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92A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63D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CF7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2C2F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981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B03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481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713F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100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CE6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71B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E46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AA5F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F29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82A9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E8A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A87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8CC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396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4AF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ED5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B09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87D0B3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8D1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603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DAD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48F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5861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E3E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204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14D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AAE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2FC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CC8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BA1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7C4D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A31D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B73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B63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40B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C05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D8715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26228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AC8EC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926EE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597AC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6C8CB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025A0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C14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96A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09F5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12E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C3C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945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772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2F9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4123D3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23D9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732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653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AD7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793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4FE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664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AF5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703C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533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0E3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51D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E0F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227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8C8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2C2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49A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BBD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98C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6AF95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1A18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3731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57461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CD270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2A00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743E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9274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205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42A22C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2D2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BE7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48C41C70" wp14:editId="2683D38C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9533299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DDA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F55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CDF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741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659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204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713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3354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A78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EC8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33F5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5217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17E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1FF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9AE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BB9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99F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881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E5B7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A73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018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55B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CB8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CB50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742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FF6D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37E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F72C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465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78B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D25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B3035A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40A9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7976A2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6D0E4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F31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2A577A0D" wp14:editId="78F2168B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1478067" w14:textId="77777777" w:rsidR="000B647F" w:rsidRPr="00391121" w:rsidRDefault="00F249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31203256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4A332D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CvdILSKgIAAFkEAAAOAAAAAAAAAAAAAAAAAC4CAABkcnMv&#10;ZTJvRG9jLnhtbFBLAQItABQABgAIAAAAIQA0XU4l3wAAAAgBAAAPAAAAAAAAAAAAAAAAAIQEAABk&#10;cnMvZG93bnJldi54bWxQSwUGAAAAAAQABADzAAAAkAUAAAAA&#10;">
                      <v:textbox>
                        <w:txbxContent>
                          <w:p w:rsidR="000B647F" w:rsidRPr="00391121" w:rsidRDefault="00F249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31203256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7DCC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43D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A7B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F95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0E8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42B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EEB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366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F6B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7A57B9D2" wp14:editId="128099B7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E1985B6" w14:textId="77777777" w:rsidR="000B647F" w:rsidRPr="00391121" w:rsidRDefault="00F249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2021377908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">
                      <v:textbox style="mso-fit-shape-to-text:t">
                        <w:txbxContent>
                          <w:p w:rsidR="000B647F" w:rsidRPr="00391121" w:rsidRDefault="00F249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2021377908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D99E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7F5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7407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AAD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5EF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28A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8DE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E63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081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7F3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E85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207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613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A3E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737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2CEA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6AE044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784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7103BE6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7AD7A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504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CBA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0C5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E21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0997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594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118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580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FCC6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9A7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72D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B13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E68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442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B2D5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15A509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6E3B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0B9FD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1EF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A95AEA9" wp14:editId="0B5A778B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FA4651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SVB</w:t>
                                  </w:r>
                                  <w:r w:rsidR="005E41ED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  <w:proofErr w:type="spellStart"/>
                                  <w:r w:rsidR="00F2496A">
                                    <w:rPr>
                                      <w:rFonts w:ascii="Arial" w:hAnsi="Arial" w:cs="Arial"/>
                                    </w:rPr>
                                    <w:t>Gen</w:t>
                                  </w:r>
                                  <w:proofErr w:type="spellEnd"/>
                                  <w:r w:rsidR="00F2496A">
                                    <w:rPr>
                                      <w:rFonts w:ascii="Arial" w:hAnsi="Arial" w:cs="Arial"/>
                                    </w:rPr>
                                    <w:t xml:space="preserve"> Svobodu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aP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YuQ4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HVnFo8sAgAAWAQAAA4AAAAAAAAAAAAAAAAALgIAAGRy&#10;cy9lMm9Eb2MueG1sUEsBAi0AFAAGAAgAAAAhAPxDB7HfAAAACAEAAA8AAAAAAAAAAAAAAAAAhgQA&#10;AGRycy9kb3ducmV2LnhtbFBLBQYAAAAABAAEAPMAAACSBQAAAAA=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SVB</w:t>
                            </w:r>
                            <w:r w:rsidR="005E41ED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proofErr w:type="spellStart"/>
                            <w:r w:rsidR="00F2496A">
                              <w:rPr>
                                <w:rFonts w:ascii="Arial" w:hAnsi="Arial" w:cs="Arial"/>
                              </w:rPr>
                              <w:t>Gen</w:t>
                            </w:r>
                            <w:proofErr w:type="spellEnd"/>
                            <w:r w:rsidR="00F2496A">
                              <w:rPr>
                                <w:rFonts w:ascii="Arial" w:hAnsi="Arial" w:cs="Arial"/>
                              </w:rPr>
                              <w:t xml:space="preserve"> Svobodu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A3E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B52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6AF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657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F799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E03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22F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1619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CD6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39B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2F7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25EA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83D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26A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448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8F9D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A154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3A9F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4C1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2E1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303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349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60D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4A8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8BC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80B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C13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1EE5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41A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A93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708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18C2EF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32E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0B9A4F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CFB232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69804D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1B3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66D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2ED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570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333A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4DEA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5A2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B8E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090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A5B8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D11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29B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559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618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054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732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5D7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C911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A713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418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CE9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E53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7FF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5E73C09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3748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28A8C36C" wp14:editId="6D5DDB5A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5BD715B" w14:textId="77777777" w:rsidR="000B647F" w:rsidRPr="00391121" w:rsidRDefault="00F249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hAnsi="Arial" w:cs="Arial"/>
                                    </w:rPr>
                                    <w:t>Gen</w:t>
                                  </w:r>
                                  <w:proofErr w:type="spellEnd"/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, Svobodu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">
                      <v:textbox>
                        <w:txbxContent>
                          <w:p w:rsidR="000B647F" w:rsidRPr="00391121" w:rsidRDefault="00F249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</w:rPr>
                              <w:t>Gen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</w:rPr>
                              <w:t xml:space="preserve">, Svobodu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BC955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0F0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EAE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C10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660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9961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221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D80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0DE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724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2EF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B9E4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0B7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38AA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255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918F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0BC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44B4F2B9" wp14:editId="6CD073C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E7B1892" w14:textId="77777777" w:rsidR="000B647F" w:rsidRDefault="00F2496A" w:rsidP="00944C3D">
                                  <w:r>
                                    <w:t>2754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">
                      <v:textbox>
                        <w:txbxContent>
                          <w:p w:rsidR="000B647F" w:rsidRDefault="00F2496A" w:rsidP="00944C3D">
                            <w:r>
                              <w:t>2754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86BB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1C7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81E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654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35A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5CA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09C335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6F10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6893F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8C26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457310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5000AF2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3F59712" wp14:editId="4FB14D0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91E8CE0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</w:t>
                                  </w:r>
                                  <w:r w:rsidR="009D0BDD">
                                    <w:rPr>
                                      <w:rFonts w:ascii="Arial" w:hAnsi="Arial" w:cs="Arial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</w:t>
                            </w:r>
                            <w:r w:rsidR="009D0BDD">
                              <w:rPr>
                                <w:rFonts w:ascii="Arial" w:hAnsi="Arial" w:cs="Arial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5FE3F36E" wp14:editId="46FEBB85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3499E6C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46867"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46867"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54D8F9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B8A74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02B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063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51A2E2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A67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14010F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356CC11F" wp14:editId="28399A01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03D6D6D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D1MwmG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B6D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831A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9BD8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BD024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B14CC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EF11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7B44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291128B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1254F4A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44D5E6BD" wp14:editId="5D01BA59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4DE53F3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FrQC9Y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039F5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AD7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4EF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B4F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4C7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32C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0B2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BCAB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838989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870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9B4518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5A7BD5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0F17C00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2656D26F" wp14:editId="6BD3A797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C9AC9F3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D2D6A1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24C912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E6995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2A3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C82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DA9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D05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22D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DF6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192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6C0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1AAA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4FF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556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5211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67D6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2E9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EAD1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7DB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41F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9EA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6C6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5FA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FFC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AC1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B07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8B0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89B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53A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4553DF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E42D5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5152B8F" w14:textId="1627B0D3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605E4D">
              <w:rPr>
                <w:rFonts w:ascii="Arial" w:hAnsi="Arial"/>
                <w:lang w:eastAsia="sk-SK"/>
              </w:rPr>
              <w:t>16.3.202</w:t>
            </w:r>
            <w:r w:rsidR="00FE1EE2">
              <w:rPr>
                <w:rFonts w:ascii="Arial" w:hAnsi="Arial"/>
                <w:lang w:eastAsia="sk-SK"/>
              </w:rPr>
              <w:t>5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834AD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7E708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53937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0F1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9E4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135C2D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5361B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C1F6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25AE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B0AF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53C7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D0F9B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DE67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53D1DB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68079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9B135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51DB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5C14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80EC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4F55F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22B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F77306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4A9A2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C97B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A419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7CAE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48A0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7496E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DB4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075B52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A887D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4211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B3A6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D1868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C5DC3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4135F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4DC4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E20518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EB4A4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0E96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B17A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A264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FE7D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E261E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FD5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FC21BC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8E513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25D1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EA88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9128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D25D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0468E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546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68B5B4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4B00B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C6D8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7D7E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47746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D30B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17B12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AC9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2CF933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3AC8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752C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A6F1CAC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3ABA271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A83861E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2BD082A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28EEEFE0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1753C31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9931026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9DF4E75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1B1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E85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ACA2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E19727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148F9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DF0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3BA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5AE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A44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D98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816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E54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0A0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4CA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BC5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BEE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EA8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E54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C8D9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4E99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145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E2F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368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5D4F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CACE5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193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511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205068D3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47D21C3A" w14:textId="77777777" w:rsidR="00944C3D" w:rsidRDefault="00944C3D" w:rsidP="00944C3D">
      <w:pPr>
        <w:rPr>
          <w:rFonts w:ascii="Arial" w:hAnsi="Arial"/>
        </w:rPr>
      </w:pPr>
    </w:p>
    <w:p w14:paraId="6291B20A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lastRenderedPageBreak/>
        <w:t>Meno a priezvisko fyzickej osoby alebo názov právnickej osoby, ktorá je zakladateľom alebo zriaďovateľom účtovnej jednotky:</w:t>
      </w:r>
    </w:p>
    <w:p w14:paraId="0A6802BA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533D4BEC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719678F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34ABB2F0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39FC69F2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3214C048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23792AB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7A68014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306AC8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17C55E5C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612167D1" w14:textId="77777777" w:rsidR="00944C3D" w:rsidRPr="008D0433" w:rsidRDefault="00F2496A" w:rsidP="00503750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Božik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Miroslav 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5998AFB7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199E3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40AF4D3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09C1A0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644866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89480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17FF447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335EF6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5D31E0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D794CB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4CAF054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2872AA9F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5208630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26CB4E5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089612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1161178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4D10B6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72B0764A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6B6F455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15589011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63C8600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1918F63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6DA95CC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2A5B4607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019B8CF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77B4FFF" w14:textId="4FB930D5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60B8BDEE" w14:textId="0E934555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773E554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0A9A49F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C1477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182FA90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A207348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3431B0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149B7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341A90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C6AC6F0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49F37F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1D7E86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19F5F9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75E9A3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34FE0B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A6C9C22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23AE7B0E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77B3832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CBA67EC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631A7F8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4A05A9C3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564E816B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1CC7CF13" w14:textId="42D78999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 w:rsidR="00605E4D">
        <w:rPr>
          <w:rFonts w:ascii="Arial" w:hAnsi="Arial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ab/>
        <w:t>nie</w:t>
      </w:r>
    </w:p>
    <w:p w14:paraId="385FC047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4C603C5C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784480AE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22F863B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2E1682E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30A9AC5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06023E82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77098A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4415EA8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17D29D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B78493C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1F24C2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605196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351115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77FFF11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009E6B0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587C922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3DFEEA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469280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131BAA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BD2B39E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5D41A68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3A9DE20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55F4283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12B7966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2810DD4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e) dlhodobý hmotný majetok obstaraný vlastnou činnosťou</w:t>
      </w:r>
    </w:p>
    <w:p w14:paraId="2A04F48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1B25F12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19A146A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5B20343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7D7FB04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69AFB5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22A85D1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30092A0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6A9F32F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78737D2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019452C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3239470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5A66DF7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797AA3E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4B5F23A1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506ACBC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2C17DD5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2A943DB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14102B7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120D5B44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BE6BD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DF9A07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C8EFA5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42672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58399D1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2572EA9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49D6C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64EE09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B09E42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F626756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4B0D0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E35D5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25EA4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3C749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4876B25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D2320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7B18B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149D1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7E418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4EA0E33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1A264F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AC85C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389C6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7A01F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22F828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3AF8A9A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4064FEB3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7D8C012D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F16079E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B2F2460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2A93209D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6956E12D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450979C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790A500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7E6006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2316BA35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7790B61D" w14:textId="77777777" w:rsidTr="00503750">
        <w:tc>
          <w:tcPr>
            <w:tcW w:w="2302" w:type="dxa"/>
            <w:vAlign w:val="center"/>
          </w:tcPr>
          <w:p w14:paraId="39F2487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1ED3B6F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3B1E9CC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2071A54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42DF9C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178FE4F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064F35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27B5768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0180A512" w14:textId="77777777" w:rsidTr="00503750">
        <w:tc>
          <w:tcPr>
            <w:tcW w:w="15593" w:type="dxa"/>
            <w:gridSpan w:val="8"/>
            <w:vAlign w:val="center"/>
          </w:tcPr>
          <w:p w14:paraId="05A762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F71687D" w14:textId="77777777" w:rsidTr="00503750">
        <w:tc>
          <w:tcPr>
            <w:tcW w:w="2302" w:type="dxa"/>
            <w:vAlign w:val="center"/>
          </w:tcPr>
          <w:p w14:paraId="3F4955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B5FA8D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FDD2EC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5846B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9D735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5F4F9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7D0C2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47115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9E0E3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CC23F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30265A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E028FD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55BCB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36AC5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7EBEA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65E5D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30223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7DBAA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F93690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532369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2645BE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257C3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1BFE2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F25F1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37847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E0E9F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3C7E0E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A6E32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6083A61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3588B4F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89399C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17E977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086ABD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97A521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4ACC63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803FE31" w14:textId="77777777" w:rsidTr="00503750">
        <w:tc>
          <w:tcPr>
            <w:tcW w:w="2302" w:type="dxa"/>
            <w:vAlign w:val="center"/>
          </w:tcPr>
          <w:p w14:paraId="42BC85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552A6E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ED8D04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BB9CD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7BFA6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41502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ABC34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6E501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8121BF" w14:textId="77777777" w:rsidTr="00503750">
        <w:tc>
          <w:tcPr>
            <w:tcW w:w="15593" w:type="dxa"/>
            <w:gridSpan w:val="8"/>
            <w:vAlign w:val="center"/>
          </w:tcPr>
          <w:p w14:paraId="3C3B64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21F0FC02" w14:textId="77777777" w:rsidTr="00503750">
        <w:tc>
          <w:tcPr>
            <w:tcW w:w="2302" w:type="dxa"/>
            <w:vAlign w:val="center"/>
          </w:tcPr>
          <w:p w14:paraId="6DF86EF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EC58D4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BCA131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4B570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55D90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7360D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458238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456D33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475485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500A0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40EF60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D01768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2C3EC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7050C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D6990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EB9CC7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8E5645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9E69B1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2822F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774BCF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481EF8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CDDBF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7B693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814E4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7A5FDF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60DFC8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D6AD20" w14:textId="77777777" w:rsidTr="00503750">
        <w:tc>
          <w:tcPr>
            <w:tcW w:w="2302" w:type="dxa"/>
            <w:vAlign w:val="center"/>
          </w:tcPr>
          <w:p w14:paraId="554975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E21434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D1F8F6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CE3A1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984B7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94FC4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F9E67D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B0354B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D8C41C" w14:textId="77777777" w:rsidTr="00503750">
        <w:tc>
          <w:tcPr>
            <w:tcW w:w="15593" w:type="dxa"/>
            <w:gridSpan w:val="8"/>
            <w:vAlign w:val="center"/>
          </w:tcPr>
          <w:p w14:paraId="3BBC96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7E3C90F" w14:textId="77777777" w:rsidTr="00503750">
        <w:tc>
          <w:tcPr>
            <w:tcW w:w="2302" w:type="dxa"/>
            <w:vAlign w:val="center"/>
          </w:tcPr>
          <w:p w14:paraId="32E848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43715E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04F97A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79DAF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D2859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5B7A0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650A4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4908C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CC8CBF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78A538C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58160D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F6D443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DED4A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9139C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624DB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4CA88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E9C8E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7BEBD5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C4064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D6B28B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305BC9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1FB01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B40D2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6A2A2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DFD3A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C6FA4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DE64D8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2B12F7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1B8B6B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6460BA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3AE87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F486A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DF814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6F3FE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F298D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46845F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5FCF8C4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038EFB48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45109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3F5B12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399A43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3CDE2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22EC1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C8D0A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F87DE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0276A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BCE3A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1F4AA1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D10089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B25950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D29B5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9E06C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763C7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FB2C2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D8A19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C760218" w14:textId="77777777" w:rsidR="00944C3D" w:rsidRDefault="00944C3D" w:rsidP="00944C3D">
      <w:pPr>
        <w:rPr>
          <w:rFonts w:ascii="Arial" w:hAnsi="Arial"/>
          <w:b/>
        </w:rPr>
      </w:pPr>
    </w:p>
    <w:p w14:paraId="263AFB68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49DC8FE6" w14:textId="77777777" w:rsidTr="00503750">
        <w:tc>
          <w:tcPr>
            <w:tcW w:w="1944" w:type="dxa"/>
            <w:vAlign w:val="center"/>
          </w:tcPr>
          <w:p w14:paraId="3FCB907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7F71C3D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4A744D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6AC956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4903C6C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30ED2D0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15E598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24116AC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4B39A70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7DC9E93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460416B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25E7D4D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051A737D" w14:textId="77777777" w:rsidTr="00503750">
        <w:tc>
          <w:tcPr>
            <w:tcW w:w="15685" w:type="dxa"/>
            <w:gridSpan w:val="12"/>
            <w:vAlign w:val="center"/>
          </w:tcPr>
          <w:p w14:paraId="2D893D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2E97825" w14:textId="77777777" w:rsidTr="00503750">
        <w:tc>
          <w:tcPr>
            <w:tcW w:w="1944" w:type="dxa"/>
            <w:vAlign w:val="center"/>
          </w:tcPr>
          <w:p w14:paraId="62CD3E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6E688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5016E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2F5F8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15018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8D047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9481D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EA1D8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1FA93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4FED3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F10DF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55E04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979B6C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11B2EB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81382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F8A05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D080F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93AB8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CBAF1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AC6E0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AA323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F8573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DA93F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0E334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77326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2DAA56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5E3224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44A8CB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AA21D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84908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4C5BD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115D3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D635B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7C437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D82FC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52CC1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0FD6D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5716B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8324A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41EC5E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23EED2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C157D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F6A86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34BAB4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79BD14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65C11D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3CA1FC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2D6818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0D8945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647A6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5BB60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204E820" w14:textId="77777777" w:rsidTr="00503750">
        <w:tc>
          <w:tcPr>
            <w:tcW w:w="1944" w:type="dxa"/>
            <w:vAlign w:val="center"/>
          </w:tcPr>
          <w:p w14:paraId="222183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AC4F3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0C491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012C0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A7D21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D6A7A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8D7DA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BE33B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76C78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76807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CEACB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6A063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9D4395" w14:textId="77777777" w:rsidTr="00503750">
        <w:tc>
          <w:tcPr>
            <w:tcW w:w="15685" w:type="dxa"/>
            <w:gridSpan w:val="12"/>
            <w:vAlign w:val="center"/>
          </w:tcPr>
          <w:p w14:paraId="5149FD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7709A3FD" w14:textId="77777777" w:rsidTr="00503750">
        <w:tc>
          <w:tcPr>
            <w:tcW w:w="1944" w:type="dxa"/>
            <w:vAlign w:val="center"/>
          </w:tcPr>
          <w:p w14:paraId="1236705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D8173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A324B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68D6C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A8F4A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6342F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B0663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F2D95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2DFF1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442F5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7C9A2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D7C5D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679299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47E527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D39BB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ADE59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F19DF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E9C31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2140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BA1F1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EC28A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83C40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A8D2C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4FE10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1C00A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626CBD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436FF7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9734C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74A2C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3AC5D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683E4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CDC56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BE74F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3F1A7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8B70E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1BB77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FD293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C65D9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539EF8" w14:textId="77777777" w:rsidTr="00503750">
        <w:tc>
          <w:tcPr>
            <w:tcW w:w="1944" w:type="dxa"/>
            <w:vAlign w:val="center"/>
          </w:tcPr>
          <w:p w14:paraId="4CF256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7EDE7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CCBD3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28215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37D36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5A5F9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B7317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96022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8130D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DF7A9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11E35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F0531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11A55C" w14:textId="77777777" w:rsidTr="00503750">
        <w:tc>
          <w:tcPr>
            <w:tcW w:w="15685" w:type="dxa"/>
            <w:gridSpan w:val="12"/>
            <w:vAlign w:val="center"/>
          </w:tcPr>
          <w:p w14:paraId="04067D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5BAD55B" w14:textId="77777777" w:rsidTr="00503750">
        <w:tc>
          <w:tcPr>
            <w:tcW w:w="1944" w:type="dxa"/>
            <w:vAlign w:val="center"/>
          </w:tcPr>
          <w:p w14:paraId="28015F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7BFBA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16E0D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5FE8A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116B9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FD7B2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0E5DA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CEE74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2F013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F1E51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92821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392E7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B24A47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5B97C6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8995B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E4D75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C92F0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C2D51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19C71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9BEA2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1763A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FB4D4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73C0B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58969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39985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574E7B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9D866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DE20F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47E4B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C107C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F81F5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7C381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249ED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91B92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1D07E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6A189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E3389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A3885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503B11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16A66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9F88C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F309D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71049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6CE5D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5DDF8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F9673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9D4FE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B303E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4D434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BE807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F7F3C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B5FEE1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03F6CA2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454868B3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39FFC6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47D17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DF2D6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81A34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0543F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B0DD0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C0E5D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E1836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201C2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89C06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4BABA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A9586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CF70FD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5E56F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DEF63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3D303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12D15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990A0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C59FA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2E17C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F5F12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D60ED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A77EC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5A8AA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2A039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C2E66C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B2A14C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86C9F89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60C2E6F0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A314B4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021839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6FE44526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0227B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5E0107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7547A16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33DAB2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FDCDE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DB4B120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EDC64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7F71A3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C66B20B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17FC04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A5791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AC925CB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1BB8F66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6432BB2C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03790DC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561351D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E37227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7583B091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094375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7C0B2C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3A82AE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B9E35B4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5819AF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6C6124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5B068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D05D038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3F7F0B2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07DC1C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247F1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311C43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BA163F1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3FE98C3E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79841F5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5CB24F8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3FA2A8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5E1677D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1EFFF0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5BAE11B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40926579" w14:textId="77777777" w:rsidTr="00503750">
        <w:trPr>
          <w:trHeight w:val="1073"/>
        </w:trPr>
        <w:tc>
          <w:tcPr>
            <w:tcW w:w="3614" w:type="dxa"/>
            <w:vMerge/>
          </w:tcPr>
          <w:p w14:paraId="7DB5F1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47F6FB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69195A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0CC2CC8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282D565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6E565F1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028B99A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71B8C8DE" w14:textId="77777777" w:rsidTr="00503750">
        <w:trPr>
          <w:trHeight w:val="283"/>
        </w:trPr>
        <w:tc>
          <w:tcPr>
            <w:tcW w:w="3614" w:type="dxa"/>
          </w:tcPr>
          <w:p w14:paraId="4B4BA9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0B55C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8A4840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A6A7F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2A276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DADC7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EBE9D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9ED531E" w14:textId="77777777" w:rsidTr="00503750">
        <w:trPr>
          <w:trHeight w:val="283"/>
        </w:trPr>
        <w:tc>
          <w:tcPr>
            <w:tcW w:w="3614" w:type="dxa"/>
          </w:tcPr>
          <w:p w14:paraId="58FECF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25EEC2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E9689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01A85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47E8C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5EAAB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6B85D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BF3E9A8" w14:textId="77777777" w:rsidTr="00503750">
        <w:trPr>
          <w:trHeight w:val="283"/>
        </w:trPr>
        <w:tc>
          <w:tcPr>
            <w:tcW w:w="3614" w:type="dxa"/>
          </w:tcPr>
          <w:p w14:paraId="709A67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E6EB2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7AFE1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164FF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AA8E3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C1D2D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670AE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7579BE9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0705173C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2D783360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6959074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177813C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749B272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7F3A2B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759F203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74A3170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2FB71A9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1E83215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27A2D95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7858EA90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757A4C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DBA32C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62B7DC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4D8582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E78E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5153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EFFC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C5D5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A04A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62ED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03FE1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4A036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B3AE9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0E12A7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9F41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A7DD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FB55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10AF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2962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C1CB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DB3DD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CA120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A71CD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AE599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2EEF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9E74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E90A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4797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936F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384A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E96C3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644AE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B2356D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55C823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A057B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F5FAD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48547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81DE3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DBE7C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FCB6A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59D14C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8EDABD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B99DFE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79304B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CAAD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8122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1F95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C8F9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1D41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5FCA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0EC00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77A71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0E5519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F6BD29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15298D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78BD5F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026F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7798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1322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25D2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0218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817D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7B5AA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0E735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679D7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7B51CB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F9A8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C4E1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0F8E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D643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F045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98DC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35C82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71B0B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86B2BB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6279E3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2415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50D8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9FB6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3765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4551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65D3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D7E61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B83D4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8947F4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3E355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503A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DBFB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5963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3EFA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1C3C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59BC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BB429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48E11F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C14067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8E2D38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1F1063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688C0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3E87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F076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F7F3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49C7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7157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3F75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F9818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F78754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60DAA41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ED5AD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80C6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4B5B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FDC4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70CC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5A1F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89A5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9A46D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A0F569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978C33A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58E67E0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1D7CE8D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BFC8ED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2FFA93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50A784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DB5B7A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F5278E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9F5E2F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9118A9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0FE300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28625D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F67392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609151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579FCF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3EAC78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0F5758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3AAED6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F6239B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64D359E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7E6006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5B0EA5D8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5BFD3931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1C87F1F5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7CEF2595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2659FFB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5B42D2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C342B6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8729F4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05661B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0D500B7E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7D81B43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3ECBD1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C1FCE7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B4159D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52165E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9BCF693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52D5A4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920705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C829CF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9CC5DA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032038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8DC73B8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114C64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ABD5EA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DE561F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3ED3CF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F49AF7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88842D6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7C5022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943901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FFCC79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F82770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B1DFD3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94904D4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3E78B8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838A56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02F525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276A43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C872FF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3D225CC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14B260A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AFF0C2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580EDD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E30E5C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4EC2EF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6000F72C" w14:textId="77777777" w:rsidR="00944C3D" w:rsidRDefault="00944C3D" w:rsidP="00944C3D">
      <w:pPr>
        <w:rPr>
          <w:rFonts w:ascii="Arial" w:hAnsi="Arial"/>
          <w:b/>
        </w:rPr>
      </w:pPr>
    </w:p>
    <w:p w14:paraId="20173AC3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7D347594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3636144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53B4753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D01396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4305469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3C7204F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24A50AA7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608F9B6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0049F3A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015CF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FD475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9268553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6A966F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2850A6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9226A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84BA5D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FE1FF9E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25D56E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0802208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54A5E50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B503A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B33D0A1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2C18419E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399A0F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650CD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4EE760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DD76649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2B7BE865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4BF7DE80" w14:textId="77777777" w:rsidTr="00503750">
        <w:tc>
          <w:tcPr>
            <w:tcW w:w="2835" w:type="dxa"/>
            <w:vAlign w:val="center"/>
          </w:tcPr>
          <w:p w14:paraId="4B8F376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504DDDB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63F60C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5870FEC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01EAC02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5DA8A4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54F8FF0F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7F1FA605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7C30FFA1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CBC064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A0B4BC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5428C9A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518D6E5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A66AD0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6F5DC3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7B26E7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9A8E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A506C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A721F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721A4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A1F7A1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2B5C7F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168CDA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963B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7782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DDE6E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952B9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7716B9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01A596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4889DE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2884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7E5E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FEF54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B8AFF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A16B7C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69AFB4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14B1AD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6385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F614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68DCA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894C0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752472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64A572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3A21B0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757B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137F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6118F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AACBA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A2ABC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C0413E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337BC99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F0EBA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8CA0E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D04E1A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F52B97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2A3DF8F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3C43FB3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3ACC8C32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542B2FA8" w14:textId="77777777" w:rsidR="00944C3D" w:rsidRDefault="00944C3D" w:rsidP="00944C3D">
      <w:pPr>
        <w:rPr>
          <w:rFonts w:ascii="Arial" w:hAnsi="Arial"/>
          <w:b/>
        </w:rPr>
      </w:pPr>
    </w:p>
    <w:p w14:paraId="17D0238A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7F6440ED" w14:textId="77777777" w:rsidTr="00503750">
        <w:tc>
          <w:tcPr>
            <w:tcW w:w="2835" w:type="dxa"/>
            <w:vAlign w:val="center"/>
          </w:tcPr>
          <w:p w14:paraId="26F0210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652EDBD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1B55F1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60EAD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C1D636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3E7A92F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AE9DB70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441BBD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773B3B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72CE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5EEA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D4AAF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53770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35EAEF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8941B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04F29F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AE1E8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B0DF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7878F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6A73F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6B784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482B6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2590F7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65BE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4CE4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FE5AB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90394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AC5DEA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AF133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124E9F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5B5F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6143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F66B8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2D3FD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C1970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49B8E2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5EA9958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ADB608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13AD4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6EB758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207A13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2CB904F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266BEA10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03051178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14FF26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1B78C4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410D81F7" w14:textId="77777777" w:rsidTr="00503750">
        <w:trPr>
          <w:trHeight w:val="699"/>
        </w:trPr>
        <w:tc>
          <w:tcPr>
            <w:tcW w:w="3502" w:type="dxa"/>
            <w:vMerge/>
          </w:tcPr>
          <w:p w14:paraId="747BE2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4FB364D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30301E7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746EB94C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E3FA6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2AD767E4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4B9514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85C3830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6C789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3FF3CFB1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773965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30EDA4F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4E4717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4AE0B406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96717F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BD9ED6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275670E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2E27EC33" w14:textId="77777777" w:rsidTr="00503750">
        <w:trPr>
          <w:trHeight w:val="593"/>
        </w:trPr>
        <w:tc>
          <w:tcPr>
            <w:tcW w:w="3497" w:type="dxa"/>
          </w:tcPr>
          <w:p w14:paraId="3CFF47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2861E5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4EB5C3D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52F0B2F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C9D1E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42994A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DCED5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C630F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70F9D53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D137E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FE121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5AAD9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051C9A8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CB1D5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D5A39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DA21C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6C373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332435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F1E42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ACDE5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94EBCB0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A98D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F9D68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D286D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6DA6481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34E8B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757B5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179EA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98CA1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632A12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01B08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402D6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D2EDACB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98C5A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88A78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3EA35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01B1427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9E0CB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FDE46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FADCF0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670E4C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2AA628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363D5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8D915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DFAC798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8C7D4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54274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FBF603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6F0D1170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362F2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5F603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2198936" w14:textId="77777777" w:rsidR="00944C3D" w:rsidRDefault="00944C3D" w:rsidP="00944C3D">
      <w:pPr>
        <w:rPr>
          <w:rFonts w:ascii="Arial" w:hAnsi="Arial"/>
          <w:b/>
        </w:rPr>
      </w:pPr>
    </w:p>
    <w:p w14:paraId="68B1B854" w14:textId="77777777" w:rsidR="00944C3D" w:rsidRDefault="00944C3D" w:rsidP="00944C3D">
      <w:pPr>
        <w:rPr>
          <w:rFonts w:ascii="Arial" w:hAnsi="Arial"/>
          <w:b/>
        </w:rPr>
      </w:pPr>
    </w:p>
    <w:p w14:paraId="04F954F2" w14:textId="77777777" w:rsidR="00944C3D" w:rsidRDefault="00944C3D" w:rsidP="00944C3D">
      <w:pPr>
        <w:rPr>
          <w:rFonts w:ascii="Arial" w:hAnsi="Arial"/>
          <w:b/>
        </w:rPr>
      </w:pPr>
    </w:p>
    <w:p w14:paraId="6C3C8700" w14:textId="77777777" w:rsidR="00944C3D" w:rsidRDefault="00944C3D" w:rsidP="00944C3D">
      <w:pPr>
        <w:rPr>
          <w:rFonts w:ascii="Arial" w:hAnsi="Arial"/>
          <w:b/>
        </w:rPr>
      </w:pPr>
    </w:p>
    <w:p w14:paraId="691408F4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5B359D74" w14:textId="77777777" w:rsidTr="00503750">
        <w:tc>
          <w:tcPr>
            <w:tcW w:w="2622" w:type="dxa"/>
            <w:vAlign w:val="center"/>
          </w:tcPr>
          <w:p w14:paraId="40A85F8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166533D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4383176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1726734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3921845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55DE1E9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4548A12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0E5A6F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3E659C9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4AE4F555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32E65F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1B0EE71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CA49E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625FF3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61BBE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16824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34AEB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C2B0F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AD95635" w14:textId="77777777" w:rsidTr="00503750">
        <w:tc>
          <w:tcPr>
            <w:tcW w:w="2622" w:type="dxa"/>
            <w:vAlign w:val="center"/>
          </w:tcPr>
          <w:p w14:paraId="25C532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193518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2505F6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0C2C8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B81D6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F1CE0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1D8F2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F41A43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ECCE6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25B2AB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25C4F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A586B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D1CB6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19E41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225383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44641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165B11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EB83D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D2BAB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F4E42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8564F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B97E232" w14:textId="77777777" w:rsidTr="00503750">
        <w:tc>
          <w:tcPr>
            <w:tcW w:w="2622" w:type="dxa"/>
            <w:vAlign w:val="center"/>
          </w:tcPr>
          <w:p w14:paraId="18EA70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74E79C00" w14:textId="5B240F6A" w:rsidR="00944C3D" w:rsidRPr="008C56AB" w:rsidRDefault="00294CD2" w:rsidP="009D0BDD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48453</w:t>
            </w:r>
          </w:p>
        </w:tc>
        <w:tc>
          <w:tcPr>
            <w:tcW w:w="1275" w:type="dxa"/>
            <w:vAlign w:val="center"/>
          </w:tcPr>
          <w:p w14:paraId="745891C0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04DC665E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164FE2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1A254B2" w14:textId="12FD5882" w:rsidR="00944C3D" w:rsidRPr="008C56AB" w:rsidRDefault="00294CD2" w:rsidP="00605E4D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56172</w:t>
            </w:r>
          </w:p>
        </w:tc>
      </w:tr>
      <w:tr w:rsidR="0099716A" w:rsidRPr="00050529" w14:paraId="217BDA4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CCD4E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5B3A7F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E4CAB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E4A2C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E99CE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DA0EB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9EF8FDE" w14:textId="77777777" w:rsidTr="00503750">
        <w:tc>
          <w:tcPr>
            <w:tcW w:w="2622" w:type="dxa"/>
            <w:vAlign w:val="center"/>
          </w:tcPr>
          <w:p w14:paraId="277098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259B0D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853AC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D0386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B51ED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11D3E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AE1231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066F1610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470A838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6FCCC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4B3857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B83F2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FE7B6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75CB7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AF012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8CBAC4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96450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185EAD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32C3D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33B0E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BA525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9A8B8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9F03FA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89BDD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1E9337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0CB79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8FF4B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4F7D1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22B80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88215D5" w14:textId="77777777" w:rsidTr="00503750">
        <w:tc>
          <w:tcPr>
            <w:tcW w:w="2622" w:type="dxa"/>
            <w:vAlign w:val="center"/>
          </w:tcPr>
          <w:p w14:paraId="40C793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43645D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C6536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1FABF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B7E6D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C3781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0BC45B8" w14:textId="77777777" w:rsidTr="00503750">
        <w:tc>
          <w:tcPr>
            <w:tcW w:w="2622" w:type="dxa"/>
            <w:vAlign w:val="center"/>
          </w:tcPr>
          <w:p w14:paraId="118C67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525FA2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9E387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8CF0D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A3F3A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6A91C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505B503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1CBA00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7BC5F916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4F1C012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96265DA" w14:textId="77777777" w:rsidR="00944C3D" w:rsidRPr="008C56AB" w:rsidRDefault="005E41E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4EEA4B04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D4CA4CF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5A20747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A1FEA92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238D45C5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25769C83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525F0D47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145B25C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DBA5C65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717799F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E4C95D8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07C5E77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14993DB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B1D575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5FAD40B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D6CDB9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5E28CD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6F43219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2E5203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4306CF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60D051F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DD2BDE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B127DC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2F702F4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1E198F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8CB9A6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55EF8C2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947D41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B6879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437D4EE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6FAECC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3A08C1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112A188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ED1BD8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35A2E9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25BA155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2DA9C6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F61388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FC2E51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02FF44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7AF3CD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38BCDB2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54D410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ABB3FD5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4C8C816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215FBA9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3FC3B57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675825B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064634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16416F5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055F9C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BAB5BD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37EED45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1F3C72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5B589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1463C11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E2437D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02C12A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05D4C20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8B02FD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E7F473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53DCCCF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BBFFE5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A274A1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5051C35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A9EC78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F8CC3E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644DB5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6859981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02C11C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5B2E951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7BADA31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0A9D73CF" w14:textId="77777777" w:rsidTr="00503750">
        <w:tc>
          <w:tcPr>
            <w:tcW w:w="2835" w:type="dxa"/>
            <w:vAlign w:val="center"/>
          </w:tcPr>
          <w:p w14:paraId="4F567AF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43B7B52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79ACD9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770ECF2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0E2E4E3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217B19E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03757BB6" w14:textId="77777777" w:rsidTr="00503750">
        <w:tc>
          <w:tcPr>
            <w:tcW w:w="2835" w:type="dxa"/>
            <w:vAlign w:val="center"/>
          </w:tcPr>
          <w:p w14:paraId="55708B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59998D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2DA37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9E21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6CB4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66533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45CEB1" w14:textId="77777777" w:rsidTr="00503750">
        <w:tc>
          <w:tcPr>
            <w:tcW w:w="2835" w:type="dxa"/>
            <w:vAlign w:val="center"/>
          </w:tcPr>
          <w:p w14:paraId="4D17B0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20CDF3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0FEB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BDEB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EF13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BBB0F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DA75AD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3B17231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01AAB59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0592E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E1D6C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FA655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C0F3E6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51914C8D" w14:textId="77777777" w:rsidTr="00503750">
        <w:tc>
          <w:tcPr>
            <w:tcW w:w="2835" w:type="dxa"/>
            <w:vAlign w:val="center"/>
          </w:tcPr>
          <w:p w14:paraId="6AE129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5AFEB0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D3AA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3C4F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D098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F6D5C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B45BA7" w14:textId="77777777" w:rsidTr="00503750">
        <w:tc>
          <w:tcPr>
            <w:tcW w:w="2835" w:type="dxa"/>
            <w:vAlign w:val="center"/>
          </w:tcPr>
          <w:p w14:paraId="4E32A0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0738C2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926F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BCE7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0FB5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6BD71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C24149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3E2CEA5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5C26C8D2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6F3097D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BFDB26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4719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5A51FD0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E6BB29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294F556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638B25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1C5A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C2EF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73CC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86F7B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9A6EE68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2414F5CF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058BC624" w14:textId="77777777" w:rsidTr="00503750">
        <w:tc>
          <w:tcPr>
            <w:tcW w:w="2552" w:type="dxa"/>
            <w:shd w:val="clear" w:color="auto" w:fill="auto"/>
            <w:vAlign w:val="center"/>
          </w:tcPr>
          <w:p w14:paraId="5326BA8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0FCD921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5C6A9B8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00DC763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24AFC0F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29073516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5E3D07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664F75E6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116AE042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4C2A0670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0345D4F4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C031239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148C596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674F5933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6A1DF8FA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1AE58DE7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73818CCA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2CDF03D4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02A29DCF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063E66CC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338CAD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36F23DE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1C221F6A" w14:textId="77777777" w:rsidTr="00503750">
        <w:tc>
          <w:tcPr>
            <w:tcW w:w="4395" w:type="dxa"/>
            <w:vMerge/>
          </w:tcPr>
          <w:p w14:paraId="22FA4E5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779C3C3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3FBEF74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499BE176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641BE23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1CC19D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4ABCD74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12B9B37E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C2552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3EE70B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0BC4BE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7924F872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7927ADE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02487668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30F3197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1B2BDC93" w14:textId="77777777" w:rsidTr="00503750">
        <w:tc>
          <w:tcPr>
            <w:tcW w:w="4395" w:type="dxa"/>
            <w:vAlign w:val="center"/>
          </w:tcPr>
          <w:p w14:paraId="1A5C14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99762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FB91A1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0551F7C5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7CB9A7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795DB6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B2569A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4BBE7B72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49AEF7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6E1C38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E180D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61B962FF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592A72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462405E5" w14:textId="4B9F923D" w:rsidR="00944C3D" w:rsidRPr="008C56AB" w:rsidRDefault="00BF45A7" w:rsidP="001E00DA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50019</w:t>
            </w:r>
          </w:p>
        </w:tc>
        <w:tc>
          <w:tcPr>
            <w:tcW w:w="2835" w:type="dxa"/>
            <w:vAlign w:val="center"/>
          </w:tcPr>
          <w:p w14:paraId="6F0303E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017C5C0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4B0A2CE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3EC981E5" w14:textId="77777777" w:rsidTr="00503750">
        <w:tc>
          <w:tcPr>
            <w:tcW w:w="4395" w:type="dxa"/>
            <w:vAlign w:val="center"/>
          </w:tcPr>
          <w:p w14:paraId="606A08D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5EE2E9C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422FCC9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3C29BF4C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5389066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4AC6AF6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344A99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564F71C1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289C931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19C484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31ACD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77E69786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40CBD1E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66406E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0CD87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722CBC63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644FECB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6939C847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8C53FC8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6994CE1C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39440EE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02FCDEA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9F7917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CB4026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0CC26E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2FCE8F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1A71B6A5" w14:textId="77777777" w:rsidTr="00503750">
        <w:tc>
          <w:tcPr>
            <w:tcW w:w="1843" w:type="dxa"/>
            <w:vAlign w:val="center"/>
          </w:tcPr>
          <w:p w14:paraId="1B83555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186D576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35BFB74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16E61D7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15054AC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07137BE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118445A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71C80D44" w14:textId="77777777" w:rsidTr="00503750">
        <w:tc>
          <w:tcPr>
            <w:tcW w:w="1843" w:type="dxa"/>
            <w:vAlign w:val="center"/>
          </w:tcPr>
          <w:p w14:paraId="1778A5A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0A776C4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281C89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7FA33A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49CA13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7E1145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0D54BC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1342598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22B1E7F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1E1C7E6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6299AB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52251C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0A70DB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3C5EC9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B121EC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8BEEDEE" w14:textId="77777777" w:rsidTr="00503750">
        <w:tc>
          <w:tcPr>
            <w:tcW w:w="1843" w:type="dxa"/>
            <w:vAlign w:val="center"/>
          </w:tcPr>
          <w:p w14:paraId="1892F58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58E16C6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B08354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4F1F0A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0A98E5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3C71D8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8C500D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76F3C5B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4FBAC6E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4B6CBD0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59C386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52C2A6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A643FC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2EEDD1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0A5104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3C67218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716B357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38EFF2B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3F75D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599137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C8BE1C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D61F95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A8761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F13EF9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ADB4AC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36608BA1" w14:textId="77777777" w:rsidTr="00503750">
        <w:trPr>
          <w:trHeight w:val="664"/>
        </w:trPr>
        <w:tc>
          <w:tcPr>
            <w:tcW w:w="3372" w:type="dxa"/>
          </w:tcPr>
          <w:p w14:paraId="59D05C6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974D5E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023E982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24B0CBB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0D9697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1FAF0F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9F69B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71F490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D82FC4D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515D5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1BB3C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B7BD95D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6410482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756C8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76367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350E9D0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194E8EB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75C6CD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6BB87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DFC345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226B4F8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1F950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49FB5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9A2B188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4F713C8F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62D08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89C92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1818EEA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52547F0C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318EE9BB" w14:textId="77777777" w:rsidTr="00503750">
        <w:tc>
          <w:tcPr>
            <w:tcW w:w="2835" w:type="dxa"/>
            <w:vAlign w:val="center"/>
          </w:tcPr>
          <w:p w14:paraId="0E9AD99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659AFEE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0630C2F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17B49E0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071E542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1536D135" w14:textId="77777777" w:rsidTr="00503750">
        <w:tc>
          <w:tcPr>
            <w:tcW w:w="2835" w:type="dxa"/>
          </w:tcPr>
          <w:p w14:paraId="52A9800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4BA259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E59EB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AA1C6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B505E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CFAE32F" w14:textId="77777777" w:rsidTr="00503750">
        <w:tc>
          <w:tcPr>
            <w:tcW w:w="2835" w:type="dxa"/>
          </w:tcPr>
          <w:p w14:paraId="730495D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11F59D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6A7C7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DA747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56634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89B8333" w14:textId="77777777" w:rsidTr="00503750">
        <w:tc>
          <w:tcPr>
            <w:tcW w:w="2835" w:type="dxa"/>
          </w:tcPr>
          <w:p w14:paraId="4FEA535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6B8D40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4ED52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F7220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84776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DD409CD" w14:textId="77777777" w:rsidTr="00503750">
        <w:tc>
          <w:tcPr>
            <w:tcW w:w="2835" w:type="dxa"/>
            <w:vAlign w:val="center"/>
          </w:tcPr>
          <w:p w14:paraId="5104E0B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432CC3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75DF0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9E1D7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82426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F60F5E6" w14:textId="77777777" w:rsidTr="00503750">
        <w:tc>
          <w:tcPr>
            <w:tcW w:w="2835" w:type="dxa"/>
            <w:vAlign w:val="center"/>
          </w:tcPr>
          <w:p w14:paraId="3A88D1D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2DE713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4D778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93D11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6CFDD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6C6458A" w14:textId="77777777" w:rsidTr="00503750">
        <w:tc>
          <w:tcPr>
            <w:tcW w:w="2835" w:type="dxa"/>
          </w:tcPr>
          <w:p w14:paraId="15C643C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722337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C1826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589A8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D05E8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79655E0" w14:textId="77777777" w:rsidTr="00503750">
        <w:tc>
          <w:tcPr>
            <w:tcW w:w="2835" w:type="dxa"/>
          </w:tcPr>
          <w:p w14:paraId="7F66666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167311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7049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9B727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271EC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E825506" w14:textId="77777777" w:rsidTr="00503750">
        <w:tc>
          <w:tcPr>
            <w:tcW w:w="2835" w:type="dxa"/>
          </w:tcPr>
          <w:p w14:paraId="5D6977A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3220E0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259C7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947D0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309EA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904C61B" w14:textId="77777777" w:rsidR="00944C3D" w:rsidRDefault="00944C3D" w:rsidP="00944C3D">
      <w:pPr>
        <w:rPr>
          <w:rFonts w:ascii="Arial" w:hAnsi="Arial"/>
          <w:b/>
        </w:rPr>
      </w:pPr>
    </w:p>
    <w:p w14:paraId="7730EE9E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5B3C79CC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2B3F2A6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314B310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2CA3969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1AD493D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6838846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6B43207D" w14:textId="77777777" w:rsidTr="00503750">
        <w:trPr>
          <w:trHeight w:val="443"/>
        </w:trPr>
        <w:tc>
          <w:tcPr>
            <w:tcW w:w="2560" w:type="dxa"/>
          </w:tcPr>
          <w:p w14:paraId="3A19762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7DD697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C7921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E0FA1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8BC4F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4356E88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09425BC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51C727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04417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F51B7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D0B43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7A3A698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70DE4DD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1B5E1E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4B7BC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7CA17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EEC3B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49885A7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2C3AC26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6540B1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DDACB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DC9E6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58B1B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A4C34A7" w14:textId="77777777" w:rsidR="00944C3D" w:rsidRDefault="00944C3D" w:rsidP="00944C3D">
      <w:pPr>
        <w:rPr>
          <w:rFonts w:ascii="Arial" w:hAnsi="Arial"/>
          <w:b/>
        </w:rPr>
      </w:pPr>
    </w:p>
    <w:p w14:paraId="588CD477" w14:textId="77777777" w:rsidR="00944C3D" w:rsidRDefault="00944C3D" w:rsidP="00944C3D">
      <w:pPr>
        <w:rPr>
          <w:rFonts w:ascii="Arial" w:hAnsi="Arial"/>
          <w:b/>
        </w:rPr>
      </w:pPr>
    </w:p>
    <w:p w14:paraId="2DBFC55A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3102EBA8" w14:textId="77777777" w:rsidR="00944C3D" w:rsidRDefault="00944C3D" w:rsidP="00944C3D">
      <w:pPr>
        <w:rPr>
          <w:rFonts w:ascii="Arial" w:hAnsi="Arial"/>
          <w:b/>
        </w:rPr>
      </w:pPr>
    </w:p>
    <w:p w14:paraId="58175D5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152B4AB2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3643C6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076F046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4909B9D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4DEA8B8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8DD3D1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A7E996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5D0587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C657482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CFB6C5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4791D9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571736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646C64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B33989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5727C6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41B4C3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4322AFF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3A86D3A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507B111B" w14:textId="77777777" w:rsidTr="00503750">
        <w:trPr>
          <w:trHeight w:val="677"/>
        </w:trPr>
        <w:tc>
          <w:tcPr>
            <w:tcW w:w="3358" w:type="dxa"/>
          </w:tcPr>
          <w:p w14:paraId="2F7315D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6D190BA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74E0005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661308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C4C157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2DE177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DA177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18903FE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9904A3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7F7D0F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BBD20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D6219C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06AFB6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433C11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26665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2E7E1A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782F25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15976B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D15A8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09E995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4C7B707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CC563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B91BA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0077FF7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7F6CB913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90509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145DB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AC4DD5B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D6CAF7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0E591C78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0D9560E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36B30F2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637ECD86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0BA5DE2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547EDE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FF2879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129F6B6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8E8A44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1200E59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764973B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AEA147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5D31C36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EEE2014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0518A1E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32C551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7BC03AC2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06CA774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204DCF2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6411038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D1DCEC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89B2EF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1464C7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9397A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2ABBC6D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6B92846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6EED60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38E3C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8947342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168576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AEDA7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A4232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525F595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2167CA6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3B8C5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2850B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309ED5E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5C4B211B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94200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42178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EE3FA26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B007D31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26F053C1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2CCF7E2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2F28086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2DD6DD3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27189D2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CC9DA5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16CB3E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E2527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E3CEA4D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8C11E2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43AF52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7FCF4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F7241C7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1F58C5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44152B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B3F88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F8B5087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D5251D2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A19E0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DB40E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D288C16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3E9D1C0A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C4993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D9A8D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79313AA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50663B45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18AB06AC" w14:textId="77777777" w:rsidTr="00503750">
        <w:tc>
          <w:tcPr>
            <w:tcW w:w="3686" w:type="dxa"/>
            <w:vAlign w:val="center"/>
          </w:tcPr>
          <w:p w14:paraId="7CFCB01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04FC3D0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5BBDBA9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120850A5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42BBE9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D3B72F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CB6F60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E707DC5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40A7A1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0FBC93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663D1B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5EAB297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C95C74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90AF16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3DB7A2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118D816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07D22513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23E4F1B1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126941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00C16DD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71E2452C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AD5F45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7D0AFE6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29CE7EC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EF338D8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084A19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4B3915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7F3CC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602256B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3D8670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3FF51F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9CB44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EFF3441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5B625BE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76B90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49ABA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785B5D4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F849380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C1B99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9D4E5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6F53124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4F9D3BBD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E09A4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2FB1F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76B2DA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5C28DD9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3C88A2F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40B22D7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F6A0A70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421F2A9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376A7C3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E86E7B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6873A4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BF6BE1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B2D1C5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5CA5B3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F443F1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3E72F4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770D96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EFC64C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834E82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00BB5D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246D72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3B3375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2D5F76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F213D9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2B82FEC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5F13369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945307C" w14:textId="77777777" w:rsidR="00944C3D" w:rsidRDefault="00944C3D" w:rsidP="00944C3D">
      <w:pPr>
        <w:rPr>
          <w:sz w:val="22"/>
          <w:szCs w:val="22"/>
        </w:rPr>
      </w:pPr>
    </w:p>
    <w:p w14:paraId="2E61E27C" w14:textId="77777777" w:rsidR="00944C3D" w:rsidRDefault="00944C3D" w:rsidP="00944C3D">
      <w:pPr>
        <w:rPr>
          <w:sz w:val="22"/>
          <w:szCs w:val="22"/>
        </w:rPr>
      </w:pPr>
    </w:p>
    <w:p w14:paraId="7C3A75ED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69CAFEDB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2B9FF7D8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32F3DC9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062F68E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7F99940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1D0C6B5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4A473401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0163D27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6D8DE85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7817F60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47044EF5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28A2D7C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0A3C46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55773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58ED083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B55E1E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78C806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CB4F7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ACF079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2E2068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742275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8F0D9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A96DB1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362368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19D255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5167B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112A1D8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485F760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11404D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AE728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B6067BA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2D7A487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25CF86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56193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A406565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2C7822D6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7DD44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E9AF8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37E9CA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B4D492D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09A1AE1D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1EFD234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703E61A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243468B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15ECC7D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AA1578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3AA739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C5B4E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F9C619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7BBDB0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3CCF47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70756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29E0AE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D58705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24DB74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21249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6B0DE5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4164DE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46B8C5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97348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C77693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A4F98C3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AA437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8FD67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8530ED5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C0B6DA5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D7A1B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08563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690C48F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056CED48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ED785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D36B3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AD18F6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477E42C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76793FD3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24928BA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5050F71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4E2E203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5A97BB3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9F6453D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47CAEC3B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4ED580A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FB6669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38B2884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4C9E327C" w14:textId="77777777" w:rsidR="00944C3D" w:rsidRPr="003607F0" w:rsidRDefault="00944C3D" w:rsidP="00944C3D"/>
    <w:p w14:paraId="6C03936A" w14:textId="77777777" w:rsidR="00F47675" w:rsidRPr="00944C3D" w:rsidRDefault="00F47675" w:rsidP="00944C3D"/>
    <w:sectPr w:rsidR="00F47675" w:rsidRPr="00944C3D" w:rsidSect="007E6006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8C6008" w14:textId="77777777" w:rsidR="007E6006" w:rsidRDefault="007E6006">
      <w:r>
        <w:separator/>
      </w:r>
    </w:p>
  </w:endnote>
  <w:endnote w:type="continuationSeparator" w:id="0">
    <w:p w14:paraId="0AB2E699" w14:textId="77777777" w:rsidR="007E6006" w:rsidRDefault="007E60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3BA6A3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646867"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50747B94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56480B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1E168FEF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735EC7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646867"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6107C218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66211D" w14:textId="77777777" w:rsidR="007E6006" w:rsidRDefault="007E6006">
      <w:r>
        <w:separator/>
      </w:r>
    </w:p>
  </w:footnote>
  <w:footnote w:type="continuationSeparator" w:id="0">
    <w:p w14:paraId="4D53F596" w14:textId="77777777" w:rsidR="007E6006" w:rsidRDefault="007E600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03558822">
    <w:abstractNumId w:val="13"/>
  </w:num>
  <w:num w:numId="2" w16cid:durableId="1807812607">
    <w:abstractNumId w:val="17"/>
  </w:num>
  <w:num w:numId="3" w16cid:durableId="1156722507">
    <w:abstractNumId w:val="8"/>
  </w:num>
  <w:num w:numId="4" w16cid:durableId="1727025651">
    <w:abstractNumId w:val="7"/>
  </w:num>
  <w:num w:numId="5" w16cid:durableId="1460033713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489710426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17602802">
    <w:abstractNumId w:val="20"/>
  </w:num>
  <w:num w:numId="8" w16cid:durableId="1153523825">
    <w:abstractNumId w:val="10"/>
  </w:num>
  <w:num w:numId="9" w16cid:durableId="545600785">
    <w:abstractNumId w:val="0"/>
  </w:num>
  <w:num w:numId="10" w16cid:durableId="669915358">
    <w:abstractNumId w:val="19"/>
  </w:num>
  <w:num w:numId="11" w16cid:durableId="1794593367">
    <w:abstractNumId w:val="6"/>
  </w:num>
  <w:num w:numId="12" w16cid:durableId="1923489822">
    <w:abstractNumId w:val="9"/>
  </w:num>
  <w:num w:numId="13" w16cid:durableId="159005935">
    <w:abstractNumId w:val="12"/>
  </w:num>
  <w:num w:numId="14" w16cid:durableId="646977415">
    <w:abstractNumId w:val="15"/>
  </w:num>
  <w:num w:numId="15" w16cid:durableId="1654680637">
    <w:abstractNumId w:val="14"/>
  </w:num>
  <w:num w:numId="16" w16cid:durableId="1652248113">
    <w:abstractNumId w:val="2"/>
  </w:num>
  <w:num w:numId="17" w16cid:durableId="1065224938">
    <w:abstractNumId w:val="4"/>
  </w:num>
  <w:num w:numId="18" w16cid:durableId="1892573174">
    <w:abstractNumId w:val="11"/>
  </w:num>
  <w:num w:numId="19" w16cid:durableId="2130857871">
    <w:abstractNumId w:val="5"/>
  </w:num>
  <w:num w:numId="20" w16cid:durableId="1524973086">
    <w:abstractNumId w:val="18"/>
  </w:num>
  <w:num w:numId="21" w16cid:durableId="34664261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E3C66"/>
    <w:rsid w:val="000E787C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00DA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94CD2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100FD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41ED"/>
    <w:rsid w:val="005E5613"/>
    <w:rsid w:val="00605E4D"/>
    <w:rsid w:val="0060758C"/>
    <w:rsid w:val="00614891"/>
    <w:rsid w:val="0062543C"/>
    <w:rsid w:val="00631973"/>
    <w:rsid w:val="00643188"/>
    <w:rsid w:val="00646867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E6006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D0BDD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BF45A7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4967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496A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1EE2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B5140C1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948C8A-05FA-435F-9D78-5BC2E28D1E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0</TotalTime>
  <Pages>16</Pages>
  <Words>2731</Words>
  <Characters>32621</Characters>
  <Application>Microsoft Office Word</Application>
  <DocSecurity>0</DocSecurity>
  <Lines>271</Lines>
  <Paragraphs>70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HROMNIKOVA Jana</dc:creator>
  <cp:lastModifiedBy>Marcela KOSTELNA</cp:lastModifiedBy>
  <cp:revision>2</cp:revision>
  <cp:lastPrinted>2009-07-30T10:15:00Z</cp:lastPrinted>
  <dcterms:created xsi:type="dcterms:W3CDTF">2025-03-13T12:42:00Z</dcterms:created>
  <dcterms:modified xsi:type="dcterms:W3CDTF">2025-03-13T12:42:00Z</dcterms:modified>
</cp:coreProperties>
</file>