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17A89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D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99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0B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0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5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99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A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5F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AE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F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E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13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14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C9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CF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AC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A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DA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2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9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D5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BB2C2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287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A62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961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D13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25E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E8E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D1F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F5C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ABF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E53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314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9A8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188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876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3DC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3E5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FB8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29E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41F8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35E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E38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D24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F3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13E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F54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5E4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CE7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EAF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9D4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803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D57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EE9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0A3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A8A62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3BA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EBF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D9B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778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856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245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9194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C1A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FD4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AC2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92B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986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1F3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161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8A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CFE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ED3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1F7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2C2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2BE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4F0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FEE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ED1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3B8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9AD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F50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C45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06F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689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BF0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F3C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FC4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592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ACB74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A0C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B6D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20D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AC8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F42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5A5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42F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5E7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DEE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F83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5A1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BA3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3D3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E66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A2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BA56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517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39D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0CC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854F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294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431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B70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467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0CE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AD1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5A0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6BD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183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DDE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5C9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291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E7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AEFBF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E65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65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0BF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68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3E2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002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10E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3F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F8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B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00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6C8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A0E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898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1BB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5F5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68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F17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E6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DBC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98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1D0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52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5B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F9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E90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93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0D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AC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7C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786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150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A12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223D3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97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E0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9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9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8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4D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4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FB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64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9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0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43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A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D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8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D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C9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8734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78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E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D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B5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64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BC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31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0AF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EAC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15B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199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C58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B28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AD4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8E4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17C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0D0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630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473EAC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4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E2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77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F4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4719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6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4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DC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4C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4E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FC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5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E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D3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C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E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C140A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9C0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8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4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8E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AD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5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DC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28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49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80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BA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AD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3F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0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C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82BA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B2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E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9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A7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F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E5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4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D7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0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C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33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1A0B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E5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2A3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C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6D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32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3D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1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D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8A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6B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E3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8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6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EA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BE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D678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E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93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BF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A7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3A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8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1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1D4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8A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39A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DDA7B7" w14:textId="70CD0D73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4100FD">
              <w:rPr>
                <w:rFonts w:ascii="Arial" w:hAnsi="Arial"/>
                <w:lang w:eastAsia="sk-SK"/>
              </w:rPr>
              <w:t>2</w:t>
            </w:r>
            <w:r w:rsidR="00FE1EE2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7EE7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46D6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4D86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1A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8589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CA77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1B36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B9C0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E9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7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E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51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C2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4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D214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E9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58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8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7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E9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9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32D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5A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C3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0F9A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03B3793" wp14:editId="5ACFFC29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9DADF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5F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BB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F11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A21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82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A2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A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10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B4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42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A6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0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47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820A2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B723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6B956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D7D7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8099119" wp14:editId="221074F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FD00C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C646F43" wp14:editId="640D526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D968C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1E2296" wp14:editId="1521BC0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DBBE1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A37CD09" wp14:editId="59C1A05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F82A8F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4313425" wp14:editId="1EAA6A07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D009E0" w14:textId="5321DFE1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605E4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FE1EE2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3134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2D009E0" w14:textId="5321DFE1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605E4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FE1EE2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AB24851" wp14:editId="748D009F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7F760" w14:textId="3F0D1761" w:rsidR="000B647F" w:rsidRDefault="0099716A" w:rsidP="00944C3D">
                                  <w:r>
                                    <w:t>20</w:t>
                                  </w:r>
                                  <w:r w:rsidR="00605E4D">
                                    <w:t>2</w:t>
                                  </w:r>
                                  <w:r w:rsidR="00FE1EE2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24851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287F760" w14:textId="3F0D1761" w:rsidR="000B647F" w:rsidRDefault="0099716A" w:rsidP="00944C3D">
                            <w:r>
                              <w:t>20</w:t>
                            </w:r>
                            <w:r w:rsidR="00605E4D">
                              <w:t>2</w:t>
                            </w:r>
                            <w:r w:rsidR="00FE1EE2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05DD29D" wp14:editId="0A65BEC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7B1A6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5360F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EBC1E6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1E634A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C55C2A5" wp14:editId="01191DA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A535E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B93E7FD" wp14:editId="34379799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ADD5F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3BFA0D9" wp14:editId="798A7D9E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E025F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1021FF7" wp14:editId="59913373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9A449C" w14:textId="6CBBF924" w:rsidR="000B647F" w:rsidRDefault="0099716A" w:rsidP="00944C3D">
                                  <w:r>
                                    <w:t>20</w:t>
                                  </w:r>
                                  <w:r w:rsidR="00605E4D">
                                    <w:t>2</w:t>
                                  </w:r>
                                  <w:r w:rsidR="00FE1EE2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21FF7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B9A449C" w14:textId="6CBBF924" w:rsidR="000B647F" w:rsidRDefault="0099716A" w:rsidP="00944C3D">
                            <w:r>
                              <w:t>20</w:t>
                            </w:r>
                            <w:r w:rsidR="00605E4D">
                              <w:t>2</w:t>
                            </w:r>
                            <w:r w:rsidR="00FE1EE2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26FB21F" wp14:editId="021125F5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E3B234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6E9E18C" wp14:editId="357EA4E2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E89CC" w14:textId="587B3C7F" w:rsidR="000B647F" w:rsidRDefault="0099716A" w:rsidP="00944C3D">
                                  <w:r>
                                    <w:t>20</w:t>
                                  </w:r>
                                  <w:r w:rsidR="00605E4D">
                                    <w:t>2</w:t>
                                  </w:r>
                                  <w:r w:rsidR="00FE1EE2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9E18C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FBE89CC" w14:textId="587B3C7F" w:rsidR="000B647F" w:rsidRDefault="0099716A" w:rsidP="00944C3D">
                            <w:r>
                              <w:t>20</w:t>
                            </w:r>
                            <w:r w:rsidR="00605E4D">
                              <w:t>2</w:t>
                            </w:r>
                            <w:r w:rsidR="00FE1EE2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6884798" wp14:editId="452F75B9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ED910C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7D996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872852B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B0DD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FF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04A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00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7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9E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4A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AE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83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2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C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0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8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8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1C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1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23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33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6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3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9C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97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18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CC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30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30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9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5C11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4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1C2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C6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9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60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DE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2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F8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7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B8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80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A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9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3F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77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0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9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3E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852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1C1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B2A1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9F4D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1CE9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E65F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C38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E6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95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0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78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8E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17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C5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2F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4863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C2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0D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4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A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5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2C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F0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A2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8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8C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2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7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0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AA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B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08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2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B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AE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43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351A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48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4B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8A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44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B3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E4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E3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24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8B7F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84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7D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5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84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BD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B1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2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63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CF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C2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8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B0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8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13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0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E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1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4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A5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2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82A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8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8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8C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39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A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D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B0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7D0B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D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03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A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48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86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E3E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20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14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AA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F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CC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BA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C4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31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B7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6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0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C0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871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22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C8E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26E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97A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8C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5A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C1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6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9F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12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3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94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77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2F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123D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3D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3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5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D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9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F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66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AF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03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3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0E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1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E0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2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8C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2C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49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B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8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AF9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1A1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373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746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D27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A0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743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27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20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2A22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2D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E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8C41C70" wp14:editId="2683D38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53329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D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F5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CD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4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65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20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71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5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A7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EC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3F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1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17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F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9A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BB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99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88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5B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7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1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55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CB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B5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74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F6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37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72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46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78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D2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3035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40A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976A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D0E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F3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577A0D" wp14:editId="78F2168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478067" w14:textId="77777777" w:rsidR="000B647F" w:rsidRPr="00391121" w:rsidRDefault="00F249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31203256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F249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31203256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DC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43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A7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F9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0E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42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E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36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F6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57B9D2" wp14:editId="128099B7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1985B6" w14:textId="77777777" w:rsidR="000B647F" w:rsidRPr="00391121" w:rsidRDefault="00F249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2021377908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F249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2021377908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99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7F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0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AA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5E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28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8D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6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08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7F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E8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20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61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A3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3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CE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AE04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8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103BE6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7AD7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0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B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C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2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99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59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1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58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CC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9A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2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B1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6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44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2D5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5A50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E3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B9F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1E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A95AEA9" wp14:editId="0B5A778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FA4651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5E41ED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F2496A">
                                    <w:rPr>
                                      <w:rFonts w:ascii="Arial" w:hAnsi="Arial" w:cs="Arial"/>
                                    </w:rPr>
                                    <w:t>Gen</w:t>
                                  </w:r>
                                  <w:proofErr w:type="spellEnd"/>
                                  <w:r w:rsidR="00F2496A">
                                    <w:rPr>
                                      <w:rFonts w:ascii="Arial" w:hAnsi="Arial" w:cs="Arial"/>
                                    </w:rPr>
                                    <w:t xml:space="preserve"> Svobodu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5E41E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F2496A">
                              <w:rPr>
                                <w:rFonts w:ascii="Arial" w:hAnsi="Arial" w:cs="Arial"/>
                              </w:rPr>
                              <w:t>Gen</w:t>
                            </w:r>
                            <w:proofErr w:type="spellEnd"/>
                            <w:r w:rsidR="00F2496A">
                              <w:rPr>
                                <w:rFonts w:ascii="Arial" w:hAnsi="Arial" w:cs="Arial"/>
                              </w:rPr>
                              <w:t xml:space="preserve"> Svobodu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3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B5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6A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65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9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E0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2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61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D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39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2F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5E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83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26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4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F9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5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A9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4C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E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30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34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0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4A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B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0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C1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EE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41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9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70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8C2E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2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9A4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FB23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9804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B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66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E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7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3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DE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5A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B8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09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5B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D1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9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5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61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05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73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D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91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71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1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CE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E5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F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E73C0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74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A8C36C" wp14:editId="6D5DDB5A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BD715B" w14:textId="77777777" w:rsidR="000B647F" w:rsidRPr="00391121" w:rsidRDefault="00F249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Gen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, Svobodu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F249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Gen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, Svobodu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C95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0F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EA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1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66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96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2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8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0D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2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2E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9E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B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A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5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18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0B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4B4F2B9" wp14:editId="6CD073C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7B1892" w14:textId="77777777" w:rsidR="000B647F" w:rsidRDefault="00F2496A" w:rsidP="00944C3D">
                                  <w:r>
                                    <w:t>2754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F2496A" w:rsidP="00944C3D">
                            <w:r>
                              <w:t>2754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6B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1C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81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5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5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C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9C33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6F1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893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8C2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45731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000AF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3F59712" wp14:editId="4FB14D0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1E8CE0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FE3F36E" wp14:editId="46FEBB85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499E6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4D8F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8A7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2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06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1A2E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A6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4010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56CC11F" wp14:editId="28399A0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3D6D6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6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831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BD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D02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14C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F1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7B4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91128B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254F4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4D5E6BD" wp14:editId="5D01BA5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DE53F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39F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AD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4E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B4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4C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32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0B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A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3898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87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B451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A7BD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F17C0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656D26F" wp14:editId="6BD3A79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9AC9F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2D6A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4C91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699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2A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C8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DA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D0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22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F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19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6C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AA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F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55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21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7D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2E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AD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7D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41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E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C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5F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FF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AC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B0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8B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89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53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553D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2D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152B8F" w14:textId="1627B0D3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605E4D">
              <w:rPr>
                <w:rFonts w:ascii="Arial" w:hAnsi="Arial"/>
                <w:lang w:eastAsia="sk-SK"/>
              </w:rPr>
              <w:t>16.3.202</w:t>
            </w:r>
            <w:r w:rsidR="00FE1EE2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34A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E70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393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F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9E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35C2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361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1F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5A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0A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3C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D0F9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6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3D1D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807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13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1D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C1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0E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F55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2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7730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A9A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97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41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CA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8A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496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DB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75B5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887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21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3A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86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DC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135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DC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2051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B4A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E9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17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264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E7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261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D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C21B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E51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5D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A8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12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25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0468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54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8B5B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B00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6D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D7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74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30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7B1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AC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CF93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C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752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6F1CA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3ABA27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A83861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2BD082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8EEEFE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1753C3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993102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9DF4E75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1B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E8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ACA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1972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48F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F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3B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A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4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9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1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5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0A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4C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C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EE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EA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E5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D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E9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4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E2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36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D4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ACE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19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51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05068D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7D21C3A" w14:textId="77777777" w:rsidR="00944C3D" w:rsidRDefault="00944C3D" w:rsidP="00944C3D">
      <w:pPr>
        <w:rPr>
          <w:rFonts w:ascii="Arial" w:hAnsi="Arial"/>
        </w:rPr>
      </w:pPr>
    </w:p>
    <w:p w14:paraId="6291B20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0A6802BA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33D4BEC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19678F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4ABB2F0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9FC69F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214C04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3792A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A6801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06AC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7C55E5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12167D1" w14:textId="77777777" w:rsidR="00944C3D" w:rsidRPr="008D0433" w:rsidRDefault="00F2496A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Božik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Miroslav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998AFB7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99E3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0AF4D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9C1A0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44866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9480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7FF447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35EF6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D31E0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794C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CAF054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872AA9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208630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6CB4E5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089612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161178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4D10B6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2B0764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6B6F45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5589011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3C860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918F6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DA95C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A5B460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19B8C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77B4FFF" w14:textId="4FB930D5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0B8BDEE" w14:textId="0E934555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73E55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A9A49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C1477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82FA9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20734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431B0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149B7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41A90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6AC6F0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9F37F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D7E86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9F5F9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5E9A3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4FE0B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6C9C2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3AE7B0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7B3832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CBA67EC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631A7F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A05A9C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64E816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CC7CF13" w14:textId="42D7899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605E4D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385FC047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C603C5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84480AE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2F863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E1682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0A9AC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06023E8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7098A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415EA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7D29D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78493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F24C2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05196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51115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7FFF1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09E6B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87C92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DFEEA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69280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131BAA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D2B39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D41A6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A9DE2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5F428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2B7966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810DD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2A04F4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B25F12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9A146A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B2034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D7FB04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69AFB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2A85D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0092A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A9F32F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8737D2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19452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239470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A66DF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797AA3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B5F23A1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06ACB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C17DD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A943D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4102B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20D5B4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BE6BD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DF9A0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C8EFA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42672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8399D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572EA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49D6C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64EE0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B09E4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62675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4B0D0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E35D5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25EA4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3C749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876B2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D2320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7B18B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149D1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7E418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4EA0E33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A264F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AC85C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389C6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7A01F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2F828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AF8A9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064FEB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D8C012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F16079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B2F246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A93209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956E12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50979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90A500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7E6006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316BA3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790B61D" w14:textId="77777777" w:rsidTr="00503750">
        <w:tc>
          <w:tcPr>
            <w:tcW w:w="2302" w:type="dxa"/>
            <w:vAlign w:val="center"/>
          </w:tcPr>
          <w:p w14:paraId="39F248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ED3B6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B1E9C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071A5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2DF9C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78FE4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64F35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7B576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180A512" w14:textId="77777777" w:rsidTr="00503750">
        <w:tc>
          <w:tcPr>
            <w:tcW w:w="15593" w:type="dxa"/>
            <w:gridSpan w:val="8"/>
            <w:vAlign w:val="center"/>
          </w:tcPr>
          <w:p w14:paraId="05A762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F71687D" w14:textId="77777777" w:rsidTr="00503750">
        <w:tc>
          <w:tcPr>
            <w:tcW w:w="2302" w:type="dxa"/>
            <w:vAlign w:val="center"/>
          </w:tcPr>
          <w:p w14:paraId="3F4955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B5FA8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DD2E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5846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9D73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5F4F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7D0C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4711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9E0E3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CC23F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30265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028F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55BC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36AC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7EBE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65E5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3022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7DBAA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F9369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53236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645B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257C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1BFE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25F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3784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E0E9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3C7E0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A6E32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083A6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588B4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9399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7E97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86AB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97A52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ACC6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803FE31" w14:textId="77777777" w:rsidTr="00503750">
        <w:tc>
          <w:tcPr>
            <w:tcW w:w="2302" w:type="dxa"/>
            <w:vAlign w:val="center"/>
          </w:tcPr>
          <w:p w14:paraId="42BC85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552A6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D8D0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BB9C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7BFA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4150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ABC3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6E50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8121BF" w14:textId="77777777" w:rsidTr="00503750">
        <w:tc>
          <w:tcPr>
            <w:tcW w:w="15593" w:type="dxa"/>
            <w:gridSpan w:val="8"/>
            <w:vAlign w:val="center"/>
          </w:tcPr>
          <w:p w14:paraId="3C3B64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1F0FC02" w14:textId="77777777" w:rsidTr="00503750">
        <w:tc>
          <w:tcPr>
            <w:tcW w:w="2302" w:type="dxa"/>
            <w:vAlign w:val="center"/>
          </w:tcPr>
          <w:p w14:paraId="6DF86EF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EC58D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CA13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4B57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55D9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7360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5823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56D3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47548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500A0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0EF6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0176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C3E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7050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D699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B9CC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E564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9E69B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2822F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774BC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81EF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CDDB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7B69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814E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A5FD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0DFC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D6AD20" w14:textId="77777777" w:rsidTr="00503750">
        <w:tc>
          <w:tcPr>
            <w:tcW w:w="2302" w:type="dxa"/>
            <w:vAlign w:val="center"/>
          </w:tcPr>
          <w:p w14:paraId="554975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E2143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1F8F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CE3A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984B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94FC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9E67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B0354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8C41C" w14:textId="77777777" w:rsidTr="00503750">
        <w:tc>
          <w:tcPr>
            <w:tcW w:w="15593" w:type="dxa"/>
            <w:gridSpan w:val="8"/>
            <w:vAlign w:val="center"/>
          </w:tcPr>
          <w:p w14:paraId="3BBC96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7E3C90F" w14:textId="77777777" w:rsidTr="00503750">
        <w:tc>
          <w:tcPr>
            <w:tcW w:w="2302" w:type="dxa"/>
            <w:vAlign w:val="center"/>
          </w:tcPr>
          <w:p w14:paraId="32E848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43715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4F97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9DA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D285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5B7A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650A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4908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CC8CB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78A538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58160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6D44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ED4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9139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624D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4CA8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E9C8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7BEBD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C4064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D6B28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05BC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1FB0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B40D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6A2A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DFD3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C6FA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DE64D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B12F7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1B8B6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6460B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3AE8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F486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DF81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6F3F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F298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46845F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FCF8C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38EFB4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45109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3F5B1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99A4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3CDE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22EC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C8D0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F87D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0276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BCE3A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F4AA1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D1008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25950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D29B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9E06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763C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FB2C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D8A1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760218" w14:textId="77777777" w:rsidR="00944C3D" w:rsidRDefault="00944C3D" w:rsidP="00944C3D">
      <w:pPr>
        <w:rPr>
          <w:rFonts w:ascii="Arial" w:hAnsi="Arial"/>
          <w:b/>
        </w:rPr>
      </w:pPr>
    </w:p>
    <w:p w14:paraId="263AFB6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9DC8FE6" w14:textId="77777777" w:rsidTr="00503750">
        <w:tc>
          <w:tcPr>
            <w:tcW w:w="1944" w:type="dxa"/>
            <w:vAlign w:val="center"/>
          </w:tcPr>
          <w:p w14:paraId="3FCB90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F71C3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A744D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AC956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903C6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0ED2D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5E598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4116A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B39A7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DC9E9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60416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5E7D4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51A737D" w14:textId="77777777" w:rsidTr="00503750">
        <w:tc>
          <w:tcPr>
            <w:tcW w:w="15685" w:type="dxa"/>
            <w:gridSpan w:val="12"/>
            <w:vAlign w:val="center"/>
          </w:tcPr>
          <w:p w14:paraId="2D893D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2E97825" w14:textId="77777777" w:rsidTr="00503750">
        <w:tc>
          <w:tcPr>
            <w:tcW w:w="1944" w:type="dxa"/>
            <w:vAlign w:val="center"/>
          </w:tcPr>
          <w:p w14:paraId="62CD3E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6E68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5016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2F5F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501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D047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481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A1D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FA93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FED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10D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55E0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979B6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1B2EB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8138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F8A0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D080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3AB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BAF1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C6E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A32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857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A93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E33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732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2DAA5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E3224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4A8CB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AA21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84908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C5B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15D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635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C437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82F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2CC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FD6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716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8324A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1EC5E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3EED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C157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F6A8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4BAB4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9BD14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5C11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CA1F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D6818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D894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647A6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5BB6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204E820" w14:textId="77777777" w:rsidTr="00503750">
        <w:tc>
          <w:tcPr>
            <w:tcW w:w="1944" w:type="dxa"/>
            <w:vAlign w:val="center"/>
          </w:tcPr>
          <w:p w14:paraId="222183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AC4F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0C49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12C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7D2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6A7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D7D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E33B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6C7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680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CEAC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A063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9D4395" w14:textId="77777777" w:rsidTr="00503750">
        <w:tc>
          <w:tcPr>
            <w:tcW w:w="15685" w:type="dxa"/>
            <w:gridSpan w:val="12"/>
            <w:vAlign w:val="center"/>
          </w:tcPr>
          <w:p w14:paraId="5149FD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709A3FD" w14:textId="77777777" w:rsidTr="00503750">
        <w:tc>
          <w:tcPr>
            <w:tcW w:w="1944" w:type="dxa"/>
            <w:vAlign w:val="center"/>
          </w:tcPr>
          <w:p w14:paraId="123670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D8173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324B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8D6C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8F4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342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066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2D9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DFF1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42F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7C9A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7C5D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67929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7E527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D39BB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DE5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F19D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9C31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214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A1F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C28A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3C4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D2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4FE10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1C00A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626CB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36FF7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9734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74A2C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AC5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83E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DC5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E74F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3F1A7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B70E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BB7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D293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C65D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539EF8" w14:textId="77777777" w:rsidTr="00503750">
        <w:tc>
          <w:tcPr>
            <w:tcW w:w="1944" w:type="dxa"/>
            <w:vAlign w:val="center"/>
          </w:tcPr>
          <w:p w14:paraId="4CF256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EDE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CBD3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2821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7D3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A5F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7317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602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130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F7A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11E35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F053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11A55C" w14:textId="77777777" w:rsidTr="00503750">
        <w:tc>
          <w:tcPr>
            <w:tcW w:w="15685" w:type="dxa"/>
            <w:gridSpan w:val="12"/>
            <w:vAlign w:val="center"/>
          </w:tcPr>
          <w:p w14:paraId="04067D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5BAD55B" w14:textId="77777777" w:rsidTr="00503750">
        <w:tc>
          <w:tcPr>
            <w:tcW w:w="1944" w:type="dxa"/>
            <w:vAlign w:val="center"/>
          </w:tcPr>
          <w:p w14:paraId="28015F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7BFB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6E0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5FE8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16B9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D7B2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E5D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EE7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2F013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1E5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282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392E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B24A4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B97C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8995B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4D75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92F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2D5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9C7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BEA2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763A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B4D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3C0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896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9985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574E7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9D866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DE20F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7E4B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C107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81F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C38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49E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1B92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D07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A18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338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388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503B1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16A66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9F88C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F309D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104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CE5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DDF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9673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D4FE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303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D434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E80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7F3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B5FEE1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3F6CA2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54868B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9FFC6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47D1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F2D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81A3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543F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0DD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0E5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E183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01C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9C0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4BAB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9586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CF70F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5E56F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DEF6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3D30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2D15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90A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59F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E17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5F1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60E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77E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A8AA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A039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2E66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B2A14C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86C9F89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0C2E6F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A314B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2183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FE4452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0227B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5E010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547A1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33DAB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DCDE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B4B12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EDC64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7F71A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66B20B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7FC04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A5791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C925CB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1BB8F6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432BB2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3790D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1351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3722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583B091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94375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C0B2C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3A82A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9E35B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819AF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C6124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5B068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05D03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F7F0B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7DC1C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247F1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11C4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A163F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FE98C3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9841F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CB24F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FA2A8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E1677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EFFF0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BAE11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0926579" w14:textId="77777777" w:rsidTr="00503750">
        <w:trPr>
          <w:trHeight w:val="1073"/>
        </w:trPr>
        <w:tc>
          <w:tcPr>
            <w:tcW w:w="3614" w:type="dxa"/>
            <w:vMerge/>
          </w:tcPr>
          <w:p w14:paraId="7DB5F1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7F6FB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9195A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CC2CC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82D56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E565F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28B99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1B8C8DE" w14:textId="77777777" w:rsidTr="00503750">
        <w:trPr>
          <w:trHeight w:val="283"/>
        </w:trPr>
        <w:tc>
          <w:tcPr>
            <w:tcW w:w="3614" w:type="dxa"/>
          </w:tcPr>
          <w:p w14:paraId="4B4BA9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B55C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8A484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A6A7F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A276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ADC7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BE9D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9ED531E" w14:textId="77777777" w:rsidTr="00503750">
        <w:trPr>
          <w:trHeight w:val="283"/>
        </w:trPr>
        <w:tc>
          <w:tcPr>
            <w:tcW w:w="3614" w:type="dxa"/>
          </w:tcPr>
          <w:p w14:paraId="58FECF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25EEC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E9689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01A85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47E8C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5EAAB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6B85D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BF3E9A8" w14:textId="77777777" w:rsidTr="00503750">
        <w:trPr>
          <w:trHeight w:val="283"/>
        </w:trPr>
        <w:tc>
          <w:tcPr>
            <w:tcW w:w="3614" w:type="dxa"/>
          </w:tcPr>
          <w:p w14:paraId="709A67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E6EB2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7AFE1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164FF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AA8E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C1D2D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670AE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7579BE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705173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D78336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95907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77813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49B27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F3A2B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59F20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4A317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FB71A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E8321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7A2D9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858EA9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757A4C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DBA32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2B7DC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D858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E78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515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EFF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5D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A04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62E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3FE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4A036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3AE9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E12A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9F41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7D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FB5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10A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296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C1C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B3D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CA120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71CD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AE59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2EEF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E7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E90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4797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936F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384A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96C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644AE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2356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5C823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A057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F5FA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4854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81DE3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DBE7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FCB6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9D14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8EDABD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99DFE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9304B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CAAD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812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1F9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C8F9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1D41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5FC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EC0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77A71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0E551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F6BD29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5298D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8BD5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026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7798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132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25D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021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817D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B5A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0E735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79D7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B51C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F9A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C4E1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0F8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D64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F04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98D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35C82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71B0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6B2B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279E3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241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50D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9FB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3765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455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65D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7E6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B83D4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947F4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3E355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503A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DBFB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596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3EF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1C3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59B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B42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48E11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C14067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8E2D38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F1063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688C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3E8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F076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F7F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49C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7157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3F7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9818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F7875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0DAA41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ED5A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80C6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B5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FDC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70C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5A1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89A5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9A46D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0F569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78C33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8E67E0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D7CE8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FC8E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FFA9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0A78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B5B7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5278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F5E2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118A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FE30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8625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6739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0915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79FC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EAC7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F575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AAED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6239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4D359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7E6006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B0EA5D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BFD3931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1C87F1F5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CEF2595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2659FFB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B42D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C342B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729F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05661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D500B7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D81B4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ECBD1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C1FCE7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B4159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52165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9BCF69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2D5A4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20705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829CF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9CC5DA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32038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8DC73B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14C64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ABD5EA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DE561F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3ED3CF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49AF7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88842D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C5022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943901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FCC79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82770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1DFD3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94904D4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E78B8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838A5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02F525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276A43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872FF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3D225C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14B260A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FF0C2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580EDD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30E5C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EC2EF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000F72C" w14:textId="77777777" w:rsidR="00944C3D" w:rsidRDefault="00944C3D" w:rsidP="00944C3D">
      <w:pPr>
        <w:rPr>
          <w:rFonts w:ascii="Arial" w:hAnsi="Arial"/>
          <w:b/>
        </w:rPr>
      </w:pPr>
    </w:p>
    <w:p w14:paraId="20173AC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D347594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63614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3B475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D01396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30546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C7204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4A50AA7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08F9B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049F3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015CF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FD475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26855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A966F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850A6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9226A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84BA5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E1FF9E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5D56E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80220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4A5E5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B503A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B33D0A1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C18419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99A0F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650CD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4EE76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D7664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B7BE86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BF7DE80" w14:textId="77777777" w:rsidTr="00503750">
        <w:tc>
          <w:tcPr>
            <w:tcW w:w="2835" w:type="dxa"/>
            <w:vAlign w:val="center"/>
          </w:tcPr>
          <w:p w14:paraId="4B8F37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04DDD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63F60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5870FE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1EAC0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5DA8A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4F8FF0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F1FA605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C30FFA1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BC06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A0B4B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428C9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18D6E5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A66AD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F5DC3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B26E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9A8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506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721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21A4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A1F7A1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B5C7F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68CD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63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778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DE6E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52B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7716B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1A596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889D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288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7E5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EF5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8AFF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A16B7C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9AFB4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4B1A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6385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F61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8DC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894C0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75247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4A572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21B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757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137F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118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ACB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A2ABC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C0413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37BC99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F0EBA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8CA0E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04E1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F52B97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2A3DF8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3C43FB3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ACC8C32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42B2FA8" w14:textId="77777777" w:rsidR="00944C3D" w:rsidRDefault="00944C3D" w:rsidP="00944C3D">
      <w:pPr>
        <w:rPr>
          <w:rFonts w:ascii="Arial" w:hAnsi="Arial"/>
          <w:b/>
        </w:rPr>
      </w:pPr>
    </w:p>
    <w:p w14:paraId="17D0238A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F6440ED" w14:textId="77777777" w:rsidTr="00503750">
        <w:tc>
          <w:tcPr>
            <w:tcW w:w="2835" w:type="dxa"/>
            <w:vAlign w:val="center"/>
          </w:tcPr>
          <w:p w14:paraId="26F021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652EDB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1B55F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60EAD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C1D63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E7A92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AE9DB70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41BBD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773B3B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72CE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5EE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4AAF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5377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35EAE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941B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4F29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E1E8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B0D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878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A73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6B784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482B6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590F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65BE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4CE4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E5A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039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AC5DE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AF133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24E9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5B5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6143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66B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D3F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C1970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49B8E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EA9958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DB608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13AD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EB758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07A13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CB904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66BEA1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305117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4FF26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1B78C4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10D81F7" w14:textId="77777777" w:rsidTr="00503750">
        <w:trPr>
          <w:trHeight w:val="699"/>
        </w:trPr>
        <w:tc>
          <w:tcPr>
            <w:tcW w:w="3502" w:type="dxa"/>
            <w:vMerge/>
          </w:tcPr>
          <w:p w14:paraId="747BE2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FB364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0301E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46EB94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E3FA6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AD767E4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4B9514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85C383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6C789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FF3CFB1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773965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30EDA4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4E471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AE0B406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96717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BD9ED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75670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2E27EC33" w14:textId="77777777" w:rsidTr="00503750">
        <w:trPr>
          <w:trHeight w:val="593"/>
        </w:trPr>
        <w:tc>
          <w:tcPr>
            <w:tcW w:w="3497" w:type="dxa"/>
          </w:tcPr>
          <w:p w14:paraId="3CFF47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861E5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EB5C3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2F0B2F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9D1E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2994A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CED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C630F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0F9D5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137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E121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5AAD9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51C9A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B1D5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5A39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DA21C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C373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32435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1E42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ACDE5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4EBCB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A98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9D6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D286D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DA648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4E8B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57B5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179EA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8CA1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32A1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1B0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402D6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2EDAC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8C5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8A7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3EA35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1B142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E0C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DE46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FADCF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70E4C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AA62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63D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8D915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DFAC79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C7D4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427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FBF603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F0D117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362F2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F603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198936" w14:textId="77777777" w:rsidR="00944C3D" w:rsidRDefault="00944C3D" w:rsidP="00944C3D">
      <w:pPr>
        <w:rPr>
          <w:rFonts w:ascii="Arial" w:hAnsi="Arial"/>
          <w:b/>
        </w:rPr>
      </w:pPr>
    </w:p>
    <w:p w14:paraId="68B1B854" w14:textId="77777777" w:rsidR="00944C3D" w:rsidRDefault="00944C3D" w:rsidP="00944C3D">
      <w:pPr>
        <w:rPr>
          <w:rFonts w:ascii="Arial" w:hAnsi="Arial"/>
          <w:b/>
        </w:rPr>
      </w:pPr>
    </w:p>
    <w:p w14:paraId="04F954F2" w14:textId="77777777" w:rsidR="00944C3D" w:rsidRDefault="00944C3D" w:rsidP="00944C3D">
      <w:pPr>
        <w:rPr>
          <w:rFonts w:ascii="Arial" w:hAnsi="Arial"/>
          <w:b/>
        </w:rPr>
      </w:pPr>
    </w:p>
    <w:p w14:paraId="6C3C8700" w14:textId="77777777" w:rsidR="00944C3D" w:rsidRDefault="00944C3D" w:rsidP="00944C3D">
      <w:pPr>
        <w:rPr>
          <w:rFonts w:ascii="Arial" w:hAnsi="Arial"/>
          <w:b/>
        </w:rPr>
      </w:pPr>
    </w:p>
    <w:p w14:paraId="691408F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B359D74" w14:textId="77777777" w:rsidTr="00503750">
        <w:tc>
          <w:tcPr>
            <w:tcW w:w="2622" w:type="dxa"/>
            <w:vAlign w:val="center"/>
          </w:tcPr>
          <w:p w14:paraId="40A85F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66533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38317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72673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92184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5DE1E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548A1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E5A6F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E659C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AE4F55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2E65F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1B0EE71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A49E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625FF3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1BB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682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4AE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2B0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AD95635" w14:textId="77777777" w:rsidTr="00503750">
        <w:tc>
          <w:tcPr>
            <w:tcW w:w="2622" w:type="dxa"/>
            <w:vAlign w:val="center"/>
          </w:tcPr>
          <w:p w14:paraId="25C532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93518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505F6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C2C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81D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1CE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D8F2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F41A43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CCE6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5B2A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5C4F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586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1CB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9E41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225383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44641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65B1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EB83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2BAB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4E4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564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B97E232" w14:textId="77777777" w:rsidTr="00503750">
        <w:tc>
          <w:tcPr>
            <w:tcW w:w="2622" w:type="dxa"/>
            <w:vAlign w:val="center"/>
          </w:tcPr>
          <w:p w14:paraId="18EA70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4E79C00" w14:textId="5B240F6A" w:rsidR="00944C3D" w:rsidRPr="008C56AB" w:rsidRDefault="00294CD2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48453</w:t>
            </w:r>
          </w:p>
        </w:tc>
        <w:tc>
          <w:tcPr>
            <w:tcW w:w="1275" w:type="dxa"/>
            <w:vAlign w:val="center"/>
          </w:tcPr>
          <w:p w14:paraId="745891C0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4DC665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64FE2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A254B2" w14:textId="12FD5882" w:rsidR="00944C3D" w:rsidRPr="008C56AB" w:rsidRDefault="00294CD2" w:rsidP="00605E4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56172</w:t>
            </w:r>
          </w:p>
        </w:tc>
      </w:tr>
      <w:tr w:rsidR="0099716A" w:rsidRPr="00050529" w14:paraId="217BDA4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CCD4E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B3A7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E4CAB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4A2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99C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A0EB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9EF8FDE" w14:textId="77777777" w:rsidTr="00503750">
        <w:tc>
          <w:tcPr>
            <w:tcW w:w="2622" w:type="dxa"/>
            <w:vAlign w:val="center"/>
          </w:tcPr>
          <w:p w14:paraId="277098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59B0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53A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038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51E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1D3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AE123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66F161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470A838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6FCCC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B385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83F2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E7B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5CB7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F01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8CBAC4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96450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85EAD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2C3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3B0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A52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A8B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9F03FA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89BDD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E933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0CB7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FF4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F7D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2B80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88215D5" w14:textId="77777777" w:rsidTr="00503750">
        <w:tc>
          <w:tcPr>
            <w:tcW w:w="2622" w:type="dxa"/>
            <w:vAlign w:val="center"/>
          </w:tcPr>
          <w:p w14:paraId="40C793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3645D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6536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FAB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7E6D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378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0BC45B8" w14:textId="77777777" w:rsidTr="00503750">
        <w:tc>
          <w:tcPr>
            <w:tcW w:w="2622" w:type="dxa"/>
            <w:vAlign w:val="center"/>
          </w:tcPr>
          <w:p w14:paraId="118C67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25FA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E38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CF0D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3F3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A91C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05B503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CBA0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BC5F916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4F1C012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6265DA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EEA4B04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4CA4C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5A20747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1FEA9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38D45C5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5769C8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25F0D4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45B25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BA5C6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17799F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4C95D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7C5E7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4993D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1D57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FAD40B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6CDB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E28C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F4321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E5203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306C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0D051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D2BD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127DC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F702F4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E198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CB9A6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5EF8C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47D4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B6879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37D4EE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FAEC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A08C1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12A18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D1BD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5A2E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25BA15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DA9C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61388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FC2E5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2FF4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AF3CD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8BCDB2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4D410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BB3FD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C8C81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15FBA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FC3B5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75825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6463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6416F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55F9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AB5B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7EED4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F3C7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5B58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463C1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2437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2C12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5D4C2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B02FD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7F47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3DCCC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BFFE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274A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051C35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9EC7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8CC3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644DB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859981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2C11C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B2E95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BADA31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0A9D73CF" w14:textId="77777777" w:rsidTr="00503750">
        <w:tc>
          <w:tcPr>
            <w:tcW w:w="2835" w:type="dxa"/>
            <w:vAlign w:val="center"/>
          </w:tcPr>
          <w:p w14:paraId="4F567A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3B7B5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9ACD9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70ECF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E2E4E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17B19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3757BB6" w14:textId="77777777" w:rsidTr="00503750">
        <w:tc>
          <w:tcPr>
            <w:tcW w:w="2835" w:type="dxa"/>
            <w:vAlign w:val="center"/>
          </w:tcPr>
          <w:p w14:paraId="55708B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9998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DA37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9E2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6CB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653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45CEB1" w14:textId="77777777" w:rsidTr="00503750">
        <w:tc>
          <w:tcPr>
            <w:tcW w:w="2835" w:type="dxa"/>
            <w:vAlign w:val="center"/>
          </w:tcPr>
          <w:p w14:paraId="4D17B0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0CDF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0FE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BDE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EF1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BB0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DA75AD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B17231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1AAB59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0592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E1D6C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FA655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0F3E6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1914C8D" w14:textId="77777777" w:rsidTr="00503750">
        <w:tc>
          <w:tcPr>
            <w:tcW w:w="2835" w:type="dxa"/>
            <w:vAlign w:val="center"/>
          </w:tcPr>
          <w:p w14:paraId="6AE129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AFEB0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D3A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3C4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D09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6D5C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B45BA7" w14:textId="77777777" w:rsidTr="00503750">
        <w:tc>
          <w:tcPr>
            <w:tcW w:w="2835" w:type="dxa"/>
            <w:vAlign w:val="center"/>
          </w:tcPr>
          <w:p w14:paraId="4E32A0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738C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926F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BCE7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0FB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BD7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C2414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3E2CEA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C26C8D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F3097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BFDB2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4719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A51FD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E6BB29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94F55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38B25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1C5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C2EF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73CC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6F7B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A6EE6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414F5C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58BC624" w14:textId="77777777" w:rsidTr="00503750">
        <w:tc>
          <w:tcPr>
            <w:tcW w:w="2552" w:type="dxa"/>
            <w:shd w:val="clear" w:color="auto" w:fill="auto"/>
            <w:vAlign w:val="center"/>
          </w:tcPr>
          <w:p w14:paraId="5326BA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FCD92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C6A9B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0DC76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4AFC0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9073516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E3D07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64F75E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16AE04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C2A067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345D4F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C031239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48C59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74F593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A1DF8F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AE58DE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3818CC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CDF03D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2A29DC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63E66C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38CAD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6F23D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C221F6A" w14:textId="77777777" w:rsidTr="00503750">
        <w:tc>
          <w:tcPr>
            <w:tcW w:w="4395" w:type="dxa"/>
            <w:vMerge/>
          </w:tcPr>
          <w:p w14:paraId="22FA4E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79C3C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FBEF7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99BE17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41BE2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CC19D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4ABCD74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2B9B37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C2552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EE70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0BC4BE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924F87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927AD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2487668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0F319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B2BDC93" w14:textId="77777777" w:rsidTr="00503750">
        <w:tc>
          <w:tcPr>
            <w:tcW w:w="4395" w:type="dxa"/>
            <w:vAlign w:val="center"/>
          </w:tcPr>
          <w:p w14:paraId="1A5C14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976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B91A1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551F7C5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CB9A7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95DB6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2569A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BBE7B7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49AEF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6E1C38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180D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1B962F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592A7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62405E5" w14:textId="4B9F923D" w:rsidR="00944C3D" w:rsidRPr="008C56AB" w:rsidRDefault="00BF45A7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50019</w:t>
            </w:r>
          </w:p>
        </w:tc>
        <w:tc>
          <w:tcPr>
            <w:tcW w:w="2835" w:type="dxa"/>
            <w:vAlign w:val="center"/>
          </w:tcPr>
          <w:p w14:paraId="6F0303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017C5C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B0A2CE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EC981E5" w14:textId="77777777" w:rsidTr="00503750">
        <w:tc>
          <w:tcPr>
            <w:tcW w:w="4395" w:type="dxa"/>
            <w:vAlign w:val="center"/>
          </w:tcPr>
          <w:p w14:paraId="606A08D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EE2E9C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22FCC9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C29BF4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389066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AC6AF6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44A99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64F71C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89C93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9C484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31AC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7E6978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0CBD1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66406E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0CD87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22CBC63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44FEC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939C847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C53FC8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994CE1C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9440EE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2FCDE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F791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CB4026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CC26E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FCE8F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A71B6A5" w14:textId="77777777" w:rsidTr="00503750">
        <w:tc>
          <w:tcPr>
            <w:tcW w:w="1843" w:type="dxa"/>
            <w:vAlign w:val="center"/>
          </w:tcPr>
          <w:p w14:paraId="1B83555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86D576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5BFB7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6E61D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5054AC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7137BE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18445A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1C80D44" w14:textId="77777777" w:rsidTr="00503750">
        <w:tc>
          <w:tcPr>
            <w:tcW w:w="1843" w:type="dxa"/>
            <w:vAlign w:val="center"/>
          </w:tcPr>
          <w:p w14:paraId="1778A5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A776C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81C8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FA33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49CA1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E114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D54B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134259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2B1E7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E1C7E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299A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2251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0A70D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C5EC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121E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8BEEDEE" w14:textId="77777777" w:rsidTr="00503750">
        <w:tc>
          <w:tcPr>
            <w:tcW w:w="1843" w:type="dxa"/>
            <w:vAlign w:val="center"/>
          </w:tcPr>
          <w:p w14:paraId="1892F5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8E16C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0835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F1F0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0A98E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C71D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8C500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76F3C5B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FBAC6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B6CBD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9C38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2C2A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A643F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EEDD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A510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3C6721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16B357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8EFF2B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3F75D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99137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8BE1C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61F95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A8761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F13EF9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DB4AC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36608BA1" w14:textId="77777777" w:rsidTr="00503750">
        <w:trPr>
          <w:trHeight w:val="664"/>
        </w:trPr>
        <w:tc>
          <w:tcPr>
            <w:tcW w:w="3372" w:type="dxa"/>
          </w:tcPr>
          <w:p w14:paraId="59D05C6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974D5E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23E982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4B0CBB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0D969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FAF0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F69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1F490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D82FC4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515D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BB3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7BD95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641048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756C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636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50E9D0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94E8EB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5C6C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BB8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FC345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226B4F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1F95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9FB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A2B18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F713C8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62D08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9C92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818EE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2547F0C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18EE9BB" w14:textId="77777777" w:rsidTr="00503750">
        <w:tc>
          <w:tcPr>
            <w:tcW w:w="2835" w:type="dxa"/>
            <w:vAlign w:val="center"/>
          </w:tcPr>
          <w:p w14:paraId="0E9AD99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59AFEE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630C2F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7B49E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71E542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536D135" w14:textId="77777777" w:rsidTr="00503750">
        <w:tc>
          <w:tcPr>
            <w:tcW w:w="2835" w:type="dxa"/>
          </w:tcPr>
          <w:p w14:paraId="52A980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BA259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59E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A1C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B505E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FAE32F" w14:textId="77777777" w:rsidTr="00503750">
        <w:tc>
          <w:tcPr>
            <w:tcW w:w="2835" w:type="dxa"/>
          </w:tcPr>
          <w:p w14:paraId="730495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1F59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A7C7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A74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56634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9B8333" w14:textId="77777777" w:rsidTr="00503750">
        <w:tc>
          <w:tcPr>
            <w:tcW w:w="2835" w:type="dxa"/>
          </w:tcPr>
          <w:p w14:paraId="4FEA535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B8D40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ED5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7220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8477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D409CD" w14:textId="77777777" w:rsidTr="00503750">
        <w:tc>
          <w:tcPr>
            <w:tcW w:w="2835" w:type="dxa"/>
            <w:vAlign w:val="center"/>
          </w:tcPr>
          <w:p w14:paraId="5104E0B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32CC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5DF0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E1D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242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60F5E6" w14:textId="77777777" w:rsidTr="00503750">
        <w:tc>
          <w:tcPr>
            <w:tcW w:w="2835" w:type="dxa"/>
            <w:vAlign w:val="center"/>
          </w:tcPr>
          <w:p w14:paraId="3A88D1D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DE71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D77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3D1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CFDD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C6458A" w14:textId="77777777" w:rsidTr="00503750">
        <w:tc>
          <w:tcPr>
            <w:tcW w:w="2835" w:type="dxa"/>
          </w:tcPr>
          <w:p w14:paraId="15C643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2233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182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89A8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D05E8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9655E0" w14:textId="77777777" w:rsidTr="00503750">
        <w:tc>
          <w:tcPr>
            <w:tcW w:w="2835" w:type="dxa"/>
          </w:tcPr>
          <w:p w14:paraId="7F66666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67311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049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B72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271E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825506" w14:textId="77777777" w:rsidTr="00503750">
        <w:tc>
          <w:tcPr>
            <w:tcW w:w="2835" w:type="dxa"/>
          </w:tcPr>
          <w:p w14:paraId="5D6977A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220E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59C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47D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309EA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04C61B" w14:textId="77777777" w:rsidR="00944C3D" w:rsidRDefault="00944C3D" w:rsidP="00944C3D">
      <w:pPr>
        <w:rPr>
          <w:rFonts w:ascii="Arial" w:hAnsi="Arial"/>
          <w:b/>
        </w:rPr>
      </w:pPr>
    </w:p>
    <w:p w14:paraId="7730EE9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5B3C79C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B3F2A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314B310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CA396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AD493D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838846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B43207D" w14:textId="77777777" w:rsidTr="00503750">
        <w:trPr>
          <w:trHeight w:val="443"/>
        </w:trPr>
        <w:tc>
          <w:tcPr>
            <w:tcW w:w="2560" w:type="dxa"/>
          </w:tcPr>
          <w:p w14:paraId="3A1976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DD697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C792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E0FA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8BC4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356E8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9425B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1C72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0441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F51B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D0B4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A3A698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0DE4D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B5E1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4B7B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7CA1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EEC3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9885A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C3AC2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40B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DDAC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DC9E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58B1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4C34A7" w14:textId="77777777" w:rsidR="00944C3D" w:rsidRDefault="00944C3D" w:rsidP="00944C3D">
      <w:pPr>
        <w:rPr>
          <w:rFonts w:ascii="Arial" w:hAnsi="Arial"/>
          <w:b/>
        </w:rPr>
      </w:pPr>
    </w:p>
    <w:p w14:paraId="588CD477" w14:textId="77777777" w:rsidR="00944C3D" w:rsidRDefault="00944C3D" w:rsidP="00944C3D">
      <w:pPr>
        <w:rPr>
          <w:rFonts w:ascii="Arial" w:hAnsi="Arial"/>
          <w:b/>
        </w:rPr>
      </w:pPr>
    </w:p>
    <w:p w14:paraId="2DBFC55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102EBA8" w14:textId="77777777" w:rsidR="00944C3D" w:rsidRDefault="00944C3D" w:rsidP="00944C3D">
      <w:pPr>
        <w:rPr>
          <w:rFonts w:ascii="Arial" w:hAnsi="Arial"/>
          <w:b/>
        </w:rPr>
      </w:pPr>
    </w:p>
    <w:p w14:paraId="58175D5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52B4AB2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3643C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76F04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909B9D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4DEA8B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8DD3D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A7E99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5D058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C65748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CFB6C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4791D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57173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646C64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B3398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5727C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41B4C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4322AF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3A86D3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07B111B" w14:textId="77777777" w:rsidTr="00503750">
        <w:trPr>
          <w:trHeight w:val="677"/>
        </w:trPr>
        <w:tc>
          <w:tcPr>
            <w:tcW w:w="3358" w:type="dxa"/>
          </w:tcPr>
          <w:p w14:paraId="2F7315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D190B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4E000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661308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4C15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DE17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A17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8903F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9904A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F7D0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BD2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6219C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06AFB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33C1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6665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E7E1A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782F2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5976B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D15A8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9E995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4C7B70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CC563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91B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077FF7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F6CB91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9050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45DB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C4DD5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D6CAF7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E591C7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D9560E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6B30F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37ECD8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BA5DE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547ED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F2879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29F6B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8E8A4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1200E5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764973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AEA14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D31C3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EEE201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0518A1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32C551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BC03AC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6CA77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04DCF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41103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D1DCEC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89B2E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464C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9397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ABBC6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B9284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6EED6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8E3C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94734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16857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AEDA7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423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25F59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2167CA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3B8C5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850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09ED5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C4B211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420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2178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E3FA2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B007D3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6F053C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CCF7E2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F2808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DD6DD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27189D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CC9DA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6CB3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252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3CEA4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8C11E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3AF5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7FCF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7241C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1F58C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4152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3F8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8B508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D5251D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19E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B40E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288C16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E9D1C0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C4993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9A8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9313AA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0663B4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8AB06AC" w14:textId="77777777" w:rsidTr="00503750">
        <w:tc>
          <w:tcPr>
            <w:tcW w:w="3686" w:type="dxa"/>
            <w:vAlign w:val="center"/>
          </w:tcPr>
          <w:p w14:paraId="7CFCB0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4FC3D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5BBDBA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20850A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42BBE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D3B72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CB6F6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707DC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40A7A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0FBC9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663D1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5EAB29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C95C7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90AF1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3DB7A2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118D81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7D2251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3E4F1B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126941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0C16D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1E245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AD5F45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D0AFE6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9CE7E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EF338D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084A1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B3915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F3C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02256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3D867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FF51F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CB4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FF344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B625B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76B9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9ABA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85B5D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F84938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C1B9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D4E5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F5312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F9D3BB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E09A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FB1F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6B2DA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C28DD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3C88A2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0B22D7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F6A0A7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21F2A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76A7C3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E86E7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873A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F6BE1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B2D1C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CA5B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443F1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3E72F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70D9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FC64C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834E8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0BB5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46D72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3B337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D5F76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213D9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2B82FE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F1336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945307C" w14:textId="77777777" w:rsidR="00944C3D" w:rsidRDefault="00944C3D" w:rsidP="00944C3D">
      <w:pPr>
        <w:rPr>
          <w:sz w:val="22"/>
          <w:szCs w:val="22"/>
        </w:rPr>
      </w:pPr>
    </w:p>
    <w:p w14:paraId="2E61E27C" w14:textId="77777777" w:rsidR="00944C3D" w:rsidRDefault="00944C3D" w:rsidP="00944C3D">
      <w:pPr>
        <w:rPr>
          <w:sz w:val="22"/>
          <w:szCs w:val="22"/>
        </w:rPr>
      </w:pPr>
    </w:p>
    <w:p w14:paraId="7C3A75E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9CAFED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B9FF7D8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2F3DC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62F68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F9994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D0C6B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4A47340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63D27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D8DE85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817F60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7044EF5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8A2D7C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A3C4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5577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8ED08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B55E1E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8C806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CB4F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ACF079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2E2068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42275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F0D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96DB1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362368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9D255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167B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12A1D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85F760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1404D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AE728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6067B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2D7A48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5CF86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5619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40656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C7822D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7DD4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E9AF8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7E9C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4D492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9A1AE1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EFD234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03E61A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43468B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5ECC7D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AA1578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AA739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5B4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9C619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7BBDB0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CCF47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7075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9E0AE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D58705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4DB7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2124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B0DE5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164DE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6B8C5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97348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77693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A4F98C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AA43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8FD67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530ED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C0B6DA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D7A1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856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90C48F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56CED4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ED78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D36B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D18F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77E42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6793FD3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4928B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050F7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E2E203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A97BB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F6453D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47CAEC3B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ED580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B666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8B288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C9E327C" w14:textId="77777777" w:rsidR="00944C3D" w:rsidRPr="003607F0" w:rsidRDefault="00944C3D" w:rsidP="00944C3D"/>
    <w:p w14:paraId="6C03936A" w14:textId="77777777" w:rsidR="00F47675" w:rsidRPr="00944C3D" w:rsidRDefault="00F47675" w:rsidP="00944C3D"/>
    <w:sectPr w:rsidR="00F47675" w:rsidRPr="00944C3D" w:rsidSect="007E6006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C6008" w14:textId="77777777" w:rsidR="007E6006" w:rsidRDefault="007E6006">
      <w:r>
        <w:separator/>
      </w:r>
    </w:p>
  </w:endnote>
  <w:endnote w:type="continuationSeparator" w:id="0">
    <w:p w14:paraId="0AB2E699" w14:textId="77777777" w:rsidR="007E6006" w:rsidRDefault="007E6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BA6A3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0747B9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6480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E168FEF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35EC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107C218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6211D" w14:textId="77777777" w:rsidR="007E6006" w:rsidRDefault="007E6006">
      <w:r>
        <w:separator/>
      </w:r>
    </w:p>
  </w:footnote>
  <w:footnote w:type="continuationSeparator" w:id="0">
    <w:p w14:paraId="4D53F596" w14:textId="77777777" w:rsidR="007E6006" w:rsidRDefault="007E6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558822">
    <w:abstractNumId w:val="13"/>
  </w:num>
  <w:num w:numId="2" w16cid:durableId="1807812607">
    <w:abstractNumId w:val="17"/>
  </w:num>
  <w:num w:numId="3" w16cid:durableId="1156722507">
    <w:abstractNumId w:val="8"/>
  </w:num>
  <w:num w:numId="4" w16cid:durableId="1727025651">
    <w:abstractNumId w:val="7"/>
  </w:num>
  <w:num w:numId="5" w16cid:durableId="146003371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971042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602802">
    <w:abstractNumId w:val="20"/>
  </w:num>
  <w:num w:numId="8" w16cid:durableId="1153523825">
    <w:abstractNumId w:val="10"/>
  </w:num>
  <w:num w:numId="9" w16cid:durableId="545600785">
    <w:abstractNumId w:val="0"/>
  </w:num>
  <w:num w:numId="10" w16cid:durableId="669915358">
    <w:abstractNumId w:val="19"/>
  </w:num>
  <w:num w:numId="11" w16cid:durableId="1794593367">
    <w:abstractNumId w:val="6"/>
  </w:num>
  <w:num w:numId="12" w16cid:durableId="1923489822">
    <w:abstractNumId w:val="9"/>
  </w:num>
  <w:num w:numId="13" w16cid:durableId="159005935">
    <w:abstractNumId w:val="12"/>
  </w:num>
  <w:num w:numId="14" w16cid:durableId="646977415">
    <w:abstractNumId w:val="15"/>
  </w:num>
  <w:num w:numId="15" w16cid:durableId="1654680637">
    <w:abstractNumId w:val="14"/>
  </w:num>
  <w:num w:numId="16" w16cid:durableId="1652248113">
    <w:abstractNumId w:val="2"/>
  </w:num>
  <w:num w:numId="17" w16cid:durableId="1065224938">
    <w:abstractNumId w:val="4"/>
  </w:num>
  <w:num w:numId="18" w16cid:durableId="1892573174">
    <w:abstractNumId w:val="11"/>
  </w:num>
  <w:num w:numId="19" w16cid:durableId="2130857871">
    <w:abstractNumId w:val="5"/>
  </w:num>
  <w:num w:numId="20" w16cid:durableId="1524973086">
    <w:abstractNumId w:val="18"/>
  </w:num>
  <w:num w:numId="21" w16cid:durableId="346642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E3C66"/>
    <w:rsid w:val="000E787C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94CD2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100FD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5E4D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E6006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BF45A7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4967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1EE2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5140C1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48C8A-05FA-435F-9D78-5BC2E28D1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2731</Words>
  <Characters>32621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Marcela KOSTELNA</cp:lastModifiedBy>
  <cp:revision>2</cp:revision>
  <cp:lastPrinted>2009-07-30T10:15:00Z</cp:lastPrinted>
  <dcterms:created xsi:type="dcterms:W3CDTF">2025-03-13T12:42:00Z</dcterms:created>
  <dcterms:modified xsi:type="dcterms:W3CDTF">2025-03-13T12:42:00Z</dcterms:modified>
</cp:coreProperties>
</file>