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85"/>
        <w:gridCol w:w="2478"/>
        <w:gridCol w:w="335"/>
        <w:gridCol w:w="335"/>
        <w:gridCol w:w="335"/>
        <w:gridCol w:w="335"/>
        <w:gridCol w:w="335"/>
        <w:gridCol w:w="335"/>
        <w:gridCol w:w="335"/>
        <w:gridCol w:w="335"/>
        <w:gridCol w:w="567"/>
        <w:gridCol w:w="330"/>
        <w:gridCol w:w="330"/>
        <w:gridCol w:w="330"/>
        <w:gridCol w:w="330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012C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012C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012C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012C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012C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012C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012C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012C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6792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9D71B0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Slovenský Červený kríž, územný spolok – Dunajská Streda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9D71B0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31.12.1976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9D71B0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PhDr.Dagmar</w:t>
            </w:r>
            <w:proofErr w:type="spellEnd"/>
            <w:r>
              <w:rPr>
                <w:sz w:val="16"/>
                <w:szCs w:val="16"/>
              </w:rPr>
              <w:t xml:space="preserve"> Nagyová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9D71B0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MUDr.Tibor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Misányik</w:t>
            </w:r>
            <w:proofErr w:type="spellEnd"/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9D71B0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Jana Šoková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9D71B0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Helena </w:t>
            </w:r>
            <w:proofErr w:type="spellStart"/>
            <w:r>
              <w:rPr>
                <w:sz w:val="16"/>
                <w:szCs w:val="16"/>
              </w:rPr>
              <w:t>Bogiová</w:t>
            </w:r>
            <w:proofErr w:type="spellEnd"/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9D71B0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Školenie a výučba obyvateľstva v poskytovaní prvej pomoci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9D71B0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Bezpríspevkové darcovstvo krvi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9D71B0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Zdravotná výchova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9D71B0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Sociálne poradenstvo</w:t>
            </w: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3507C8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1318" w:type="pct"/>
            <w:vAlign w:val="center"/>
          </w:tcPr>
          <w:p w:rsidR="004F702F" w:rsidRPr="00497323" w:rsidRDefault="003507C8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9D71B0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9D71B0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9D71B0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9D71B0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9D71B0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170</w:t>
            </w:r>
          </w:p>
        </w:tc>
        <w:tc>
          <w:tcPr>
            <w:tcW w:w="1318" w:type="pct"/>
            <w:vAlign w:val="center"/>
          </w:tcPr>
          <w:p w:rsidR="004F702F" w:rsidRPr="00497323" w:rsidRDefault="009D71B0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170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9D71B0">
        <w:rPr>
          <w:b/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8"/>
        <w:gridCol w:w="4788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D63E96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032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0" w:name="ps032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0"/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D71B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7526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507C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45670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D71B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1660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D63E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54856</w:t>
            </w:r>
          </w:p>
        </w:tc>
      </w:tr>
      <w:tr w:rsidR="00B643E5" w:rsidRPr="00497323" w:rsidTr="00D63E96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md032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" w:name="md032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"/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507C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B643E5" w:rsidRPr="00497323" w:rsidTr="00D63E96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d032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" w:name="d032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2"/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507C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428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d023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3" w:name="d023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3"/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D63E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428</w:t>
            </w:r>
          </w:p>
        </w:tc>
      </w:tr>
      <w:tr w:rsidR="00B643E5" w:rsidRPr="00497323" w:rsidTr="00D63E96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B643E5" w:rsidRPr="00497323" w:rsidTr="00D63E96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Md032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4" w:name="ksMd032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4"/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507C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7098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04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45670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D71B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1660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D63E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54428</w:t>
            </w:r>
          </w:p>
        </w:tc>
      </w:tr>
      <w:tr w:rsidR="00B643E5" w:rsidRPr="00497323" w:rsidTr="00D63E96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507C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7087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507C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18762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D71B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1660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D63E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27509</w:t>
            </w:r>
          </w:p>
        </w:tc>
      </w:tr>
      <w:tr w:rsidR="00B643E5" w:rsidRPr="00497323" w:rsidTr="00D63E96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507C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439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63E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6870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D63E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7309</w:t>
            </w:r>
          </w:p>
        </w:tc>
      </w:tr>
      <w:tr w:rsidR="00B643E5" w:rsidRPr="00497323" w:rsidTr="00D63E96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507C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428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63E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D63E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428</w:t>
            </w:r>
          </w:p>
        </w:tc>
      </w:tr>
      <w:tr w:rsidR="00B643E5" w:rsidRPr="00497323" w:rsidTr="00D63E96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507C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7098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63E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25632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04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1660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D63E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34390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30BC8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B643E5" w:rsidRPr="00497323" w:rsidTr="00B30BC8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2887"/>
        <w:gridCol w:w="2888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E947C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096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5" w:name="ps096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5"/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E947C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d096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6" w:name="d096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6"/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E947C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md096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7" w:name="md096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7"/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E947C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d096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8" w:name="ksd096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8"/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7"/>
        <w:gridCol w:w="3361"/>
        <w:gridCol w:w="3392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D63E9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61177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D63E9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57885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D30C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md213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9" w:name="ksmd213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9"/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D30C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213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0" w:name="ps213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0"/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D63E9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150838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D63E9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143335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0723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D63E96">
              <w:rPr>
                <w:sz w:val="16"/>
                <w:szCs w:val="16"/>
              </w:rPr>
              <w:t>1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D63E9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D63E96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212014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D63E96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201219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1"/>
        <w:gridCol w:w="1698"/>
        <w:gridCol w:w="1691"/>
        <w:gridCol w:w="1681"/>
        <w:gridCol w:w="1699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0012C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0012C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0012C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0012C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0012C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0012C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0012C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0012C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1"/>
        <w:gridCol w:w="1511"/>
        <w:gridCol w:w="1513"/>
        <w:gridCol w:w="1511"/>
        <w:gridCol w:w="1513"/>
        <w:gridCol w:w="1509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D63E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5373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D63E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4015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D63E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5373</w:t>
            </w:r>
          </w:p>
        </w:tc>
        <w:tc>
          <w:tcPr>
            <w:tcW w:w="759" w:type="pct"/>
            <w:vAlign w:val="center"/>
          </w:tcPr>
          <w:p w:rsidR="002E0A97" w:rsidRPr="00C54F78" w:rsidRDefault="000012C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0012C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D63E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4015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D63E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4015</w:t>
            </w:r>
          </w:p>
        </w:tc>
        <w:tc>
          <w:tcPr>
            <w:tcW w:w="1500" w:type="pct"/>
            <w:vAlign w:val="center"/>
          </w:tcPr>
          <w:p w:rsidR="00461D4F" w:rsidRPr="00461D4F" w:rsidRDefault="008072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5373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D63E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4015</w:t>
            </w:r>
          </w:p>
        </w:tc>
        <w:tc>
          <w:tcPr>
            <w:tcW w:w="1500" w:type="pct"/>
            <w:vAlign w:val="center"/>
          </w:tcPr>
          <w:p w:rsidR="00461D4F" w:rsidRPr="00C54F78" w:rsidRDefault="0080723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5373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C54F7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ksmd38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1" w:name="ksmd381"/>
            <w:r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11"/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C54F7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ksmd385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2" w:name="ksmd385"/>
            <w:r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12"/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58"/>
        <w:gridCol w:w="1066"/>
        <w:gridCol w:w="1065"/>
        <w:gridCol w:w="1065"/>
        <w:gridCol w:w="1065"/>
        <w:gridCol w:w="1074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2100</w:t>
            </w:r>
            <w:r w:rsidR="002E105B">
              <w:rPr>
                <w:sz w:val="16"/>
                <w:szCs w:val="16"/>
              </w:rPr>
              <w:t>7</w:t>
            </w:r>
          </w:p>
        </w:tc>
        <w:tc>
          <w:tcPr>
            <w:tcW w:w="599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2100</w:t>
            </w:r>
            <w:r w:rsidR="002E105B">
              <w:rPr>
                <w:sz w:val="16"/>
                <w:szCs w:val="16"/>
              </w:rPr>
              <w:t>7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1622F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427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3" w:name="ps427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3"/>
          </w:p>
        </w:tc>
        <w:tc>
          <w:tcPr>
            <w:tcW w:w="599" w:type="pct"/>
            <w:vAlign w:val="center"/>
          </w:tcPr>
          <w:p w:rsidR="00194A51" w:rsidRPr="00194A51" w:rsidRDefault="001622F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d427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4" w:name="d427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4"/>
          </w:p>
        </w:tc>
        <w:tc>
          <w:tcPr>
            <w:tcW w:w="599" w:type="pct"/>
            <w:vAlign w:val="center"/>
          </w:tcPr>
          <w:p w:rsidR="00194A51" w:rsidRPr="00194A51" w:rsidRDefault="001622F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md427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5" w:name="md427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5"/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622F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d427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6" w:name="ksd427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6"/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56638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170909</w:t>
            </w:r>
          </w:p>
        </w:tc>
        <w:tc>
          <w:tcPr>
            <w:tcW w:w="599" w:type="pct"/>
            <w:vAlign w:val="center"/>
          </w:tcPr>
          <w:p w:rsidR="00194A51" w:rsidRPr="00194A51" w:rsidRDefault="0056638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6046</w:t>
            </w:r>
          </w:p>
        </w:tc>
        <w:tc>
          <w:tcPr>
            <w:tcW w:w="599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56638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176955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56638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6046</w:t>
            </w:r>
          </w:p>
        </w:tc>
        <w:tc>
          <w:tcPr>
            <w:tcW w:w="599" w:type="pct"/>
            <w:vAlign w:val="center"/>
          </w:tcPr>
          <w:p w:rsidR="00194A51" w:rsidRPr="00194A51" w:rsidRDefault="0056638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5168</w:t>
            </w:r>
          </w:p>
        </w:tc>
        <w:tc>
          <w:tcPr>
            <w:tcW w:w="599" w:type="pct"/>
            <w:vAlign w:val="center"/>
          </w:tcPr>
          <w:p w:rsidR="00194A51" w:rsidRPr="00194A51" w:rsidRDefault="0056638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6046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56638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5168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56638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197962</w:t>
            </w:r>
          </w:p>
        </w:tc>
        <w:tc>
          <w:tcPr>
            <w:tcW w:w="599" w:type="pct"/>
            <w:vAlign w:val="center"/>
          </w:tcPr>
          <w:p w:rsidR="00194A51" w:rsidRPr="00CD3920" w:rsidRDefault="0056638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11214</w:t>
            </w:r>
          </w:p>
        </w:tc>
        <w:tc>
          <w:tcPr>
            <w:tcW w:w="599" w:type="pct"/>
            <w:vAlign w:val="center"/>
          </w:tcPr>
          <w:p w:rsidR="00194A51" w:rsidRPr="00CD3920" w:rsidRDefault="0056638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6046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56638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203130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56638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5168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56638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4168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2"/>
        <w:gridCol w:w="1410"/>
        <w:gridCol w:w="1409"/>
        <w:gridCol w:w="1409"/>
        <w:gridCol w:w="1409"/>
        <w:gridCol w:w="1409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8233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ps45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7" w:name="ps451"/>
            <w:r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17"/>
          </w:p>
        </w:tc>
        <w:tc>
          <w:tcPr>
            <w:tcW w:w="707" w:type="pct"/>
            <w:vAlign w:val="center"/>
          </w:tcPr>
          <w:p w:rsidR="00EE59DC" w:rsidRPr="00EE59DC" w:rsidRDefault="008233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d45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8" w:name="d451"/>
            <w:r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18"/>
          </w:p>
        </w:tc>
        <w:tc>
          <w:tcPr>
            <w:tcW w:w="707" w:type="pct"/>
            <w:vAlign w:val="center"/>
          </w:tcPr>
          <w:p w:rsidR="00EE59DC" w:rsidRPr="00EE59DC" w:rsidRDefault="008233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md45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9" w:name="md451"/>
            <w:r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19"/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8233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ksd45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0" w:name="ksd451"/>
            <w:r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20"/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8233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ps459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1" w:name="ps459"/>
            <w:r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21"/>
          </w:p>
        </w:tc>
        <w:tc>
          <w:tcPr>
            <w:tcW w:w="707" w:type="pct"/>
            <w:vAlign w:val="center"/>
          </w:tcPr>
          <w:p w:rsidR="00EE59DC" w:rsidRPr="00EE59DC" w:rsidRDefault="008233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d459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2" w:name="d459"/>
            <w:r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22"/>
          </w:p>
        </w:tc>
        <w:tc>
          <w:tcPr>
            <w:tcW w:w="707" w:type="pct"/>
            <w:vAlign w:val="center"/>
          </w:tcPr>
          <w:p w:rsidR="00EE59DC" w:rsidRPr="00EE59DC" w:rsidRDefault="008233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md459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3" w:name="md459"/>
            <w:r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23"/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8233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ksd459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4" w:name="ksd459"/>
            <w:r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24"/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56638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766</w:t>
            </w:r>
          </w:p>
        </w:tc>
        <w:tc>
          <w:tcPr>
            <w:tcW w:w="1500" w:type="pct"/>
            <w:vAlign w:val="center"/>
          </w:tcPr>
          <w:p w:rsidR="00945816" w:rsidRPr="00461D4F" w:rsidRDefault="0056638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371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56638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766</w:t>
            </w:r>
          </w:p>
        </w:tc>
        <w:tc>
          <w:tcPr>
            <w:tcW w:w="1500" w:type="pct"/>
            <w:vAlign w:val="center"/>
          </w:tcPr>
          <w:p w:rsidR="00945816" w:rsidRPr="00461D4F" w:rsidRDefault="0056638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371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0012C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33" w:type="pct"/>
            <w:vAlign w:val="center"/>
          </w:tcPr>
          <w:p w:rsidR="00EE59DC" w:rsidRPr="00F35F00" w:rsidRDefault="000012C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0012C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33" w:type="pct"/>
            <w:vAlign w:val="center"/>
          </w:tcPr>
          <w:p w:rsidR="00EE59DC" w:rsidRPr="00F35F00" w:rsidRDefault="000012C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0012C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33" w:type="pct"/>
            <w:vAlign w:val="center"/>
          </w:tcPr>
          <w:p w:rsidR="00EE59DC" w:rsidRPr="00F35F00" w:rsidRDefault="000012C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566386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1499</w:t>
            </w:r>
          </w:p>
        </w:tc>
        <w:tc>
          <w:tcPr>
            <w:tcW w:w="1555" w:type="pct"/>
            <w:vAlign w:val="center"/>
          </w:tcPr>
          <w:p w:rsidR="00F35F00" w:rsidRPr="00804636" w:rsidRDefault="00566386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1676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566386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897</w:t>
            </w:r>
          </w:p>
        </w:tc>
        <w:tc>
          <w:tcPr>
            <w:tcW w:w="1555" w:type="pct"/>
            <w:vAlign w:val="center"/>
          </w:tcPr>
          <w:p w:rsidR="00F35F00" w:rsidRPr="00804636" w:rsidRDefault="00566386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785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566386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1103</w:t>
            </w:r>
          </w:p>
        </w:tc>
        <w:tc>
          <w:tcPr>
            <w:tcW w:w="1555" w:type="pct"/>
            <w:vAlign w:val="center"/>
          </w:tcPr>
          <w:p w:rsidR="00F35F00" w:rsidRPr="003C078A" w:rsidRDefault="00566386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962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566386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1293</w:t>
            </w:r>
          </w:p>
        </w:tc>
        <w:tc>
          <w:tcPr>
            <w:tcW w:w="1555" w:type="pct"/>
            <w:vAlign w:val="center"/>
          </w:tcPr>
          <w:p w:rsidR="00F35F00" w:rsidRPr="003C078A" w:rsidRDefault="00566386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1499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1305"/>
        <w:gridCol w:w="1305"/>
        <w:gridCol w:w="1305"/>
        <w:gridCol w:w="1305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3C078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d23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5" w:name="ksd231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25"/>
          </w:p>
        </w:tc>
        <w:tc>
          <w:tcPr>
            <w:tcW w:w="659" w:type="pct"/>
            <w:vAlign w:val="center"/>
          </w:tcPr>
          <w:p w:rsidR="0017369E" w:rsidRPr="0017369E" w:rsidRDefault="003C078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23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6" w:name="ps231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26"/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3C078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d249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7" w:name="ksd249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27"/>
          </w:p>
        </w:tc>
        <w:tc>
          <w:tcPr>
            <w:tcW w:w="659" w:type="pct"/>
            <w:vAlign w:val="center"/>
          </w:tcPr>
          <w:p w:rsidR="0017369E" w:rsidRPr="0017369E" w:rsidRDefault="003C078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249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8" w:name="ps249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28"/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3C078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d46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9" w:name="ksd461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29"/>
          </w:p>
        </w:tc>
        <w:tc>
          <w:tcPr>
            <w:tcW w:w="659" w:type="pct"/>
            <w:vAlign w:val="center"/>
          </w:tcPr>
          <w:p w:rsidR="0017369E" w:rsidRPr="0017369E" w:rsidRDefault="003C078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46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30" w:name="ps461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30"/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0012C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0012C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1322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d474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31" w:name="ksd474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31"/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55159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93657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55159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9365</w:t>
            </w:r>
            <w:bookmarkStart w:id="32" w:name="_GoBack"/>
            <w:bookmarkEnd w:id="32"/>
            <w:r>
              <w:rPr>
                <w:sz w:val="16"/>
                <w:szCs w:val="16"/>
              </w:rPr>
              <w:t>7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0012C4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BE4FD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d69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33" w:name="ksd691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33"/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50419" w:rsidRDefault="00A50419" w:rsidP="00347C39">
      <w:pPr>
        <w:spacing w:before="0" w:after="0" w:line="240" w:lineRule="auto"/>
      </w:pPr>
      <w:r>
        <w:separator/>
      </w:r>
    </w:p>
  </w:endnote>
  <w:endnote w:type="continuationSeparator" w:id="0">
    <w:p w:rsidR="00A50419" w:rsidRDefault="00A5041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507C8" w:rsidRDefault="003507C8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15</w:t>
    </w:r>
    <w:r>
      <w:fldChar w:fldCharType="end"/>
    </w:r>
  </w:p>
  <w:p w:rsidR="003507C8" w:rsidRDefault="003507C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50419" w:rsidRDefault="00A50419" w:rsidP="00347C39">
      <w:pPr>
        <w:spacing w:before="0" w:after="0" w:line="240" w:lineRule="auto"/>
      </w:pPr>
      <w:r>
        <w:separator/>
      </w:r>
    </w:p>
  </w:footnote>
  <w:footnote w:type="continuationSeparator" w:id="0">
    <w:p w:rsidR="00A50419" w:rsidRDefault="00A50419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00"/>
  <w:embedSystemFonts/>
  <w:proofState w:spelling="clean" w:grammar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12C4"/>
    <w:rsid w:val="000012C4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E58A5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2E105B"/>
    <w:rsid w:val="003159EB"/>
    <w:rsid w:val="003166FF"/>
    <w:rsid w:val="003177FA"/>
    <w:rsid w:val="00322D87"/>
    <w:rsid w:val="00330341"/>
    <w:rsid w:val="00334E34"/>
    <w:rsid w:val="00347C39"/>
    <w:rsid w:val="00347F69"/>
    <w:rsid w:val="003507C8"/>
    <w:rsid w:val="00350A9F"/>
    <w:rsid w:val="00355159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638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2716"/>
    <w:rsid w:val="005A65F0"/>
    <w:rsid w:val="005C049C"/>
    <w:rsid w:val="005C0D84"/>
    <w:rsid w:val="005D12F9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07231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067"/>
    <w:rsid w:val="009B6E6B"/>
    <w:rsid w:val="009C1A76"/>
    <w:rsid w:val="009D2887"/>
    <w:rsid w:val="009D688F"/>
    <w:rsid w:val="009D71B0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4E5"/>
    <w:rsid w:val="00A40BE6"/>
    <w:rsid w:val="00A50419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B762C"/>
    <w:rsid w:val="00AC025C"/>
    <w:rsid w:val="00AC244D"/>
    <w:rsid w:val="00AD41FA"/>
    <w:rsid w:val="00AD6FB7"/>
    <w:rsid w:val="00AE3F52"/>
    <w:rsid w:val="00AE6CFE"/>
    <w:rsid w:val="00AF1934"/>
    <w:rsid w:val="00B2594B"/>
    <w:rsid w:val="00B30BC8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A4E5E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63E96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5FBF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3947F91"/>
  <w14:defaultImageDpi w14:val="0"/>
  <w15:docId w15:val="{4302107B-CFDA-4AAA-B2F8-54D510E2C0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0</TotalTime>
  <Pages>11</Pages>
  <Words>3940</Words>
  <Characters>22464</Characters>
  <Application>Microsoft Office Word</Application>
  <DocSecurity>0</DocSecurity>
  <Lines>187</Lines>
  <Paragraphs>52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26352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sckds</dc:creator>
  <cp:lastModifiedBy>SČK Dunajská Streda SČK Dunajská Streda</cp:lastModifiedBy>
  <cp:revision>2</cp:revision>
  <cp:lastPrinted>2014-01-20T21:18:00Z</cp:lastPrinted>
  <dcterms:created xsi:type="dcterms:W3CDTF">2025-03-14T07:41:00Z</dcterms:created>
  <dcterms:modified xsi:type="dcterms:W3CDTF">2025-03-14T07:41:00Z</dcterms:modified>
</cp:coreProperties>
</file>