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499D349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9E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E6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4F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DE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B1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21E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6D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F0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027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4A7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AFB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43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8E3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0A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AAA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9A3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5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5C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E3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1D9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ECA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730ABDF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7C6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011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B5F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86D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DBB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8CB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FFD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310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2F4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4E71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1EF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7A6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691F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CED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1B1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923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138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E59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892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8CF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6E97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4B3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5FBA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3E7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044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0E79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71C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B93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5CC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107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6F4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D47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C41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0334F02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5C7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4A9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295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232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369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A07C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85D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4DC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B65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753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145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F0A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E4A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24C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61F3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B81D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3E7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705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ED21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E73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0AA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965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44B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07B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D26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E4A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420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26A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3C02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E4B8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4C4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8F4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AC8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C15874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EDA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5CB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502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42E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0FF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702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E81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FD0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C2C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2446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672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4AE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300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FF5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45B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18D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B84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4F3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2CC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9CE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D496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A65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508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969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9B8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7B5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165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515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570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1B9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842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608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DE6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879C3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92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7B0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8C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2F0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09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59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93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7D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7C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9F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BD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9F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617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F3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074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05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CB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04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E4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14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4A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6A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96A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3F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4A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706F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5D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9E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2EB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37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FFA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D2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252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1FD290E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A06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42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D4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3C5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BF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D0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118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C5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70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220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CB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6D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B0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DA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5A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92E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0F3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3C8406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2B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1C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8AB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B3C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D3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5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F80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CF5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599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582A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747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30A2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CDD6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AED2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C68D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246E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AFA6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9CD8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28EFFF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EE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07E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C9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B1A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1BE97A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CC7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75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DC1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F07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DDB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7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DF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BA9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8E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BD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604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D809C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BC2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B7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18D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06D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B75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88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3F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81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B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9D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DE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6E6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4D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9A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3D1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D576B7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C02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7A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58D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C81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A4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774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7CB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2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D6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5BF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96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EAB3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32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28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098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6C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79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81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949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29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109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7F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6E2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2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1A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75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4B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A054E0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B6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54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BF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3F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D4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D5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0DB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255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089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B43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4A6589" w14:textId="781E27E8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236726">
              <w:rPr>
                <w:rFonts w:ascii="Arial" w:hAnsi="Arial"/>
                <w:lang w:eastAsia="sk-SK"/>
              </w:rPr>
              <w:t>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194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90D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25A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15AB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123E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021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C673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F65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7FC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02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F2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D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A4B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DC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FD571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066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4A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3C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C21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B6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C0E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7F5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B3C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97C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B86B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DDC9120" wp14:editId="11B87156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8739EA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C0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259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933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C6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88C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F0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98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09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E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636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FF8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B9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94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CCE6B8D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A5EAA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0C61C0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0FD0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BE0BBB1" wp14:editId="278D7222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D07CE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8604D80" wp14:editId="218A2ED3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DBA3F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3309ED" wp14:editId="3A10A88F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30BC77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C1F3929" wp14:editId="44E0B11C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54D8A0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7AF7697E" wp14:editId="0096FD50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DA1ECE" w14:textId="4AF12E38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24447C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236726"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F769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61DA1ECE" w14:textId="4AF12E38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24447C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236726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B80A753" wp14:editId="519FFD02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8014A" w14:textId="546BDD0D" w:rsidR="000B647F" w:rsidRDefault="0099716A" w:rsidP="00944C3D">
                                  <w:r>
                                    <w:t>20</w:t>
                                  </w:r>
                                  <w:r w:rsidR="0024447C">
                                    <w:t>2</w:t>
                                  </w:r>
                                  <w:r w:rsidR="00236726"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0A753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3608014A" w14:textId="546BDD0D" w:rsidR="000B647F" w:rsidRDefault="0099716A" w:rsidP="00944C3D">
                            <w:r>
                              <w:t>20</w:t>
                            </w:r>
                            <w:r w:rsidR="0024447C">
                              <w:t>2</w:t>
                            </w:r>
                            <w:r w:rsidR="00236726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01BA2393" wp14:editId="5CF37CD1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7E520D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F8CD3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19E67E1F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A812063" w14:textId="77777777" w:rsidR="00944C3D" w:rsidRDefault="00944C3D" w:rsidP="00236726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4084389" wp14:editId="4C138E93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B74FB3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55172E6" wp14:editId="40B19EB2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54C7E0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21F4E4" wp14:editId="26BCD40D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901A2F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51FCF10" wp14:editId="20577893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4D8F8D" w14:textId="1B341B6A" w:rsidR="000B647F" w:rsidRDefault="0099716A" w:rsidP="00944C3D">
                                  <w:r>
                                    <w:t>20</w:t>
                                  </w:r>
                                  <w:r w:rsidR="0024447C">
                                    <w:t>2</w:t>
                                  </w:r>
                                  <w:r w:rsidR="00236726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FCF10" id="_x0000_s1037" type="#_x0000_t202" style="position:absolute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3D4D8F8D" w14:textId="1B341B6A" w:rsidR="000B647F" w:rsidRDefault="0099716A" w:rsidP="00944C3D">
                            <w:r>
                              <w:t>20</w:t>
                            </w:r>
                            <w:r w:rsidR="0024447C">
                              <w:t>2</w:t>
                            </w:r>
                            <w:r w:rsidR="00236726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6B9581F" wp14:editId="1F768A5C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18B6DB" w14:textId="77777777" w:rsidR="000B647F" w:rsidRDefault="00000000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1A6B0E2" wp14:editId="12DC9031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313565" w14:textId="7688C3E9" w:rsidR="000B647F" w:rsidRDefault="0099716A" w:rsidP="00944C3D">
                                  <w:r>
                                    <w:t>20</w:t>
                                  </w:r>
                                  <w:r w:rsidR="0024447C">
                                    <w:t>2</w:t>
                                  </w:r>
                                  <w:r w:rsidR="00236726"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A6B0E2" id="_x0000_s1039" type="#_x0000_t202" style="position:absolute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7A313565" w14:textId="7688C3E9" w:rsidR="000B647F" w:rsidRDefault="0099716A" w:rsidP="00944C3D">
                            <w:r>
                              <w:t>20</w:t>
                            </w:r>
                            <w:r w:rsidR="0024447C">
                              <w:t>2</w:t>
                            </w:r>
                            <w:r w:rsidR="00236726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2946338" wp14:editId="01AF36C3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BBD697" w14:textId="77777777" w:rsidR="000B647F" w:rsidRDefault="00000000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7719DD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C4477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2F751DD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675F26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EF4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3B7F5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1C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E2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230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6B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AAD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20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DE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82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B2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4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9C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82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EA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E8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F27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B9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14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D49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0E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EF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67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28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EF0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D5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F525D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2B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D10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BD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2A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DAE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6F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3A8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3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1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FC0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DF7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D31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F11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67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21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C8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BBD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2B3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2B3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A0B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6E1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C1C0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71E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E04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540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15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B6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20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A8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0C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41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A9C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9FF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44AAC1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9E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97A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A32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5F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F22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FD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DA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5B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C9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36D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93E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990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48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320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CE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D2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66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5F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0F8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10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AFB9D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A2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FE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82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A4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2F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FB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17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528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F3846D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DE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D0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6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572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B9D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D76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6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60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09E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7D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49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10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7A0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4B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56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D3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03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7B3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7E7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70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F4DB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08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5DD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B5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20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8C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E5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F7F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F0D60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96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5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E16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BB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BFA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44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64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BBC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77D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62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1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41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984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96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705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B1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F8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1B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FCE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304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A8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A51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8E4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EEF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4AE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509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10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AC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41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64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D2C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01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7DC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0865D7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EE7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BB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15D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91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260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B6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F0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AA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12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95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8A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90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DF3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B8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AF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2C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EBE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3C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3E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C0B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F38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D61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0BE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69AB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F063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32E1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021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40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73657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9E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539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9D47B08" wp14:editId="2780B17C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E6AE32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5F6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7C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CE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2E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99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E8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A90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E04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F3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38F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B83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61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8B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AA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AE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191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4E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23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50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18B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D4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3F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976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71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86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D1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DE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2E3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E7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87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A4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42521E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7AC2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164BAB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05C21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EF5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25A8C8" wp14:editId="32C8C61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135C34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35628502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A332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CvdILSKgIAAFkEAAAOAAAAAAAAAAAAAAAAAC4CAABkcnMv&#10;ZTJvRG9jLnhtbFBLAQItABQABgAIAAAAIQA0XU4l3wAAAAgBAAAPAAAAAAAAAAAAAAAAAIQEAABk&#10;cnMvZG93bnJldi54bWxQSwUGAAAAAAQABADzAAAAkAUAAAAA&#10;">
                      <v:textbox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35628502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E0E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C9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D7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C8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1F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00B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6A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51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C60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652EFC" wp14:editId="53C85B54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13D11A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2021257898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">
                      <v:textbox style="mso-fit-shape-to-text:t"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2021257898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E7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B5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79D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E8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0E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F07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12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9D9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2A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FA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6F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A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91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A14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F08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161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191D3E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245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7985F97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3C145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0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83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20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EE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7BE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43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D20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A3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EC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75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58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A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95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67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A0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1ADBE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003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A2125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8E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6480EE" wp14:editId="52B2F50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182A89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32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</w:rPr>
                                    <w:t>b.j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  <w:r w:rsidR="0099716A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Bazovského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aP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YuQ4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HVnFo8sAgAAWAQAAA4AAAAAAAAAAAAAAAAALgIAAGRy&#10;cy9lMm9Eb2MueG1sUEsBAi0AFAAGAAgAAAAhAPxDB7HfAAAACAEAAA8AAAAAAAAAAAAAAAAAhgQA&#10;AGRycy9kb3ducmV2LnhtbFBLBQYAAAAABAAEAPMAAACSBQAAAAA=&#10;">
                      <v:textbox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32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b.j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99716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Bazovského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D17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E6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50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739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16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7D2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EB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E3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97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862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4D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16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B66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3D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DD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9E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1F2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F2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04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507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9A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4F4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22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4C0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B8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90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39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8C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F52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1F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C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4C4B6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36D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6411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E6C598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4DB2D2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99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A59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4E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A5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6D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8B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CF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745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3C8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A8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26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91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D0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9B5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C2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C1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3D2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BD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410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1B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64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78B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AF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EA9AD84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16F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66E6A07" wp14:editId="44E664A3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B13FD8" w14:textId="77777777" w:rsidR="000B647F" w:rsidRPr="00391121" w:rsidRDefault="00056AC5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Bazovského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">
                      <v:textbox>
                        <w:txbxContent>
                          <w:p w:rsidR="000B647F" w:rsidRPr="00391121" w:rsidRDefault="00056AC5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Bazovského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57EE1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D8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8C2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314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C67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E0D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124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B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7FE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D1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88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58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E8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B4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79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5C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1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5AF8FBD" wp14:editId="4B2A2D4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6BCA71" w14:textId="77777777" w:rsidR="000B647F" w:rsidRDefault="00056AC5" w:rsidP="00944C3D">
                                  <w:r>
                                    <w:t>2748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">
                      <v:textbox>
                        <w:txbxContent>
                          <w:p w:rsidR="000B647F" w:rsidRDefault="00056AC5" w:rsidP="00944C3D">
                            <w:r>
                              <w:t>2748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ED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0E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8B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D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E4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55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114F30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2816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9DA84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83BA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9E4CB6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595C43E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182B61" wp14:editId="3644E44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AEC99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BF57E6A" wp14:editId="63FF5217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680BF4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A5B6C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761E3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2C0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94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06EFFA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34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27DBA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4FD354A" wp14:editId="10F2382B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8A9D48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D1MwmG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D9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83D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DE1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7FC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C55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9BE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832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35DBD0C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4CE5703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7618CC2" wp14:editId="3461BEB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ED6D7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FrQC9Y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0E7C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57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B5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4C5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93C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32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0F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23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1379A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DE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7A6DC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4D1D85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016536C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DEADA7" wp14:editId="0DB8AF7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1A9656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2F4555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27A3ED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6C9ED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AD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0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011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E4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CA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BA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4F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F6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1B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A2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21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62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BA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1CE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29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46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7F7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0A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CFD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E0E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E6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8E5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9F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42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008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04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628F54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2B41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5D6F4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24447C">
              <w:rPr>
                <w:rFonts w:ascii="Arial" w:hAnsi="Arial"/>
                <w:lang w:eastAsia="sk-SK"/>
              </w:rPr>
              <w:t>28.2.202</w:t>
            </w:r>
            <w:r w:rsidR="00236726">
              <w:rPr>
                <w:rFonts w:ascii="Arial" w:hAnsi="Arial"/>
                <w:lang w:eastAsia="sk-SK"/>
              </w:rPr>
              <w:t>4</w:t>
            </w:r>
          </w:p>
          <w:p w14:paraId="3C0101F4" w14:textId="77777777" w:rsidR="00236726" w:rsidRDefault="00236726" w:rsidP="00503750">
            <w:pPr>
              <w:rPr>
                <w:rFonts w:ascii="Arial" w:hAnsi="Arial"/>
                <w:lang w:eastAsia="sk-SK"/>
              </w:rPr>
            </w:pPr>
          </w:p>
          <w:p w14:paraId="6F8C9D20" w14:textId="2D065826" w:rsidR="00236726" w:rsidRPr="00ED0163" w:rsidRDefault="00236726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74BC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7AE4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9724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51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2A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F58A1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55BC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5DD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40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6F3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527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DDBC2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76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FD50C6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28C9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E34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8D9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D69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AEF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8D83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E5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D7075F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4A02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625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4D5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9B2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ADC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4E25E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98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5ED3C1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6983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B92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3F2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DB3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E05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4D0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A1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40B78A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2680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F4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2BE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D8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976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A32A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4D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4E26E2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21B8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CBD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CE2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306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63C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09166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FF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99C13A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A9D0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22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AA0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634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B08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BE5D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D72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E9E367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B9E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4247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62821EE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CAA777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2B6A996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494BBA7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93363ED" w14:textId="77777777" w:rsidR="00236726" w:rsidRDefault="00236726" w:rsidP="00503750">
            <w:pPr>
              <w:rPr>
                <w:rFonts w:ascii="Arial" w:hAnsi="Arial"/>
                <w:lang w:eastAsia="sk-SK"/>
              </w:rPr>
            </w:pPr>
          </w:p>
          <w:p w14:paraId="18EFDF8B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55FA439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12BF88D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EEAE489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E0E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81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3C91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7F6ECE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6EAF0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BF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E6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E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AF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2A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98B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03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F3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5E9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37A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1A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3F3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946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6E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D1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3F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06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12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23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727D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2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B4A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69BC8BE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lastRenderedPageBreak/>
        <w:t>Základné informácie o účtovnej jednotke</w:t>
      </w:r>
    </w:p>
    <w:p w14:paraId="5171219A" w14:textId="77777777" w:rsidR="00944C3D" w:rsidRDefault="00944C3D" w:rsidP="00944C3D">
      <w:pPr>
        <w:rPr>
          <w:rFonts w:ascii="Arial" w:hAnsi="Arial"/>
        </w:rPr>
      </w:pPr>
    </w:p>
    <w:p w14:paraId="7C22DF18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60D586DD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7AA3C2E5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7778B9A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D767229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740687E7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3A2427C7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998903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CE286F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5FC56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58E71BA2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816DBB5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Ing. </w:t>
            </w:r>
            <w:r w:rsidR="00056AC5">
              <w:rPr>
                <w:rFonts w:ascii="Arial" w:hAnsi="Arial" w:cs="Arial"/>
                <w:sz w:val="16"/>
                <w:szCs w:val="16"/>
              </w:rPr>
              <w:t xml:space="preserve">Marta </w:t>
            </w:r>
            <w:proofErr w:type="spellStart"/>
            <w:r w:rsidR="00056AC5">
              <w:rPr>
                <w:rFonts w:ascii="Arial" w:hAnsi="Arial" w:cs="Arial"/>
                <w:sz w:val="16"/>
                <w:szCs w:val="16"/>
              </w:rPr>
              <w:t>Boncová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3FF75D23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BCCBE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5EF8581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51BF0F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BF808C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57573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1BCF19F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10E182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65749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DA303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88E1D4E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0F070A30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1C1E9D8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5D8EA99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50E279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4B114B6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186AB2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5661A162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A7903BD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5B489273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0F91736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5A0424A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C001C3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0A45A949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A271F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19EF0255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1393227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4C3D" w:rsidRPr="008D0433" w14:paraId="6800ABBC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D7C01F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0963C7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3FB3A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DF00C08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CC9424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000AF1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54973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C9E0C46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6D0A61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253053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05FBEC1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64996F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030A0A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48EE461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68DC374D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63426B8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624CD41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CE2DF99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36A8D822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06786B3E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54B6E9A9" w14:textId="2D2EB312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proofErr w:type="spellStart"/>
      <w:r>
        <w:rPr>
          <w:rFonts w:ascii="Arial" w:hAnsi="Arial"/>
          <w:sz w:val="22"/>
          <w:szCs w:val="22"/>
        </w:rPr>
        <w:t>áno</w:t>
      </w:r>
      <w:r w:rsidR="0024447C">
        <w:rPr>
          <w:rFonts w:ascii="Arial" w:hAnsi="Arial"/>
          <w:sz w:val="22"/>
          <w:szCs w:val="22"/>
        </w:rPr>
        <w:t>x</w:t>
      </w:r>
      <w:proofErr w:type="spellEnd"/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082EE4D2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0A0CF966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16F1775A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2EC87ED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5CB7E90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674B93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4850B1E0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487C76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9D7754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9BA3A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E66DE7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AC4B2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712B0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3311D6B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522FA4C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B71F0C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3D2E987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3F9C2AC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9E9312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2100640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BCCB7F7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07BA5C1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136BC4A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b) dlhodobý nehmotný majetok obstaraný vlastnou činnosťou</w:t>
      </w:r>
    </w:p>
    <w:p w14:paraId="2863525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055BBFF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2BE0E63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6DED74C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49A595C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706F3EC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6C7D8B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6BD2CE7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11474BD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7734B81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3C872D6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8E5F41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18D1826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38855D4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6F59144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476D038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C2D0A04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20756B86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26E6093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61FCE4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3DE00B5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720CD6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5158A9E8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3AAAB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58233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F0650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05BEB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1028C99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17AFD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65637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4AB09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09D639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0970B8E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9D87C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13CBA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1C7085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B9790B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4BC70D4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DA309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29EEF9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65B79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E3F12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5F206CE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2C416A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4914A2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4D6B6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C11E7B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0FBEBB1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B8DE3DC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5D6B1A74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70E2C26F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64A048D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09D622D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0CC20BA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42106B3E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AEF040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7AB74C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0F3B76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14D692EA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16C63163" w14:textId="77777777" w:rsidTr="00503750">
        <w:tc>
          <w:tcPr>
            <w:tcW w:w="2302" w:type="dxa"/>
            <w:vAlign w:val="center"/>
          </w:tcPr>
          <w:p w14:paraId="06CEC63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45980A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74E8B84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1EF1ADB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38A23B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42D12DD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DD835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1A7BB47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12EF154" w14:textId="77777777" w:rsidTr="00503750">
        <w:tc>
          <w:tcPr>
            <w:tcW w:w="15593" w:type="dxa"/>
            <w:gridSpan w:val="8"/>
            <w:vAlign w:val="center"/>
          </w:tcPr>
          <w:p w14:paraId="4C6170B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E2EFB0A" w14:textId="77777777" w:rsidTr="00503750">
        <w:tc>
          <w:tcPr>
            <w:tcW w:w="2302" w:type="dxa"/>
            <w:vAlign w:val="center"/>
          </w:tcPr>
          <w:p w14:paraId="10ED08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0612AF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ABAA2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F7B3E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BE7F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240F7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722D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358B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65EFE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B61B3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E32316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69E9F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63665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59C6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101EF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80CA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EC9D9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A7A2F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6B294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BF2AD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7ED0E3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476D5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3B354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78540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83CDCB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EC7DE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78ED83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223F4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487863F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4D9EFCB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7514B4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4C28E8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6E1DA4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17FD9D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0D402B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63502C9B" w14:textId="77777777" w:rsidTr="00503750">
        <w:tc>
          <w:tcPr>
            <w:tcW w:w="2302" w:type="dxa"/>
            <w:vAlign w:val="center"/>
          </w:tcPr>
          <w:p w14:paraId="7A3C9B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23684B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08DAA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5D125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A2CA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3328B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ADE4C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2F4A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85F41F" w14:textId="77777777" w:rsidTr="00503750">
        <w:tc>
          <w:tcPr>
            <w:tcW w:w="15593" w:type="dxa"/>
            <w:gridSpan w:val="8"/>
            <w:vAlign w:val="center"/>
          </w:tcPr>
          <w:p w14:paraId="15CC0FC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7D393F63" w14:textId="77777777" w:rsidTr="00503750">
        <w:tc>
          <w:tcPr>
            <w:tcW w:w="2302" w:type="dxa"/>
            <w:vAlign w:val="center"/>
          </w:tcPr>
          <w:p w14:paraId="3DF3374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69BAB5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D0892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CF781A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35BB2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5AD9E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E667F5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D2FC8D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9A715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841C4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E12E53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5F0C65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F5395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A59A9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297B5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86D674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203B9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2242E0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AFBB3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513071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604205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758EC9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7A226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87457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98134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CCDFAF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D877A9" w14:textId="77777777" w:rsidTr="00503750">
        <w:tc>
          <w:tcPr>
            <w:tcW w:w="2302" w:type="dxa"/>
            <w:vAlign w:val="center"/>
          </w:tcPr>
          <w:p w14:paraId="3E6C87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495658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265A8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EE5A5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0C893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F97D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43A1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58F05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2AB9281" w14:textId="77777777" w:rsidTr="00503750">
        <w:tc>
          <w:tcPr>
            <w:tcW w:w="15593" w:type="dxa"/>
            <w:gridSpan w:val="8"/>
            <w:vAlign w:val="center"/>
          </w:tcPr>
          <w:p w14:paraId="0D737DB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ED26128" w14:textId="77777777" w:rsidTr="00503750">
        <w:tc>
          <w:tcPr>
            <w:tcW w:w="2302" w:type="dxa"/>
            <w:vAlign w:val="center"/>
          </w:tcPr>
          <w:p w14:paraId="2B2026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B6BE2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4E69EF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6E357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04E83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4E9B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B2EBF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13E2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A51334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7E634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5693A3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0EBEE8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29BB7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A0A37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0980F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A550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17F1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00DE26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5DE8C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15CB94C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E181C2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FD71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E8668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B24D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601FA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ABCDB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2D6B01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3570F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DF6B3B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C59676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E067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EDBE3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A6D4C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3D310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8FB55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3BF6A3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406EE45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730F8531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0C71BB2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225D5C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086405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5FA47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35966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D711E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D7B9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F8BA4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79F952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575A0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C9F6B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AEF87C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38A3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F686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848C9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112B6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BC00D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35EB33A" w14:textId="77777777" w:rsidR="00944C3D" w:rsidRDefault="00944C3D" w:rsidP="00944C3D">
      <w:pPr>
        <w:rPr>
          <w:rFonts w:ascii="Arial" w:hAnsi="Arial"/>
          <w:b/>
        </w:rPr>
      </w:pPr>
    </w:p>
    <w:p w14:paraId="230E9C40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7093026E" w14:textId="77777777" w:rsidTr="00503750">
        <w:tc>
          <w:tcPr>
            <w:tcW w:w="1944" w:type="dxa"/>
            <w:vAlign w:val="center"/>
          </w:tcPr>
          <w:p w14:paraId="028D177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79CA36B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5DA2592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38425CE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64F38EF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EC093A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6CECC2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51E91DD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772B64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56AA2C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97911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4A3F2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3F6B172E" w14:textId="77777777" w:rsidTr="00503750">
        <w:tc>
          <w:tcPr>
            <w:tcW w:w="15685" w:type="dxa"/>
            <w:gridSpan w:val="12"/>
            <w:vAlign w:val="center"/>
          </w:tcPr>
          <w:p w14:paraId="52D138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EE749DC" w14:textId="77777777" w:rsidTr="00503750">
        <w:tc>
          <w:tcPr>
            <w:tcW w:w="1944" w:type="dxa"/>
            <w:vAlign w:val="center"/>
          </w:tcPr>
          <w:p w14:paraId="0A6514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2D730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464D2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AF386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B6F36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49A0B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4B7B6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6EF31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13E4C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E0DDE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51EC3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83BF3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44AF46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A09292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2C7BB7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132BB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25279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11C41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3FD51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82CD3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AB01A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0EB32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9F10C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F743D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957F4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1B789D1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2C05073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57F1B8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F4EF7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3820F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F8A60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AAE1C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47561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62C3C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A1928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22088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52A23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CAC86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4D72B1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592EF1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78E5C0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10C5C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23AA0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E2FAF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1664EC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38E1EC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4E334C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210F32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5F2071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ABAB3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7950E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0EA63AC3" w14:textId="77777777" w:rsidTr="00503750">
        <w:tc>
          <w:tcPr>
            <w:tcW w:w="1944" w:type="dxa"/>
            <w:vAlign w:val="center"/>
          </w:tcPr>
          <w:p w14:paraId="2235DF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7D753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AA661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BF8D8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4A5F3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D8410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E71F2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46D15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7D0B0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C153D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5EADA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DCB63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46DFE2" w14:textId="77777777" w:rsidTr="00503750">
        <w:tc>
          <w:tcPr>
            <w:tcW w:w="15685" w:type="dxa"/>
            <w:gridSpan w:val="12"/>
            <w:vAlign w:val="center"/>
          </w:tcPr>
          <w:p w14:paraId="1A28FB8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3626826" w14:textId="77777777" w:rsidTr="00503750">
        <w:tc>
          <w:tcPr>
            <w:tcW w:w="1944" w:type="dxa"/>
            <w:vAlign w:val="center"/>
          </w:tcPr>
          <w:p w14:paraId="0707B98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E64E3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F7F65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55936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A8AE8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E040A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C22D6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F990C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D8C5F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D3B5B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922BF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52B90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9938ED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14254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8A3D1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FB0EF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1E6F7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4A7DE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72265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D8D84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91EAF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93BDF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904BB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59CA7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5D4D2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457F34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61299E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4BA71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FB25C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8882A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AD09B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E09F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481C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485C3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ABA6B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CA90F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CC3F2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435F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6852DA" w14:textId="77777777" w:rsidTr="00503750">
        <w:tc>
          <w:tcPr>
            <w:tcW w:w="1944" w:type="dxa"/>
            <w:vAlign w:val="center"/>
          </w:tcPr>
          <w:p w14:paraId="262DA9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0C7F6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25AE7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48258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77BE2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6BD58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8E67A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D07B2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B669C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A9E66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9CCE8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4EEFC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662256" w14:textId="77777777" w:rsidTr="00503750">
        <w:tc>
          <w:tcPr>
            <w:tcW w:w="15685" w:type="dxa"/>
            <w:gridSpan w:val="12"/>
            <w:vAlign w:val="center"/>
          </w:tcPr>
          <w:p w14:paraId="403F4C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D9527B0" w14:textId="77777777" w:rsidTr="00503750">
        <w:tc>
          <w:tcPr>
            <w:tcW w:w="1944" w:type="dxa"/>
            <w:vAlign w:val="center"/>
          </w:tcPr>
          <w:p w14:paraId="04402FA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D7127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913D9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98BD9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5248A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5F078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5558B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DE71B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6266E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B630D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217BB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38558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5CDD7F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0E208D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1E591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F0B06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50669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21D26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351D5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56EA3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093DD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3ACAF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2CD51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9AED9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3CE59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E8F9C9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2BAA29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A032D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6EA2D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0DECE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E9A50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0FDD9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58AA3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29D36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4400A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7DDC6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21040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48ADA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B0478D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DC3443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71C2A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E973F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B6810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240C2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964E9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F690C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C19ED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9A9B4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E7A58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69421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BD86B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3DED63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6DB59C6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3620CB0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1C8E4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2EE28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5A764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1BDCC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94D08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B5A28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CD680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C006C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73D4A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56196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BC57B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20FCE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8CAB9F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38DAE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D7D99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6770C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022E4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5A953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BE792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DF78C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CD8D5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5927A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F77FE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96E70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CDF88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DA0D61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E43113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DF76BE7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16E1A8B2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7F3545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CF8264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3A6D619A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A1176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B0B454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B1D4AE6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11461C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9B68B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2E238FB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DCF52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590E6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D01CECB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5BB0BBB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61D4C3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9672267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49FAF65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6C606F5B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5D1897B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8077F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87BC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12EB8C2F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4A9CE7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07B32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1555D5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EE3708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716DAC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7C760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CC9A59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F1CA65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76607B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E6163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923D7D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25C01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84697C1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5103A03F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7738B4C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557D400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410EAD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6B24E5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01973C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21FBB9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1390BC35" w14:textId="77777777" w:rsidTr="00503750">
        <w:trPr>
          <w:trHeight w:val="1073"/>
        </w:trPr>
        <w:tc>
          <w:tcPr>
            <w:tcW w:w="3614" w:type="dxa"/>
            <w:vMerge/>
          </w:tcPr>
          <w:p w14:paraId="1327665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98E0AD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942E8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66D4825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0198379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47987CD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3FFACCD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18A8C721" w14:textId="77777777" w:rsidTr="00503750">
        <w:trPr>
          <w:trHeight w:val="283"/>
        </w:trPr>
        <w:tc>
          <w:tcPr>
            <w:tcW w:w="3614" w:type="dxa"/>
          </w:tcPr>
          <w:p w14:paraId="3290F2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C363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DA9D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CDA1D4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6A239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8908E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CABDF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13D064E" w14:textId="77777777" w:rsidTr="00503750">
        <w:trPr>
          <w:trHeight w:val="283"/>
        </w:trPr>
        <w:tc>
          <w:tcPr>
            <w:tcW w:w="3614" w:type="dxa"/>
          </w:tcPr>
          <w:p w14:paraId="1DEBE9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E77E2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830CE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37F54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6CC58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86261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13B767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08D11A2" w14:textId="77777777" w:rsidTr="00503750">
        <w:trPr>
          <w:trHeight w:val="283"/>
        </w:trPr>
        <w:tc>
          <w:tcPr>
            <w:tcW w:w="3614" w:type="dxa"/>
          </w:tcPr>
          <w:p w14:paraId="3D27AB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5FCDD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0BAF5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F56EB6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492A5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8DBE8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7833B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EEA3FAD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5B99C928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2B7CDA8D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35C6E0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299772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3202A13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29EEFE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0A111A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4E2EDB4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76A01C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773FF3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81227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7732CC8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FD91CC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39FDB80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2DDFC3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492280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BB643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4950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921E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B2A5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192AB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D532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7F7D6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45C82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5892A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A2F46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B2DD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EE13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6578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C544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DE8E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1DA3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40C3B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0C413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41BF4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F8A5F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6FE0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F74B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2004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65AA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4161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509A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64256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F4A29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32FCE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3C0848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4C72D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8198D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74E4A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17D38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BDA94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B8EEB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4FC1D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AD8DD0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20F682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41AA6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82FC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2B5C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7C76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D072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BCD4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23A5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C8379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996A4F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CA4DC0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803AD8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7901EE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3EFE8B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41BD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1DF3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06AC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1B9D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6D6F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51EE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345CE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9FD6C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023EB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D1B06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C89D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5D76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9F0F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1E0D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F6CF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7E13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DC98F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25A8B0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6FFD94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03E4C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FF67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2F7A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8D42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43C4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DE4EA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FFF0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2CB0A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AF626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6953AB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5F9E2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6336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3030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B1A1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9409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41CC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85C10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FD40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EAECBA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75F527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F6C3E9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5888B6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125A28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DBDD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C0AA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50BE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EB899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ED7C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DDCD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F20FB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5D33B6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66AAA5F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BAEA1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564FD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E5B6E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A65E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71DD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4A6E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73B0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F3DEA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395C84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431FD1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3CC8959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761F50C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A6A4EA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B58931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010CB0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F4A93C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B1516C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16F0E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224EBB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73B9D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BADA90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03A514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4DD60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D19C42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088048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22BDD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DA5C7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C1B10C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55ECB28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0F3B76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70A4677D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6E231BD2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53EF3967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39E6896B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1B7A16D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5CAD13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0C994D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05F856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B8D619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7DD88F3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5C32AF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F7DF59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E43C99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99AA6D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CFF43E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EC5C42A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08DBD8C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517FF9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4B43D2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19A2B1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2735D0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3800D33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340382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5A0CF1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53673B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500ECD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F8B065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3CAE605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1287618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EB63A2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FE20BD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DEDF68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D17595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3DA3036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9E74D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98F08C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F51868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5A2ABA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CA011D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5B841C1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14787B29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D198AF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7F512F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FE5D45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F10E1E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58BF37DE" w14:textId="77777777" w:rsidR="00944C3D" w:rsidRDefault="00944C3D" w:rsidP="00944C3D">
      <w:pPr>
        <w:rPr>
          <w:rFonts w:ascii="Arial" w:hAnsi="Arial"/>
          <w:b/>
        </w:rPr>
      </w:pPr>
    </w:p>
    <w:p w14:paraId="3ACF26AD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26F730A4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380B8B5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DECA5C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6AA086B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B5D79B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3C12594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3A3A4B26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411BA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671E40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E9B927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014E771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76E621A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6961BC5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6582F1C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B8244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F8B8B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6FF44A3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50B647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7BF135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F92958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58053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E57FA16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09F8E10F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2BDEA6A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7AB78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8465C8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021F86F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32447704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0CB96975" w14:textId="77777777" w:rsidTr="00503750">
        <w:tc>
          <w:tcPr>
            <w:tcW w:w="2835" w:type="dxa"/>
            <w:vAlign w:val="center"/>
          </w:tcPr>
          <w:p w14:paraId="0796B3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3B670A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7B14F8B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6E96537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180C74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30D8EA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3E86E554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400F5B6F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2833986D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6B650A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10097F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749374F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EDBBA4D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64EC62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58189A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42F31D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B59C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3098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50C7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DF4E7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80D880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55CD60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430422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B20F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14E8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2CB1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0995C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FB3F4C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47FE9E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0E1A86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B611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D997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92CF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62282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C82150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25B81F6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23996F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04E23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BC53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C94A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C38CA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688040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4DB2DE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621EA3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C7646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6EE4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950EA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04231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3AB15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20CF7D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568C856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E60D1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911B4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D11AA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CF990F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FB22236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0FD72FA9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4D4C2928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7DD3B74C" w14:textId="77777777" w:rsidR="00944C3D" w:rsidRDefault="00944C3D" w:rsidP="00944C3D">
      <w:pPr>
        <w:rPr>
          <w:rFonts w:ascii="Arial" w:hAnsi="Arial"/>
          <w:b/>
        </w:rPr>
      </w:pPr>
    </w:p>
    <w:p w14:paraId="3E2BE1A9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4B40FB3" w14:textId="77777777" w:rsidTr="00503750">
        <w:tc>
          <w:tcPr>
            <w:tcW w:w="2835" w:type="dxa"/>
            <w:vAlign w:val="center"/>
          </w:tcPr>
          <w:p w14:paraId="347CDE6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356CA5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42567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49F72E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2AC8C16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2AF93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912F368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1ACB2E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7FC5BF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628A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71B2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E369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A4521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FB86BB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71088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106152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A001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62E9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9230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95868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B7D5C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108AC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14D14C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8041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595C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23A31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D8DF9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33A6C2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991E1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4C89B4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D508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B38C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F1A97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A4348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19D46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29128D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15D9453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B41C2F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E0BEF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D09F52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20E853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3F6D853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4FD5BE9E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1CD85C70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55FEA4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2503C63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589513B3" w14:textId="77777777" w:rsidTr="00503750">
        <w:trPr>
          <w:trHeight w:val="699"/>
        </w:trPr>
        <w:tc>
          <w:tcPr>
            <w:tcW w:w="3502" w:type="dxa"/>
            <w:vMerge/>
          </w:tcPr>
          <w:p w14:paraId="335F05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5F61525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33A1931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E4F4BC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A21B04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2973EC4F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F3D50B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887D27A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31B31C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5551EF11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434D5377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B72EFAE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DA2486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35C11041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4A9970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361D02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A7B88BD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78DE2CA9" w14:textId="77777777" w:rsidTr="00503750">
        <w:trPr>
          <w:trHeight w:val="593"/>
        </w:trPr>
        <w:tc>
          <w:tcPr>
            <w:tcW w:w="3497" w:type="dxa"/>
          </w:tcPr>
          <w:p w14:paraId="50399E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4D7B533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0F34D50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9120C7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E64408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670CAC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C3E9C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148A0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475CAE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5F538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B7770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B5DF0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F00470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8B17D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C1B48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B7CF2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539E53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391A2D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50FA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4D7C7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B93290A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79A59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77A6A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0E709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DADCA29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F315F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42240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5FF7A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2010B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3D1FF0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D4D9B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D01AA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DAD4B49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C2E2C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270E3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7D8951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D9BD37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E0C18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10E2C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8590BC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3ADCD2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49299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71180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D2111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00E323E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BAA6C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40AE3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E49764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05E7064A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AE8F1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57E7F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C908256" w14:textId="77777777" w:rsidR="00944C3D" w:rsidRDefault="00944C3D" w:rsidP="00944C3D">
      <w:pPr>
        <w:rPr>
          <w:rFonts w:ascii="Arial" w:hAnsi="Arial"/>
          <w:b/>
        </w:rPr>
      </w:pPr>
    </w:p>
    <w:p w14:paraId="2EE50120" w14:textId="77777777" w:rsidR="00944C3D" w:rsidRDefault="00944C3D" w:rsidP="00944C3D">
      <w:pPr>
        <w:rPr>
          <w:rFonts w:ascii="Arial" w:hAnsi="Arial"/>
          <w:b/>
        </w:rPr>
      </w:pPr>
    </w:p>
    <w:p w14:paraId="2268EC70" w14:textId="77777777" w:rsidR="00944C3D" w:rsidRDefault="00944C3D" w:rsidP="00944C3D">
      <w:pPr>
        <w:rPr>
          <w:rFonts w:ascii="Arial" w:hAnsi="Arial"/>
          <w:b/>
        </w:rPr>
      </w:pPr>
    </w:p>
    <w:p w14:paraId="2E4346ED" w14:textId="77777777" w:rsidR="00944C3D" w:rsidRDefault="00944C3D" w:rsidP="00944C3D">
      <w:pPr>
        <w:rPr>
          <w:rFonts w:ascii="Arial" w:hAnsi="Arial"/>
          <w:b/>
        </w:rPr>
      </w:pPr>
    </w:p>
    <w:p w14:paraId="6604BB73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388F42EC" w14:textId="77777777" w:rsidTr="00503750">
        <w:tc>
          <w:tcPr>
            <w:tcW w:w="2622" w:type="dxa"/>
            <w:vAlign w:val="center"/>
          </w:tcPr>
          <w:p w14:paraId="5E98244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0DB5DC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14D3CA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1C13487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2ACF82C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75D8D0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19CB5D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29BC0A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2DF8B0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F787565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6B073B3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0BF7400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B3C5C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75AC55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F58DD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2AD5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945DA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E94B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11A5F9C" w14:textId="77777777" w:rsidTr="00503750">
        <w:tc>
          <w:tcPr>
            <w:tcW w:w="2622" w:type="dxa"/>
            <w:vAlign w:val="center"/>
          </w:tcPr>
          <w:p w14:paraId="2760AF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433102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4A4CC0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D70ED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06619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FAF3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6D81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04C174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BD2A2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3AC38A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A93A2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CCB5F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16EB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748D6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14636B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22667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765E39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7E00B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92879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0C7AD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5CE1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1C9F7D2A" w14:textId="77777777" w:rsidTr="00503750">
        <w:tc>
          <w:tcPr>
            <w:tcW w:w="2622" w:type="dxa"/>
            <w:vAlign w:val="center"/>
          </w:tcPr>
          <w:p w14:paraId="7DACF4E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6F3CECA8" w14:textId="299C5127" w:rsidR="00944C3D" w:rsidRPr="008C56AB" w:rsidRDefault="00236726" w:rsidP="00056AC5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61479</w:t>
            </w:r>
          </w:p>
        </w:tc>
        <w:tc>
          <w:tcPr>
            <w:tcW w:w="1275" w:type="dxa"/>
            <w:vAlign w:val="center"/>
          </w:tcPr>
          <w:p w14:paraId="0F4FD634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4D95565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0ADC8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F68029" w14:textId="37D3CF78" w:rsidR="00944C3D" w:rsidRPr="008C56AB" w:rsidRDefault="0023672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50951</w:t>
            </w:r>
          </w:p>
        </w:tc>
      </w:tr>
      <w:tr w:rsidR="0099716A" w:rsidRPr="00050529" w14:paraId="19681B2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D9166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3E1D2A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FFF01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D6BF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D7ADC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5D25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100DBE4" w14:textId="77777777" w:rsidTr="00503750">
        <w:tc>
          <w:tcPr>
            <w:tcW w:w="2622" w:type="dxa"/>
            <w:vAlign w:val="center"/>
          </w:tcPr>
          <w:p w14:paraId="49E7291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441F79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67E1A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EC007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EA6F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7D713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7F0336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9007B18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30D2C03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DAB11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76B7F3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A0599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D0EE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16981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79958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272F719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023BB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15D8CF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9ABE1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20241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B847A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59E1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D751E3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2254F4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4C5F0A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52B09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2A09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B738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F560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17297306" w14:textId="77777777" w:rsidTr="00503750">
        <w:tc>
          <w:tcPr>
            <w:tcW w:w="2622" w:type="dxa"/>
            <w:vAlign w:val="center"/>
          </w:tcPr>
          <w:p w14:paraId="1114EA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6A6634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E0B17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91DB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899C3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E14B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1ADD0B9" w14:textId="77777777" w:rsidTr="00503750">
        <w:tc>
          <w:tcPr>
            <w:tcW w:w="2622" w:type="dxa"/>
            <w:vAlign w:val="center"/>
          </w:tcPr>
          <w:p w14:paraId="2C2E77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0D9A58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53026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3320B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1F05B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E9D5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7900F2D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42D3B6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464C8B00" w14:textId="77777777" w:rsidR="00944C3D" w:rsidRPr="008C56AB" w:rsidRDefault="00944C3D" w:rsidP="00056AC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17D5BC4" w14:textId="77777777" w:rsidR="00944C3D" w:rsidRPr="008C56AB" w:rsidRDefault="00944C3D" w:rsidP="00056AC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1361CBC" w14:textId="77777777" w:rsidR="00944C3D" w:rsidRPr="008C56AB" w:rsidRDefault="00944C3D" w:rsidP="00056AC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3F92A6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DD332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347092A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DB79A7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330AFC3C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67AC9F3D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6465DE3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4115F99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77B673B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64342FA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D2F9D7B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3158F8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4DB46B4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6B9726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236751A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EBEAFA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D83728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56CE988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D20374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64E15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2D24F03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12255C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7F4D18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661790F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C25A0F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D40EC7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0EBD384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D5C3E1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9DDA8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34D57E5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829882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6C6256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0A96042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33F6E6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C585CE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54F056D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12D90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37B8DD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5FDF0F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4CE25F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01BAC9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0B903A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15849D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393461A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03F5375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752145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63166D8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66AB690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8A419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3903ED1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6FF3FE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8E89A3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6E72038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32B3BE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943F26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2EB7906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1BA6D3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CA5ABC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ABC37E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FE55F3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7FDBDD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6C67A9A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D368B9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D8377B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7943EB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5E69A0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095A73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83C21B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AAF3CD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FBD85C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4C116C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0E94A0A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4EA2CC93" w14:textId="77777777" w:rsidTr="00503750">
        <w:tc>
          <w:tcPr>
            <w:tcW w:w="2835" w:type="dxa"/>
            <w:vAlign w:val="center"/>
          </w:tcPr>
          <w:p w14:paraId="76E3C28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1AAB17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0BED9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24A896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729BB28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5A1E11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7C95BBC" w14:textId="77777777" w:rsidTr="00503750">
        <w:tc>
          <w:tcPr>
            <w:tcW w:w="2835" w:type="dxa"/>
            <w:vAlign w:val="center"/>
          </w:tcPr>
          <w:p w14:paraId="568EF9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46092B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D7E3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4F43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EBC7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4720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B05562" w14:textId="77777777" w:rsidTr="00503750">
        <w:tc>
          <w:tcPr>
            <w:tcW w:w="2835" w:type="dxa"/>
            <w:vAlign w:val="center"/>
          </w:tcPr>
          <w:p w14:paraId="42D0FC4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666A5C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64A8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A6F9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D056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9D75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015A59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2EC873C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5B0F928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7640E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A5C12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EFD52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D106D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158117B6" w14:textId="77777777" w:rsidTr="00503750">
        <w:tc>
          <w:tcPr>
            <w:tcW w:w="2835" w:type="dxa"/>
            <w:vAlign w:val="center"/>
          </w:tcPr>
          <w:p w14:paraId="72F3F1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137769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2537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CEF8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2AA4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2F614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81738A8" w14:textId="77777777" w:rsidTr="00503750">
        <w:tc>
          <w:tcPr>
            <w:tcW w:w="2835" w:type="dxa"/>
            <w:vAlign w:val="center"/>
          </w:tcPr>
          <w:p w14:paraId="14776A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44516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8635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D10E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21B4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71BFF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0C0022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DE54A3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05C0660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6D834A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5295BD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471D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F4B0BAE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C05504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406DDDC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51E336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B460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D707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43EB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2A811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18A6F57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76DE443A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7928C489" w14:textId="77777777" w:rsidTr="00503750">
        <w:tc>
          <w:tcPr>
            <w:tcW w:w="2552" w:type="dxa"/>
            <w:shd w:val="clear" w:color="auto" w:fill="auto"/>
            <w:vAlign w:val="center"/>
          </w:tcPr>
          <w:p w14:paraId="47EC6D4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5429926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9E2C0E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B0E3F7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CA4CB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24C5662B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C08A2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24BDD6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378AB6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7546E1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D10B39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7D114645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43ED44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071995E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11554D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A6362B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1CFD452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AC1C845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172CB4A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3E7315FE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291ACC8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0425EF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49EAA1A8" w14:textId="77777777" w:rsidTr="00503750">
        <w:tc>
          <w:tcPr>
            <w:tcW w:w="4395" w:type="dxa"/>
            <w:vMerge/>
          </w:tcPr>
          <w:p w14:paraId="601F8D8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584A51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3CBD6C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0DEA2767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4948782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7C3767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7498330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30749745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AF6532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06E052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6D5BB0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7F784CF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03DBED7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27328976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58D03E6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23CD80A9" w14:textId="77777777" w:rsidTr="00503750">
        <w:tc>
          <w:tcPr>
            <w:tcW w:w="4395" w:type="dxa"/>
            <w:vAlign w:val="center"/>
          </w:tcPr>
          <w:p w14:paraId="7DAECF4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36533E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29BF332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1257CD26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1DCD8F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72039B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F823C81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286E74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4D65EBB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5A0FCAA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ADF45D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4AD98A8C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C64568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505865EA" w14:textId="39879FAD" w:rsidR="00944C3D" w:rsidRPr="008C56AB" w:rsidRDefault="00236726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33880</w:t>
            </w:r>
          </w:p>
        </w:tc>
        <w:tc>
          <w:tcPr>
            <w:tcW w:w="2835" w:type="dxa"/>
            <w:vAlign w:val="center"/>
          </w:tcPr>
          <w:p w14:paraId="6A4A98E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16A4FD85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529E96E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56439534" w14:textId="77777777" w:rsidTr="00503750">
        <w:tc>
          <w:tcPr>
            <w:tcW w:w="4395" w:type="dxa"/>
            <w:vAlign w:val="center"/>
          </w:tcPr>
          <w:p w14:paraId="29110A7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0DCB678D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F504A6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693AA136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79BFDDC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50AC1F1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631A2A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42D6D260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094770D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14C14C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68EE4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157F58C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46517B0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3EE980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EECE6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35DE8F9A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2673AD8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3ED54B05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7ABD387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08B26D22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3637CB3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157B75F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C684F2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011678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6BD660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B001F6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65417314" w14:textId="77777777" w:rsidTr="00503750">
        <w:tc>
          <w:tcPr>
            <w:tcW w:w="1843" w:type="dxa"/>
            <w:vAlign w:val="center"/>
          </w:tcPr>
          <w:p w14:paraId="2EC11B1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413A14E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6C41CFCA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33CD76B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6C50078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553E611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5520C56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44F07C33" w14:textId="77777777" w:rsidTr="00503750">
        <w:tc>
          <w:tcPr>
            <w:tcW w:w="1843" w:type="dxa"/>
            <w:vAlign w:val="center"/>
          </w:tcPr>
          <w:p w14:paraId="1AE8B9B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6D2A114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1E4A7A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C01998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6C79D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089E4E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51F183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190AB19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58D98D5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2D1104A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0EC224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DECE78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47BBE3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3C95E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14F7D8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C7BB4A7" w14:textId="77777777" w:rsidTr="00503750">
        <w:tc>
          <w:tcPr>
            <w:tcW w:w="1843" w:type="dxa"/>
            <w:vAlign w:val="center"/>
          </w:tcPr>
          <w:p w14:paraId="260090E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7EC30DC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BF4BBA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6CF35C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4E094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AC6AC4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2CCF91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F534974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50CE3C5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12EDAEF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5F3AD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61FC0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50ED79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5725C8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F55881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97901C6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7935B24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1C05C83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4DE4E8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77708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23C81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BBF583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A7411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245CA6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A733B45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17AAA0F1" w14:textId="77777777" w:rsidTr="00503750">
        <w:trPr>
          <w:trHeight w:val="664"/>
        </w:trPr>
        <w:tc>
          <w:tcPr>
            <w:tcW w:w="3372" w:type="dxa"/>
          </w:tcPr>
          <w:p w14:paraId="11B59C1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7F31BF8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28E499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0F511F1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7ED0B0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2BCCDE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7A7E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2CCD094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622D388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119CC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5D621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1E1580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66A74EB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D1402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3BE98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F294E2C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3CFB08A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05875E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53AE3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94FDE5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EA8C340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B5763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285FD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5367A69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68120573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667F6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D5732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602B675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11E75B5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528E01F7" w14:textId="77777777" w:rsidTr="00503750">
        <w:tc>
          <w:tcPr>
            <w:tcW w:w="2835" w:type="dxa"/>
            <w:vAlign w:val="center"/>
          </w:tcPr>
          <w:p w14:paraId="0896540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0A218D8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443E0C0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1B60444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5728C803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2271EE5E" w14:textId="77777777" w:rsidTr="00503750">
        <w:tc>
          <w:tcPr>
            <w:tcW w:w="2835" w:type="dxa"/>
          </w:tcPr>
          <w:p w14:paraId="2CEE49A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4C8B8A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05577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9D769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7EBF7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814193A" w14:textId="77777777" w:rsidTr="00503750">
        <w:tc>
          <w:tcPr>
            <w:tcW w:w="2835" w:type="dxa"/>
          </w:tcPr>
          <w:p w14:paraId="07D23F8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7DCCE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CFB37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C9129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7F2C8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7FF5429" w14:textId="77777777" w:rsidTr="00503750">
        <w:tc>
          <w:tcPr>
            <w:tcW w:w="2835" w:type="dxa"/>
          </w:tcPr>
          <w:p w14:paraId="56187EB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04C218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536E2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59299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410EA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D813F05" w14:textId="77777777" w:rsidTr="00503750">
        <w:tc>
          <w:tcPr>
            <w:tcW w:w="2835" w:type="dxa"/>
            <w:vAlign w:val="center"/>
          </w:tcPr>
          <w:p w14:paraId="594C719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64ADF5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0B345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7EEA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80406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41286A8" w14:textId="77777777" w:rsidTr="00503750">
        <w:tc>
          <w:tcPr>
            <w:tcW w:w="2835" w:type="dxa"/>
            <w:vAlign w:val="center"/>
          </w:tcPr>
          <w:p w14:paraId="325B555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74E4EE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DA24C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65170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D52FF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396E313" w14:textId="77777777" w:rsidTr="00503750">
        <w:tc>
          <w:tcPr>
            <w:tcW w:w="2835" w:type="dxa"/>
          </w:tcPr>
          <w:p w14:paraId="25C4A39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03C39E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2A6A6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439D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2EF5B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E09FAB7" w14:textId="77777777" w:rsidTr="00503750">
        <w:tc>
          <w:tcPr>
            <w:tcW w:w="2835" w:type="dxa"/>
          </w:tcPr>
          <w:p w14:paraId="4E91F6A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50AFC7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2947F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5F0D2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2B613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ED162D9" w14:textId="77777777" w:rsidTr="00503750">
        <w:tc>
          <w:tcPr>
            <w:tcW w:w="2835" w:type="dxa"/>
          </w:tcPr>
          <w:p w14:paraId="4FE40AC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7A7D8A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D4551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4310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2DCE1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1CA2C4C" w14:textId="77777777" w:rsidR="00944C3D" w:rsidRDefault="00944C3D" w:rsidP="00944C3D">
      <w:pPr>
        <w:rPr>
          <w:rFonts w:ascii="Arial" w:hAnsi="Arial"/>
          <w:b/>
        </w:rPr>
      </w:pPr>
    </w:p>
    <w:p w14:paraId="0412370E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7A71EF67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49D6C69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4F8D52A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7BA92C5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24178EC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36CD3B8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6FB8CE9B" w14:textId="77777777" w:rsidTr="00503750">
        <w:trPr>
          <w:trHeight w:val="443"/>
        </w:trPr>
        <w:tc>
          <w:tcPr>
            <w:tcW w:w="2560" w:type="dxa"/>
          </w:tcPr>
          <w:p w14:paraId="7FFA2D3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3BA484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17BD1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63170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1B4CA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DD98CF8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1FDB07B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30C4F2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E9995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50012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EC7B0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58F072D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0E01C8C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75806D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5AF402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E0984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E3154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1D96DB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4B1326D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38C693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51FE2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335C5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0E591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313F81" w14:textId="77777777" w:rsidR="00944C3D" w:rsidRDefault="00944C3D" w:rsidP="00944C3D">
      <w:pPr>
        <w:rPr>
          <w:rFonts w:ascii="Arial" w:hAnsi="Arial"/>
          <w:b/>
        </w:rPr>
      </w:pPr>
    </w:p>
    <w:p w14:paraId="105DF994" w14:textId="77777777" w:rsidR="00944C3D" w:rsidRDefault="00944C3D" w:rsidP="00944C3D">
      <w:pPr>
        <w:rPr>
          <w:rFonts w:ascii="Arial" w:hAnsi="Arial"/>
          <w:b/>
        </w:rPr>
      </w:pPr>
    </w:p>
    <w:p w14:paraId="003C61B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277D2669" w14:textId="77777777" w:rsidR="00944C3D" w:rsidRDefault="00944C3D" w:rsidP="00944C3D">
      <w:pPr>
        <w:rPr>
          <w:rFonts w:ascii="Arial" w:hAnsi="Arial"/>
          <w:b/>
        </w:rPr>
      </w:pPr>
    </w:p>
    <w:p w14:paraId="073752D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76A2D2DC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7071583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475247F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3A9EBC1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9C7D15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F80429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686D69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DE373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15047BA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31B6873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26F157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A9641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C7262D4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FDC6A4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75E54E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912AC8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B46557B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444A09D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47914203" w14:textId="77777777" w:rsidTr="00503750">
        <w:trPr>
          <w:trHeight w:val="677"/>
        </w:trPr>
        <w:tc>
          <w:tcPr>
            <w:tcW w:w="3358" w:type="dxa"/>
          </w:tcPr>
          <w:p w14:paraId="6767E20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17581D5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2A6A357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BCE3D3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A9E40A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142275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8EF34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4AAB37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20F4E0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703073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DC048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699067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3B3A8F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E6598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AA568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B72C58A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799F7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58C7DE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6BF7E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5FCFA1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D11367D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86467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ED9D6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A273799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35141276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E1510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91C9F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D8CAA72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873A44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3CEB46C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77292A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117126D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64E34CDF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2907A0E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4B5935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BDC4B52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F08EB0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42DCB4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8CC6282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0D424B2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34AD4A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3EBE14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B2E48A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9A5B25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4B7899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779328D6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402786A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4766AD0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908F45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007E196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3929B8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0A6507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0EBC5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5C1ABA5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5966060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3A01AF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DA674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3362532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11E29F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3E0BD5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711DC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CE849A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F3DAEC7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C66EA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33755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51A8E67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65E5C5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D0A4D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F52C3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6D5D8F8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4F14383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009E28F8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46B7D2E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1521D6D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E3C769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A0A3C2E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E9668B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7B3C1E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C6281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2DE9F7D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5B397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05CE1E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F7191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33306BB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1996AA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359E81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CCBD8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ED055BF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7960FB8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02E5F3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AB14C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49B270C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69762DF1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5CD61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315C1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F35DAB6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01472C7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16354657" w14:textId="77777777" w:rsidTr="00503750">
        <w:tc>
          <w:tcPr>
            <w:tcW w:w="3686" w:type="dxa"/>
            <w:vAlign w:val="center"/>
          </w:tcPr>
          <w:p w14:paraId="1B83FD0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318EF35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541A763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281732F5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4D839D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62FDCD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5375DD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F8742FA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D0AA98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D16C00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CD12BB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4551FE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3216AC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40B2F9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C2D63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6E4FA502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60B52AF8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213E4E54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07A3C4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C67680D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3DF8DCEE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560FA9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31D3F23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B001A2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642CD04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F40733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369126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982B4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B168EAA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BBFC80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376989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6CD3F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89B57B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5B6C0A1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ACCEC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28E4F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E79732B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60401F5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2CBEF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4ACA6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B2EEF78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44443514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7B50E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80822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2A5D7B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F514A8B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CA57FC7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342D007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423C17E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4AC2F48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51081E8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D77D25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38CDFA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E1B599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F87467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43A6B9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033D985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A4949C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589F3E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B01934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02CB4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1E10F1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5B8AF6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67B162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4B0CD0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5294CD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2DD3F0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4E28900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C755262" w14:textId="77777777" w:rsidR="00944C3D" w:rsidRDefault="00944C3D" w:rsidP="00944C3D">
      <w:pPr>
        <w:rPr>
          <w:sz w:val="22"/>
          <w:szCs w:val="22"/>
        </w:rPr>
      </w:pPr>
    </w:p>
    <w:p w14:paraId="5BE64C9F" w14:textId="77777777" w:rsidR="00944C3D" w:rsidRDefault="00944C3D" w:rsidP="00944C3D">
      <w:pPr>
        <w:rPr>
          <w:sz w:val="22"/>
          <w:szCs w:val="22"/>
        </w:rPr>
      </w:pPr>
    </w:p>
    <w:p w14:paraId="2D16537E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4C8DD98C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78DFA25A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3664566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252682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6E71B03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826CAD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05DADE05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188FE6F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639C5B7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006D8D8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241C5DA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388409D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3C7B0A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73DA0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C9D8A0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050271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7DF98B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96AAD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F1B4B9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02C5CB20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790E39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1B385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A57CC3E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52F6CE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677157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245C9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0D5F542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254335C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1E73CA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B33E4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D57C32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B2ED4D8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2EA843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83827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ECA7EE1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5AE7D503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AE3C6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F432A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97253C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204010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62C064CA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0EA87BA8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709C9726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425F72B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10853BB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9E78DD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133895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CCAF0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E0453F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24FF74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30CF24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5B579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880C008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716D4D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01F13F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F14B5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143A9D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E53F4E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75E747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4BAE7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C6CD34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BD7D761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26E6D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15DF4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3AFA90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5F2842A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3C527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D940C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2AA5484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64F3F2AA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7DB159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7BF58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B7912A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ECEAF65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0A2B9E38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46618CC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639919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32F51AE4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0015694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073C6F1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04A3EDB6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1FE31E4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0D8EB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28E52A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51EC3833" w14:textId="77777777" w:rsidR="00944C3D" w:rsidRPr="003607F0" w:rsidRDefault="00944C3D" w:rsidP="00944C3D"/>
    <w:p w14:paraId="6E34E25A" w14:textId="77777777" w:rsidR="00F47675" w:rsidRPr="00944C3D" w:rsidRDefault="00F47675" w:rsidP="00944C3D"/>
    <w:sectPr w:rsidR="00F47675" w:rsidRPr="00944C3D" w:rsidSect="000F3B76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4F3E0" w14:textId="77777777" w:rsidR="000F3B76" w:rsidRDefault="000F3B76">
      <w:r>
        <w:separator/>
      </w:r>
    </w:p>
  </w:endnote>
  <w:endnote w:type="continuationSeparator" w:id="0">
    <w:p w14:paraId="776C4AAA" w14:textId="77777777" w:rsidR="000F3B76" w:rsidRDefault="000F3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D0E23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733407F7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6EABF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F189BD2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8CD97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71F40FB7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3B6FB" w14:textId="77777777" w:rsidR="000F3B76" w:rsidRDefault="000F3B76">
      <w:r>
        <w:separator/>
      </w:r>
    </w:p>
  </w:footnote>
  <w:footnote w:type="continuationSeparator" w:id="0">
    <w:p w14:paraId="3E48E78B" w14:textId="77777777" w:rsidR="000F3B76" w:rsidRDefault="000F3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138696">
    <w:abstractNumId w:val="13"/>
  </w:num>
  <w:num w:numId="2" w16cid:durableId="166755102">
    <w:abstractNumId w:val="17"/>
  </w:num>
  <w:num w:numId="3" w16cid:durableId="1181746519">
    <w:abstractNumId w:val="8"/>
  </w:num>
  <w:num w:numId="4" w16cid:durableId="591276902">
    <w:abstractNumId w:val="7"/>
  </w:num>
  <w:num w:numId="5" w16cid:durableId="139743587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951703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7910122">
    <w:abstractNumId w:val="20"/>
  </w:num>
  <w:num w:numId="8" w16cid:durableId="1453549981">
    <w:abstractNumId w:val="10"/>
  </w:num>
  <w:num w:numId="9" w16cid:durableId="1383405345">
    <w:abstractNumId w:val="0"/>
  </w:num>
  <w:num w:numId="10" w16cid:durableId="1628320587">
    <w:abstractNumId w:val="19"/>
  </w:num>
  <w:num w:numId="11" w16cid:durableId="1723862732">
    <w:abstractNumId w:val="6"/>
  </w:num>
  <w:num w:numId="12" w16cid:durableId="870411688">
    <w:abstractNumId w:val="9"/>
  </w:num>
  <w:num w:numId="13" w16cid:durableId="1483429856">
    <w:abstractNumId w:val="12"/>
  </w:num>
  <w:num w:numId="14" w16cid:durableId="104666372">
    <w:abstractNumId w:val="15"/>
  </w:num>
  <w:num w:numId="15" w16cid:durableId="1358234875">
    <w:abstractNumId w:val="14"/>
  </w:num>
  <w:num w:numId="16" w16cid:durableId="1515922025">
    <w:abstractNumId w:val="2"/>
  </w:num>
  <w:num w:numId="17" w16cid:durableId="1339385978">
    <w:abstractNumId w:val="4"/>
  </w:num>
  <w:num w:numId="18" w16cid:durableId="682702576">
    <w:abstractNumId w:val="11"/>
  </w:num>
  <w:num w:numId="19" w16cid:durableId="679356792">
    <w:abstractNumId w:val="5"/>
  </w:num>
  <w:num w:numId="20" w16cid:durableId="418720229">
    <w:abstractNumId w:val="18"/>
  </w:num>
  <w:num w:numId="21" w16cid:durableId="923035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422B9"/>
    <w:rsid w:val="000461D1"/>
    <w:rsid w:val="00051D36"/>
    <w:rsid w:val="00056AC5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0F3B76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36726"/>
    <w:rsid w:val="00240D97"/>
    <w:rsid w:val="00241F9D"/>
    <w:rsid w:val="0024447C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9716A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757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16219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9C886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E5849-C3B4-4F05-A2D3-9313CCEAB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7</TotalTime>
  <Pages>16</Pages>
  <Words>5277</Words>
  <Characters>30082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HROMNIKOVA Jana</dc:creator>
  <cp:lastModifiedBy>KOSTELNA Marcela</cp:lastModifiedBy>
  <cp:revision>2</cp:revision>
  <cp:lastPrinted>2009-07-30T10:15:00Z</cp:lastPrinted>
  <dcterms:created xsi:type="dcterms:W3CDTF">2024-02-28T10:00:00Z</dcterms:created>
  <dcterms:modified xsi:type="dcterms:W3CDTF">2024-02-28T10:00:00Z</dcterms:modified>
</cp:coreProperties>
</file>