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99D34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9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8E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74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DE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DB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21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36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0F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2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4A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F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54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8E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0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AA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9A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85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D5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CE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1D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EC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30ABD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7C6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011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B5F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86D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DB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8C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FF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310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2F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4E7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1E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7A6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91F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CE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1B1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923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13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E59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892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8C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6E97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4B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3E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044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E79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71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B93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5C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107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6F4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D47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C41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334F0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5C7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4A9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29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23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369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A07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85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4D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B6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753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145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F0A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E4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24C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1F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81D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3E7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705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ED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E7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0AA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96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44B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07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D2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E4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420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26A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3C0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4B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4C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8F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AC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C1587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EDA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5CB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502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42E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0FF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70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E8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FD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C2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24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67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4A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300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FF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45B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18D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8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4F3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2C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9C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496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A65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450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969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9B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7B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165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515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570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1B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84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60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DE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879C3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392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7B0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08C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2F0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A09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95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F9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B7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77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29F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AB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19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17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DF3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07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E05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C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04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5E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14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B4A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26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96A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E3F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A4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706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5D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9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E2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237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FF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5D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C25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FD290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0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4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1D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3C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CB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8D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11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AC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37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22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1C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6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CB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9D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45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92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90F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C840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D2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D1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8A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3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4D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F5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F8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CF5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599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582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747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30A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CDD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AED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C68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246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AFA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9CD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28EFF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BE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07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C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B1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BE97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CC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D7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DC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F0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DD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27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D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BA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8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3B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60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DD809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BC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FB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8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06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7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8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93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28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BB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9D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AD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6E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14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9A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3D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576B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C0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77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58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C8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4A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77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7C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92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D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5B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F9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6EAB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A3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8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09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96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17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18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94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2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10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C7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6E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A2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1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97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84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054E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B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5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EB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73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9D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FD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0D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E255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C08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1B4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4A6589" w14:textId="781E27E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36726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6194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90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525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15A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123E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B021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C67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0F6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7F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02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4F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2D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A4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1D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D571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06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4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D3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C2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7B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C0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B7F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4B3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697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DB86B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DDC9120" wp14:editId="11B8715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8739E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BC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925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893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8C6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88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2F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69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30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E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63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FF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8B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9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CE6B8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A5EA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0C61C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0FD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BE0BBB1" wp14:editId="278D722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8D07C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8604D80" wp14:editId="218A2ED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0DBA3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D3309ED" wp14:editId="3A10A88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30BC7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C1F3929" wp14:editId="44E0B11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54D8A0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AF7697E" wp14:editId="0096FD5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DA1ECE" w14:textId="4AF12E38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4447C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236726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AF7697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1DA1ECE" w14:textId="4AF12E38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4447C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236726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B80A753" wp14:editId="519FFD0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8014A" w14:textId="546BDD0D" w:rsidR="000B647F" w:rsidRDefault="0099716A" w:rsidP="00944C3D">
                                  <w:r>
                                    <w:t>20</w:t>
                                  </w:r>
                                  <w:r w:rsidR="0024447C">
                                    <w:t>2</w:t>
                                  </w:r>
                                  <w:r w:rsidR="0023672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80A75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608014A" w14:textId="546BDD0D" w:rsidR="000B647F" w:rsidRDefault="0099716A" w:rsidP="00944C3D">
                            <w:r>
                              <w:t>20</w:t>
                            </w:r>
                            <w:r w:rsidR="0024447C">
                              <w:t>2</w:t>
                            </w:r>
                            <w:r w:rsidR="0023672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1BA2393" wp14:editId="5CF37CD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7E520D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F8CD3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9E67E1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A812063" w14:textId="77777777" w:rsidR="00944C3D" w:rsidRDefault="00944C3D" w:rsidP="00236726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4084389" wp14:editId="4C138E9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B74FB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55172E6" wp14:editId="40B19EB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54C7E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921F4E4" wp14:editId="26BCD40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901A2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51FCF10" wp14:editId="2057789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4D8F8D" w14:textId="1B341B6A" w:rsidR="000B647F" w:rsidRDefault="0099716A" w:rsidP="00944C3D">
                                  <w:r>
                                    <w:t>20</w:t>
                                  </w:r>
                                  <w:r w:rsidR="0024447C">
                                    <w:t>2</w:t>
                                  </w:r>
                                  <w:r w:rsidR="0023672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1FCF10" id="_x0000_s1037" type="#_x0000_t202" style="position:absolute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D4D8F8D" w14:textId="1B341B6A" w:rsidR="000B647F" w:rsidRDefault="0099716A" w:rsidP="00944C3D">
                            <w:r>
                              <w:t>20</w:t>
                            </w:r>
                            <w:r w:rsidR="0024447C">
                              <w:t>2</w:t>
                            </w:r>
                            <w:r w:rsidR="0023672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6B9581F" wp14:editId="1F768A5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18B6DB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1A6B0E2" wp14:editId="12DC903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313565" w14:textId="7688C3E9" w:rsidR="000B647F" w:rsidRDefault="0099716A" w:rsidP="00944C3D">
                                  <w:r>
                                    <w:t>20</w:t>
                                  </w:r>
                                  <w:r w:rsidR="0024447C">
                                    <w:t>2</w:t>
                                  </w:r>
                                  <w:r w:rsidR="0023672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A6B0E2" id="_x0000_s1039" type="#_x0000_t202" style="position:absolute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A313565" w14:textId="7688C3E9" w:rsidR="000B647F" w:rsidRDefault="0099716A" w:rsidP="00944C3D">
                            <w:r>
                              <w:t>20</w:t>
                            </w:r>
                            <w:r w:rsidR="0024447C">
                              <w:t>2</w:t>
                            </w:r>
                            <w:r w:rsidR="0023672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2946338" wp14:editId="01AF36C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BBD697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C4477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F751D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75F2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F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3B7F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1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CE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23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66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AA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22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AD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A8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6B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4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89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2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3E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4E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F2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B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71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D4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40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E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06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2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EF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5D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F525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22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9D1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9BD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12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DA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16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3A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93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71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C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DF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D3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F1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E6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42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6C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BB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B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32B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DA0B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B6E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1C0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B71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E04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540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51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B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12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AA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10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C4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A9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9F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4AAC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89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97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3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75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F2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3F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7D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F5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3C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36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93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99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14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2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C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BD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C6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55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0F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B1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AFB9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A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F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18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A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2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6F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01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52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3846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D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ED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26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57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B9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D7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56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D6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09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7D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4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61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7A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D4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75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0D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80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7B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7E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67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F4D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30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5D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5B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72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E8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EE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F7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F0D6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39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15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E1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FB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BF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84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6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BB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77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96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71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64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98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49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70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B1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1F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41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AFC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A30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FA8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2A5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88E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AEE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14A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50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D1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A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4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96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D2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80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7D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865D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EE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DB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15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39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26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5B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1F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5A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91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99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88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79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DF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B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4A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62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EB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E3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3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AC0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4F3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3D6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C0B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69A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F06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32E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02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4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7365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C9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53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9D47B08" wp14:editId="2780B17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E6AE3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5F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07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DC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82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9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E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A9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E0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8F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38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B8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E6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38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CA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6A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9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54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D2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F5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18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6D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C3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97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17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08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2D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0D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E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3E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08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BA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2521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AC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64BA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5C2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F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F25A8C8" wp14:editId="32C8C61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35C34" w14:textId="77777777" w:rsidR="000B647F" w:rsidRPr="00391121" w:rsidRDefault="00056A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35628502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056A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35628502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E0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C9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ED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0C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91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00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46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15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C6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B652EFC" wp14:editId="53C85B5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13D11A" w14:textId="77777777" w:rsidR="000B647F" w:rsidRPr="00391121" w:rsidRDefault="00056A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2021257898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056A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2021257898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BE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FB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79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6E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40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0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1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9D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F2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EF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66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1A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59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A1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F0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16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91D3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24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985F9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C14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60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E8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A2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BE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7B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B4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D2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FA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E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75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05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9A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69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F6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7A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1ADB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C00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212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58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86480EE" wp14:editId="52B2F50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182A89" w14:textId="77777777" w:rsidR="000B647F" w:rsidRPr="00391121" w:rsidRDefault="00056A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32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b.j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>.</w:t>
                                  </w:r>
                                  <w:r w:rsidR="0099716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Bazovského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056A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32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b.j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>.</w:t>
                            </w:r>
                            <w:r w:rsidR="0099716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Bazovského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1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BE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25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3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71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7D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3E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E3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F9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86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F4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01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B6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D3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D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09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1F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2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20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50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29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F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2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4C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7B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B9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43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D8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F5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1F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4C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4C4B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6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A3641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6C59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DB2D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49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A5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44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5A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16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08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9C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74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3C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1A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2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A9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D0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9B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DC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8C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D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B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41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01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36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78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1A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A9AD84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516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66E6A07" wp14:editId="44E664A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B13FD8" w14:textId="77777777" w:rsidR="000B647F" w:rsidRPr="00391121" w:rsidRDefault="00056A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Bazovského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056A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Bazovského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7EE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1D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8C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31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C6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E0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12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EB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7F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AD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E8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A5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9E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8B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07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15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51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AF8FBD" wp14:editId="4B2A2D4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6BCA71" w14:textId="77777777" w:rsidR="000B647F" w:rsidRDefault="00056AC5" w:rsidP="00944C3D">
                                  <w:r>
                                    <w:t>2748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056AC5" w:rsidP="00944C3D">
                            <w:r>
                              <w:t>2748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5E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0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48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3D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AE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5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14F3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81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DA8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83B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E4CB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95C43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C182B61" wp14:editId="3644E44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3AEC99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BF57E6A" wp14:editId="63FF521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680BF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A5B6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61E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2C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39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6EFF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B3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7DBA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4FD354A" wp14:editId="10F2382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8A9D4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FD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183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DE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E7F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CC5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09B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E83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5DBD0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CE570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7618CC2" wp14:editId="3461BEB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D6D7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0E7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D5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5B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C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93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3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B0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82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379A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D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7A6D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D1D8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16536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4DEADA7" wp14:editId="0DB8AF7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1A965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F455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7A3E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C9E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CA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80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01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BE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C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B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4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AF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81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6A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26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4B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1C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D2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34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7F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90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CF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E0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4E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8E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9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42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00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B0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28F5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2B4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15D6F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4447C">
              <w:rPr>
                <w:rFonts w:ascii="Arial" w:hAnsi="Arial"/>
                <w:lang w:eastAsia="sk-SK"/>
              </w:rPr>
              <w:t>28.2.202</w:t>
            </w:r>
            <w:r w:rsidR="00236726">
              <w:rPr>
                <w:rFonts w:ascii="Arial" w:hAnsi="Arial"/>
                <w:lang w:eastAsia="sk-SK"/>
              </w:rPr>
              <w:t>4</w:t>
            </w:r>
          </w:p>
          <w:p w14:paraId="3C0101F4" w14:textId="77777777" w:rsidR="00236726" w:rsidRDefault="00236726" w:rsidP="00503750">
            <w:pPr>
              <w:rPr>
                <w:rFonts w:ascii="Arial" w:hAnsi="Arial"/>
                <w:lang w:eastAsia="sk-SK"/>
              </w:rPr>
            </w:pPr>
          </w:p>
          <w:p w14:paraId="6F8C9D20" w14:textId="2D065826" w:rsidR="00236726" w:rsidRPr="00ED0163" w:rsidRDefault="00236726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74B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7AE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972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35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B2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58A1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55B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25D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C14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6F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552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DBC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D7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D50C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28C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BE3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F8D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AD6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BAE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8D8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E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7075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4A0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62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E4D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D9B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AAD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E25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F9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ED3C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98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EB9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63F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6DB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9E0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4D0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DA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0B78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268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2F4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A2B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7D8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97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32A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44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E26E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21B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9CB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1CE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30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963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916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2F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9C13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A9D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A22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CAA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763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DB0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E5D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D7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9E36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B9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424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2821E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CAA777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B6A99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494BBA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93363ED" w14:textId="77777777" w:rsidR="00236726" w:rsidRDefault="00236726" w:rsidP="00503750">
            <w:pPr>
              <w:rPr>
                <w:rFonts w:ascii="Arial" w:hAnsi="Arial"/>
                <w:lang w:eastAsia="sk-SK"/>
              </w:rPr>
            </w:pPr>
          </w:p>
          <w:p w14:paraId="18EFDF8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55FA43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12BF88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EEAE489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E0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A8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3C9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F6EC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EAF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9B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4E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BE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AA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2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98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B0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F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5E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37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1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3F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94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E6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4D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83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50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41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82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6727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32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4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69BC8B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5171219A" w14:textId="77777777" w:rsidR="00944C3D" w:rsidRDefault="00944C3D" w:rsidP="00944C3D">
      <w:pPr>
        <w:rPr>
          <w:rFonts w:ascii="Arial" w:hAnsi="Arial"/>
        </w:rPr>
      </w:pPr>
    </w:p>
    <w:p w14:paraId="7C22DF1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0D586D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AA3C2E5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778B9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D76722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40687E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A2427C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99890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CE286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5FC5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8E71BA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816DBB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056AC5">
              <w:rPr>
                <w:rFonts w:ascii="Arial" w:hAnsi="Arial" w:cs="Arial"/>
                <w:sz w:val="16"/>
                <w:szCs w:val="16"/>
              </w:rPr>
              <w:t xml:space="preserve">Marta </w:t>
            </w:r>
            <w:proofErr w:type="spellStart"/>
            <w:r w:rsidR="00056AC5">
              <w:rPr>
                <w:rFonts w:ascii="Arial" w:hAnsi="Arial" w:cs="Arial"/>
                <w:sz w:val="16"/>
                <w:szCs w:val="16"/>
              </w:rPr>
              <w:t>Boncová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3FF75D2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BCCB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EF858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51BF0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BF808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7573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BCF19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0E182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65749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DA303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8E1D4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F070A3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C1E9D8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D8EA99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50E279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B114B6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86AB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661A16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A7903B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B48927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F9173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A0424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C001C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A45A94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271F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9EF025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139322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800ABB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D7C01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963C7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3FB3A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F00C0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CC942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000A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54973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9E0C4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D0A61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5305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5FBEC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4996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30A0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8EE46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8DC374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3426B8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24CD4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E2DF9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6A8D82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6786B3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4B6E9A9" w14:textId="2D2EB31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24447C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82EE4D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A0CF96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6F1775A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EC87E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CB7E9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674B9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850B1E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87C76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9D775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9BA3A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66DE7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AC4B2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712B0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311D6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22FA4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B71F0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D2E98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F9C2A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E9312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10064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CCB7F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7BA5C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36BC4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86352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55BBF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BE0E6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DED74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9A595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06F3E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6C7D8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BD2CE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1474B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734B8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C872D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8E5F4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8D182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8855D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F59144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76D03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C2D0A0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0756B8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6E609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1FCE4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DE00B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720CD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158A9E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3AAAB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8233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F0650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05BEB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028C9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7AFD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65637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4AB0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09D63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970B8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9D87C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13CB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1C708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979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BC70D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DA309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29EEF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65B79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E3F1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F206C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C416A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4914A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4D6B6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11E7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FBEBB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8DE3D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D6B1A7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0E2C26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4A048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09D622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0CC20B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2106B3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AEF04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7AB74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0F3B76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4D692E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6C63163" w14:textId="77777777" w:rsidTr="00503750">
        <w:tc>
          <w:tcPr>
            <w:tcW w:w="2302" w:type="dxa"/>
            <w:vAlign w:val="center"/>
          </w:tcPr>
          <w:p w14:paraId="06CEC6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5980A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4E8B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EF1AD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8A23B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2D12D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D835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A7BB4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12EF154" w14:textId="77777777" w:rsidTr="00503750">
        <w:tc>
          <w:tcPr>
            <w:tcW w:w="15593" w:type="dxa"/>
            <w:gridSpan w:val="8"/>
            <w:vAlign w:val="center"/>
          </w:tcPr>
          <w:p w14:paraId="4C617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2EFB0A" w14:textId="77777777" w:rsidTr="00503750">
        <w:tc>
          <w:tcPr>
            <w:tcW w:w="2302" w:type="dxa"/>
            <w:vAlign w:val="center"/>
          </w:tcPr>
          <w:p w14:paraId="10ED08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0612A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BAA2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F7B3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BE7F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40F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722D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358B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65EFE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61B3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E3231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9E9F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6366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59C6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101E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80CA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C9D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A7A2F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6B294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BF2AD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ED0E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76D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B35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854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3CDC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EC7D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78ED8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223F4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87863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D9EFC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514B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C28E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E1DA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7FD9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D402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3502C9B" w14:textId="77777777" w:rsidTr="00503750">
        <w:tc>
          <w:tcPr>
            <w:tcW w:w="2302" w:type="dxa"/>
            <w:vAlign w:val="center"/>
          </w:tcPr>
          <w:p w14:paraId="7A3C9B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3684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8DAA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D125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A2CA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328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ADE4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2F4A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85F41F" w14:textId="77777777" w:rsidTr="00503750">
        <w:tc>
          <w:tcPr>
            <w:tcW w:w="15593" w:type="dxa"/>
            <w:gridSpan w:val="8"/>
            <w:vAlign w:val="center"/>
          </w:tcPr>
          <w:p w14:paraId="15CC0F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D393F63" w14:textId="77777777" w:rsidTr="00503750">
        <w:tc>
          <w:tcPr>
            <w:tcW w:w="2302" w:type="dxa"/>
            <w:vAlign w:val="center"/>
          </w:tcPr>
          <w:p w14:paraId="3DF337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69BAB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0892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F781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5BB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AD9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667F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2FC8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A715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841C4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E12E5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F0C6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F539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59A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97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6D67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203B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2242E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FBB3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1307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0420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58EC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A22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8745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8134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CDFA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877A9" w14:textId="77777777" w:rsidTr="00503750">
        <w:tc>
          <w:tcPr>
            <w:tcW w:w="2302" w:type="dxa"/>
            <w:vAlign w:val="center"/>
          </w:tcPr>
          <w:p w14:paraId="3E6C87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49565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65A8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E5A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C89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F97D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43A1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8F05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B9281" w14:textId="77777777" w:rsidTr="00503750">
        <w:tc>
          <w:tcPr>
            <w:tcW w:w="15593" w:type="dxa"/>
            <w:gridSpan w:val="8"/>
            <w:vAlign w:val="center"/>
          </w:tcPr>
          <w:p w14:paraId="0D737D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ED26128" w14:textId="77777777" w:rsidTr="00503750">
        <w:tc>
          <w:tcPr>
            <w:tcW w:w="2302" w:type="dxa"/>
            <w:vAlign w:val="center"/>
          </w:tcPr>
          <w:p w14:paraId="2B202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B6BE2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E69E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6E35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04E8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4E9B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B2EB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13E2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5133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7E634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5693A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EBEE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29BB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A37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0980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A550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17F1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00DE2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5DE8C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5CB94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181C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FD71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E866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B24D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601F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ABCD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D6B0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3570F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F6B3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5967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067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EDBE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6D4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3D31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FB5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3BF6A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06EE4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30F853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71BB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225D5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8640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FA4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596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711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7B9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F8BA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9F95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575A0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9F6B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EF87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8A3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F686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848C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112B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C00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5EB33A" w14:textId="77777777" w:rsidR="00944C3D" w:rsidRDefault="00944C3D" w:rsidP="00944C3D">
      <w:pPr>
        <w:rPr>
          <w:rFonts w:ascii="Arial" w:hAnsi="Arial"/>
          <w:b/>
        </w:rPr>
      </w:pPr>
    </w:p>
    <w:p w14:paraId="230E9C4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093026E" w14:textId="77777777" w:rsidTr="00503750">
        <w:tc>
          <w:tcPr>
            <w:tcW w:w="1944" w:type="dxa"/>
            <w:vAlign w:val="center"/>
          </w:tcPr>
          <w:p w14:paraId="028D17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9CA36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DA259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8425C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4F38E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EC093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CECC2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1E91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72B64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6AA2C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97911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4A3F2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F6B172E" w14:textId="77777777" w:rsidTr="00503750">
        <w:tc>
          <w:tcPr>
            <w:tcW w:w="15685" w:type="dxa"/>
            <w:gridSpan w:val="12"/>
            <w:vAlign w:val="center"/>
          </w:tcPr>
          <w:p w14:paraId="52D138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E749DC" w14:textId="77777777" w:rsidTr="00503750">
        <w:tc>
          <w:tcPr>
            <w:tcW w:w="1944" w:type="dxa"/>
            <w:vAlign w:val="center"/>
          </w:tcPr>
          <w:p w14:paraId="0A651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2D73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64D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F38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6F3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9A0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B7B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EF3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3E4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0DD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1EC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3BF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4AF4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A0929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C7BB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32B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527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1C4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FD5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2CD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B01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EB3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F10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743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57F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B789D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C0507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7F1B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4EF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820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8A6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AE1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756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2C3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192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208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2A2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AC8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4D72B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92EF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8E5C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0C5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3AA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E2FAF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664E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8E1E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E334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10F3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F207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ABAB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950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EA63AC3" w14:textId="77777777" w:rsidTr="00503750">
        <w:tc>
          <w:tcPr>
            <w:tcW w:w="1944" w:type="dxa"/>
            <w:vAlign w:val="center"/>
          </w:tcPr>
          <w:p w14:paraId="2235DF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D753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A661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F8D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A5F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841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71F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6D1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D0B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153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EAD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CB6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46DFE2" w14:textId="77777777" w:rsidTr="00503750">
        <w:tc>
          <w:tcPr>
            <w:tcW w:w="15685" w:type="dxa"/>
            <w:gridSpan w:val="12"/>
            <w:vAlign w:val="center"/>
          </w:tcPr>
          <w:p w14:paraId="1A28FB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3626826" w14:textId="77777777" w:rsidTr="00503750">
        <w:tc>
          <w:tcPr>
            <w:tcW w:w="1944" w:type="dxa"/>
            <w:vAlign w:val="center"/>
          </w:tcPr>
          <w:p w14:paraId="0707B9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E64E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7F6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593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8AE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040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22D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990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8C5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3B5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922B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2B9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9938E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14254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8A3D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B0E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E6F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A7D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226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8D8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1EAF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3BD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04B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9CA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D4D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457F3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1299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4BA7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B25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882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D09B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E09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481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85C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BA6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A90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CC3F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435F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6852DA" w14:textId="77777777" w:rsidTr="00503750">
        <w:tc>
          <w:tcPr>
            <w:tcW w:w="1944" w:type="dxa"/>
            <w:vAlign w:val="center"/>
          </w:tcPr>
          <w:p w14:paraId="262DA9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C7F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5AE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825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7BE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BD5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E67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07B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669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9E6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CCE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4EEF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62256" w14:textId="77777777" w:rsidTr="00503750">
        <w:tc>
          <w:tcPr>
            <w:tcW w:w="15685" w:type="dxa"/>
            <w:gridSpan w:val="12"/>
            <w:vAlign w:val="center"/>
          </w:tcPr>
          <w:p w14:paraId="403F4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D9527B0" w14:textId="77777777" w:rsidTr="00503750">
        <w:tc>
          <w:tcPr>
            <w:tcW w:w="1944" w:type="dxa"/>
            <w:vAlign w:val="center"/>
          </w:tcPr>
          <w:p w14:paraId="04402F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D712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13D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8BD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248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F07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558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E71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266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630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17B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855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CDD7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E208D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1E59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0B0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066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1D2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51D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6EA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93D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ACA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CD5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AED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CE5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E8F9C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BAA29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032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EA2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DEC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9A5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FDD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8AA3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9D3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400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DDC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104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8AD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B0478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DC344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1C2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973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681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40C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4E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690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19E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A9B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7A5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942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D86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DED6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DB59C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3620CB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1C8E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EE2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A76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BDC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4D0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5A2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D68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006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3D4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619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C57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0FC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8CAB9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8DAE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D7D9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770C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022E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A95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E79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F78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D8D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927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77F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6E7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DF8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A0D6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4311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F76BE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6E1A8B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7F354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F826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A6D619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A117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B0B45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1D4AE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1461C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9B68B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E238F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DCF52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590E6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01CEC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BB0BB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61D4C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967226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9FAF6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C606F5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D1897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38077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87BC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2EB8C2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A9CE7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07B32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1555D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E3708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16DAC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77C76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CC9A5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1CA65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6607B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E6163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23D7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25C0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4697C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103A03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738B4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57D40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10EA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B24E5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1973C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1FBB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390BC35" w14:textId="77777777" w:rsidTr="00503750">
        <w:trPr>
          <w:trHeight w:val="1073"/>
        </w:trPr>
        <w:tc>
          <w:tcPr>
            <w:tcW w:w="3614" w:type="dxa"/>
            <w:vMerge/>
          </w:tcPr>
          <w:p w14:paraId="132766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98E0A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42E8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6D482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19837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7987C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FFACC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8A8C721" w14:textId="77777777" w:rsidTr="00503750">
        <w:trPr>
          <w:trHeight w:val="283"/>
        </w:trPr>
        <w:tc>
          <w:tcPr>
            <w:tcW w:w="3614" w:type="dxa"/>
          </w:tcPr>
          <w:p w14:paraId="3290F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C363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BDA9D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CDA1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A239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908E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ABD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3D064E" w14:textId="77777777" w:rsidTr="00503750">
        <w:trPr>
          <w:trHeight w:val="283"/>
        </w:trPr>
        <w:tc>
          <w:tcPr>
            <w:tcW w:w="3614" w:type="dxa"/>
          </w:tcPr>
          <w:p w14:paraId="1DEBE9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77E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30CE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37F54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CC58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626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3B76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08D11A2" w14:textId="77777777" w:rsidTr="00503750">
        <w:trPr>
          <w:trHeight w:val="283"/>
        </w:trPr>
        <w:tc>
          <w:tcPr>
            <w:tcW w:w="3614" w:type="dxa"/>
          </w:tcPr>
          <w:p w14:paraId="3D27AB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5FCDD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0BAF5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F56EB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92A5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DBE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833B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EA3FA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B99C92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B7CDA8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5C6E0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99772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202A1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9EEFE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0A111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E2EDB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6A01C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773FF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81227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732CC8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FD91C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9FDB8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DDFC3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9228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64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495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921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2A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92A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53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F7D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5C8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892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A2F4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B2D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EE1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657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C54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DE8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1DA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0C3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C413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1BF4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F8A5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6FE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F74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00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65A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416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509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425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F4A2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2FCE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C084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C72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8198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4E4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7D3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DA9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8EE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4FC1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AD8DD0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0F682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1AA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2F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B5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C7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07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BCD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3A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837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996A4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A4DC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803AD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901EE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EFE8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1B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DF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06A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1B9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6D6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51E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45C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9FD6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23E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D1B0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C89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5D7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F0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E0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F6C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7E1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C98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5A8B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FFD9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03E4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F6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2F7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8D4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3C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4E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FFF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CB0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AF62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953AB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5F9E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633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303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B1A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940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41C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5C1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FD4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EAECB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5F52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F6C3E9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888B6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25A2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DBD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C0A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50B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B89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ED7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DDC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20F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D33B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6AAA5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BAEA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64F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5B6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A65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1D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4A6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73B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3DE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95C8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31FD1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CC8959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61F50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6A4E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5893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10CB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4A93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1516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16F0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24EB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73B9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ADA9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3A51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4DD6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19C4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8804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22BD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DA5C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1B10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5ECB2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0F3B76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0A4677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E231BD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3EF396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9E6896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B7A16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CAD1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C994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5F85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8D61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7DD88F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C32AF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7DF59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43C9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9AA6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FF43E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C5C42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8DBD8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17FF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4B43D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19A2B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735D0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800D33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40382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A0CF1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3673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00ECD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8B06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CAE60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28761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B63A2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E20B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DEDF6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1759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DA303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9E74D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8F08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F51868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5A2AB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A011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B841C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4787B2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198AF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F512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E5D4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10E1E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8BF37DE" w14:textId="77777777" w:rsidR="00944C3D" w:rsidRDefault="00944C3D" w:rsidP="00944C3D">
      <w:pPr>
        <w:rPr>
          <w:rFonts w:ascii="Arial" w:hAnsi="Arial"/>
          <w:b/>
        </w:rPr>
      </w:pPr>
    </w:p>
    <w:p w14:paraId="3ACF26A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6F730A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80B8B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DECA5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AA086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B5D79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C1259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A3A4B2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411B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71E40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E9B92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14E77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6E621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961BC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582F1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B824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F8B8B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FF44A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0B64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BF135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F9295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58053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57FA1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9F8E10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BDEA6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7AB78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8465C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21F86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244770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CB96975" w14:textId="77777777" w:rsidTr="00503750">
        <w:tc>
          <w:tcPr>
            <w:tcW w:w="2835" w:type="dxa"/>
            <w:vAlign w:val="center"/>
          </w:tcPr>
          <w:p w14:paraId="0796B3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B670A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B14F8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E9653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80C74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0D8EA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E86E55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00F5B6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833986D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6B650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10097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49374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BBA4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4EC6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8189A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F31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B59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309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50C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F4E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0D88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5CD60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3042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B20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14E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2CB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995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B3F4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7FE9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E1A8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B61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D99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92C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228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C8215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5B81F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3996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4E2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BC5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C94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38C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68804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DB2DE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21EA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64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EE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0E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423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3AB15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20CF7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68C85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E60D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911B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D11A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F990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FB2223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D72FA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D4C2928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DD3B74C" w14:textId="77777777" w:rsidR="00944C3D" w:rsidRDefault="00944C3D" w:rsidP="00944C3D">
      <w:pPr>
        <w:rPr>
          <w:rFonts w:ascii="Arial" w:hAnsi="Arial"/>
          <w:b/>
        </w:rPr>
      </w:pPr>
    </w:p>
    <w:p w14:paraId="3E2BE1A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4B40FB3" w14:textId="77777777" w:rsidTr="00503750">
        <w:tc>
          <w:tcPr>
            <w:tcW w:w="2835" w:type="dxa"/>
            <w:vAlign w:val="center"/>
          </w:tcPr>
          <w:p w14:paraId="347CDE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56CA5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42567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9F72E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AC8C1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2AF93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912F36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ACB2E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FC5B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628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1B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E36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452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B86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1088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0615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A00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62E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923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586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7D5C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08A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4D14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804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595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3A3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8DF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33A6C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91E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C89B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D50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B38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1A9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434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19D46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9128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5D9453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41C2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E0BEF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09F5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0E853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F6D85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FD5BE9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CD85C7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5FEA4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503C6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89513B3" w14:textId="77777777" w:rsidTr="00503750">
        <w:trPr>
          <w:trHeight w:val="699"/>
        </w:trPr>
        <w:tc>
          <w:tcPr>
            <w:tcW w:w="3502" w:type="dxa"/>
            <w:vMerge/>
          </w:tcPr>
          <w:p w14:paraId="335F0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F615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3A193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4F4BC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A21B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973EC4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F3D50B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887D27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31B3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551EF1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34D53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B72EFA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DA248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5C11041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A9970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361D0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7B88B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8DE2CA9" w14:textId="77777777" w:rsidTr="00503750">
        <w:trPr>
          <w:trHeight w:val="593"/>
        </w:trPr>
        <w:tc>
          <w:tcPr>
            <w:tcW w:w="3497" w:type="dxa"/>
          </w:tcPr>
          <w:p w14:paraId="50399E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D7B53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F34D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9120C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6440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70CA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3E9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48A0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75CAE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5F53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777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5DF0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00470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B17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1B4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7CF2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39E5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91A2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50F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4D7C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93290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9A5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7A6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0E709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ADCA2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315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224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FF7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010B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D1FF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4D9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01A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AD4B4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2E2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70E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895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9BD37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0C1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0E2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8590B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ADCD2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4929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118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D211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0E323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AA6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0AE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E4976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5E7064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E8F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7E7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908256" w14:textId="77777777" w:rsidR="00944C3D" w:rsidRDefault="00944C3D" w:rsidP="00944C3D">
      <w:pPr>
        <w:rPr>
          <w:rFonts w:ascii="Arial" w:hAnsi="Arial"/>
          <w:b/>
        </w:rPr>
      </w:pPr>
    </w:p>
    <w:p w14:paraId="2EE50120" w14:textId="77777777" w:rsidR="00944C3D" w:rsidRDefault="00944C3D" w:rsidP="00944C3D">
      <w:pPr>
        <w:rPr>
          <w:rFonts w:ascii="Arial" w:hAnsi="Arial"/>
          <w:b/>
        </w:rPr>
      </w:pPr>
    </w:p>
    <w:p w14:paraId="2268EC70" w14:textId="77777777" w:rsidR="00944C3D" w:rsidRDefault="00944C3D" w:rsidP="00944C3D">
      <w:pPr>
        <w:rPr>
          <w:rFonts w:ascii="Arial" w:hAnsi="Arial"/>
          <w:b/>
        </w:rPr>
      </w:pPr>
    </w:p>
    <w:p w14:paraId="2E4346ED" w14:textId="77777777" w:rsidR="00944C3D" w:rsidRDefault="00944C3D" w:rsidP="00944C3D">
      <w:pPr>
        <w:rPr>
          <w:rFonts w:ascii="Arial" w:hAnsi="Arial"/>
          <w:b/>
        </w:rPr>
      </w:pPr>
    </w:p>
    <w:p w14:paraId="6604BB7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88F42EC" w14:textId="77777777" w:rsidTr="00503750">
        <w:tc>
          <w:tcPr>
            <w:tcW w:w="2622" w:type="dxa"/>
            <w:vAlign w:val="center"/>
          </w:tcPr>
          <w:p w14:paraId="5E9824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DB5DC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4D3CA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C1348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ACF82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5D8D0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9CB5D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9BC0A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DF8B0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F78756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B073B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BF7400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3C5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5AC5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58D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2AD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45D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E94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1A5F9C" w14:textId="77777777" w:rsidTr="00503750">
        <w:tc>
          <w:tcPr>
            <w:tcW w:w="2622" w:type="dxa"/>
            <w:vAlign w:val="center"/>
          </w:tcPr>
          <w:p w14:paraId="2760A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33102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A4CC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70E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661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FAF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6D8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04C174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D2A2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AC38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93A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CB5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16E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48D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4636B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2667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65E3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E00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287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C7A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5CE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C9F7D2A" w14:textId="77777777" w:rsidTr="00503750">
        <w:tc>
          <w:tcPr>
            <w:tcW w:w="2622" w:type="dxa"/>
            <w:vAlign w:val="center"/>
          </w:tcPr>
          <w:p w14:paraId="7DACF4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F3CECA8" w14:textId="299C5127" w:rsidR="00944C3D" w:rsidRPr="008C56AB" w:rsidRDefault="00236726" w:rsidP="00056AC5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61479</w:t>
            </w:r>
          </w:p>
        </w:tc>
        <w:tc>
          <w:tcPr>
            <w:tcW w:w="1275" w:type="dxa"/>
            <w:vAlign w:val="center"/>
          </w:tcPr>
          <w:p w14:paraId="0F4FD634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4D9556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0ADC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F68029" w14:textId="37D3CF78" w:rsidR="00944C3D" w:rsidRPr="008C56AB" w:rsidRDefault="0023672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50951</w:t>
            </w:r>
          </w:p>
        </w:tc>
      </w:tr>
      <w:tr w:rsidR="0099716A" w:rsidRPr="00050529" w14:paraId="19681B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9166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E1D2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FF0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D6B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7AD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5D2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00DBE4" w14:textId="77777777" w:rsidTr="00503750">
        <w:tc>
          <w:tcPr>
            <w:tcW w:w="2622" w:type="dxa"/>
            <w:vAlign w:val="center"/>
          </w:tcPr>
          <w:p w14:paraId="49E729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41F7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7E1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C00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EA6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D71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7F033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9007B1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0D2C03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AB1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6B7F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059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D0E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698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995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72F719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023BB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5D8C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ABE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024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47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9E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D751E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254F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C5F0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2B0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2A0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B73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F56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297306" w14:textId="77777777" w:rsidTr="00503750">
        <w:tc>
          <w:tcPr>
            <w:tcW w:w="2622" w:type="dxa"/>
            <w:vAlign w:val="center"/>
          </w:tcPr>
          <w:p w14:paraId="1114EA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A663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0B1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91D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99C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E14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1ADD0B9" w14:textId="77777777" w:rsidTr="00503750">
        <w:tc>
          <w:tcPr>
            <w:tcW w:w="2622" w:type="dxa"/>
            <w:vAlign w:val="center"/>
          </w:tcPr>
          <w:p w14:paraId="2C2E77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D9A5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5302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320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F05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E9D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900F2D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2D3B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64C8B00" w14:textId="77777777" w:rsidR="00944C3D" w:rsidRPr="008C56AB" w:rsidRDefault="00944C3D" w:rsidP="00056AC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17D5BC4" w14:textId="77777777" w:rsidR="00944C3D" w:rsidRPr="008C56AB" w:rsidRDefault="00944C3D" w:rsidP="00056AC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361CBC" w14:textId="77777777" w:rsidR="00944C3D" w:rsidRPr="008C56AB" w:rsidRDefault="00944C3D" w:rsidP="00056AC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F92A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DD33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47092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B79A7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30AFC3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7AC9F3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465DE3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115F9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7B673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4342F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2F9D7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3158F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DB46B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B972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36751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BEAF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8372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6CE98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2037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64E1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D24F0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2255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F4D1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61790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25A0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40EC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EBD38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5C3E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9DDA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4D57E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2988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C625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A9604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3F6E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585C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4F056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12D9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7B8D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DF0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CE25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1BAC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0B903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5849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93461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3F537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75214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3166D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6AB69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8A41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903ED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FF3F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E89A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E7203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2B3B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3F2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EB790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BA6D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A5AB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ABC37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E55F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FDBD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C67A9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368B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8377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7943E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E69A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95A7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83C21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AAF3C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BD85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C116C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E94A0A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EA2CC93" w14:textId="77777777" w:rsidTr="00503750">
        <w:tc>
          <w:tcPr>
            <w:tcW w:w="2835" w:type="dxa"/>
            <w:vAlign w:val="center"/>
          </w:tcPr>
          <w:p w14:paraId="76E3C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AAB17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0BED9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4A896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29BB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A1E11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7C95BBC" w14:textId="77777777" w:rsidTr="00503750">
        <w:tc>
          <w:tcPr>
            <w:tcW w:w="2835" w:type="dxa"/>
            <w:vAlign w:val="center"/>
          </w:tcPr>
          <w:p w14:paraId="568EF9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6092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D7E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4F4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EBC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472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05562" w14:textId="77777777" w:rsidTr="00503750">
        <w:tc>
          <w:tcPr>
            <w:tcW w:w="2835" w:type="dxa"/>
            <w:vAlign w:val="center"/>
          </w:tcPr>
          <w:p w14:paraId="42D0FC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66A5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64A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A6F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D05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9D7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15A5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EC873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B0F92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7640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A5C1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EFD5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D106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58117B6" w14:textId="77777777" w:rsidTr="00503750">
        <w:tc>
          <w:tcPr>
            <w:tcW w:w="2835" w:type="dxa"/>
            <w:vAlign w:val="center"/>
          </w:tcPr>
          <w:p w14:paraId="72F3F1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3776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253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CEF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2AA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F61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738A8" w14:textId="77777777" w:rsidTr="00503750">
        <w:tc>
          <w:tcPr>
            <w:tcW w:w="2835" w:type="dxa"/>
            <w:vAlign w:val="center"/>
          </w:tcPr>
          <w:p w14:paraId="14776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4451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863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D10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21B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1BF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C002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DE54A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05C066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6D834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5295B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471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4B0BA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C0550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06DDD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1E33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B46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D70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43E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A81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8A6F5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6DE443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928C489" w14:textId="77777777" w:rsidTr="00503750">
        <w:tc>
          <w:tcPr>
            <w:tcW w:w="2552" w:type="dxa"/>
            <w:shd w:val="clear" w:color="auto" w:fill="auto"/>
            <w:vAlign w:val="center"/>
          </w:tcPr>
          <w:p w14:paraId="47EC6D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42992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9E2C0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B0E3F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CA4CB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4C5662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C08A2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24BDD6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378AB6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7546E1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D10B39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11464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3ED4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071995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11554D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A6362B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1CFD45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AC1C84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72CB4A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E7315F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91ACC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425EF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9EAA1A8" w14:textId="77777777" w:rsidTr="00503750">
        <w:tc>
          <w:tcPr>
            <w:tcW w:w="4395" w:type="dxa"/>
            <w:vMerge/>
          </w:tcPr>
          <w:p w14:paraId="601F8D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584A5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CBD6C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DEA276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94878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C376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498330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074974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AF653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6E05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D5BB0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7F784C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3DBED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32897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8D03E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3CD80A9" w14:textId="77777777" w:rsidTr="00503750">
        <w:tc>
          <w:tcPr>
            <w:tcW w:w="4395" w:type="dxa"/>
            <w:vAlign w:val="center"/>
          </w:tcPr>
          <w:p w14:paraId="7DAEC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6533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9BF33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57CD2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DCD8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2039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823C8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286E74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D65EB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A0FCA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DF45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AD98A8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C6456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05865EA" w14:textId="39879FAD" w:rsidR="00944C3D" w:rsidRPr="008C56AB" w:rsidRDefault="00236726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33880</w:t>
            </w:r>
          </w:p>
        </w:tc>
        <w:tc>
          <w:tcPr>
            <w:tcW w:w="2835" w:type="dxa"/>
            <w:vAlign w:val="center"/>
          </w:tcPr>
          <w:p w14:paraId="6A4A98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6A4FD8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29E96E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6439534" w14:textId="77777777" w:rsidTr="00503750">
        <w:tc>
          <w:tcPr>
            <w:tcW w:w="4395" w:type="dxa"/>
            <w:vAlign w:val="center"/>
          </w:tcPr>
          <w:p w14:paraId="29110A7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DCB67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F504A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93AA13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9BFDD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0AC1F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31A2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2D6D26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94770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4C14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68EE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157F58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6517B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EE98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EECE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5DE8F9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673AD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ED54B0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ABD38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8B26D2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637CB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57B75F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684F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1167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BD660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001F6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5417314" w14:textId="77777777" w:rsidTr="00503750">
        <w:tc>
          <w:tcPr>
            <w:tcW w:w="1843" w:type="dxa"/>
            <w:vAlign w:val="center"/>
          </w:tcPr>
          <w:p w14:paraId="2EC11B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13A14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C41CFC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3CD76B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C5007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53E611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520C56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4F07C33" w14:textId="77777777" w:rsidTr="00503750">
        <w:tc>
          <w:tcPr>
            <w:tcW w:w="1843" w:type="dxa"/>
            <w:vAlign w:val="center"/>
          </w:tcPr>
          <w:p w14:paraId="1AE8B9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D2A11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E4A7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0199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6C79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89E4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1F18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90AB1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8D98D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D1104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EC22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ECE7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7BBE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3C95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4F7D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C7BB4A7" w14:textId="77777777" w:rsidTr="00503750">
        <w:tc>
          <w:tcPr>
            <w:tcW w:w="1843" w:type="dxa"/>
            <w:vAlign w:val="center"/>
          </w:tcPr>
          <w:p w14:paraId="260090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EC30D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F4BB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CF35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4E09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C6AC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CCF9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F53497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0CE3C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2EDAE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5F3A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61FC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0ED7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725C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5588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97901C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935B24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C05C8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DE4E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77708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23C8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BF58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A741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45CA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733B4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7AAA0F1" w14:textId="77777777" w:rsidTr="00503750">
        <w:trPr>
          <w:trHeight w:val="664"/>
        </w:trPr>
        <w:tc>
          <w:tcPr>
            <w:tcW w:w="3372" w:type="dxa"/>
          </w:tcPr>
          <w:p w14:paraId="11B59C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F31BF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8E49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F511F1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7ED0B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BCCD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7A7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CCD09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622D38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19C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D62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E158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6A74E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D140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BE9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294E2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CFB08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5875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3AE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4FDE5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EA8C34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B576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85F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367A6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812057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667F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573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02B67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11E75B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28E01F7" w14:textId="77777777" w:rsidTr="00503750">
        <w:tc>
          <w:tcPr>
            <w:tcW w:w="2835" w:type="dxa"/>
            <w:vAlign w:val="center"/>
          </w:tcPr>
          <w:p w14:paraId="089654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A218D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43E0C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B6044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728C8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271EE5E" w14:textId="77777777" w:rsidTr="00503750">
        <w:tc>
          <w:tcPr>
            <w:tcW w:w="2835" w:type="dxa"/>
          </w:tcPr>
          <w:p w14:paraId="2CEE49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C8B8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557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D76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EBF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14193A" w14:textId="77777777" w:rsidTr="00503750">
        <w:tc>
          <w:tcPr>
            <w:tcW w:w="2835" w:type="dxa"/>
          </w:tcPr>
          <w:p w14:paraId="07D23F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7DCC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FB3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912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F2C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FF5429" w14:textId="77777777" w:rsidTr="00503750">
        <w:tc>
          <w:tcPr>
            <w:tcW w:w="2835" w:type="dxa"/>
          </w:tcPr>
          <w:p w14:paraId="56187E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4C21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36E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929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10E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813F05" w14:textId="77777777" w:rsidTr="00503750">
        <w:tc>
          <w:tcPr>
            <w:tcW w:w="2835" w:type="dxa"/>
            <w:vAlign w:val="center"/>
          </w:tcPr>
          <w:p w14:paraId="594C719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4ADF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B34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7EE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040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1286A8" w14:textId="77777777" w:rsidTr="00503750">
        <w:tc>
          <w:tcPr>
            <w:tcW w:w="2835" w:type="dxa"/>
            <w:vAlign w:val="center"/>
          </w:tcPr>
          <w:p w14:paraId="325B55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4E4E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A24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517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52F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96E313" w14:textId="77777777" w:rsidTr="00503750">
        <w:tc>
          <w:tcPr>
            <w:tcW w:w="2835" w:type="dxa"/>
          </w:tcPr>
          <w:p w14:paraId="25C4A3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3C39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A6A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439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2EF5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09FAB7" w14:textId="77777777" w:rsidTr="00503750">
        <w:tc>
          <w:tcPr>
            <w:tcW w:w="2835" w:type="dxa"/>
          </w:tcPr>
          <w:p w14:paraId="4E91F6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0AFC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947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F0D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B61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D162D9" w14:textId="77777777" w:rsidTr="00503750">
        <w:tc>
          <w:tcPr>
            <w:tcW w:w="2835" w:type="dxa"/>
          </w:tcPr>
          <w:p w14:paraId="4FE40A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A7D8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455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31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DCE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CA2C4C" w14:textId="77777777" w:rsidR="00944C3D" w:rsidRDefault="00944C3D" w:rsidP="00944C3D">
      <w:pPr>
        <w:rPr>
          <w:rFonts w:ascii="Arial" w:hAnsi="Arial"/>
          <w:b/>
        </w:rPr>
      </w:pPr>
    </w:p>
    <w:p w14:paraId="0412370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A71EF6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9D6C6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F8D52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BA92C5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4178EC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6CD3B8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FB8CE9B" w14:textId="77777777" w:rsidTr="00503750">
        <w:trPr>
          <w:trHeight w:val="443"/>
        </w:trPr>
        <w:tc>
          <w:tcPr>
            <w:tcW w:w="2560" w:type="dxa"/>
          </w:tcPr>
          <w:p w14:paraId="7FFA2D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BA48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17BD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6317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B4C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D98CF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FDB07B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0C4F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E999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5001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C7B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8F072D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01C8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5806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F40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098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E315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1D96D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B1326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8C69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51FE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335C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0E59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313F81" w14:textId="77777777" w:rsidR="00944C3D" w:rsidRDefault="00944C3D" w:rsidP="00944C3D">
      <w:pPr>
        <w:rPr>
          <w:rFonts w:ascii="Arial" w:hAnsi="Arial"/>
          <w:b/>
        </w:rPr>
      </w:pPr>
    </w:p>
    <w:p w14:paraId="105DF994" w14:textId="77777777" w:rsidR="00944C3D" w:rsidRDefault="00944C3D" w:rsidP="00944C3D">
      <w:pPr>
        <w:rPr>
          <w:rFonts w:ascii="Arial" w:hAnsi="Arial"/>
          <w:b/>
        </w:rPr>
      </w:pPr>
    </w:p>
    <w:p w14:paraId="003C61B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77D2669" w14:textId="77777777" w:rsidR="00944C3D" w:rsidRDefault="00944C3D" w:rsidP="00944C3D">
      <w:pPr>
        <w:rPr>
          <w:rFonts w:ascii="Arial" w:hAnsi="Arial"/>
          <w:b/>
        </w:rPr>
      </w:pPr>
    </w:p>
    <w:p w14:paraId="073752D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6A2D2D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07158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75247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A9EBC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9C7D15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F8042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686D6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DE373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5047B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1B687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26F15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A9641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7262D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FDC6A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E54E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912AC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46557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44A09D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7914203" w14:textId="77777777" w:rsidTr="00503750">
        <w:trPr>
          <w:trHeight w:val="677"/>
        </w:trPr>
        <w:tc>
          <w:tcPr>
            <w:tcW w:w="3358" w:type="dxa"/>
          </w:tcPr>
          <w:p w14:paraId="6767E2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7581D5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A6A35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CE3D3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A9E40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4227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EF3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AAB37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0F4E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0307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C04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99067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3B3A8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E659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A56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72C58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99F7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8C7D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BF7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FCFA1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11367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646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D9D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27379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514127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E151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1C9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8CAA7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873A44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CEB46C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77292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17126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4E34CDF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907A0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4B593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DC4B5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F08EB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42DCB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CC628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D424B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34AD4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EBE14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B2E48A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A5B25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4B7899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79328D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02786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766AD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908F4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007E19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3929B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A650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EBC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C1ABA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96606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A01A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A67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36253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1E29F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E0BD5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11D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E849A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F3DAEC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66E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375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1A8E6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65E5C5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D0A4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52C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D5D8F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4F1438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09E28F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6B7D2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521D6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E3C76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0A3C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9668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B3C1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628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DE9F7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5B397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5CE1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719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3306B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1996A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59E8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CBD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D055B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960FB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2E5F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B14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9B270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9762DF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5CD6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15C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35DAB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01472C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6354657" w14:textId="77777777" w:rsidTr="00503750">
        <w:tc>
          <w:tcPr>
            <w:tcW w:w="3686" w:type="dxa"/>
            <w:vAlign w:val="center"/>
          </w:tcPr>
          <w:p w14:paraId="1B83FD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18EF3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41A76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81732F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D839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62FDC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5375D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8742F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D0AA9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D16C0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CD12B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4551FE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3216A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40B2F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C2D63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4FA50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0B52AF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13E4E5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7A3C4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67680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DF8DCE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60FA9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1D3F2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B001A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642CD0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F4073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6912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82B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168EA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BBFC8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7698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CD3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89B57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B6C0A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ACCE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8E4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79732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60401F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CBE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ACA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2EEF7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444351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B50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082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A5D7B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514A8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CA57FC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42D00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23C17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AC2F4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1081E8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77D2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8CDF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1B59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F8746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3A6B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33D98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4949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89F3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0193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2CB4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E10F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B8AF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7B16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B0CD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294CD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2DD3F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E2890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755262" w14:textId="77777777" w:rsidR="00944C3D" w:rsidRDefault="00944C3D" w:rsidP="00944C3D">
      <w:pPr>
        <w:rPr>
          <w:sz w:val="22"/>
          <w:szCs w:val="22"/>
        </w:rPr>
      </w:pPr>
    </w:p>
    <w:p w14:paraId="5BE64C9F" w14:textId="77777777" w:rsidR="00944C3D" w:rsidRDefault="00944C3D" w:rsidP="00944C3D">
      <w:pPr>
        <w:rPr>
          <w:sz w:val="22"/>
          <w:szCs w:val="22"/>
        </w:rPr>
      </w:pPr>
    </w:p>
    <w:p w14:paraId="2D16537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C8DD98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8DFA25A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66456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52682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E71B0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826CA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5DADE0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88FE6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39C5B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06D8D8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241C5D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88409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C7B0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3DA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9D8A0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05027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DF98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6AA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1B4B9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2C5CB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90E3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B38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57CC3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52F6C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7715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245C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D5F54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54335C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E73C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33E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57C32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2ED4D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EA84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382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CA7EE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AE7D50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AE3C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F432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7253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04010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2C064C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EA87BA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09C972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25F72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0853B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E78D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3389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CAF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0453F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4FF7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0CF2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B57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80C00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716D4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1F13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F14B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43A9D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53F4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5E74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BAE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6CD34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D7D7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6E6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5DF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AFA9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F2842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3C52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940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AA548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4F3F2A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B15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BF5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7912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CEAF6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A2B9E3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6618C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63991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2F51AE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01569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73C6F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4A3EDB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FE31E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0D8E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28E52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1EC3833" w14:textId="77777777" w:rsidR="00944C3D" w:rsidRPr="003607F0" w:rsidRDefault="00944C3D" w:rsidP="00944C3D"/>
    <w:p w14:paraId="6E34E25A" w14:textId="77777777" w:rsidR="00F47675" w:rsidRPr="00944C3D" w:rsidRDefault="00F47675" w:rsidP="00944C3D"/>
    <w:sectPr w:rsidR="00F47675" w:rsidRPr="00944C3D" w:rsidSect="000F3B76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14F3E0" w14:textId="77777777" w:rsidR="000F3B76" w:rsidRDefault="000F3B76">
      <w:r>
        <w:separator/>
      </w:r>
    </w:p>
  </w:endnote>
  <w:endnote w:type="continuationSeparator" w:id="0">
    <w:p w14:paraId="776C4AAA" w14:textId="77777777" w:rsidR="000F3B76" w:rsidRDefault="000F3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D0E2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33407F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6EAB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F189BD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8CD9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1F40FB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F3B6FB" w14:textId="77777777" w:rsidR="000F3B76" w:rsidRDefault="000F3B76">
      <w:r>
        <w:separator/>
      </w:r>
    </w:p>
  </w:footnote>
  <w:footnote w:type="continuationSeparator" w:id="0">
    <w:p w14:paraId="3E48E78B" w14:textId="77777777" w:rsidR="000F3B76" w:rsidRDefault="000F3B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7138696">
    <w:abstractNumId w:val="13"/>
  </w:num>
  <w:num w:numId="2" w16cid:durableId="166755102">
    <w:abstractNumId w:val="17"/>
  </w:num>
  <w:num w:numId="3" w16cid:durableId="1181746519">
    <w:abstractNumId w:val="8"/>
  </w:num>
  <w:num w:numId="4" w16cid:durableId="591276902">
    <w:abstractNumId w:val="7"/>
  </w:num>
  <w:num w:numId="5" w16cid:durableId="139743587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2951703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17910122">
    <w:abstractNumId w:val="20"/>
  </w:num>
  <w:num w:numId="8" w16cid:durableId="1453549981">
    <w:abstractNumId w:val="10"/>
  </w:num>
  <w:num w:numId="9" w16cid:durableId="1383405345">
    <w:abstractNumId w:val="0"/>
  </w:num>
  <w:num w:numId="10" w16cid:durableId="1628320587">
    <w:abstractNumId w:val="19"/>
  </w:num>
  <w:num w:numId="11" w16cid:durableId="1723862732">
    <w:abstractNumId w:val="6"/>
  </w:num>
  <w:num w:numId="12" w16cid:durableId="870411688">
    <w:abstractNumId w:val="9"/>
  </w:num>
  <w:num w:numId="13" w16cid:durableId="1483429856">
    <w:abstractNumId w:val="12"/>
  </w:num>
  <w:num w:numId="14" w16cid:durableId="104666372">
    <w:abstractNumId w:val="15"/>
  </w:num>
  <w:num w:numId="15" w16cid:durableId="1358234875">
    <w:abstractNumId w:val="14"/>
  </w:num>
  <w:num w:numId="16" w16cid:durableId="1515922025">
    <w:abstractNumId w:val="2"/>
  </w:num>
  <w:num w:numId="17" w16cid:durableId="1339385978">
    <w:abstractNumId w:val="4"/>
  </w:num>
  <w:num w:numId="18" w16cid:durableId="682702576">
    <w:abstractNumId w:val="11"/>
  </w:num>
  <w:num w:numId="19" w16cid:durableId="679356792">
    <w:abstractNumId w:val="5"/>
  </w:num>
  <w:num w:numId="20" w16cid:durableId="418720229">
    <w:abstractNumId w:val="18"/>
  </w:num>
  <w:num w:numId="21" w16cid:durableId="9230351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56AC5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0F3B76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36726"/>
    <w:rsid w:val="00240D97"/>
    <w:rsid w:val="00241F9D"/>
    <w:rsid w:val="0024447C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757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16219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89C886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FE5849-C3B4-4F05-A2D3-9313CCEAB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16</Pages>
  <Words>5277</Words>
  <Characters>30082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2024-02-28T10:00:00Z</dcterms:created>
  <dcterms:modified xsi:type="dcterms:W3CDTF">2024-02-28T10:00:00Z</dcterms:modified>
</cp:coreProperties>
</file>