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0D399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3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9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2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9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A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B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C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B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3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4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8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8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0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0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A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4A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511CF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48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D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471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D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5D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C2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93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84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90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AA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9E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2A5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2B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E1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E8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A8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A7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71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78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CA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01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A8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35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1E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E1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AF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98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B5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DF8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19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20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83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AB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A917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DD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0F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B8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AB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DF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40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72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55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86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9C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8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31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CD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9E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9A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9E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F5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7D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45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BE3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2F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52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5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3D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0A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48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FD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A2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90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E5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23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52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6C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733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F4C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6C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F1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B8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8B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04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D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4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15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1B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8B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4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7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11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DB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A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DE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E1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A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73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E3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1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C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33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73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8FD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C0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F4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6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59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38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46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BD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B4CF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85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3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2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0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5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0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E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0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5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3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F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E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5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4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9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F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4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A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5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8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C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3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F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4C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7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6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F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5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6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0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0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8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CD03F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D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1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D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D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C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2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9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0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0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2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4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7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E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C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E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CC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CC1E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F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6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B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A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0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B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83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BC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37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80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3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32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15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70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B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4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05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23DC1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B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1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7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8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5728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D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2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7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9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C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D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A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F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E102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D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E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A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A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5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D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A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1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5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C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23C2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A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E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3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9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5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2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9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F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D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2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22F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E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D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0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3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4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7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D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3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1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F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A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1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E8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A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80B5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4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E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5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B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5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6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6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ED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A4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BC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CF892" w14:textId="4D5ECE8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F3050D">
              <w:rPr>
                <w:rFonts w:ascii="Arial" w:hAnsi="Arial"/>
                <w:lang w:eastAsia="sk-SK"/>
              </w:rPr>
              <w:t>2</w:t>
            </w:r>
            <w:r w:rsidR="007D0327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C8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65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53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45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37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D4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5A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17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6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B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F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4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7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592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7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3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1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9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7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9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F6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3F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55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558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9C50893" wp14:editId="36E6B7B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56F5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4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62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4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BA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0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5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9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E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3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A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9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3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190A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52D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3BCD8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66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C227F75" wp14:editId="62808A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59DA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404A5C" wp14:editId="5571AFF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BB99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78A360" wp14:editId="00204B0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E2F7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1EB2B60" wp14:editId="65EBE7E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1E060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62D6676" wp14:editId="36C07DE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CEB64" w14:textId="27395FC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5E01B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D0327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2D66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57CEB64" w14:textId="27395FC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E01B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D0327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1AAFA3C" wp14:editId="674E982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CF791" w14:textId="000D10B5" w:rsidR="000B647F" w:rsidRDefault="0099716A" w:rsidP="00944C3D">
                                  <w:r>
                                    <w:t>20</w:t>
                                  </w:r>
                                  <w:r w:rsidR="00F3050D">
                                    <w:t>2</w:t>
                                  </w:r>
                                  <w:r w:rsidR="007D0327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AFA3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76CF791" w14:textId="000D10B5" w:rsidR="000B647F" w:rsidRDefault="0099716A" w:rsidP="00944C3D">
                            <w:r>
                              <w:t>20</w:t>
                            </w:r>
                            <w:r w:rsidR="00F3050D">
                              <w:t>2</w:t>
                            </w:r>
                            <w:r w:rsidR="007D0327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D30E205" wp14:editId="675BB45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1679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85B8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CC28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277F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421E48A" wp14:editId="63495CC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4211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079CFB6" wp14:editId="2C22252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0B38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F901B2" wp14:editId="4FC2D50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DC73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073D680" wp14:editId="76F8954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DAED3" w14:textId="2D2ECBEE" w:rsidR="000B647F" w:rsidRDefault="0099716A" w:rsidP="00944C3D">
                                  <w:r>
                                    <w:t>20</w:t>
                                  </w:r>
                                  <w:r w:rsidR="005E01BB">
                                    <w:t>2</w:t>
                                  </w:r>
                                  <w:r w:rsidR="007D032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3D68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77DAED3" w14:textId="2D2ECBEE" w:rsidR="000B647F" w:rsidRDefault="0099716A" w:rsidP="00944C3D">
                            <w:r>
                              <w:t>20</w:t>
                            </w:r>
                            <w:r w:rsidR="005E01BB">
                              <w:t>2</w:t>
                            </w:r>
                            <w:r w:rsidR="007D032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982FDFD" wp14:editId="71569F6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4D49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32E6A72" wp14:editId="46B64F1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30E41" w14:textId="032446C3" w:rsidR="000B647F" w:rsidRDefault="0099716A" w:rsidP="00944C3D">
                                  <w:r>
                                    <w:t>20</w:t>
                                  </w:r>
                                  <w:r w:rsidR="005E01BB">
                                    <w:t>2</w:t>
                                  </w:r>
                                  <w:r w:rsidR="007D032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E6A7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6730E41" w14:textId="032446C3" w:rsidR="000B647F" w:rsidRDefault="0099716A" w:rsidP="00944C3D">
                            <w:r>
                              <w:t>20</w:t>
                            </w:r>
                            <w:r w:rsidR="005E01BB">
                              <w:t>2</w:t>
                            </w:r>
                            <w:r w:rsidR="007D032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B04D742" wp14:editId="63C2D7C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82F04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476DE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59534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DDBA2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0B6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9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813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4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5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B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3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0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1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9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9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2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5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3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1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4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F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6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2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5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7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3B7D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2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F2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93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E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40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9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4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E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C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0D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3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B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1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B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9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F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C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FD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65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7A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94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12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FC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FEA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1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F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5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D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3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1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E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1D5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5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C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1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8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3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C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E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8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0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8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0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5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7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F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0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B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2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5F39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5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3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6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9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5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5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5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5F7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52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1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0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7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1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6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1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1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8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3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4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6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9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8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5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F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E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7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5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C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8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F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F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7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ACB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4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A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8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5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D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7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B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4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9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8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C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F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B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2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8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15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B8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2A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B9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0D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7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0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E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A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F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F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8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8A5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9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3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4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7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5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4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5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2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E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3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4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9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2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2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5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E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51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87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DE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70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E0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65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15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F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A50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7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E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DC5D69" wp14:editId="54F84B8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BEB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F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3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7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8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B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E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3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B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2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9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3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E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7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D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C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B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8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4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A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9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C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6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F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3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4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EA10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9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FD9D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8E7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4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755CD8" wp14:editId="3577A12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947FC" w14:textId="77777777" w:rsidR="000B647F" w:rsidRPr="00391121" w:rsidRDefault="006D10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36115886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6D10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36115886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2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E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1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D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6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7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8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7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D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6E81CD" wp14:editId="2F76827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B981A" w14:textId="77777777" w:rsidR="000B647F" w:rsidRPr="00391121" w:rsidRDefault="006D10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2021491988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6D10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2021491988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9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9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3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9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2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E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F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8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8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0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B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E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4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2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7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18C6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9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F14EB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985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4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A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6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8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1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6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1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8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7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2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2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6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C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65E5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3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A7F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9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900A0" wp14:editId="6D19E6B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DA27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6D105F">
                                    <w:rPr>
                                      <w:rFonts w:ascii="Arial" w:hAnsi="Arial" w:cs="Arial"/>
                                    </w:rPr>
                                    <w:t xml:space="preserve">Študentská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D105F">
                              <w:rPr>
                                <w:rFonts w:ascii="Arial" w:hAnsi="Arial" w:cs="Arial"/>
                              </w:rPr>
                              <w:t xml:space="preserve">Študentská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C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6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4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B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B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8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AD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6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1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8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5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D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D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F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D4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3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E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A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B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9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B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D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6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FB36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F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76A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CDBF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6428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5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4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1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4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6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F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3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0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8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9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2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0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7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B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4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3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A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3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4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53078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7D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B41C26" wp14:editId="39A89D6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1DDA2" w14:textId="77777777" w:rsidR="000B647F" w:rsidRPr="00391121" w:rsidRDefault="006D105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Študentská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6D105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Študentská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8E4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F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C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9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D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1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3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6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B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2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9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1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9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6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E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ABF3E1" wp14:editId="23B7C8B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B3A89" w14:textId="77777777" w:rsidR="000B647F" w:rsidRDefault="006D105F" w:rsidP="00944C3D">
                                  <w:r>
                                    <w:t>1640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D105F" w:rsidP="00944C3D">
                            <w:r>
                              <w:t>1640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4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1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C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3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E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A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DD45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BA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1E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8E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2FD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FED11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9B12DA" wp14:editId="442F2C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F8A8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</w:t>
                                  </w:r>
                                  <w:r w:rsidR="006D105F">
                                    <w:rPr>
                                      <w:rFonts w:ascii="Arial" w:hAnsi="Arial" w:cs="Arial"/>
                                    </w:rPr>
                                    <w:t xml:space="preserve">1 01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</w:t>
                            </w:r>
                            <w:r w:rsidR="006D105F">
                              <w:rPr>
                                <w:rFonts w:ascii="Arial" w:hAnsi="Arial" w:cs="Arial"/>
                              </w:rPr>
                              <w:t xml:space="preserve">1 01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C1AB81" wp14:editId="00DD514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65EFD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Trenč</w:t>
                                  </w:r>
                                  <w:r w:rsidR="006D105F">
                                    <w:rPr>
                                      <w:rFonts w:ascii="Arial" w:hAnsi="Arial" w:cs="Arial"/>
                                    </w:rPr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Trenč</w:t>
                            </w:r>
                            <w:r w:rsidR="006D105F">
                              <w:rPr>
                                <w:rFonts w:ascii="Arial" w:hAnsi="Arial" w:cs="Arial"/>
                              </w:rPr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C927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0C6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5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A3DE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2D65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84BDDB" wp14:editId="10744DF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00A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9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04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E6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45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0B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B1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5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20D5D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5BF42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DF7550" wp14:editId="0FA4589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1F3F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692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B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0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0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9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A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F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AB9F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A74F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9FC9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E0E25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E6E96D" wp14:editId="6B95D5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00E2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AE55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0C59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D8F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8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9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0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D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6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0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2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3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5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A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B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A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5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6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5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F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C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9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9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2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C45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F5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13EA93" w14:textId="268B799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E01BB">
              <w:rPr>
                <w:rFonts w:ascii="Arial" w:hAnsi="Arial"/>
                <w:lang w:eastAsia="sk-SK"/>
              </w:rPr>
              <w:t>23.2.202</w:t>
            </w:r>
            <w:r w:rsidR="007D0327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1AF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EAE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7BD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1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2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178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CC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39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4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9B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AA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C9B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A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00E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1E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17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98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9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05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37A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B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9410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02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C1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0D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69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40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28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3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7A5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0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1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75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7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B3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E94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4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9890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A1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5B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F6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54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C9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A87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F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E5B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5E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E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62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81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EA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A10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0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CC8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C2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E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78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A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BD7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B160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BC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B14858" w14:textId="77777777" w:rsidR="00F3050D" w:rsidRDefault="00F3050D" w:rsidP="00503750">
            <w:pPr>
              <w:rPr>
                <w:rFonts w:ascii="Arial" w:hAnsi="Arial"/>
                <w:lang w:eastAsia="sk-SK"/>
              </w:rPr>
            </w:pPr>
          </w:p>
          <w:p w14:paraId="5FB27B68" w14:textId="77777777" w:rsidR="00F3050D" w:rsidRPr="00ED0163" w:rsidRDefault="00F3050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3C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65379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11D8D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3B9AE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555A2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23EB6AF" w14:textId="77777777" w:rsidR="00F3050D" w:rsidRDefault="00F3050D" w:rsidP="00503750">
            <w:pPr>
              <w:rPr>
                <w:rFonts w:ascii="Arial" w:hAnsi="Arial"/>
                <w:lang w:eastAsia="sk-SK"/>
              </w:rPr>
            </w:pPr>
          </w:p>
          <w:p w14:paraId="4149BF8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5469D9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18EFD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4B4FAB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3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6A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2BBA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A9A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8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5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7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8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7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2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3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3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4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0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7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C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9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D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0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7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A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034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B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E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EC048B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1B37A91" w14:textId="77777777" w:rsidR="00944C3D" w:rsidRDefault="00944C3D" w:rsidP="00944C3D">
      <w:pPr>
        <w:rPr>
          <w:rFonts w:ascii="Arial" w:hAnsi="Arial"/>
        </w:rPr>
      </w:pPr>
    </w:p>
    <w:p w14:paraId="7D71C27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03E85D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9A1092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1EA0A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AA25DD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1F7E76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95ABF7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759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5D2D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9918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FDC3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6FACB2" w14:textId="77777777" w:rsidR="00944C3D" w:rsidRPr="008D0433" w:rsidRDefault="006D10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Ambrož  Peter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40DD3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726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DF29D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460B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D264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1D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B60A2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E561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C1C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43F2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B0DD6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22B753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83C97E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79D038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9C9D1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C4285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0257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7E6EE6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5E32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885A72F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6F92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E6BF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F0B1D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3FECD0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A6BB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95AF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67EA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28353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0D6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D88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1ED9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ECB88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88FA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9C25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68D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DAEB8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A705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1E85E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823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8A1C4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6C2D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2BD92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D35D1F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4C561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47AF9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2884C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D79C9D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440FBE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0C626B" w14:textId="2A3C018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E01B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228A82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CC858D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D28E4E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D059E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B9411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A78F3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B90A2A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4E33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ADA3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919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7CDE4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BCB3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4EE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7E9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9626D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968D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411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32D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5CC1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8A4C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9E979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D2B5A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330FD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98075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02749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E2C09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A62BC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8E5DF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5C2C8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C97F8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220D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E7049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4B500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ED644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0818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A92FD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41FDB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526F85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1178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055D78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36B899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8392B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45823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458D8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F70BF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73E46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F894D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7003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3C1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9E4F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3A3E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0EF3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93E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0DE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54A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1D3DB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7E3B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C16C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6741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53D4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4B784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D4E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36D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F6188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AB5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AA8F1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8525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4F6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B0F5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C5A0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410BC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6C91C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D214EA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1D2D12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ADB9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6C0ACE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8B4F9C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1DFDA9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D146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B69F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10F6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B3CD71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23A023B" w14:textId="77777777" w:rsidTr="00503750">
        <w:tc>
          <w:tcPr>
            <w:tcW w:w="2302" w:type="dxa"/>
            <w:vAlign w:val="center"/>
          </w:tcPr>
          <w:p w14:paraId="081537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1077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5D0A2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0043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C46F8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9B58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538A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9DDEF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DAAC71" w14:textId="77777777" w:rsidTr="00503750">
        <w:tc>
          <w:tcPr>
            <w:tcW w:w="15593" w:type="dxa"/>
            <w:gridSpan w:val="8"/>
            <w:vAlign w:val="center"/>
          </w:tcPr>
          <w:p w14:paraId="067447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94F3E07" w14:textId="77777777" w:rsidTr="00503750">
        <w:tc>
          <w:tcPr>
            <w:tcW w:w="2302" w:type="dxa"/>
            <w:vAlign w:val="center"/>
          </w:tcPr>
          <w:p w14:paraId="21162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B71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1AA8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4F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82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D2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8C1F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5E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B64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0B5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D478B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BD54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D11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6E1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7F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A4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7635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DED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7838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82DF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A64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7E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85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A84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4D14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5EF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C1D4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75D1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4A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5180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D48C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272B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B84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5B16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68DF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3057F0" w14:textId="77777777" w:rsidTr="00503750">
        <w:tc>
          <w:tcPr>
            <w:tcW w:w="2302" w:type="dxa"/>
            <w:vAlign w:val="center"/>
          </w:tcPr>
          <w:p w14:paraId="6ADC9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F0D4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2607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CE7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140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7A6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8D1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F3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291CC" w14:textId="77777777" w:rsidTr="00503750">
        <w:tc>
          <w:tcPr>
            <w:tcW w:w="15593" w:type="dxa"/>
            <w:gridSpan w:val="8"/>
            <w:vAlign w:val="center"/>
          </w:tcPr>
          <w:p w14:paraId="2CAA90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73EB74D" w14:textId="77777777" w:rsidTr="00503750">
        <w:tc>
          <w:tcPr>
            <w:tcW w:w="2302" w:type="dxa"/>
            <w:vAlign w:val="center"/>
          </w:tcPr>
          <w:p w14:paraId="7A1FF9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C109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9AE2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16C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BB9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55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773F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C22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04BC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0AF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E3CB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0C81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B5C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AC19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DD4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AEF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E292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8D2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37F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2CC7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EF66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287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FD8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F4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FD0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F1E8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9B7E0" w14:textId="77777777" w:rsidTr="00503750">
        <w:tc>
          <w:tcPr>
            <w:tcW w:w="2302" w:type="dxa"/>
            <w:vAlign w:val="center"/>
          </w:tcPr>
          <w:p w14:paraId="525E3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E70E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1F3A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1B2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8AC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DA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54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DFBD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85E60" w14:textId="77777777" w:rsidTr="00503750">
        <w:tc>
          <w:tcPr>
            <w:tcW w:w="15593" w:type="dxa"/>
            <w:gridSpan w:val="8"/>
            <w:vAlign w:val="center"/>
          </w:tcPr>
          <w:p w14:paraId="65BFD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C7F5EC" w14:textId="77777777" w:rsidTr="00503750">
        <w:tc>
          <w:tcPr>
            <w:tcW w:w="2302" w:type="dxa"/>
            <w:vAlign w:val="center"/>
          </w:tcPr>
          <w:p w14:paraId="40E94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B16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0A8A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65A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E4C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B2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8DA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651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4F2E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93200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5971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572A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76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C5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0ED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FEC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6F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AC23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8074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500E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45C2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20D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9B8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874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47E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7A5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EB64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18B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A74B9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F1D7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8F1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7F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EED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4B2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CF8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6F5E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A62C7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89D1A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948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BB27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DB9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BE8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93C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08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C0C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D6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92B6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13DE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D74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7482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A4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610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A96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CB0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17D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136970" w14:textId="77777777" w:rsidR="00944C3D" w:rsidRDefault="00944C3D" w:rsidP="00944C3D">
      <w:pPr>
        <w:rPr>
          <w:rFonts w:ascii="Arial" w:hAnsi="Arial"/>
          <w:b/>
        </w:rPr>
      </w:pPr>
    </w:p>
    <w:p w14:paraId="6BC09EC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9FE4092" w14:textId="77777777" w:rsidTr="00503750">
        <w:tc>
          <w:tcPr>
            <w:tcW w:w="1944" w:type="dxa"/>
            <w:vAlign w:val="center"/>
          </w:tcPr>
          <w:p w14:paraId="57979E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E97DC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2F2EA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C21B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36E0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E9D6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6E8E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F940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9E46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F086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18E6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ECAED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D58C19" w14:textId="77777777" w:rsidTr="00503750">
        <w:tc>
          <w:tcPr>
            <w:tcW w:w="15685" w:type="dxa"/>
            <w:gridSpan w:val="12"/>
            <w:vAlign w:val="center"/>
          </w:tcPr>
          <w:p w14:paraId="69FFF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AA3185" w14:textId="77777777" w:rsidTr="00503750">
        <w:tc>
          <w:tcPr>
            <w:tcW w:w="1944" w:type="dxa"/>
            <w:vAlign w:val="center"/>
          </w:tcPr>
          <w:p w14:paraId="0D6C4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2B7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D42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FAB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198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F50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1E9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BA6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7CE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367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B0C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1C0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BC788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B3A7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FA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3F8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1ED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0BF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7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EF8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DA2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17D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707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128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D3B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0DB9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867E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7D1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C19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030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E8D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3F2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C63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5D7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01C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773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61C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B39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BA8C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AF4B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9614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20D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4D2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1FE2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D2CC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ADD4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5873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FB2D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B79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786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662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A0ED3A" w14:textId="77777777" w:rsidTr="00503750">
        <w:tc>
          <w:tcPr>
            <w:tcW w:w="1944" w:type="dxa"/>
            <w:vAlign w:val="center"/>
          </w:tcPr>
          <w:p w14:paraId="2D877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780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15F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B15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70B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12C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81E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C6C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379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184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F3B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BB4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176F0" w14:textId="77777777" w:rsidTr="00503750">
        <w:tc>
          <w:tcPr>
            <w:tcW w:w="15685" w:type="dxa"/>
            <w:gridSpan w:val="12"/>
            <w:vAlign w:val="center"/>
          </w:tcPr>
          <w:p w14:paraId="61B9A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5C0BFA0" w14:textId="77777777" w:rsidTr="00503750">
        <w:tc>
          <w:tcPr>
            <w:tcW w:w="1944" w:type="dxa"/>
            <w:vAlign w:val="center"/>
          </w:tcPr>
          <w:p w14:paraId="66BCAE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8DB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DE5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C67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EC3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CF0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3B9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6F2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7E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161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FB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4CF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50652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841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9FD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EFD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B6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73A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621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9E6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876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7B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BB6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A92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E18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DFB2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345E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E24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1DF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A7E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B7B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24F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79D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C12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A94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400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164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B94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BE3FA" w14:textId="77777777" w:rsidTr="00503750">
        <w:tc>
          <w:tcPr>
            <w:tcW w:w="1944" w:type="dxa"/>
            <w:vAlign w:val="center"/>
          </w:tcPr>
          <w:p w14:paraId="1269E3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527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8BF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FEF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34D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D4A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417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EDD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78B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210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32C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A8A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8352C" w14:textId="77777777" w:rsidTr="00503750">
        <w:tc>
          <w:tcPr>
            <w:tcW w:w="15685" w:type="dxa"/>
            <w:gridSpan w:val="12"/>
            <w:vAlign w:val="center"/>
          </w:tcPr>
          <w:p w14:paraId="7BB5E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8FEBDF6" w14:textId="77777777" w:rsidTr="00503750">
        <w:tc>
          <w:tcPr>
            <w:tcW w:w="1944" w:type="dxa"/>
            <w:vAlign w:val="center"/>
          </w:tcPr>
          <w:p w14:paraId="5D7C9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395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C3A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383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973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5DB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32B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18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D9E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7C6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17A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A58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09A6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FCA6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2104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861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A37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522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FAE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D4C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E44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D00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5F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3EC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993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9BC8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0CF5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D530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541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D29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8C3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F5F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F05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F9E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B22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A0E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204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72D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9F8F7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F239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A48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BC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AB6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020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89D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609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FE6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19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D04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A34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08E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3610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54F3A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88E59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A2EA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B3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D7F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665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48C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257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460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D0B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5BD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889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0E9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92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A9C6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DC9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4F5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11A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D6E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DE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A3F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168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FE3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910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AA5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4A3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203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BB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8DAF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8A74F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38B9E4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B5DB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AD11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88556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438C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6046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85245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630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1FD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EA43A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AD06E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2C3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61DFA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931F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4AB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E283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AE9AD4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4B4B59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AA7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7187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57CF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927EAF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3A62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2F5F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71AD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C1E7F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B6E3D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411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8D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93A73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6EBE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195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B1A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819B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46C0F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8C3992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F667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9B3F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CB6D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3A43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93E9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2671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B9BF472" w14:textId="77777777" w:rsidTr="00503750">
        <w:trPr>
          <w:trHeight w:val="1073"/>
        </w:trPr>
        <w:tc>
          <w:tcPr>
            <w:tcW w:w="3614" w:type="dxa"/>
            <w:vMerge/>
          </w:tcPr>
          <w:p w14:paraId="42D71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79B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7016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24EA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F4290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7B7C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FBB3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D82FD69" w14:textId="77777777" w:rsidTr="00503750">
        <w:trPr>
          <w:trHeight w:val="283"/>
        </w:trPr>
        <w:tc>
          <w:tcPr>
            <w:tcW w:w="3614" w:type="dxa"/>
          </w:tcPr>
          <w:p w14:paraId="58FDAC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C70B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042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95F1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5DF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7E0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BF9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ED599F" w14:textId="77777777" w:rsidTr="00503750">
        <w:trPr>
          <w:trHeight w:val="283"/>
        </w:trPr>
        <w:tc>
          <w:tcPr>
            <w:tcW w:w="3614" w:type="dxa"/>
          </w:tcPr>
          <w:p w14:paraId="05408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70C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F21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9637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B18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B3B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754B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209DBA" w14:textId="77777777" w:rsidTr="00503750">
        <w:trPr>
          <w:trHeight w:val="283"/>
        </w:trPr>
        <w:tc>
          <w:tcPr>
            <w:tcW w:w="3614" w:type="dxa"/>
          </w:tcPr>
          <w:p w14:paraId="34940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401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F5F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38D9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F9C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908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B96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4FEE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7C3BD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2FB012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A10CD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1B7B0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F054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7D890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A2EF2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60F7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A2D1E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FFB07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C5138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5895F9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691C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B6315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24E3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C2EB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22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78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77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F9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E4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BB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3A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886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4F7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6B2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92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F6D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5E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F6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09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6A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EC5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FA2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6DB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2552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4F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0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73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436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3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8C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212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108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4A5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D13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160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88A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D23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A4C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93D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B2B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CA80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DF66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5289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6CE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11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44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01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BF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11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57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120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917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5D2C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A8E5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7EFD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CFD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DC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62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C7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16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F31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DB9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C92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811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7A8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49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ED0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DA0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FC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6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A86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D9F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9B6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1FF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1693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F3D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92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E1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F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E2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4F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DC9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CA57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AED5D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24E4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56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6E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D1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34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F0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8D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AD7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42DF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E8C96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76B3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E457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A0A9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5DB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BE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13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B6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492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60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590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B9F9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0C3C7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D3B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73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5A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81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B7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8B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EE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835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3709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7CE7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4BDBBE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DDE98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21C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9775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7193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2C60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8156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E4D1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3B72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9981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FC48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7CB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0002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7B36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F5E2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F3DE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D47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9AC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FA523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10F6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230C1F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38E5DE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7B6193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DBCB5B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FF2A5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C515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DB25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3EE2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7EB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8BD80B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B934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4ABB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0CAA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FCF9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F4F7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10CF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9004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CF29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8A90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CF89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E0D3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74627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DE76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8ED2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3313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81D06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23FB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0678B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1F38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467C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17BD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BE12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CF9E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3F1F3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451A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19E5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887D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5226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9585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F92F8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79DB6E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7EBD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2641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A9FA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092C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7A12C28" w14:textId="77777777" w:rsidR="00944C3D" w:rsidRDefault="00944C3D" w:rsidP="00944C3D">
      <w:pPr>
        <w:rPr>
          <w:rFonts w:ascii="Arial" w:hAnsi="Arial"/>
          <w:b/>
        </w:rPr>
      </w:pPr>
    </w:p>
    <w:p w14:paraId="6D27B36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36604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71A4B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6BF6E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9077F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FC592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998F6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CAD776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D1939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BCD0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565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7063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C3064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5CBB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3ABD3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CDF6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78F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0936F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3D504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E1D3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2E0E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C906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BB19D3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38E0C1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B722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94DF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438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DAAE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B60D3A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FFC21EA" w14:textId="77777777" w:rsidTr="00503750">
        <w:tc>
          <w:tcPr>
            <w:tcW w:w="2835" w:type="dxa"/>
            <w:vAlign w:val="center"/>
          </w:tcPr>
          <w:p w14:paraId="1CA540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AB3F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540D7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39A3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E2CB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6933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BA0BC4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6ADDFE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7738F3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9F2D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6156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A0989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0BAAB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08D5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0636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068C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67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F3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59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A39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186B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78AD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CE1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8EA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F69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6CC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A58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02B7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9EB3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0B3A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98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B3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69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530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6B91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66FC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9BDF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19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54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A9A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3F0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F081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AD75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24E9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E2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17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51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211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C82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05ED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626E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D7E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7AF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C5D1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F475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FACE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2E2B2A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DED3B4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1075DD1" w14:textId="77777777" w:rsidR="00944C3D" w:rsidRDefault="00944C3D" w:rsidP="00944C3D">
      <w:pPr>
        <w:rPr>
          <w:rFonts w:ascii="Arial" w:hAnsi="Arial"/>
          <w:b/>
        </w:rPr>
      </w:pPr>
    </w:p>
    <w:p w14:paraId="42A70B0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25A5BA6" w14:textId="77777777" w:rsidTr="00503750">
        <w:tc>
          <w:tcPr>
            <w:tcW w:w="2835" w:type="dxa"/>
            <w:vAlign w:val="center"/>
          </w:tcPr>
          <w:p w14:paraId="1D5E8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F8C4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3BE2F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236DB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D881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9E71D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6CD045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F7AA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0675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AC6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C6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AC7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B1B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0509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2BDE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806F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92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F8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FF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156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064A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313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418C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3F0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97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FCF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717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93A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013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A66A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7CE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0B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01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C3D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C03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C3E9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BF416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AAC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807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A89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AAB5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E01A0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530B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32E751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8E77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3E21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D1A467E" w14:textId="77777777" w:rsidTr="00503750">
        <w:trPr>
          <w:trHeight w:val="699"/>
        </w:trPr>
        <w:tc>
          <w:tcPr>
            <w:tcW w:w="3502" w:type="dxa"/>
            <w:vMerge/>
          </w:tcPr>
          <w:p w14:paraId="184E0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6413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B5CAB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F8355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0F4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85F93C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B626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62A51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240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917750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F1DA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8B1E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6512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78148C7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D1B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23AE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F1240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897171B" w14:textId="77777777" w:rsidTr="00503750">
        <w:trPr>
          <w:trHeight w:val="593"/>
        </w:trPr>
        <w:tc>
          <w:tcPr>
            <w:tcW w:w="3497" w:type="dxa"/>
          </w:tcPr>
          <w:p w14:paraId="25FFD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3500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0DC2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8172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5E59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9A8C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D4D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423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248C3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238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088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5E8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F2155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290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863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13D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E80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82C7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B6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850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F09E9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014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CD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AA4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72A9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5A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745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106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ECB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A40A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29F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0E4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6F277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4AB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342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FC7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45F31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8CA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126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834C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1754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B189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4DD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C2A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7E1D6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39A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AB8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6574F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F6C3A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16D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3F3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45B088" w14:textId="77777777" w:rsidR="00944C3D" w:rsidRDefault="00944C3D" w:rsidP="00944C3D">
      <w:pPr>
        <w:rPr>
          <w:rFonts w:ascii="Arial" w:hAnsi="Arial"/>
          <w:b/>
        </w:rPr>
      </w:pPr>
    </w:p>
    <w:p w14:paraId="459201BC" w14:textId="77777777" w:rsidR="00944C3D" w:rsidRDefault="00944C3D" w:rsidP="00944C3D">
      <w:pPr>
        <w:rPr>
          <w:rFonts w:ascii="Arial" w:hAnsi="Arial"/>
          <w:b/>
        </w:rPr>
      </w:pPr>
    </w:p>
    <w:p w14:paraId="0D596935" w14:textId="77777777" w:rsidR="00944C3D" w:rsidRDefault="00944C3D" w:rsidP="00944C3D">
      <w:pPr>
        <w:rPr>
          <w:rFonts w:ascii="Arial" w:hAnsi="Arial"/>
          <w:b/>
        </w:rPr>
      </w:pPr>
    </w:p>
    <w:p w14:paraId="3A25DCE9" w14:textId="77777777" w:rsidR="00944C3D" w:rsidRDefault="00944C3D" w:rsidP="00944C3D">
      <w:pPr>
        <w:rPr>
          <w:rFonts w:ascii="Arial" w:hAnsi="Arial"/>
          <w:b/>
        </w:rPr>
      </w:pPr>
    </w:p>
    <w:p w14:paraId="5998BB7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5D2A52D" w14:textId="77777777" w:rsidTr="00503750">
        <w:tc>
          <w:tcPr>
            <w:tcW w:w="2622" w:type="dxa"/>
            <w:vAlign w:val="center"/>
          </w:tcPr>
          <w:p w14:paraId="535DE3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3F57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B0F9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0D9F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52D3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8775B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5F01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B7A0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D9345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2BE1D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D175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9A44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84A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C7EF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B5D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BE4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B6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3C8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8FD89E" w14:textId="77777777" w:rsidTr="00503750">
        <w:tc>
          <w:tcPr>
            <w:tcW w:w="2622" w:type="dxa"/>
            <w:vAlign w:val="center"/>
          </w:tcPr>
          <w:p w14:paraId="55330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2531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967E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253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C4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D1D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578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B42E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75D4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B786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4BB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092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20B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34A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1749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58F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2295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AF1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B41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D1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3BA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15F61A" w14:textId="77777777" w:rsidTr="00503750">
        <w:tc>
          <w:tcPr>
            <w:tcW w:w="2622" w:type="dxa"/>
            <w:vAlign w:val="center"/>
          </w:tcPr>
          <w:p w14:paraId="1F7792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92D75C5" w14:textId="28AE1BB3" w:rsidR="00944C3D" w:rsidRPr="008C56AB" w:rsidRDefault="007D0327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10531</w:t>
            </w:r>
          </w:p>
        </w:tc>
        <w:tc>
          <w:tcPr>
            <w:tcW w:w="1275" w:type="dxa"/>
            <w:vAlign w:val="center"/>
          </w:tcPr>
          <w:p w14:paraId="700BDD7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23CAC8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CB26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48599" w14:textId="059F3794" w:rsidR="00944C3D" w:rsidRPr="008C56AB" w:rsidRDefault="00F3050D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4C3CC0">
              <w:rPr>
                <w:rFonts w:ascii="Arial" w:hAnsi="Arial"/>
                <w:sz w:val="18"/>
                <w:szCs w:val="18"/>
              </w:rPr>
              <w:t>1048</w:t>
            </w:r>
          </w:p>
        </w:tc>
      </w:tr>
      <w:tr w:rsidR="0099716A" w:rsidRPr="00050529" w14:paraId="51D6C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8F34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FD00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2C9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F06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39E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C3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E2331A" w14:textId="77777777" w:rsidTr="00503750">
        <w:tc>
          <w:tcPr>
            <w:tcW w:w="2622" w:type="dxa"/>
            <w:vAlign w:val="center"/>
          </w:tcPr>
          <w:p w14:paraId="3725C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09D1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4E1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C6F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F7D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0A1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1E3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CF4DA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7ABA2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6E22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D845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096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EA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D7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0ED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4D50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914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682E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430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FEE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E9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2B3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41D41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24F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14CA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B70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D8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C99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7FD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20EC77" w14:textId="77777777" w:rsidTr="00503750">
        <w:tc>
          <w:tcPr>
            <w:tcW w:w="2622" w:type="dxa"/>
            <w:vAlign w:val="center"/>
          </w:tcPr>
          <w:p w14:paraId="31779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4A40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634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AC9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FCD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F3E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31DB73" w14:textId="77777777" w:rsidTr="00503750">
        <w:tc>
          <w:tcPr>
            <w:tcW w:w="2622" w:type="dxa"/>
            <w:vAlign w:val="center"/>
          </w:tcPr>
          <w:p w14:paraId="5B1C3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4F24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BB5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823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F7A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E77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ECD42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BC98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C2CA84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409C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E816E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A484D2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C586B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37212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4AB52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5AC204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F145F3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B96078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BA6E6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60551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5ADE7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F0E6F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E7BA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1004D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D8AE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79818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3E95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9BC4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9CC6B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275E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F530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A615C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1582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60CB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D5DBC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9BB7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4D4E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4D648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0CD4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D872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DA37D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EA64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4D17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7966D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E21B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2DC9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68FC7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5DBF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544F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A7D5C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539A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97A0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4F3BA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4D74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4CBD8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20FC0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837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3854F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ECB66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4E62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D180D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0468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EBB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210FE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F290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283C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B063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F8BA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A11D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FEFBB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8544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1D3F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407EF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A4E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90CC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0F22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12C9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72C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59FA1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3B8B3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CCCC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DEED2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93DB70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FEF3968" w14:textId="77777777" w:rsidTr="00503750">
        <w:tc>
          <w:tcPr>
            <w:tcW w:w="2835" w:type="dxa"/>
            <w:vAlign w:val="center"/>
          </w:tcPr>
          <w:p w14:paraId="4FA38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F5C3E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0E8EB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2909F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4DC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019F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B6FCC65" w14:textId="77777777" w:rsidTr="00503750">
        <w:tc>
          <w:tcPr>
            <w:tcW w:w="2835" w:type="dxa"/>
            <w:vAlign w:val="center"/>
          </w:tcPr>
          <w:p w14:paraId="577A2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3E7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F5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A6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B8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FA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7209B" w14:textId="77777777" w:rsidTr="00503750">
        <w:tc>
          <w:tcPr>
            <w:tcW w:w="2835" w:type="dxa"/>
            <w:vAlign w:val="center"/>
          </w:tcPr>
          <w:p w14:paraId="2B00F3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E7F6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B3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00F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351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56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3915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F1AC4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FEEA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20A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921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0F2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267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D9BDEF6" w14:textId="77777777" w:rsidTr="00503750">
        <w:tc>
          <w:tcPr>
            <w:tcW w:w="2835" w:type="dxa"/>
            <w:vAlign w:val="center"/>
          </w:tcPr>
          <w:p w14:paraId="2D6C2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984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309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67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AA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FE9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465C5" w14:textId="77777777" w:rsidTr="00503750">
        <w:tc>
          <w:tcPr>
            <w:tcW w:w="2835" w:type="dxa"/>
            <w:vAlign w:val="center"/>
          </w:tcPr>
          <w:p w14:paraId="7FC54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F39E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2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A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50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AF0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6E4C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820F4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3495EF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CC91D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34E0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53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CAC9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9CF8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AA2BF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08D9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E83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A21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696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81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DA201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0CF95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D5D049B" w14:textId="77777777" w:rsidTr="00503750">
        <w:tc>
          <w:tcPr>
            <w:tcW w:w="2552" w:type="dxa"/>
            <w:shd w:val="clear" w:color="auto" w:fill="auto"/>
            <w:vAlign w:val="center"/>
          </w:tcPr>
          <w:p w14:paraId="68C6CE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DFF52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70C8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B3A6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0B4B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526FF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4869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BA5A2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C6AF8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CE83C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A15BF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10516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59F4B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B2E9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5CC6E1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A8CD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CD19A1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106E8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6C35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2518B8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4528F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E579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688017" w14:textId="77777777" w:rsidTr="00503750">
        <w:tc>
          <w:tcPr>
            <w:tcW w:w="4395" w:type="dxa"/>
            <w:vMerge/>
          </w:tcPr>
          <w:p w14:paraId="6D6351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63B6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12F6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542727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06A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A28A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586F3C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4AFEE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12EAF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6FF5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9E9F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CEA243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42145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6B5D2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0E28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E2301F" w14:textId="77777777" w:rsidTr="00503750">
        <w:tc>
          <w:tcPr>
            <w:tcW w:w="4395" w:type="dxa"/>
            <w:vAlign w:val="center"/>
          </w:tcPr>
          <w:p w14:paraId="4D7CC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81BA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257AB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1F3193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95D0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1D9B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1E00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325626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61BB1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F7041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818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D9647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C3C9F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CCF0C69" w14:textId="472C9566" w:rsidR="00944C3D" w:rsidRDefault="00B57422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160412</w:t>
            </w:r>
          </w:p>
          <w:p w14:paraId="3E1BFF2C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190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F0F93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F9552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90F2877" w14:textId="77777777" w:rsidTr="00503750">
        <w:tc>
          <w:tcPr>
            <w:tcW w:w="4395" w:type="dxa"/>
            <w:vAlign w:val="center"/>
          </w:tcPr>
          <w:p w14:paraId="1E8621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ACCFD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52289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0C079B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59046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AFC03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2F5A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A6C529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30B05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8D54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1B7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BA3A78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8AA1B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0E5B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01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DC977F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05F46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22A29F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999A8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24868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50D34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6A000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4C7B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49E5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FBED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DD57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488555D" w14:textId="77777777" w:rsidTr="00503750">
        <w:tc>
          <w:tcPr>
            <w:tcW w:w="1843" w:type="dxa"/>
            <w:vAlign w:val="center"/>
          </w:tcPr>
          <w:p w14:paraId="7675F8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6BBB26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9B89C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A67D7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CD0BE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F1BD6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A122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40F26FE" w14:textId="77777777" w:rsidTr="00503750">
        <w:tc>
          <w:tcPr>
            <w:tcW w:w="1843" w:type="dxa"/>
            <w:vAlign w:val="center"/>
          </w:tcPr>
          <w:p w14:paraId="0D3FA7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E0033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C907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2E77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AF1F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60A8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26EA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4E640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457AE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2C0B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AF81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FBD1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9565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5BF1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44BE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CE8872E" w14:textId="77777777" w:rsidTr="00503750">
        <w:tc>
          <w:tcPr>
            <w:tcW w:w="1843" w:type="dxa"/>
            <w:vAlign w:val="center"/>
          </w:tcPr>
          <w:p w14:paraId="695FA3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5123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EC17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5E47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3E4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D4BE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ADCE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17D82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F96E0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A2310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49D0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D2F0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64A7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76C6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97C9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57727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5CC43C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85133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414C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D637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4DAF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44A2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1D47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CFED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C58B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5CCC0FD" w14:textId="77777777" w:rsidTr="00503750">
        <w:trPr>
          <w:trHeight w:val="664"/>
        </w:trPr>
        <w:tc>
          <w:tcPr>
            <w:tcW w:w="3372" w:type="dxa"/>
          </w:tcPr>
          <w:p w14:paraId="107FB2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DF716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2A03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1E5B3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B148F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EE3B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4FE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AD85A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1D9FB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860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3B6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B1226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EDD0E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732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53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3C2A7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8271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7530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6F7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C87F9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358E5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A17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14D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6E499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2D3DC5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B89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279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09FB8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02289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CC06F8F" w14:textId="77777777" w:rsidTr="00503750">
        <w:tc>
          <w:tcPr>
            <w:tcW w:w="2835" w:type="dxa"/>
            <w:vAlign w:val="center"/>
          </w:tcPr>
          <w:p w14:paraId="27DB8F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D26BE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26FA7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743A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5EE94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B8ABD48" w14:textId="77777777" w:rsidTr="00503750">
        <w:tc>
          <w:tcPr>
            <w:tcW w:w="2835" w:type="dxa"/>
          </w:tcPr>
          <w:p w14:paraId="7D84C4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9856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CFD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942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B6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72A4A7" w14:textId="77777777" w:rsidTr="00503750">
        <w:tc>
          <w:tcPr>
            <w:tcW w:w="2835" w:type="dxa"/>
          </w:tcPr>
          <w:p w14:paraId="548C3A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29E4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C60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200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E5C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C90CD4" w14:textId="77777777" w:rsidTr="00503750">
        <w:tc>
          <w:tcPr>
            <w:tcW w:w="2835" w:type="dxa"/>
          </w:tcPr>
          <w:p w14:paraId="782396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846F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760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785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B40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2B3049" w14:textId="77777777" w:rsidTr="00503750">
        <w:tc>
          <w:tcPr>
            <w:tcW w:w="2835" w:type="dxa"/>
            <w:vAlign w:val="center"/>
          </w:tcPr>
          <w:p w14:paraId="7EFDE8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DD5D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471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7B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738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C7D39" w14:textId="77777777" w:rsidTr="00503750">
        <w:tc>
          <w:tcPr>
            <w:tcW w:w="2835" w:type="dxa"/>
            <w:vAlign w:val="center"/>
          </w:tcPr>
          <w:p w14:paraId="6FE82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77EB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265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0D2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1C10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760EEB" w14:textId="77777777" w:rsidTr="00503750">
        <w:tc>
          <w:tcPr>
            <w:tcW w:w="2835" w:type="dxa"/>
          </w:tcPr>
          <w:p w14:paraId="127CE1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BDD2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A37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495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498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097263" w14:textId="77777777" w:rsidTr="00503750">
        <w:tc>
          <w:tcPr>
            <w:tcW w:w="2835" w:type="dxa"/>
          </w:tcPr>
          <w:p w14:paraId="282703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BC59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6F2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C8A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062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6B5930" w14:textId="77777777" w:rsidTr="00503750">
        <w:tc>
          <w:tcPr>
            <w:tcW w:w="2835" w:type="dxa"/>
          </w:tcPr>
          <w:p w14:paraId="6D7603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36A6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C9C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066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F1B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96DC4" w14:textId="77777777" w:rsidR="00944C3D" w:rsidRDefault="00944C3D" w:rsidP="00944C3D">
      <w:pPr>
        <w:rPr>
          <w:rFonts w:ascii="Arial" w:hAnsi="Arial"/>
          <w:b/>
        </w:rPr>
      </w:pPr>
    </w:p>
    <w:p w14:paraId="4604BE4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345528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03E3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34763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4BC38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3C81D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F177D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81463B" w14:textId="77777777" w:rsidTr="00503750">
        <w:trPr>
          <w:trHeight w:val="443"/>
        </w:trPr>
        <w:tc>
          <w:tcPr>
            <w:tcW w:w="2560" w:type="dxa"/>
          </w:tcPr>
          <w:p w14:paraId="757C7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3522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3D8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94F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11D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E0840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67042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BB95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03E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78D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0C6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70716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43581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3C4E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9ED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8F1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4677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5EE91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4BA45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8FE4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8CB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59D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C0A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21C1B8" w14:textId="77777777" w:rsidR="00944C3D" w:rsidRDefault="00944C3D" w:rsidP="00944C3D">
      <w:pPr>
        <w:rPr>
          <w:rFonts w:ascii="Arial" w:hAnsi="Arial"/>
          <w:b/>
        </w:rPr>
      </w:pPr>
    </w:p>
    <w:p w14:paraId="2B1194EC" w14:textId="77777777" w:rsidR="00944C3D" w:rsidRDefault="00944C3D" w:rsidP="00944C3D">
      <w:pPr>
        <w:rPr>
          <w:rFonts w:ascii="Arial" w:hAnsi="Arial"/>
          <w:b/>
        </w:rPr>
      </w:pPr>
    </w:p>
    <w:p w14:paraId="5C8AFC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B15C5BF" w14:textId="77777777" w:rsidR="00944C3D" w:rsidRDefault="00944C3D" w:rsidP="00944C3D">
      <w:pPr>
        <w:rPr>
          <w:rFonts w:ascii="Arial" w:hAnsi="Arial"/>
          <w:b/>
        </w:rPr>
      </w:pPr>
    </w:p>
    <w:p w14:paraId="6D500C5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D2E602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2F5A1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432FB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2E744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390B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72BF6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9BF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A1B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ACF84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8742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09E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6820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ABA26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BE8E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63CC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A8F4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83587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8E676E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9BA6615" w14:textId="77777777" w:rsidTr="00503750">
        <w:trPr>
          <w:trHeight w:val="677"/>
        </w:trPr>
        <w:tc>
          <w:tcPr>
            <w:tcW w:w="3358" w:type="dxa"/>
          </w:tcPr>
          <w:p w14:paraId="3C6D08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DED50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43BEB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78870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EAFE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83A3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AC3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5055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DFD9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3BA1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8F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30F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E8C3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58F5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74A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F19D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780D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AB85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69A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2E93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3663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A60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3F0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65368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ED1BC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266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45B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E8FEC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8210A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0F1D42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5C679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A2322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6226B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8643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8D8C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B09FA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57352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3B8D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3ABD5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1EA7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AE99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7F75B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BD3107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2CA20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5051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D46A66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641C1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3A74A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3DA00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FA8A7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69A8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27C0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F06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74E5B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39F8A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A809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6A4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EC53C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9E1E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F8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47F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A02A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5641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1A8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8D3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A8F4C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298A03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477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F73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21B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9A6F3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92A8D3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AAA26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C8EA8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7D9CA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10792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078BE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33A3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25D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205E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04F2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AD66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466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AE34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DA42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B2EE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6F5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B6FBE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2484A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1030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8E0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30580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0E9C41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14D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E37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DB4D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00AEE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BF20390" w14:textId="77777777" w:rsidTr="00503750">
        <w:tc>
          <w:tcPr>
            <w:tcW w:w="3686" w:type="dxa"/>
            <w:vAlign w:val="center"/>
          </w:tcPr>
          <w:p w14:paraId="63435A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EF93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6EE38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215AE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7F8A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E77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0F04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F3974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A8B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774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7E72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CC70C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FED4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269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26AD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8056D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40E64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735015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8F7A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54994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98E1F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089B5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E0B89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97DA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72F54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225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45E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E7A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13D2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37C4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F7D7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968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02999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FE45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7358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C21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933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CBDC5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D03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D3E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36F5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98649B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FC7F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45D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85AD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59877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AE5AD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1E8BC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DF9A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63A33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4042F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8FEF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D61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59BE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ABF8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35B3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186E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E014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D910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AB127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4EAA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1ECB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B0E5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EF5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0EA0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E77B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65532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83427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7AA949" w14:textId="77777777" w:rsidR="00944C3D" w:rsidRDefault="00944C3D" w:rsidP="00944C3D">
      <w:pPr>
        <w:rPr>
          <w:sz w:val="22"/>
          <w:szCs w:val="22"/>
        </w:rPr>
      </w:pPr>
    </w:p>
    <w:p w14:paraId="06BD14B0" w14:textId="77777777" w:rsidR="00944C3D" w:rsidRDefault="00944C3D" w:rsidP="00944C3D">
      <w:pPr>
        <w:rPr>
          <w:sz w:val="22"/>
          <w:szCs w:val="22"/>
        </w:rPr>
      </w:pPr>
    </w:p>
    <w:p w14:paraId="1ECF5C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40E670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793803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0AA7D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9B52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CB831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5FB5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23AAAC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4C79D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8E8BB5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368456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9E7426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FB656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12268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19D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99ED6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EAE5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9688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40F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71A58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35F5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31A9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48A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0599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E80C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223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84F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CECAB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4E406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AD8C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52C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5F8A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43A2D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CB4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57C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1F7B3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244EE1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96F9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ACD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C662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B785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C890D2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C85026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5B919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90AC08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F6177B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CA72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1A2E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DC1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EED29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3AF7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63DA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012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6459A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111B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E5ED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483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F45B7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CF91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B10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FC8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8DBB5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6907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C11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D18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E112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580D8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E0C0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26E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3F74D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6A1160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CD7A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B19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7249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7B4F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4661D7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C84CE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E453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B53FB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FE865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80BFA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34487F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720C7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63F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EBDD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4C546A7" w14:textId="77777777" w:rsidR="00944C3D" w:rsidRPr="003607F0" w:rsidRDefault="00944C3D" w:rsidP="00944C3D"/>
    <w:p w14:paraId="7F34704C" w14:textId="77777777" w:rsidR="00F47675" w:rsidRPr="00944C3D" w:rsidRDefault="00F47675" w:rsidP="00944C3D"/>
    <w:sectPr w:rsidR="00F47675" w:rsidRPr="00944C3D" w:rsidSect="00710F6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127CE" w14:textId="77777777" w:rsidR="00710F6D" w:rsidRDefault="00710F6D">
      <w:r>
        <w:separator/>
      </w:r>
    </w:p>
  </w:endnote>
  <w:endnote w:type="continuationSeparator" w:id="0">
    <w:p w14:paraId="09C79F1C" w14:textId="77777777" w:rsidR="00710F6D" w:rsidRDefault="0071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C5A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ADF228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11A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C4322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667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77A424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00C0F" w14:textId="77777777" w:rsidR="00710F6D" w:rsidRDefault="00710F6D">
      <w:r>
        <w:separator/>
      </w:r>
    </w:p>
  </w:footnote>
  <w:footnote w:type="continuationSeparator" w:id="0">
    <w:p w14:paraId="730BEC58" w14:textId="77777777" w:rsidR="00710F6D" w:rsidRDefault="00710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652302">
    <w:abstractNumId w:val="13"/>
  </w:num>
  <w:num w:numId="2" w16cid:durableId="1286699625">
    <w:abstractNumId w:val="17"/>
  </w:num>
  <w:num w:numId="3" w16cid:durableId="2138329221">
    <w:abstractNumId w:val="8"/>
  </w:num>
  <w:num w:numId="4" w16cid:durableId="2101484841">
    <w:abstractNumId w:val="7"/>
  </w:num>
  <w:num w:numId="5" w16cid:durableId="7997670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07093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640575">
    <w:abstractNumId w:val="20"/>
  </w:num>
  <w:num w:numId="8" w16cid:durableId="1069352059">
    <w:abstractNumId w:val="10"/>
  </w:num>
  <w:num w:numId="9" w16cid:durableId="1534687496">
    <w:abstractNumId w:val="0"/>
  </w:num>
  <w:num w:numId="10" w16cid:durableId="875043078">
    <w:abstractNumId w:val="19"/>
  </w:num>
  <w:num w:numId="11" w16cid:durableId="1797674523">
    <w:abstractNumId w:val="6"/>
  </w:num>
  <w:num w:numId="12" w16cid:durableId="1307662123">
    <w:abstractNumId w:val="9"/>
  </w:num>
  <w:num w:numId="13" w16cid:durableId="1114522206">
    <w:abstractNumId w:val="12"/>
  </w:num>
  <w:num w:numId="14" w16cid:durableId="1763991482">
    <w:abstractNumId w:val="15"/>
  </w:num>
  <w:num w:numId="15" w16cid:durableId="291599073">
    <w:abstractNumId w:val="14"/>
  </w:num>
  <w:num w:numId="16" w16cid:durableId="1977444417">
    <w:abstractNumId w:val="2"/>
  </w:num>
  <w:num w:numId="17" w16cid:durableId="653875499">
    <w:abstractNumId w:val="4"/>
  </w:num>
  <w:num w:numId="18" w16cid:durableId="660352774">
    <w:abstractNumId w:val="11"/>
  </w:num>
  <w:num w:numId="19" w16cid:durableId="2040351980">
    <w:abstractNumId w:val="5"/>
  </w:num>
  <w:num w:numId="20" w16cid:durableId="1948654829">
    <w:abstractNumId w:val="18"/>
  </w:num>
  <w:num w:numId="21" w16cid:durableId="86999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24D2"/>
    <w:rsid w:val="00253A0A"/>
    <w:rsid w:val="00254422"/>
    <w:rsid w:val="002671C7"/>
    <w:rsid w:val="002739DE"/>
    <w:rsid w:val="00280B22"/>
    <w:rsid w:val="00291963"/>
    <w:rsid w:val="00292243"/>
    <w:rsid w:val="002B12D5"/>
    <w:rsid w:val="002B25BD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C3CC0"/>
    <w:rsid w:val="004D77A8"/>
    <w:rsid w:val="004E1617"/>
    <w:rsid w:val="00503750"/>
    <w:rsid w:val="00506C67"/>
    <w:rsid w:val="00511537"/>
    <w:rsid w:val="0053372C"/>
    <w:rsid w:val="005363BD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01BB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105F"/>
    <w:rsid w:val="006D7F5C"/>
    <w:rsid w:val="006E48BA"/>
    <w:rsid w:val="006E54EB"/>
    <w:rsid w:val="006F31A6"/>
    <w:rsid w:val="007046D5"/>
    <w:rsid w:val="00707C93"/>
    <w:rsid w:val="00710F6D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D0327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57422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476DE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3050D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34F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0A1E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F5E3F-BAD1-4028-BB0C-2F1A3815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32625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2025-03-13T12:28:00Z</dcterms:created>
  <dcterms:modified xsi:type="dcterms:W3CDTF">2025-03-13T12:28:00Z</dcterms:modified>
</cp:coreProperties>
</file>