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D3076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CA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DA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D2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B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B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A4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6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1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54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D3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83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FE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35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B0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6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E7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ED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AE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6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1F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9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D88AB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40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57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8F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C6F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D1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4D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B0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A3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9AC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41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E8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19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4E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370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09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E09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6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23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A3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4CB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1D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2C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4C8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4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88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226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AA2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D0C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24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99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28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43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EC3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1A499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F1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CE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2C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34D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C5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FF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65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6C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D66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C6E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49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E17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69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E74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C95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07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4F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1AA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06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2A5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7BE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B2B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B09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81A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4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BD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3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2F3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DC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9F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FA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943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17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C71DE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18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24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50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7B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1A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BDC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7F4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7C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2C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1E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128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C3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3E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80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0E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E0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F6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8B7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0E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20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F47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260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CF2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12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72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CC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AC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EEA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46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69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E4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8B3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68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CB705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B7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A0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EE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5BB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AD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1A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E7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9B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42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2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55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C9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84A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63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9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41B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A2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980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5C0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6E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CD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FD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0CD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795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DEC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C5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05A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335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61E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B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92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0F8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E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D81B2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C6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9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8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FE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9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2F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0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D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DD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5B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9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07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7E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1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C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1C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479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071C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2A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C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74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D9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F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E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2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9D2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512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F22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25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BDA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B6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61C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F70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C55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2B0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B0A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E440F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E7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0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7B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E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C07C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3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E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B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26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2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2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74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2F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45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6D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EF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65674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6B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AA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9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C8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3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8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B4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B2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0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3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7D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C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05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11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21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A6CD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D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51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49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F4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E9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73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53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37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1D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8C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94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E449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5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F0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36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EB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3C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1F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2A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3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27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1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1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94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95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31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C1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72B2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7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9F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BF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AE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8E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B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B8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428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FA6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915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55EBF3" w14:textId="5EFC3B5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A23BC">
              <w:rPr>
                <w:rFonts w:ascii="Arial" w:hAnsi="Arial"/>
                <w:lang w:eastAsia="sk-SK"/>
              </w:rPr>
              <w:t>2</w:t>
            </w:r>
            <w:r w:rsidR="009D6AD6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AE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53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A0E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CA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44F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D389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1AC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591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C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79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23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69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8C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97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6020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99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B5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F9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11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E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D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289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F9A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8D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019C8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F347B1E" wp14:editId="5B64121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4048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7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7F6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329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339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58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34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0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4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BD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80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44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B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0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7A432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0D99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8A642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5B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916747D" wp14:editId="5D7FB6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7B606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78842B6" wp14:editId="1173F22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38A57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81E4259" wp14:editId="2BE42B4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2C4A3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B5DC9B7" wp14:editId="081059C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B18F25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651217F" wp14:editId="217F0F2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64EEFD" w14:textId="3ED91D9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DA23BC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D6AD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51217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664EEFD" w14:textId="3ED91D9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DA23BC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D6AD6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2753B7D" wp14:editId="0677E89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E66A6D" w14:textId="0DE8B58C" w:rsidR="000B647F" w:rsidRDefault="0099716A" w:rsidP="00944C3D">
                                  <w:r>
                                    <w:t>20</w:t>
                                  </w:r>
                                  <w:r w:rsidR="00DA23BC">
                                    <w:t>2</w:t>
                                  </w:r>
                                  <w:r w:rsidR="009D6AD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753B7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DE66A6D" w14:textId="0DE8B58C" w:rsidR="000B647F" w:rsidRDefault="0099716A" w:rsidP="00944C3D">
                            <w:r>
                              <w:t>20</w:t>
                            </w:r>
                            <w:r w:rsidR="00DA23BC">
                              <w:t>2</w:t>
                            </w:r>
                            <w:r w:rsidR="009D6AD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1232CA5" wp14:editId="7D74817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58AD5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C0AE8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F45C5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8753A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997B607" wp14:editId="4C2F17D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2AC97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5B353B9" wp14:editId="0B9FC34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9773F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B12C021" wp14:editId="69615CD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80392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733C6C6" wp14:editId="785D80E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F9BA7E" w14:textId="154309AF" w:rsidR="000B647F" w:rsidRDefault="0099716A" w:rsidP="00944C3D">
                                  <w:r>
                                    <w:t>20</w:t>
                                  </w:r>
                                  <w:r w:rsidR="00DA23BC">
                                    <w:t>2</w:t>
                                  </w:r>
                                  <w:r w:rsidR="009D6AD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33C6C6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5F9BA7E" w14:textId="154309AF" w:rsidR="000B647F" w:rsidRDefault="0099716A" w:rsidP="00944C3D">
                            <w:r>
                              <w:t>20</w:t>
                            </w:r>
                            <w:r w:rsidR="00DA23BC">
                              <w:t>2</w:t>
                            </w:r>
                            <w:r w:rsidR="009D6AD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626279B" wp14:editId="70CA467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19ABF1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AFF19CE" wp14:editId="478DB8F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87E2E0" w14:textId="39B2113A" w:rsidR="000B647F" w:rsidRDefault="0099716A" w:rsidP="00944C3D">
                                  <w:r>
                                    <w:t>20</w:t>
                                  </w:r>
                                  <w:r w:rsidR="00DA23BC">
                                    <w:t>2</w:t>
                                  </w:r>
                                  <w:r w:rsidR="009D6AD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FF19C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487E2E0" w14:textId="39B2113A" w:rsidR="000B647F" w:rsidRDefault="0099716A" w:rsidP="00944C3D">
                            <w:r>
                              <w:t>20</w:t>
                            </w:r>
                            <w:r w:rsidR="00DA23BC">
                              <w:t>2</w:t>
                            </w:r>
                            <w:r w:rsidR="009D6AD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2FEDB37" wp14:editId="262C98E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616C09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A092D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2E414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B477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2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1D2D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A7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BB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02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68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A6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9D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8A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F0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B3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AA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1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6F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2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F4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DA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4D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4F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F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0C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5A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C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11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70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6B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855B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B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3E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1FA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EF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BD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FA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3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6C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E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6E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7C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7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4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2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50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87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66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B8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DCE4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009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464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7A44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38D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35BA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5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57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37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9B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B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26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D1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2FF8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CD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8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B9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FE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7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08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F7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F3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BB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FC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BF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52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B9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D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1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54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4D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21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6F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F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4E9F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C8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89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EF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4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8D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B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9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53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003A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50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4D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26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B3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53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F0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D2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7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7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25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2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05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25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7B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48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BD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4B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6C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2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F2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BE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8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7D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4C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4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CB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5BE8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F0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A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FB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8B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BB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1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DF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1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F0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77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D2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F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54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90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15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35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0B9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DC0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ACD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179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C0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7B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973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AF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01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69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CE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32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22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11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CA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4CE5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C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EB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8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74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11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3C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49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0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B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D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14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91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EF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3B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70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81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1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CF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9E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6FD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D77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1BE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E1B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2B9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097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10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4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8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15FB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CD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8C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7F1F005" wp14:editId="3791A21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D4FB9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45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8F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EA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D5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8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F1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3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0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9B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45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36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1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1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74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EB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0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E8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FD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D0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6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2D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7C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A3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7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B1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F0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73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88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AF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1556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3F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20CD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825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F3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90447FC" wp14:editId="644A838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A4D90" w14:textId="77777777" w:rsidR="000B647F" w:rsidRPr="00391121" w:rsidRDefault="001E00D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36116955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1E00D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36116955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D3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76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E9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DA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65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60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A6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1F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5D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9A400D3" wp14:editId="43C0560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E3287F" w14:textId="77777777" w:rsidR="000B647F" w:rsidRPr="00391121" w:rsidRDefault="001E00D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2021524395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1E00D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2021524395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A1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7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75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D3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DC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7D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20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F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C9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41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64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9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20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7A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15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B8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2597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CE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FB78A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381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5A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3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99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3B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D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B0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FA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7B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CF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9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9D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8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9B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45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14CC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7D9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9C2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C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4B106EF" wp14:editId="5663E81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E1189D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1E00DA"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 w:rsidR="001E00D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1E00DA"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 w:rsidR="001E00D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8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55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64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F7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E3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98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3C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1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1C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CA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2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5E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56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8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C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FF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58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D7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A3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4E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7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F4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2F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FF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9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B1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AD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05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7D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81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C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B6CB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7F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7B81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2D41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232A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7F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6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1E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E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00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6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5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08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5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79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0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C1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0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9D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E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CE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92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B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3B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3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11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E8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D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1F1BD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3A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1CBE8CA" wp14:editId="16AE61D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82C83A" w14:textId="77777777" w:rsidR="000B647F" w:rsidRPr="00391121" w:rsidRDefault="001E00D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1E00D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BF8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C0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D3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AE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76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3B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70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B8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E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4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E0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1D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37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8E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A2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4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9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AEBD0B1" wp14:editId="03B1E58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C5D7A9" w14:textId="77777777" w:rsidR="000B647F" w:rsidRDefault="001E00DA" w:rsidP="00944C3D">
                                  <w:r>
                                    <w:t>2398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1E00DA" w:rsidP="00944C3D">
                            <w:r>
                              <w:t>2398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7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F5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5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FD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CA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5C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DC99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A2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170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A45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7AB7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EDB87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ABE391D" wp14:editId="4EA1F0A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E9127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59A8F83" wp14:editId="058061B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FE1EC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F937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E55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A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9A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265A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6C44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930999F" wp14:editId="488225D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FA638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9D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761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2F7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FD8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FED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507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52A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B52B1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E631B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3F21147" wp14:editId="388DB3C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F76EB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13B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C1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21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46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13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B8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8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CC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563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C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2424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9BEB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0B4CD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F368ABF" wp14:editId="5A7596B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C72FC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372C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A84C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8A4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FB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AF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E4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EF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4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E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2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BB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3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E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96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29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5B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75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A2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98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2B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3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A2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12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B2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1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C9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9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E4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F5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67A0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54F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38C3E94" w14:textId="270C5E5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A23BC">
              <w:rPr>
                <w:rFonts w:ascii="Arial" w:hAnsi="Arial"/>
                <w:lang w:eastAsia="sk-SK"/>
              </w:rPr>
              <w:t>21.3.202</w:t>
            </w:r>
            <w:r w:rsidR="009D6AD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49B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2B2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8B0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5F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5E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156C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7D4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F5F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CC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92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234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DAC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FB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DDC9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E4C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35C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860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06A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64B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101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CF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468D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91D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39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A9D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38B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6E0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C82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75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8302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BA0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1BA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E3D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AD3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1B3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6B1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C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A3B4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FB6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23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C02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32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C0E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BC0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E7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4A0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3FE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68D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ECB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51C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BD3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CFD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D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5A5B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DC5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EBA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2BA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9A8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C97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F8F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AE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ECB1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2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6AE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58419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5D9245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654BA7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82F17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75B0C7" w14:textId="66BBF79A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16CBDA" w14:textId="77777777" w:rsidR="00DA23BC" w:rsidRDefault="00DA23BC" w:rsidP="00503750">
            <w:pPr>
              <w:rPr>
                <w:rFonts w:ascii="Arial" w:hAnsi="Arial"/>
                <w:lang w:eastAsia="sk-SK"/>
              </w:rPr>
            </w:pPr>
          </w:p>
          <w:p w14:paraId="430BA0A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1E0E4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C160F03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AA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2E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826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57F0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BF0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8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7A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37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49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00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6F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2B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ED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9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1B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F4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77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B2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6F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0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DB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F7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2D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D6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D9B2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0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30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775709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F6CE204" w14:textId="77777777" w:rsidR="00944C3D" w:rsidRDefault="00944C3D" w:rsidP="00944C3D">
      <w:pPr>
        <w:rPr>
          <w:rFonts w:ascii="Arial" w:hAnsi="Arial"/>
        </w:rPr>
      </w:pPr>
    </w:p>
    <w:p w14:paraId="5F277DC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91142B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6383C6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671BC1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449B09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A099DA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777C6C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DF2CE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6E866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B7EF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3F7B81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912377B" w14:textId="60D8F95B" w:rsidR="00944C3D" w:rsidRPr="008D0433" w:rsidRDefault="00DA23B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Kobidová Sylvia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AE74C7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66C4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88D2C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15D8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BD17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DA8F9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A565E5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A0B5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F8087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0DC3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42F76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B19216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E2231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0C821C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C43AE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B14ED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DEFD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1AF1ED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3FF38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888225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E6F5E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181E0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E972C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FBDC02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99AE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615F18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2DE931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073E435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D81A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0F5B8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DA8FE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9C311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AAAD4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6ACAE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9BFDD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F44A8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31541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171A6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FFA1B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DB120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5058B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69003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53AD2C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CB482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F74FF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C36C9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12A40C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D044DF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930D420" w14:textId="7EE30D7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DA23BC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146BB1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1838DA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5CA29B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EDE6A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5A2F6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7D79D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442BB6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7AECF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56B9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2099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8B387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F1C68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FF09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C45E5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5A8BE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802C9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DE82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2F4A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B668B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DC5D7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EF9A8E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AD121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40A69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4E7763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5296C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12891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C5860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58730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E6450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96269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F840A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78F86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82CA2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35C7A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DD5A3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7F115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6C039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774925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E1E8C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EF283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C9F0F9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5E66B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3B7A7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7975B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48DBD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51FF44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25B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AB957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6F9B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BA8C8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9D1A6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5EACF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C3602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F0F48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857A6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A3861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709ED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2D808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4CCFA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6B645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51417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15C8A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63D48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817FB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18C5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CB0434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8493E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CE458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160B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BB9D2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6D1FD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6BA35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665525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813928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E8A86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592023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D6CB12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DD6157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90160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EC514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336BF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8F7B7D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321CFEC" w14:textId="77777777" w:rsidTr="00503750">
        <w:tc>
          <w:tcPr>
            <w:tcW w:w="2302" w:type="dxa"/>
            <w:vAlign w:val="center"/>
          </w:tcPr>
          <w:p w14:paraId="225558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F2952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F527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A7152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87BFD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7C179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4508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18DAC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7286AC3" w14:textId="77777777" w:rsidTr="00503750">
        <w:tc>
          <w:tcPr>
            <w:tcW w:w="15593" w:type="dxa"/>
            <w:gridSpan w:val="8"/>
            <w:vAlign w:val="center"/>
          </w:tcPr>
          <w:p w14:paraId="73329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046F8E" w14:textId="77777777" w:rsidTr="00503750">
        <w:tc>
          <w:tcPr>
            <w:tcW w:w="2302" w:type="dxa"/>
            <w:vAlign w:val="center"/>
          </w:tcPr>
          <w:p w14:paraId="64949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4B696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B22F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99A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928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83DB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B46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AF6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FBCD8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3878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76424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E9B4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1E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72D9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4E8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995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65D0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804B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507D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7F7AE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118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81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E39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457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AE8D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6FFC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0FBF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4A6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C7C4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7BC01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9E9C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E2B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9302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C51C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E53D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5E82CF" w14:textId="77777777" w:rsidTr="00503750">
        <w:tc>
          <w:tcPr>
            <w:tcW w:w="2302" w:type="dxa"/>
            <w:vAlign w:val="center"/>
          </w:tcPr>
          <w:p w14:paraId="017E4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30D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5B56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ACC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053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1EE6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D44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384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7AFD86" w14:textId="77777777" w:rsidTr="00503750">
        <w:tc>
          <w:tcPr>
            <w:tcW w:w="15593" w:type="dxa"/>
            <w:gridSpan w:val="8"/>
            <w:vAlign w:val="center"/>
          </w:tcPr>
          <w:p w14:paraId="20CCF9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DB85D7C" w14:textId="77777777" w:rsidTr="00503750">
        <w:tc>
          <w:tcPr>
            <w:tcW w:w="2302" w:type="dxa"/>
            <w:vAlign w:val="center"/>
          </w:tcPr>
          <w:p w14:paraId="735CF8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B2C2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D74B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6995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722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EBA1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A8F0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0C4B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6A75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E75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A70D6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E1A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050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FF85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AE5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F1F6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883B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543C0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85DEC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3955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869F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67C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383E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375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73C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05F3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BFD29" w14:textId="77777777" w:rsidTr="00503750">
        <w:tc>
          <w:tcPr>
            <w:tcW w:w="2302" w:type="dxa"/>
            <w:vAlign w:val="center"/>
          </w:tcPr>
          <w:p w14:paraId="598F8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1DEDA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693A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ADB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CE17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7B35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C715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A0E4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58DB3" w14:textId="77777777" w:rsidTr="00503750">
        <w:tc>
          <w:tcPr>
            <w:tcW w:w="15593" w:type="dxa"/>
            <w:gridSpan w:val="8"/>
            <w:vAlign w:val="center"/>
          </w:tcPr>
          <w:p w14:paraId="530BD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8260D34" w14:textId="77777777" w:rsidTr="00503750">
        <w:tc>
          <w:tcPr>
            <w:tcW w:w="2302" w:type="dxa"/>
            <w:vAlign w:val="center"/>
          </w:tcPr>
          <w:p w14:paraId="0F69D2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BEA8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5A36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E554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EC3D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95D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5B33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344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FFF2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6D55A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20DD5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C140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233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E65C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87D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3AD8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75E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1DEC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D5C3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33CD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621A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E9C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D2C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4D2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2FE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E57E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6E19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30B3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68C6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A0BF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708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234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7AEC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999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F13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7401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C48E9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73BB05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6A2A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35EE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16C6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AE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DF7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53D3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7A2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FEF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5DEE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7E7E3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0AAC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8671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C4A3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452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CE0D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E15F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97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D4201F" w14:textId="77777777" w:rsidR="00944C3D" w:rsidRDefault="00944C3D" w:rsidP="00944C3D">
      <w:pPr>
        <w:rPr>
          <w:rFonts w:ascii="Arial" w:hAnsi="Arial"/>
          <w:b/>
        </w:rPr>
      </w:pPr>
    </w:p>
    <w:p w14:paraId="66E142E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24E793F" w14:textId="77777777" w:rsidTr="00503750">
        <w:tc>
          <w:tcPr>
            <w:tcW w:w="1944" w:type="dxa"/>
            <w:vAlign w:val="center"/>
          </w:tcPr>
          <w:p w14:paraId="6AD0FC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E6EC1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A1151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5809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1DD7C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901A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FAC71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599A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3E388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B0126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63A81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D8715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D11D08D" w14:textId="77777777" w:rsidTr="00503750">
        <w:tc>
          <w:tcPr>
            <w:tcW w:w="15685" w:type="dxa"/>
            <w:gridSpan w:val="12"/>
            <w:vAlign w:val="center"/>
          </w:tcPr>
          <w:p w14:paraId="478E6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2B20155" w14:textId="77777777" w:rsidTr="00503750">
        <w:tc>
          <w:tcPr>
            <w:tcW w:w="1944" w:type="dxa"/>
            <w:vAlign w:val="center"/>
          </w:tcPr>
          <w:p w14:paraId="6F7A8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865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DF5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3A3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465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BCD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C6A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919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F3B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E5A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873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024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D79A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1E9D2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23B6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9C1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73A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6DC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A1A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4EF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6D7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F60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61C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87C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E2E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34D1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8032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7284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30B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2C7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098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6FD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A98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069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13C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8CA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41F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607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FF25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7C102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28CF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721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362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2A90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8F76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5D62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2B5C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2C17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2EFB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F70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8FC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B23339" w14:textId="77777777" w:rsidTr="00503750">
        <w:tc>
          <w:tcPr>
            <w:tcW w:w="1944" w:type="dxa"/>
            <w:vAlign w:val="center"/>
          </w:tcPr>
          <w:p w14:paraId="41C026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920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1F7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3E4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D28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379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356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BA3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C63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B4C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8B0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F68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47623" w14:textId="77777777" w:rsidTr="00503750">
        <w:tc>
          <w:tcPr>
            <w:tcW w:w="15685" w:type="dxa"/>
            <w:gridSpan w:val="12"/>
            <w:vAlign w:val="center"/>
          </w:tcPr>
          <w:p w14:paraId="6D63E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139F7F" w14:textId="77777777" w:rsidTr="00503750">
        <w:tc>
          <w:tcPr>
            <w:tcW w:w="1944" w:type="dxa"/>
            <w:vAlign w:val="center"/>
          </w:tcPr>
          <w:p w14:paraId="2514EE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F188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A7F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3E6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0D3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CD5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8D4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A66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2E9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AEC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A1F4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36B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33CB3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DAB4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4452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357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7FF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47C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4AB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568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24D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72A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815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D6E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E993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26E90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608C7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9E28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8F1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A1B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59E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5E6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474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2D4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6A2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441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F0C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9BC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E1ED0" w14:textId="77777777" w:rsidTr="00503750">
        <w:tc>
          <w:tcPr>
            <w:tcW w:w="1944" w:type="dxa"/>
            <w:vAlign w:val="center"/>
          </w:tcPr>
          <w:p w14:paraId="75C6F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AA6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BD5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28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098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BF6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598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6B5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31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B5D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5A9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0FC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34332D" w14:textId="77777777" w:rsidTr="00503750">
        <w:tc>
          <w:tcPr>
            <w:tcW w:w="15685" w:type="dxa"/>
            <w:gridSpan w:val="12"/>
            <w:vAlign w:val="center"/>
          </w:tcPr>
          <w:p w14:paraId="6C90CD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9FDD04" w14:textId="77777777" w:rsidTr="00503750">
        <w:tc>
          <w:tcPr>
            <w:tcW w:w="1944" w:type="dxa"/>
            <w:vAlign w:val="center"/>
          </w:tcPr>
          <w:p w14:paraId="0F9C0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0126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50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EA9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5FE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752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A73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DF7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377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DE6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776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F5C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1AAE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EEEB0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F42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C96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A90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994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840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48C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740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CBA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4D9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20C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973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92658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DC654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CB05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DEA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E78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B6D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ADE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610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5A0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D79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F2F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496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5F2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BF66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54CDE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F55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23C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D7F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078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2A0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FEF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56D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081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F79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670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89E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6EA3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80832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2084DA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BD407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405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5E0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54E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F7C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F19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3EC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ABC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F22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C6B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6B2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C20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D61D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3987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C41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8A5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E12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DF5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B55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E10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AA2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727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1E8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908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C2B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AFBB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AE10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C3E6E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0556AD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D7D8B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456C8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666B48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7F0FD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32967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3A0BD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D299B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491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E8690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E65B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743CB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C425B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5124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A440D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E838A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D1F73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5B3FC7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F06F5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9069E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DEF05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20E244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4E81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73466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04996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F138B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3926A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2FC09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A1118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92764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192F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A31C1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D48F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D116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47FCC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7A3379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3B8B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F780A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B3E98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B6447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11757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78C97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0B8E263" w14:textId="77777777" w:rsidTr="00503750">
        <w:trPr>
          <w:trHeight w:val="1073"/>
        </w:trPr>
        <w:tc>
          <w:tcPr>
            <w:tcW w:w="3614" w:type="dxa"/>
            <w:vMerge/>
          </w:tcPr>
          <w:p w14:paraId="3B9865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083B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8A544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751DC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A93D1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3D5F7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28D4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BA7BC55" w14:textId="77777777" w:rsidTr="00503750">
        <w:trPr>
          <w:trHeight w:val="283"/>
        </w:trPr>
        <w:tc>
          <w:tcPr>
            <w:tcW w:w="3614" w:type="dxa"/>
          </w:tcPr>
          <w:p w14:paraId="3FD1C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B93B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620E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69B53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E9CD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80DA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4ED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3B4A197" w14:textId="77777777" w:rsidTr="00503750">
        <w:trPr>
          <w:trHeight w:val="283"/>
        </w:trPr>
        <w:tc>
          <w:tcPr>
            <w:tcW w:w="3614" w:type="dxa"/>
          </w:tcPr>
          <w:p w14:paraId="4CF0F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3B47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D2B0B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5ED8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9B1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2841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5C1C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F1D3C2" w14:textId="77777777" w:rsidTr="00503750">
        <w:trPr>
          <w:trHeight w:val="283"/>
        </w:trPr>
        <w:tc>
          <w:tcPr>
            <w:tcW w:w="3614" w:type="dxa"/>
          </w:tcPr>
          <w:p w14:paraId="43A7C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47B0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4611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60F4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87F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E91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67B0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559D6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9856AA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C22F5D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E58DB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1F1AF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FE8BD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EC01B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AE690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A325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7955A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7CF7F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E5F61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9425B0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43F3E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5E6A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AC26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441F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13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A90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F6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04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EF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0DD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2BB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44AA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3695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4225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F8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9ED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090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6D7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16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CFA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199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0CC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51B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D227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67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595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00D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3FD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4FD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EE2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89B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10A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0C1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4096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AEC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563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672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CB4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CEF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88D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B22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2D1D4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DF120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2C47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E2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4E4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AE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343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858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444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CD1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2B8B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CDEA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C5C929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65017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8F65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E4A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84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12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17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010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03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A54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0BDFA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7075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4F5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0B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DA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2E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F4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C6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3F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E4A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3CF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8F03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D850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5A6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F7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02E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F9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79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D4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AF7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ED9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5EC11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21A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62F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89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5A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EA4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53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C59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1D2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0149C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BA47A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4FF93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78489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D856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EEB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CD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06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A3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46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22F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C3B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76F4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BB835D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F6E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AC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66E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5B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D8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89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6D7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738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0499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83E79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C57F06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4AF99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A978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89FA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6556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B5CE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B4E4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BE52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6A17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1EA8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35D8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B53E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2D8F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E4FB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971D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5167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09A3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D65E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04A05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336BF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A87CE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71CD8B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8B1BFC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E30314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61778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8166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4CC2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CAD5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608D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8618E8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9E050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6EF7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50D56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BBA4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A260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61FE2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1A49D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2A637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C3712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BBF7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2047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0EF2EC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05F6C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C667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88C8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7A73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A10F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807D9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2E383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2D51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8C81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5A64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D2A7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9BC86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95E21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3464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4072F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2A860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835D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6B04A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563943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3923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30DD75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50BCFF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3543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B9F3AC3" w14:textId="77777777" w:rsidR="00944C3D" w:rsidRDefault="00944C3D" w:rsidP="00944C3D">
      <w:pPr>
        <w:rPr>
          <w:rFonts w:ascii="Arial" w:hAnsi="Arial"/>
          <w:b/>
        </w:rPr>
      </w:pPr>
    </w:p>
    <w:p w14:paraId="669E237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42BFAC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BC3FA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87F31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290DF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AE4CC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69383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5E7156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64012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32249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55AC6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66BF0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5EF2B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D2DB3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D46D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28767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F95FE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EF530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D937C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E184E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5804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8ABF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7A97B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D513A4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0350C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E392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28CB7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1BDDB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D14935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6B22567" w14:textId="77777777" w:rsidTr="00503750">
        <w:tc>
          <w:tcPr>
            <w:tcW w:w="2835" w:type="dxa"/>
            <w:vAlign w:val="center"/>
          </w:tcPr>
          <w:p w14:paraId="496521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7BE9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4A85E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317A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7393D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A0617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FAB437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B51C72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B51B16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0FA9E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F551D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517FE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A539E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8630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847D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75B4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B59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B4C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980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417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68602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9DB9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8436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4B2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19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723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CFD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13F4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C3CB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0564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11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8DA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27B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058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F5B1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CD4A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5359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49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F3C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ADE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82A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8FFB3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B368F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7232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4D8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DFD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4E9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42B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14894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A55F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55ACC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139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8BB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6EB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28DF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E2271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02FBE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E8645C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030997F" w14:textId="77777777" w:rsidR="00944C3D" w:rsidRDefault="00944C3D" w:rsidP="00944C3D">
      <w:pPr>
        <w:rPr>
          <w:rFonts w:ascii="Arial" w:hAnsi="Arial"/>
          <w:b/>
        </w:rPr>
      </w:pPr>
    </w:p>
    <w:p w14:paraId="237D76A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5B36238" w14:textId="77777777" w:rsidTr="00503750">
        <w:tc>
          <w:tcPr>
            <w:tcW w:w="2835" w:type="dxa"/>
            <w:vAlign w:val="center"/>
          </w:tcPr>
          <w:p w14:paraId="1F3EA7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199E1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709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65DA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235A6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F4DC6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25BD71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DCBF0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3D4A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AB0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FA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AE2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7AB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EE8E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571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0F57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B6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A5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616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7F9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1D67A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CB8E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BA50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13D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291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612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E32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3A535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1E7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3BE4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94A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612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4BC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26D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A989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9B1F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D15FE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D22B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CE54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7F45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AC00D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FF94D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DFD65E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7151A5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D3C1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56EC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10EF29C" w14:textId="77777777" w:rsidTr="00503750">
        <w:trPr>
          <w:trHeight w:val="699"/>
        </w:trPr>
        <w:tc>
          <w:tcPr>
            <w:tcW w:w="3502" w:type="dxa"/>
            <w:vMerge/>
          </w:tcPr>
          <w:p w14:paraId="7FA05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650D8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9BC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A4E82D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57E15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11DE05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234AFF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14CD5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0FDA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E39EE8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F801E3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60614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6178C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07EA5E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5AF1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801B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A57D7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C7411E3" w14:textId="77777777" w:rsidTr="00503750">
        <w:trPr>
          <w:trHeight w:val="593"/>
        </w:trPr>
        <w:tc>
          <w:tcPr>
            <w:tcW w:w="3497" w:type="dxa"/>
          </w:tcPr>
          <w:p w14:paraId="04CB4C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64361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20748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4E38B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DF1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8E96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4E6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809D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5A723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DCE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E0A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A782D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31DD9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0EE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7B3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B21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530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67D2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94F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28D4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4F5C8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9E0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854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09CB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68BB5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E90A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42A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4F4D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CCF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2364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3C0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3B2F0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C0C1F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DE7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3E2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AF2A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874E0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C8F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C6B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5ED2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B0950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F6E1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436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312D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68C95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FFE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394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84A7F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0662BD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AD2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99D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2D6D40" w14:textId="77777777" w:rsidR="00944C3D" w:rsidRDefault="00944C3D" w:rsidP="00944C3D">
      <w:pPr>
        <w:rPr>
          <w:rFonts w:ascii="Arial" w:hAnsi="Arial"/>
          <w:b/>
        </w:rPr>
      </w:pPr>
    </w:p>
    <w:p w14:paraId="41C51015" w14:textId="77777777" w:rsidR="00944C3D" w:rsidRDefault="00944C3D" w:rsidP="00944C3D">
      <w:pPr>
        <w:rPr>
          <w:rFonts w:ascii="Arial" w:hAnsi="Arial"/>
          <w:b/>
        </w:rPr>
      </w:pPr>
    </w:p>
    <w:p w14:paraId="4006DBAE" w14:textId="77777777" w:rsidR="00944C3D" w:rsidRDefault="00944C3D" w:rsidP="00944C3D">
      <w:pPr>
        <w:rPr>
          <w:rFonts w:ascii="Arial" w:hAnsi="Arial"/>
          <w:b/>
        </w:rPr>
      </w:pPr>
    </w:p>
    <w:p w14:paraId="62268B2F" w14:textId="77777777" w:rsidR="00944C3D" w:rsidRDefault="00944C3D" w:rsidP="00944C3D">
      <w:pPr>
        <w:rPr>
          <w:rFonts w:ascii="Arial" w:hAnsi="Arial"/>
          <w:b/>
        </w:rPr>
      </w:pPr>
    </w:p>
    <w:p w14:paraId="7BB6764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406C864" w14:textId="77777777" w:rsidTr="00503750">
        <w:tc>
          <w:tcPr>
            <w:tcW w:w="2622" w:type="dxa"/>
            <w:vAlign w:val="center"/>
          </w:tcPr>
          <w:p w14:paraId="21E419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6C61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8B5A0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E38E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6CCA4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DFA7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62256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E6697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0BED5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CE5BBA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34298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028C9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5C5F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6B6E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0F5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5B6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60E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B2E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AC7575C" w14:textId="77777777" w:rsidTr="00503750">
        <w:tc>
          <w:tcPr>
            <w:tcW w:w="2622" w:type="dxa"/>
            <w:vAlign w:val="center"/>
          </w:tcPr>
          <w:p w14:paraId="07D6E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B20F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9B6B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838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00F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673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0D3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45B05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6F3A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2302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79D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806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2C6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3BC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6F4E2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F5E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E232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09C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EB8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81F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09D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AB116ED" w14:textId="77777777" w:rsidTr="00503750">
        <w:tc>
          <w:tcPr>
            <w:tcW w:w="2622" w:type="dxa"/>
            <w:vAlign w:val="center"/>
          </w:tcPr>
          <w:p w14:paraId="4BAF1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82D6BFF" w14:textId="440CCE4C" w:rsidR="00944C3D" w:rsidRPr="008C56AB" w:rsidRDefault="009D6AD6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13402</w:t>
            </w:r>
          </w:p>
        </w:tc>
        <w:tc>
          <w:tcPr>
            <w:tcW w:w="1275" w:type="dxa"/>
            <w:vAlign w:val="center"/>
          </w:tcPr>
          <w:p w14:paraId="2194D9A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66F72A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C8D4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FC0DFB" w14:textId="02C8ECE3" w:rsidR="00944C3D" w:rsidRPr="008C56AB" w:rsidRDefault="009D6AD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29807</w:t>
            </w:r>
          </w:p>
        </w:tc>
      </w:tr>
      <w:tr w:rsidR="0099716A" w:rsidRPr="00050529" w14:paraId="27C7AE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C933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FBD1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3CE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951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EC4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1C2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81A7F50" w14:textId="77777777" w:rsidTr="00503750">
        <w:tc>
          <w:tcPr>
            <w:tcW w:w="2622" w:type="dxa"/>
            <w:vAlign w:val="center"/>
          </w:tcPr>
          <w:p w14:paraId="32845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947C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443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E1A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B42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506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1493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B931C4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7D4B34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532A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A816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A06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51C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B71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045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4C97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EE63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56F6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97E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843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98C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867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85986B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6E29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B3F0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280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1EE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064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586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5A8159" w14:textId="77777777" w:rsidTr="00503750">
        <w:tc>
          <w:tcPr>
            <w:tcW w:w="2622" w:type="dxa"/>
            <w:vAlign w:val="center"/>
          </w:tcPr>
          <w:p w14:paraId="0D92EB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8591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8F4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05A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DEA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40C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3238653" w14:textId="77777777" w:rsidTr="00503750">
        <w:tc>
          <w:tcPr>
            <w:tcW w:w="2622" w:type="dxa"/>
            <w:vAlign w:val="center"/>
          </w:tcPr>
          <w:p w14:paraId="3620E8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78B4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61E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344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230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002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A7C3F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E4E0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B84058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2D5E7A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2423F8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C84AD1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F06C6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BA6A4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0B718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6AF4D3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9102E9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CD79D0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F5181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32EC2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299BF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36F93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4EAA1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A767E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02BA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3BC50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EFEF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E1F2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D2A1E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1C66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CB0B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676C2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312D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960F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0CB4C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B8F6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A374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0B0C6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4D84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C327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BCAC7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61F6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D2E3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25CFC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CEE9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4643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BA8EE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C1DA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E70F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1488F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942D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EE2C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2B6A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9418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93A54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838EA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2F14C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E7268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CF99F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3BD1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CDF48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D0C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77D4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31F46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1E3A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F920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95CB1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59BE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B154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C0783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3AD2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EEF8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2B9FD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EE34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B2E4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CF65A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0542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56AB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9EB0A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9E81A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853A0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30310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2D66BC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0847E33" w14:textId="77777777" w:rsidTr="00503750">
        <w:tc>
          <w:tcPr>
            <w:tcW w:w="2835" w:type="dxa"/>
            <w:vAlign w:val="center"/>
          </w:tcPr>
          <w:p w14:paraId="56F1A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013B3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E34F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16E96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A9C2F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4D668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5B2D1AA" w14:textId="77777777" w:rsidTr="00503750">
        <w:tc>
          <w:tcPr>
            <w:tcW w:w="2835" w:type="dxa"/>
            <w:vAlign w:val="center"/>
          </w:tcPr>
          <w:p w14:paraId="55EA61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BAEA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A4F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E63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00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203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8325AC" w14:textId="77777777" w:rsidTr="00503750">
        <w:tc>
          <w:tcPr>
            <w:tcW w:w="2835" w:type="dxa"/>
            <w:vAlign w:val="center"/>
          </w:tcPr>
          <w:p w14:paraId="48223B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4432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7D0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82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0B3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59E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57BEA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E491B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5B71C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DF82F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FA6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87F1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4403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679412B" w14:textId="77777777" w:rsidTr="00503750">
        <w:tc>
          <w:tcPr>
            <w:tcW w:w="2835" w:type="dxa"/>
            <w:vAlign w:val="center"/>
          </w:tcPr>
          <w:p w14:paraId="1D3A6D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58B9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24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032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4A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D30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62237D" w14:textId="77777777" w:rsidTr="00503750">
        <w:tc>
          <w:tcPr>
            <w:tcW w:w="2835" w:type="dxa"/>
            <w:vAlign w:val="center"/>
          </w:tcPr>
          <w:p w14:paraId="34C5EC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8038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A1D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D0A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98A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7E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628D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AF86F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7D068A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4C95C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1BDB7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BF9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141C1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A01D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0D9D0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F2BC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3AD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DA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132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C08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645A0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0DDE99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0E08F81" w14:textId="77777777" w:rsidTr="00503750">
        <w:tc>
          <w:tcPr>
            <w:tcW w:w="2552" w:type="dxa"/>
            <w:shd w:val="clear" w:color="auto" w:fill="auto"/>
            <w:vAlign w:val="center"/>
          </w:tcPr>
          <w:p w14:paraId="1C5695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0AD70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8B147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40F93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4A4C9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BF09AF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1EE23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7D4C4F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894D49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0AC1FF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653E7C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AC9823A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8768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5C6CD6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6C23E7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4E2F32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196370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F95A28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A888BA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311A98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36351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4274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6D12DC2" w14:textId="77777777" w:rsidTr="00503750">
        <w:tc>
          <w:tcPr>
            <w:tcW w:w="4395" w:type="dxa"/>
            <w:vMerge/>
          </w:tcPr>
          <w:p w14:paraId="67A266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C490C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9622F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B4A6FF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1D53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B41A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02D776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85CD99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1B5AC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1AF0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9279F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460C89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D140A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4E228E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34836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AB34036" w14:textId="77777777" w:rsidTr="00503750">
        <w:tc>
          <w:tcPr>
            <w:tcW w:w="4395" w:type="dxa"/>
            <w:vAlign w:val="center"/>
          </w:tcPr>
          <w:p w14:paraId="1FFCF4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633C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8A24D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D9B25E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9B35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F87C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D47B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EEBBBC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408C8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006BD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9D19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1703A4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48EA5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F6AE136" w14:textId="30362577" w:rsidR="00944C3D" w:rsidRPr="008C56AB" w:rsidRDefault="009D6AD6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49817</w:t>
            </w:r>
          </w:p>
        </w:tc>
        <w:tc>
          <w:tcPr>
            <w:tcW w:w="2835" w:type="dxa"/>
            <w:vAlign w:val="center"/>
          </w:tcPr>
          <w:p w14:paraId="724EBB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78191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F67981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3E7B9C2" w14:textId="77777777" w:rsidTr="00503750">
        <w:tc>
          <w:tcPr>
            <w:tcW w:w="4395" w:type="dxa"/>
            <w:vAlign w:val="center"/>
          </w:tcPr>
          <w:p w14:paraId="74438E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EACF9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CDBB6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5EC11B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BCDF4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7357E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52CF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541ABB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C715F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46F0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F53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B79091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365DC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5CCF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44F2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6A4DFF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D5E37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29576D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FDD36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EF9480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E3067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21022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18B5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4BEBD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A24C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691D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C4E9623" w14:textId="77777777" w:rsidTr="00503750">
        <w:tc>
          <w:tcPr>
            <w:tcW w:w="1843" w:type="dxa"/>
            <w:vAlign w:val="center"/>
          </w:tcPr>
          <w:p w14:paraId="63AA21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0CAD99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10B20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2E889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DDDED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5DAAE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177CF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41E6A55" w14:textId="77777777" w:rsidTr="00503750">
        <w:tc>
          <w:tcPr>
            <w:tcW w:w="1843" w:type="dxa"/>
            <w:vAlign w:val="center"/>
          </w:tcPr>
          <w:p w14:paraId="2DE29E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9F888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A3EC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A633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0293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F2E4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240D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E8DDC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DE21D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68D54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EF72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0AE3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D0AD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A82B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9B7B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3140A7" w14:textId="77777777" w:rsidTr="00503750">
        <w:tc>
          <w:tcPr>
            <w:tcW w:w="1843" w:type="dxa"/>
            <w:vAlign w:val="center"/>
          </w:tcPr>
          <w:p w14:paraId="549217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39B95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D1F4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AC96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2918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96B2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BA7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7266B9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D8A2F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95292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D87A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EC00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E9D1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1578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AA8E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DA7AE1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7FAA6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5CF4E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12F3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209B7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F874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9FF7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E2B7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CE0EA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1511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02C3390" w14:textId="77777777" w:rsidTr="00503750">
        <w:trPr>
          <w:trHeight w:val="664"/>
        </w:trPr>
        <w:tc>
          <w:tcPr>
            <w:tcW w:w="3372" w:type="dxa"/>
          </w:tcPr>
          <w:p w14:paraId="3343DC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D77BD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5BD74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5F5F20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AC2F0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3A2B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96A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A77EF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5207E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04E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C5A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CEC49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0BF752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FDD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86B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9E488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658AA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2807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2F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538EC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150632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F83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E02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54E1A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2992B0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158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A60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6176C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41638C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BE4FDD4" w14:textId="77777777" w:rsidTr="00503750">
        <w:tc>
          <w:tcPr>
            <w:tcW w:w="2835" w:type="dxa"/>
            <w:vAlign w:val="center"/>
          </w:tcPr>
          <w:p w14:paraId="138C58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A2AE65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AD242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F3D1F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6F6FA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5FDA89B" w14:textId="77777777" w:rsidTr="00503750">
        <w:tc>
          <w:tcPr>
            <w:tcW w:w="2835" w:type="dxa"/>
          </w:tcPr>
          <w:p w14:paraId="6AEA6D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E7F7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AC8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5F8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572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5121A4" w14:textId="77777777" w:rsidTr="00503750">
        <w:tc>
          <w:tcPr>
            <w:tcW w:w="2835" w:type="dxa"/>
          </w:tcPr>
          <w:p w14:paraId="7F3A1E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3A16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BD7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5F9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315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7EFEE4" w14:textId="77777777" w:rsidTr="00503750">
        <w:tc>
          <w:tcPr>
            <w:tcW w:w="2835" w:type="dxa"/>
          </w:tcPr>
          <w:p w14:paraId="3A847C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79C9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622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BE2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079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AF4E37" w14:textId="77777777" w:rsidTr="00503750">
        <w:tc>
          <w:tcPr>
            <w:tcW w:w="2835" w:type="dxa"/>
            <w:vAlign w:val="center"/>
          </w:tcPr>
          <w:p w14:paraId="790541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9A70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4FB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4DF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4E5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7CFCB2" w14:textId="77777777" w:rsidTr="00503750">
        <w:tc>
          <w:tcPr>
            <w:tcW w:w="2835" w:type="dxa"/>
            <w:vAlign w:val="center"/>
          </w:tcPr>
          <w:p w14:paraId="465847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3AEA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176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F7C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C35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997D44" w14:textId="77777777" w:rsidTr="00503750">
        <w:tc>
          <w:tcPr>
            <w:tcW w:w="2835" w:type="dxa"/>
          </w:tcPr>
          <w:p w14:paraId="33F729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BEEE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84D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82A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398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9DDF7E" w14:textId="77777777" w:rsidTr="00503750">
        <w:tc>
          <w:tcPr>
            <w:tcW w:w="2835" w:type="dxa"/>
          </w:tcPr>
          <w:p w14:paraId="1E6795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6D8D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1D7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796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81F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2C6C70" w14:textId="77777777" w:rsidTr="00503750">
        <w:tc>
          <w:tcPr>
            <w:tcW w:w="2835" w:type="dxa"/>
          </w:tcPr>
          <w:p w14:paraId="5293C6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A351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D9F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FAD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5D4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48C5F3" w14:textId="77777777" w:rsidR="00944C3D" w:rsidRDefault="00944C3D" w:rsidP="00944C3D">
      <w:pPr>
        <w:rPr>
          <w:rFonts w:ascii="Arial" w:hAnsi="Arial"/>
          <w:b/>
        </w:rPr>
      </w:pPr>
    </w:p>
    <w:p w14:paraId="3FDEDD2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80088B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3D643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DF149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CA65A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4F962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E4B40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8DFAAAC" w14:textId="77777777" w:rsidTr="00503750">
        <w:trPr>
          <w:trHeight w:val="443"/>
        </w:trPr>
        <w:tc>
          <w:tcPr>
            <w:tcW w:w="2560" w:type="dxa"/>
          </w:tcPr>
          <w:p w14:paraId="178931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5422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61EA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19A6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A6B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95DA2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7A38D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8693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6B4F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75BB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7FF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91B47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BDF30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C4F0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F08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127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828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23F93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4C513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78D8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FFB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BDBB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D16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1C9D9A" w14:textId="77777777" w:rsidR="00944C3D" w:rsidRDefault="00944C3D" w:rsidP="00944C3D">
      <w:pPr>
        <w:rPr>
          <w:rFonts w:ascii="Arial" w:hAnsi="Arial"/>
          <w:b/>
        </w:rPr>
      </w:pPr>
    </w:p>
    <w:p w14:paraId="7FD708FD" w14:textId="77777777" w:rsidR="00944C3D" w:rsidRDefault="00944C3D" w:rsidP="00944C3D">
      <w:pPr>
        <w:rPr>
          <w:rFonts w:ascii="Arial" w:hAnsi="Arial"/>
          <w:b/>
        </w:rPr>
      </w:pPr>
    </w:p>
    <w:p w14:paraId="7780CF4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39C3933" w14:textId="77777777" w:rsidR="00944C3D" w:rsidRDefault="00944C3D" w:rsidP="00944C3D">
      <w:pPr>
        <w:rPr>
          <w:rFonts w:ascii="Arial" w:hAnsi="Arial"/>
          <w:b/>
        </w:rPr>
      </w:pPr>
    </w:p>
    <w:p w14:paraId="3B4B16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122B17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AB460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4DC45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160FE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BC7BE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AFFB4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C6B1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7915D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D906F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FEADB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FB99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4923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61C58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2EC1F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71C9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359FD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E3665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9DA0E7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7CCDE92" w14:textId="77777777" w:rsidTr="00503750">
        <w:trPr>
          <w:trHeight w:val="677"/>
        </w:trPr>
        <w:tc>
          <w:tcPr>
            <w:tcW w:w="3358" w:type="dxa"/>
          </w:tcPr>
          <w:p w14:paraId="1D68E2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BB45D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16341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E530E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8358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EE0B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059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BA398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9105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38BD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929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F3AD9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3E1F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8593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A18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8BA3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58A3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674E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23F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190CD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0E28D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A41D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0AC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04067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B0E8D6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853F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684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79C64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B73A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E6D1CB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E55A5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6C493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DA0F69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AF32B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DD91F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F0087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32077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F989D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C9338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F8240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2DF5B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ACA980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38655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95B2F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0FFBC8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36EEA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DF102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1F139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E2F50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879A7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E6EC6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AB76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6D2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FB886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93D98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AFD3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484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4A362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0AD40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99A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419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9D757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70DA33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3B0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3F1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7F420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B14DE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4073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90C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1616F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77BA93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6D4F6E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E1798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A46C5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8260D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19D31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311D2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DB3B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B55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C5FC6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DC47B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5C52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213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EE4BB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F71CF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C3B8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9C8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46E5D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DC623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9B06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AA0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AE7C9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8EC90A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75E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8AB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EEBDE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9F8AD0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A7BFDD7" w14:textId="77777777" w:rsidTr="00503750">
        <w:tc>
          <w:tcPr>
            <w:tcW w:w="3686" w:type="dxa"/>
            <w:vAlign w:val="center"/>
          </w:tcPr>
          <w:p w14:paraId="141292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779D2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78DEA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77D73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C601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32FC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3073B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63321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2D6BD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2BD2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346EF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68E7F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84ED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98D9A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6324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FE68F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998ECD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AC3C23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50E5D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23A65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7E7500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9B17D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91FB1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FDE22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8B3000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FF5EC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872F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8F1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BEEB7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61458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592C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7E5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C5F52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35C6D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EE3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718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034E2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A5B12E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2F17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C30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E119A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7DB30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E5C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937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A286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08B3E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BEAD89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91DC87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842F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90F40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9E29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69FD6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CEBD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4E847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BC72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57D7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CFA84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3DDF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4B3B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65D69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7783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DF26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7947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E561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BD1A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3E7F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A7901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F4ECD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1BC5D23" w14:textId="77777777" w:rsidR="00944C3D" w:rsidRDefault="00944C3D" w:rsidP="00944C3D">
      <w:pPr>
        <w:rPr>
          <w:sz w:val="22"/>
          <w:szCs w:val="22"/>
        </w:rPr>
      </w:pPr>
    </w:p>
    <w:p w14:paraId="424DDA5C" w14:textId="77777777" w:rsidR="00944C3D" w:rsidRDefault="00944C3D" w:rsidP="00944C3D">
      <w:pPr>
        <w:rPr>
          <w:sz w:val="22"/>
          <w:szCs w:val="22"/>
        </w:rPr>
      </w:pPr>
    </w:p>
    <w:p w14:paraId="3FBEE2A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90AC5D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D557FE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418D2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44F67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BAF60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0DA77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406986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0DD422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33F195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6BD377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835862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C120A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B362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3E3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AF54A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868FD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EC0E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AA6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787A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4ED3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51E1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F54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2A82B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FC4D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D468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2D4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04E66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0E548A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720D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938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44632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708665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84C1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805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8EFF5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29D748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D8BA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252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E705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CBC5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74460E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E5B090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577520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D91A3C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C3E442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4681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CEE1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E5B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24302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C8F8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7E24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425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1C3B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593A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3137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807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7CDB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1EC2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D0F9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02F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A1BD0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F819E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06D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680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6871E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DCE17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1C2C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5D6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3D63E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FE62C4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C3D1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BD8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2F30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5F8B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58992A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9CC81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8D8A7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204B6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9E358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C769F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A39E4E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A1046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5AF3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30CD0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C35ABA2" w14:textId="77777777" w:rsidR="00944C3D" w:rsidRPr="003607F0" w:rsidRDefault="00944C3D" w:rsidP="00944C3D"/>
    <w:p w14:paraId="02061A88" w14:textId="77777777" w:rsidR="00F47675" w:rsidRPr="00944C3D" w:rsidRDefault="00F47675" w:rsidP="00944C3D"/>
    <w:sectPr w:rsidR="00F47675" w:rsidRPr="00944C3D" w:rsidSect="00D336BF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F2753A" w14:textId="77777777" w:rsidR="00D336BF" w:rsidRDefault="00D336BF">
      <w:r>
        <w:separator/>
      </w:r>
    </w:p>
  </w:endnote>
  <w:endnote w:type="continuationSeparator" w:id="0">
    <w:p w14:paraId="228AA9F0" w14:textId="77777777" w:rsidR="00D336BF" w:rsidRDefault="00D33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4463A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4AED42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8245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F67B35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F655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F1E9D1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FAA146" w14:textId="77777777" w:rsidR="00D336BF" w:rsidRDefault="00D336BF">
      <w:r>
        <w:separator/>
      </w:r>
    </w:p>
  </w:footnote>
  <w:footnote w:type="continuationSeparator" w:id="0">
    <w:p w14:paraId="6D5D3326" w14:textId="77777777" w:rsidR="00D336BF" w:rsidRDefault="00D336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1791745">
    <w:abstractNumId w:val="13"/>
  </w:num>
  <w:num w:numId="2" w16cid:durableId="580137339">
    <w:abstractNumId w:val="17"/>
  </w:num>
  <w:num w:numId="3" w16cid:durableId="613635415">
    <w:abstractNumId w:val="8"/>
  </w:num>
  <w:num w:numId="4" w16cid:durableId="163280221">
    <w:abstractNumId w:val="7"/>
  </w:num>
  <w:num w:numId="5" w16cid:durableId="99444979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7417700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65931599">
    <w:abstractNumId w:val="20"/>
  </w:num>
  <w:num w:numId="8" w16cid:durableId="154493560">
    <w:abstractNumId w:val="10"/>
  </w:num>
  <w:num w:numId="9" w16cid:durableId="1442146676">
    <w:abstractNumId w:val="0"/>
  </w:num>
  <w:num w:numId="10" w16cid:durableId="1341470913">
    <w:abstractNumId w:val="19"/>
  </w:num>
  <w:num w:numId="11" w16cid:durableId="430511641">
    <w:abstractNumId w:val="6"/>
  </w:num>
  <w:num w:numId="12" w16cid:durableId="1613392078">
    <w:abstractNumId w:val="9"/>
  </w:num>
  <w:num w:numId="13" w16cid:durableId="1615091666">
    <w:abstractNumId w:val="12"/>
  </w:num>
  <w:num w:numId="14" w16cid:durableId="507521754">
    <w:abstractNumId w:val="15"/>
  </w:num>
  <w:num w:numId="15" w16cid:durableId="1504515046">
    <w:abstractNumId w:val="14"/>
  </w:num>
  <w:num w:numId="16" w16cid:durableId="2066685543">
    <w:abstractNumId w:val="2"/>
  </w:num>
  <w:num w:numId="17" w16cid:durableId="2069258167">
    <w:abstractNumId w:val="4"/>
  </w:num>
  <w:num w:numId="18" w16cid:durableId="1736704639">
    <w:abstractNumId w:val="11"/>
  </w:num>
  <w:num w:numId="19" w16cid:durableId="1994213146">
    <w:abstractNumId w:val="5"/>
  </w:num>
  <w:num w:numId="20" w16cid:durableId="1086877913">
    <w:abstractNumId w:val="18"/>
  </w:num>
  <w:num w:numId="21" w16cid:durableId="18042298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A7482"/>
    <w:rsid w:val="009B2521"/>
    <w:rsid w:val="009D0BDD"/>
    <w:rsid w:val="009D6AD6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A52B4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336BF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23BC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B79ED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D8211-70E5-454B-AEE4-C09EB940D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2024-03-21T07:22:00Z</dcterms:created>
  <dcterms:modified xsi:type="dcterms:W3CDTF">2024-03-21T07:22:00Z</dcterms:modified>
</cp:coreProperties>
</file>