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865E1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7B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42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F0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D7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7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C3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AB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8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0E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33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6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A8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51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F8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2B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D7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F5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C6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12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E0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F92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C1D1F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D9F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A09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73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AF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CC2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56C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2C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4E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22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C3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41B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4B8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2CA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28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F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F5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4F6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14E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EF4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D6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5BF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FB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4A9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780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AD1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5A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78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00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28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E50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A4B4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B2F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83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7C850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F2E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533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8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B40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FA7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A3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964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6C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780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2A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7EF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CDC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CCC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DD9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C1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45B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2E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A1D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283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46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FA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53E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ECC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A0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1D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CD3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5D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53F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0D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E9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5E6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5E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62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DE4C3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E3C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589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32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64D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659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316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33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27A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0E6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2F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46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36D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A7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AE7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52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C23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0DC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190F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794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44E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23A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83F3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485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0A0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12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DA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00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E4C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7F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F89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F2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48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D3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9E1B2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39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CB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9BE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754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C6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989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954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11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BAB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CAD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129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2C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259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7D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C20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BFA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8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9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5A1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9BC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E9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914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07E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18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50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C61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819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B48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C8F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8D8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1E2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D6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96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2BCB5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12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FE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FF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7F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B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CF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DC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F6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A2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B3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5D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6C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C7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BD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AA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6E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431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D4D8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91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57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EE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A5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36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A9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14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E6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757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D9C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722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833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FA2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6A7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267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A8C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C77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666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D9AB5D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FC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D2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E8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2C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2B4A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1E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34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19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C0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41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DD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4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F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91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98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02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A5EF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AF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BE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A9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28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D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FC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6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19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7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95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26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8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64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69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A0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11DC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70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D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1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8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57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A1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F2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A1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DA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26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6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079D9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9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E3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D5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06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3D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1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4F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D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34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D2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50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5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03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D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80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41D7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E3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66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D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00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9D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CD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8F5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E60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B84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FF2011" w14:textId="5017967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A558DB">
              <w:rPr>
                <w:rFonts w:ascii="Arial" w:hAnsi="Arial"/>
                <w:lang w:eastAsia="sk-SK"/>
              </w:rPr>
              <w:t>2</w:t>
            </w:r>
            <w:r w:rsidR="001B5C2D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DF8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150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B5BE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A4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0F8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978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DDA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E79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A3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B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89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79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66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C6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DCA2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CC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AC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B0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56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08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9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A4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95B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B22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3D99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01A2F98" wp14:editId="77A0B4E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26D42A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BA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839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896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1C3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C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49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CF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8A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C2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5B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A3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D3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B9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9D7A8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6426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C8436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75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B4813B2" wp14:editId="47288C8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5B3790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9A3CA11" wp14:editId="1B8BE2C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F62E3F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08744F4" wp14:editId="406D36F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C4B488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8E31C11" wp14:editId="7BB88CB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2B386D" w14:textId="77777777" w:rsidR="006953BA" w:rsidRDefault="006953BA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1FA5E4E" wp14:editId="2D00C7D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15E699" w14:textId="2BD986F0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A558D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E40599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FA5E4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415E699" w14:textId="2BD986F0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A558DB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E40599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1FFD73B" wp14:editId="1EF0AE87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55BC8B" w14:textId="38D314E0" w:rsidR="006953BA" w:rsidRDefault="006953BA" w:rsidP="00944C3D">
                                  <w:r>
                                    <w:t>20</w:t>
                                  </w:r>
                                  <w:r w:rsidR="00A558DB">
                                    <w:t>2</w:t>
                                  </w:r>
                                  <w:r w:rsidR="00E40599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FFD73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E55BC8B" w14:textId="38D314E0" w:rsidR="006953BA" w:rsidRDefault="006953BA" w:rsidP="00944C3D">
                            <w:r>
                              <w:t>20</w:t>
                            </w:r>
                            <w:r w:rsidR="00A558DB">
                              <w:t>2</w:t>
                            </w:r>
                            <w:r w:rsidR="00E40599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2643E72" wp14:editId="2ABC673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B2BD04" w14:textId="77777777" w:rsidR="006953BA" w:rsidRDefault="006953BA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7ECA0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8184CD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748FB9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8D18879" wp14:editId="396D405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56ED27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F4AB7F4" wp14:editId="607FDDC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433479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46B5EAE" wp14:editId="461BEEB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2660C8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8A18A1E" wp14:editId="283C7E1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EA3A2F" w14:textId="2F7CEE6A" w:rsidR="006953BA" w:rsidRDefault="006953BA" w:rsidP="00944C3D">
                                  <w:r>
                                    <w:t>20</w:t>
                                  </w:r>
                                  <w:r w:rsidR="00A558DB">
                                    <w:t>2</w:t>
                                  </w:r>
                                  <w:r w:rsidR="00E40599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A18A1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7EA3A2F" w14:textId="2F7CEE6A" w:rsidR="006953BA" w:rsidRDefault="006953BA" w:rsidP="00944C3D">
                            <w:r>
                              <w:t>20</w:t>
                            </w:r>
                            <w:r w:rsidR="00A558DB">
                              <w:t>2</w:t>
                            </w:r>
                            <w:r w:rsidR="00E40599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3BED083" wp14:editId="3A52115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5BD00" w14:textId="77777777" w:rsidR="006953BA" w:rsidRDefault="006953BA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970626A" wp14:editId="677C699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8C41EA" w14:textId="3A648FEB" w:rsidR="006953BA" w:rsidRDefault="006953BA" w:rsidP="00944C3D">
                                  <w:r>
                                    <w:t>20</w:t>
                                  </w:r>
                                  <w:r w:rsidR="00A558DB">
                                    <w:t>2</w:t>
                                  </w:r>
                                  <w:r w:rsidR="00E40599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70626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E8C41EA" w14:textId="3A648FEB" w:rsidR="006953BA" w:rsidRDefault="006953BA" w:rsidP="00944C3D">
                            <w:r>
                              <w:t>20</w:t>
                            </w:r>
                            <w:r w:rsidR="00A558DB">
                              <w:t>2</w:t>
                            </w:r>
                            <w:r w:rsidR="00E40599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AEC24C5" wp14:editId="404B5BA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FFFAE8" w14:textId="77777777" w:rsidR="006953BA" w:rsidRDefault="006953BA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E7E89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CD3509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4602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E4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5B57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44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3E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87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B8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A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57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6D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70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B0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1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4C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C4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5C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04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8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34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CF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45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51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5F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AA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55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E1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0D96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89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63A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D06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A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FB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9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D8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C4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1A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5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2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C8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F1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76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92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98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F0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8F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B5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A44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0C2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0B2C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956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EF4A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C68C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CB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86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E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D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3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82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7F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55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2FDC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23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2D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5C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FF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6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93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94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7D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00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58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60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09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B3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49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31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4F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A5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90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46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9A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5DA8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27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02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8F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1E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BF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F6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5B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7E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F303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57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0B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B6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3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50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F3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EB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EC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0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61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2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31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44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4C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7F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9A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A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C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A9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9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BFA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98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9B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C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70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98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F8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EC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1BD0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6C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72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82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9E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7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56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1B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1F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4F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E6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D0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B7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9C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8E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E9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63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37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9B1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8EB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132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58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60C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062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8A9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27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75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4B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FF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8C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C3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1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F6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41C0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FC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14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BD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72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83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F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24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4D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C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FD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3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03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1B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03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D5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94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B3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68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11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92E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644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0F6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907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FA4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BFA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96C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B0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13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9C70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28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78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607F774" wp14:editId="1AACD23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50450C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9C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04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23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5B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93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61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5F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F4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A7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F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47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87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AF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89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87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A6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88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85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44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B0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86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7A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D5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E3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40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0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F0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C3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A5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4D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48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A00F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448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EA51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433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3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3086C5A" wp14:editId="2531AEA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DBB955" w14:textId="77777777" w:rsidR="006953BA" w:rsidRPr="00391121" w:rsidRDefault="00B940C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36117862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B940C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36117862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04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C7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55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3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C9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AF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B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3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A5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E055317" wp14:editId="2D519C2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69FF32" w14:textId="77777777" w:rsidR="006953BA" w:rsidRPr="00391121" w:rsidRDefault="00B940C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2021496092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B940C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2021496092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5D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2E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1C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0F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23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15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0C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6B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07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5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0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D9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10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AA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72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DF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6E9C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9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40110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DEC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E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A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D9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3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9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26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81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34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C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74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50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03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64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00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9C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C627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B35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CB3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E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E1703F" wp14:editId="199BEB1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1AEACD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B940C0">
                                    <w:rPr>
                                      <w:rFonts w:ascii="Arial" w:hAnsi="Arial" w:cs="Arial"/>
                                    </w:rPr>
                                    <w:t xml:space="preserve">Mateja Bela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B940C0">
                              <w:rPr>
                                <w:rFonts w:ascii="Arial" w:hAnsi="Arial" w:cs="Arial"/>
                              </w:rPr>
                              <w:t xml:space="preserve">Mateja Bela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68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34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61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F1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02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FD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92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45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DF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D8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1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B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C8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56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C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72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55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9D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AC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3B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5F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E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4D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88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9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C1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8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A2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D6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F9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5D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63DE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E8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3E3D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C137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0842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FC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A6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B7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32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85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B0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7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AB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8A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E0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37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C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B8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F9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97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C0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78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B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19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9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96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E3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2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05E0B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B4A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D95BE46" wp14:editId="44B147C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14C05E" w14:textId="77777777" w:rsidR="006953BA" w:rsidRPr="00391121" w:rsidRDefault="00B940C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Mateja Bela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B940C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Mateja Bela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12A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3A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1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1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0B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FE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71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D2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51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CD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9B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0C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5A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42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5D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57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53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01AF6DA" wp14:editId="057D026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B91E08" w14:textId="77777777" w:rsidR="006953BA" w:rsidRDefault="00C909C5" w:rsidP="00944C3D">
                                  <w:r>
                                    <w:t>2</w:t>
                                  </w:r>
                                  <w:r w:rsidR="00B940C0">
                                    <w:t>450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C909C5" w:rsidP="00944C3D">
                            <w:r>
                              <w:t>2</w:t>
                            </w:r>
                            <w:r w:rsidR="00B940C0">
                              <w:t>450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91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2A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74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D9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F9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95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7CC5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12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5DA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0B5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80A9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FE440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7D30BC1" wp14:editId="6676C42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4589AD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C909C5">
                                    <w:rPr>
                                      <w:rFonts w:ascii="Arial" w:hAnsi="Arial" w:cs="Arial"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C909C5">
                              <w:rPr>
                                <w:rFonts w:ascii="Arial" w:hAnsi="Arial" w:cs="Arial"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54EF7BB" wp14:editId="7182C7A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59CA6C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89A5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A17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BC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BB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7883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48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B302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1324249" wp14:editId="4025C4A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DF4B47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8C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CF3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616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EC6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751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992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AF4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FC2AB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A3C9E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3F64E95" wp14:editId="1B314CA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A303F7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9DA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48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C7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24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82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26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B2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49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6CBC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93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ACD1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F8C3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66136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D573235" wp14:editId="252DFF4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82814F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7885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A03A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FD2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50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3F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63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02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19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61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39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C4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1A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7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DC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03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E4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11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18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5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F1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F0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94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F0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C3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A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E1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D5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1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9F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4057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836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1014F7" w14:textId="516BEC2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558DB">
              <w:rPr>
                <w:rFonts w:ascii="Arial" w:hAnsi="Arial"/>
                <w:lang w:eastAsia="sk-SK"/>
              </w:rPr>
              <w:t>18.3.202</w:t>
            </w:r>
            <w:r w:rsidR="00E40599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7014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797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A80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F4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B5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3C60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603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D29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683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63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836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4BB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8B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D2CB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534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C9C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E08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988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B20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A8A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EA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02B6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CE9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DDF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90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62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A87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872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21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DE87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265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405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311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7EC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1BD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571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EF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EB88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0C5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56A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4AD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31A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394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CDD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EA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A852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CE1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78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571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4EE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9C3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109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FA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3811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77E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C4F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158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22D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5A5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C1C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4D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C949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25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66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7A690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A1CB82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AD2160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8A4AEB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CE7818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BE2089D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97124F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4A4A8F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BF4032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2896DA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FF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9B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59C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63B9C4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3DA5FF5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3BA005FB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5124F12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A7013B2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8B0694F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2C4C6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0A9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D9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D7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B6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18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62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E1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1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A7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E3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D7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23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E8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65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B0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94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29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D8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6D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D7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34E4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7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E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E0CDB2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0E3FF6AE" w14:textId="77777777" w:rsidR="00944C3D" w:rsidRDefault="00944C3D" w:rsidP="00944C3D">
      <w:pPr>
        <w:rPr>
          <w:rFonts w:ascii="Arial" w:hAnsi="Arial"/>
        </w:rPr>
      </w:pPr>
    </w:p>
    <w:p w14:paraId="46E73BB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FE9BDE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527477F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EEEA14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3AE58A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28C683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2E9F49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F870C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B04DF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F4EB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1E22E5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45823E8" w14:textId="45F31863" w:rsidR="00944C3D" w:rsidRPr="008D0433" w:rsidRDefault="00E4059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Katarína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Kalfútová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7466753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AAA0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CDE4A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D197D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5FA12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5928A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E2227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2C9D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4741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41BBB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50971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AC1ADE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339D24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C45F48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2C35C2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BB30E2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F319FD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DCCE59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891F6A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FE90DDF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2B042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EE4CC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A8D75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B9FD86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C606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9F5D6DD" w14:textId="5B5A2C0F" w:rsidR="00944C3D" w:rsidRPr="008D0433" w:rsidRDefault="00E4059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740CA5C" w14:textId="62DBA675" w:rsidR="00944C3D" w:rsidRPr="008D0433" w:rsidRDefault="00A558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944C3D" w:rsidRPr="008D0433" w14:paraId="2F9EA17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E3CDA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F9660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7130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F9123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3A45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344A9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C1566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103FE1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D3D6E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8D724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0AE2D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6F597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C7924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429CA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E80B92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B4C5BE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6E3FA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8CACE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2D10AF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89E1CF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4C9FFE8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46B286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DF97E9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6B9C39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77B11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75356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32252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666F3E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F90E1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4202D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177A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7F006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6A8B1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0AF47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F4B9A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4BAF1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D3EEC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067A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9B20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88002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79F3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8C679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B7018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65E3E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88D3E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D9629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4B92F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F6E83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DCA2B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FFB1A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F39CA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71801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F0B055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4D9E1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5B883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286E8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C924B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35D74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33ABBC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F4237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4E859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5C9C67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166D4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0E208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A76D4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BD5D7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641AB5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8D07B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10BCE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CF05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BF55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2A8EB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057B7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02948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ACF64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14091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10025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CB181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0B984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82082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22BF2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C60A4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03599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35230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31ED8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166EE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45D9A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C847B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172F7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8EA5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5636C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BB478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B34BC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46DE97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7A1E5C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F8C69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E6F9F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A0FC57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A17D03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E9C4B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04FAA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74058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310521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CE48A14" w14:textId="77777777" w:rsidTr="00503750">
        <w:tc>
          <w:tcPr>
            <w:tcW w:w="2302" w:type="dxa"/>
            <w:vAlign w:val="center"/>
          </w:tcPr>
          <w:p w14:paraId="44297D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6BA55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57513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76D9C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32A52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9B610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89698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45932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CBC458D" w14:textId="77777777" w:rsidTr="00503750">
        <w:tc>
          <w:tcPr>
            <w:tcW w:w="15593" w:type="dxa"/>
            <w:gridSpan w:val="8"/>
            <w:vAlign w:val="center"/>
          </w:tcPr>
          <w:p w14:paraId="769211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31372FD" w14:textId="77777777" w:rsidTr="00503750">
        <w:tc>
          <w:tcPr>
            <w:tcW w:w="2302" w:type="dxa"/>
            <w:vAlign w:val="center"/>
          </w:tcPr>
          <w:p w14:paraId="3DC525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F3268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CDD0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C3C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2843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BBB0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6A80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D889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0C37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2F46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CAF85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AAB8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683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68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F48E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A32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2216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20347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E74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9DEA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396C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0B8D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3B9C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EAFC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E564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A92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BD94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88DA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92B6A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19349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7C96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B702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E5D5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3808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9C0F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A6A5822" w14:textId="77777777" w:rsidTr="00503750">
        <w:tc>
          <w:tcPr>
            <w:tcW w:w="2302" w:type="dxa"/>
            <w:vAlign w:val="center"/>
          </w:tcPr>
          <w:p w14:paraId="429C28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BB52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487A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2FA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A48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8DD9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2D2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E313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8D9A0" w14:textId="77777777" w:rsidTr="00503750">
        <w:tc>
          <w:tcPr>
            <w:tcW w:w="15593" w:type="dxa"/>
            <w:gridSpan w:val="8"/>
            <w:vAlign w:val="center"/>
          </w:tcPr>
          <w:p w14:paraId="0CC3F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610D6C8" w14:textId="77777777" w:rsidTr="00503750">
        <w:tc>
          <w:tcPr>
            <w:tcW w:w="2302" w:type="dxa"/>
            <w:vAlign w:val="center"/>
          </w:tcPr>
          <w:p w14:paraId="2111AF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7D52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D450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5D1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E14C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AB9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F745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2C00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0599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F0C95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C541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74D2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C402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E5F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9775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8A9E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EAC6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003D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D89C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FFE03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D1F5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CB7B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3FE6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88EE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26F7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806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71ED8" w14:textId="77777777" w:rsidTr="00503750">
        <w:tc>
          <w:tcPr>
            <w:tcW w:w="2302" w:type="dxa"/>
            <w:vAlign w:val="center"/>
          </w:tcPr>
          <w:p w14:paraId="3A713A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DB85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9F21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E09C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DDCB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C585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A15B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45B8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D9A84B" w14:textId="77777777" w:rsidTr="00503750">
        <w:tc>
          <w:tcPr>
            <w:tcW w:w="15593" w:type="dxa"/>
            <w:gridSpan w:val="8"/>
            <w:vAlign w:val="center"/>
          </w:tcPr>
          <w:p w14:paraId="6CF721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5436B56" w14:textId="77777777" w:rsidTr="00503750">
        <w:tc>
          <w:tcPr>
            <w:tcW w:w="2302" w:type="dxa"/>
            <w:vAlign w:val="center"/>
          </w:tcPr>
          <w:p w14:paraId="3C1A1C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D124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73CA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29A0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04C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724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3E5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4A1C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FE589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6799C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76E2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DD15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691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4E3B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C71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ECB7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38ED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66575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9AA5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6BE97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C2C9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6E6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B16B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ACB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FFD3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C3B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82E10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D323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CA9F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4BDF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DB19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64EA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8D6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4F53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3392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1DAC2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C0007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F01811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561B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5AFA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44DF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C0B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56AA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D3E3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BFA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7448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EB7C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7C287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CC212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5CAE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9557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858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807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B76F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3DB0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FC254D" w14:textId="77777777" w:rsidR="00944C3D" w:rsidRDefault="00944C3D" w:rsidP="00944C3D">
      <w:pPr>
        <w:rPr>
          <w:rFonts w:ascii="Arial" w:hAnsi="Arial"/>
          <w:b/>
        </w:rPr>
      </w:pPr>
    </w:p>
    <w:p w14:paraId="732FF20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DB54CA6" w14:textId="77777777" w:rsidTr="00503750">
        <w:tc>
          <w:tcPr>
            <w:tcW w:w="1944" w:type="dxa"/>
            <w:vAlign w:val="center"/>
          </w:tcPr>
          <w:p w14:paraId="11650E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CF585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21112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408D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21C66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6A160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02E2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1C6DF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56AC5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C261C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D2DC0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F51BC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6556775" w14:textId="77777777" w:rsidTr="00503750">
        <w:tc>
          <w:tcPr>
            <w:tcW w:w="15685" w:type="dxa"/>
            <w:gridSpan w:val="12"/>
            <w:vAlign w:val="center"/>
          </w:tcPr>
          <w:p w14:paraId="2F4A7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DF58CB5" w14:textId="77777777" w:rsidTr="00503750">
        <w:tc>
          <w:tcPr>
            <w:tcW w:w="1944" w:type="dxa"/>
            <w:vAlign w:val="center"/>
          </w:tcPr>
          <w:p w14:paraId="256ED5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F08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6A5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004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1F0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B19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8DE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B3C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F49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5C1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E8D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3C0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3DFB9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023D6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9DA1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FD5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1D5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EBB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02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67A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385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2EA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FA7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C25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754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55FD4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4E9B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4565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15D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387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795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6D0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C04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15F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3F9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D82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E77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ED3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250E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4E19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CAA5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A0D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4CA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EA1B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CC638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B727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1679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D7C7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B63D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DE7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C29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3938109" w14:textId="77777777" w:rsidTr="00503750">
        <w:tc>
          <w:tcPr>
            <w:tcW w:w="1944" w:type="dxa"/>
            <w:vAlign w:val="center"/>
          </w:tcPr>
          <w:p w14:paraId="1BA7AD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AB9D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6093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3BD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AAD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5CD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010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95B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9F8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698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BAC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F2C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74E66A" w14:textId="77777777" w:rsidTr="00503750">
        <w:tc>
          <w:tcPr>
            <w:tcW w:w="15685" w:type="dxa"/>
            <w:gridSpan w:val="12"/>
            <w:vAlign w:val="center"/>
          </w:tcPr>
          <w:p w14:paraId="1CC9F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B043B51" w14:textId="77777777" w:rsidTr="00503750">
        <w:tc>
          <w:tcPr>
            <w:tcW w:w="1944" w:type="dxa"/>
            <w:vAlign w:val="center"/>
          </w:tcPr>
          <w:p w14:paraId="41B823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03AE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9DC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193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7FD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8DE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D5F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23D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A54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9B3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529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18A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287D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C647A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5CDA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40D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37A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11C6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F1F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11A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62F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79A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C37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D022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E62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D816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ED1F0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6FEE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11E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6EE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5FB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752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3E2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4E8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B57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BC4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0A9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114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8C7EC8" w14:textId="77777777" w:rsidTr="00503750">
        <w:tc>
          <w:tcPr>
            <w:tcW w:w="1944" w:type="dxa"/>
            <w:vAlign w:val="center"/>
          </w:tcPr>
          <w:p w14:paraId="425A44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C0C7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16D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9C5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898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B35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B17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D03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CCC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ADA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038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9C7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54F2A9" w14:textId="77777777" w:rsidTr="00503750">
        <w:tc>
          <w:tcPr>
            <w:tcW w:w="15685" w:type="dxa"/>
            <w:gridSpan w:val="12"/>
            <w:vAlign w:val="center"/>
          </w:tcPr>
          <w:p w14:paraId="39E885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22E4528" w14:textId="77777777" w:rsidTr="00503750">
        <w:tc>
          <w:tcPr>
            <w:tcW w:w="1944" w:type="dxa"/>
            <w:vAlign w:val="center"/>
          </w:tcPr>
          <w:p w14:paraId="5DEDFB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DD0D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5E37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8A0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D57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64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F8D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DC5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42F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A09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A7C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8B9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CF1AB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41FF5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9202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E28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64A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52B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0B2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EAB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C8D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003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62D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A99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A30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A2CE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63FE5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C41E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443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ACB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621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D2F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F40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EEC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99C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A99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B94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FDA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2A23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D6A0B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84A6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16B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84C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274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281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2FA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5E1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ACE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AD4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563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BE4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5AC31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42700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3610DA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FF9FD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728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FDF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0CA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62D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7D1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270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C39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CA6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912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CFE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F13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A4FC8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D5630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8C1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521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4BC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984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3AA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3F30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3FE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B18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24A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C56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472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7943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18B7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407B4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ED189C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4C627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EA7D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1E6AF6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79F94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0B05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0836F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9E389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2BAF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83D90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23179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1C44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F69053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F2980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63E95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0B75F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B8D52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4B0572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2D605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7ACFC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24D90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55D8B8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C0C67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2F560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A7C80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CB206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0BD90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353F6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73344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09826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FA7EA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7E13E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72442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DC1C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2E1EB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3BAF15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75DC2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2F1F4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74492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CB40E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2ADE5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4372C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3004E8B" w14:textId="77777777" w:rsidTr="00503750">
        <w:trPr>
          <w:trHeight w:val="1073"/>
        </w:trPr>
        <w:tc>
          <w:tcPr>
            <w:tcW w:w="3614" w:type="dxa"/>
            <w:vMerge/>
          </w:tcPr>
          <w:p w14:paraId="15C8C1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1AB0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8FCEC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9F703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4580D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0F9BB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792BA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840B774" w14:textId="77777777" w:rsidTr="00503750">
        <w:trPr>
          <w:trHeight w:val="283"/>
        </w:trPr>
        <w:tc>
          <w:tcPr>
            <w:tcW w:w="3614" w:type="dxa"/>
          </w:tcPr>
          <w:p w14:paraId="7DD1F8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B427C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0BBBF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DA442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89C3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2F4B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5FCC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7E447F2" w14:textId="77777777" w:rsidTr="00503750">
        <w:trPr>
          <w:trHeight w:val="283"/>
        </w:trPr>
        <w:tc>
          <w:tcPr>
            <w:tcW w:w="3614" w:type="dxa"/>
          </w:tcPr>
          <w:p w14:paraId="55CAB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C8CF0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5ED5B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DEB71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5BF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F38A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8192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D3585F" w14:textId="77777777" w:rsidTr="00503750">
        <w:trPr>
          <w:trHeight w:val="283"/>
        </w:trPr>
        <w:tc>
          <w:tcPr>
            <w:tcW w:w="3614" w:type="dxa"/>
          </w:tcPr>
          <w:p w14:paraId="4BA8CD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E574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EB70C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F7A25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0F6F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424F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5EB8E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F209E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673CBF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0723F8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365DC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5B837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72D0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4E43B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2BA1D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90289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15785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59A6A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FF476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1BDE19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9FCC9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947BC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834FF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49EA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D35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65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44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FD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17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46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AD8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BFD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09B8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0053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2A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547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D6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1AA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087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066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7B6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8882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435C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94B6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5B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DC1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491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297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50A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BB5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9B8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D7BA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AB8A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7DCA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45D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DB7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9C3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C97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174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E745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FD26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2BBE92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1160B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B97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20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E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31B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56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44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3E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F22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D7194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DECFD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9E6C9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F102E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609D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12E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8C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17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EBB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D30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28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94E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A5970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C977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CF344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264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010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B6C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F51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C98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16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0D4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7696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9EA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527F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0F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D2A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ACF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497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28F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782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122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6A1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698E0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7B9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AD7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A13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D29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070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337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FDE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809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C75F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8A85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76EE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B7663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BDA3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AE2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F79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74BD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26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04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8F0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444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04DF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3B9275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126B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9D8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F59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73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D54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FA2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A76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6DA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5D00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DCEF1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9CDA51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1434B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BD1F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77C1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5750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B4D4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3F86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1257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A8CE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0FB3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7112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CD7D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4A2B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6584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85ED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EDCC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CC7F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4C17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36ED4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74058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E3A555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EE82D6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C221FC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735B3D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42B10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3089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0685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D4AA7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FB9F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AA1E1C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241B7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2C1B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3377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A7905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DDCA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78BEB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F5EBF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DF742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77C6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FB57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5FC79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FBAE14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939BB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DB77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C85D9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E2B61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7113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589DE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B5201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0F28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7F0FF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949A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F043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6882C4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2AF26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5386D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695A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BAE6E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D95B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DEF25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117EFD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5A01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F65E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958B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1E56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103FCCD" w14:textId="77777777" w:rsidR="00944C3D" w:rsidRDefault="00944C3D" w:rsidP="00944C3D">
      <w:pPr>
        <w:rPr>
          <w:rFonts w:ascii="Arial" w:hAnsi="Arial"/>
          <w:b/>
        </w:rPr>
      </w:pPr>
    </w:p>
    <w:p w14:paraId="51060E5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5591D2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06170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51D4E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06B97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AB20C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B931A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6FE47C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6C079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0FC21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3A980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8B29B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5D2D1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4154C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01A35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87B71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2BD89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8C01E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D9758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23544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09B42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F5EB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42530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932A82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768DB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CB2B0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E33B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77ABA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B01E2E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A398504" w14:textId="77777777" w:rsidTr="00503750">
        <w:tc>
          <w:tcPr>
            <w:tcW w:w="2835" w:type="dxa"/>
            <w:vAlign w:val="center"/>
          </w:tcPr>
          <w:p w14:paraId="026B07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F0786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EB0A0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90B99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D15A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282AD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BBCE8E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BB0A7D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322F410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F9DC4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859C0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BF0CB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5771F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900E6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93EBD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7036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303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C6E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965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B91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348FC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78518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7F97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3F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AE7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37B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CD0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15148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57BB7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6311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3D6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74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CD2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615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3B2CFD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AC11C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D635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152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34C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475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B34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366F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039B2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086F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DA7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312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ACE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3BB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562A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121F2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E655C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9CA6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B034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E70BB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B96A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E737C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653983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0038EC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3889067" w14:textId="77777777" w:rsidR="00944C3D" w:rsidRDefault="00944C3D" w:rsidP="00944C3D">
      <w:pPr>
        <w:rPr>
          <w:rFonts w:ascii="Arial" w:hAnsi="Arial"/>
          <w:b/>
        </w:rPr>
      </w:pPr>
    </w:p>
    <w:p w14:paraId="491896C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67C2E68" w14:textId="77777777" w:rsidTr="00503750">
        <w:tc>
          <w:tcPr>
            <w:tcW w:w="2835" w:type="dxa"/>
            <w:vAlign w:val="center"/>
          </w:tcPr>
          <w:p w14:paraId="4F5D7C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0874D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1B154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AF3D0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6A0BE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FBFA7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5C1466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50CF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D8CC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7FB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CC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B0F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28D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62AA2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2B69C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29C1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5C1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983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8E4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F84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58106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2761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CDE0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79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132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333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00F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87D9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D7AEC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FDA7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0FC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39B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136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7C7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D3296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E7E6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593B5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B4EB5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4D2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0222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E0BD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4E7191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0BAAA0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FB6B6A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4198F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394D4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6038FA9" w14:textId="77777777" w:rsidTr="00503750">
        <w:trPr>
          <w:trHeight w:val="699"/>
        </w:trPr>
        <w:tc>
          <w:tcPr>
            <w:tcW w:w="3502" w:type="dxa"/>
            <w:vMerge/>
          </w:tcPr>
          <w:p w14:paraId="1F8A81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F8AB1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6C59C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EAAF61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1AAE8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4A8AF8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663D33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D002E8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FB0B0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8738D0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3F5851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B4EA5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B06DE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18036E3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EC690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8DE5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BB111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27AE094" w14:textId="77777777" w:rsidTr="00503750">
        <w:trPr>
          <w:trHeight w:val="593"/>
        </w:trPr>
        <w:tc>
          <w:tcPr>
            <w:tcW w:w="3497" w:type="dxa"/>
          </w:tcPr>
          <w:p w14:paraId="628B5E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7AA73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119B6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ED1A9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0681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7A9D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6E1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A84A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5EF4A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DD5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7B4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C9D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4CD9A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479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6EF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FE4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1036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30BD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B1D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3521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5D8FC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610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010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8DC22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E0679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F3B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601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32EE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5D5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B4F0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80B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9B8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03C75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025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164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DFC4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22F1A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9D3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7A5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0D396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3A420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A7C3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387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10E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601A2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D74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79C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209DE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28539A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00A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7E4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57194F" w14:textId="77777777" w:rsidR="00944C3D" w:rsidRDefault="00944C3D" w:rsidP="00944C3D">
      <w:pPr>
        <w:rPr>
          <w:rFonts w:ascii="Arial" w:hAnsi="Arial"/>
          <w:b/>
        </w:rPr>
      </w:pPr>
    </w:p>
    <w:p w14:paraId="1D72DCD8" w14:textId="77777777" w:rsidR="00944C3D" w:rsidRDefault="00944C3D" w:rsidP="00944C3D">
      <w:pPr>
        <w:rPr>
          <w:rFonts w:ascii="Arial" w:hAnsi="Arial"/>
          <w:b/>
        </w:rPr>
      </w:pPr>
    </w:p>
    <w:p w14:paraId="5A8F08BC" w14:textId="77777777" w:rsidR="00944C3D" w:rsidRDefault="00944C3D" w:rsidP="00944C3D">
      <w:pPr>
        <w:rPr>
          <w:rFonts w:ascii="Arial" w:hAnsi="Arial"/>
          <w:b/>
        </w:rPr>
      </w:pPr>
    </w:p>
    <w:p w14:paraId="3C4EEBF7" w14:textId="77777777" w:rsidR="00944C3D" w:rsidRDefault="00944C3D" w:rsidP="00944C3D">
      <w:pPr>
        <w:rPr>
          <w:rFonts w:ascii="Arial" w:hAnsi="Arial"/>
          <w:b/>
        </w:rPr>
      </w:pPr>
    </w:p>
    <w:p w14:paraId="3ABF2A2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D50741D" w14:textId="77777777" w:rsidTr="00503750">
        <w:tc>
          <w:tcPr>
            <w:tcW w:w="2622" w:type="dxa"/>
            <w:vAlign w:val="center"/>
          </w:tcPr>
          <w:p w14:paraId="52C05E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8F724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C3C68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4848B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BD9F5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3A2CC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78772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2348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4A5F2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60256B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28366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456A8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C476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6030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507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8AB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9CD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AC8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645DEA6" w14:textId="77777777" w:rsidTr="00503750">
        <w:tc>
          <w:tcPr>
            <w:tcW w:w="2622" w:type="dxa"/>
            <w:vAlign w:val="center"/>
          </w:tcPr>
          <w:p w14:paraId="5B79EE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FADBE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75F6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A96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F1B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39A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5FB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D73D6F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7B4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0673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36C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65C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B9A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C2E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A2040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0A89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F41A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D48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85E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8AA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77D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47D04E8" w14:textId="77777777" w:rsidTr="00503750">
        <w:tc>
          <w:tcPr>
            <w:tcW w:w="2622" w:type="dxa"/>
            <w:vAlign w:val="center"/>
          </w:tcPr>
          <w:p w14:paraId="078104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B97077A" w14:textId="2AA5B6D4" w:rsidR="00944C3D" w:rsidRPr="008C56AB" w:rsidRDefault="000732D1" w:rsidP="00B6452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43292</w:t>
            </w:r>
          </w:p>
        </w:tc>
        <w:tc>
          <w:tcPr>
            <w:tcW w:w="1275" w:type="dxa"/>
            <w:vAlign w:val="center"/>
          </w:tcPr>
          <w:p w14:paraId="6C06D71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D778738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D8B4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9A60B5" w14:textId="36E3CDF3" w:rsidR="00944C3D" w:rsidRPr="008C56AB" w:rsidRDefault="000732D1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29175</w:t>
            </w:r>
          </w:p>
        </w:tc>
      </w:tr>
      <w:tr w:rsidR="0099716A" w:rsidRPr="00050529" w14:paraId="57CD1C9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31E3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3E69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77B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40A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90E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07E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F8BC7B6" w14:textId="77777777" w:rsidTr="00503750">
        <w:tc>
          <w:tcPr>
            <w:tcW w:w="2622" w:type="dxa"/>
            <w:vAlign w:val="center"/>
          </w:tcPr>
          <w:p w14:paraId="72CE61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26F6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6E9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3B6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F7B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8CE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E6E33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0795CB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52C83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A8D1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5673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3D5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F03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7AC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0BA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5C2B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AF1B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3B8E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450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28E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679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973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6FBC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092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4A4B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883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F80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11F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F54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2E7B77C" w14:textId="77777777" w:rsidTr="00503750">
        <w:tc>
          <w:tcPr>
            <w:tcW w:w="2622" w:type="dxa"/>
            <w:vAlign w:val="center"/>
          </w:tcPr>
          <w:p w14:paraId="58AA5E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B08D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36F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5D7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2FC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1A3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D7ECAFD" w14:textId="77777777" w:rsidTr="00503750">
        <w:tc>
          <w:tcPr>
            <w:tcW w:w="2622" w:type="dxa"/>
            <w:vAlign w:val="center"/>
          </w:tcPr>
          <w:p w14:paraId="5E76C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DFE1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628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435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0EE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896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DD20A6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3E2D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05A7B90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432D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37B685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61D18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B0E1C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DE6B2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5A5CC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C8DE7B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3A5D8F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C816F0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4C3C6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00297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0443C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A5E6C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594E1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6E4B8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9270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AE178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1EDF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84FB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BAD80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1678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7CF5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DD28A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40B2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2B09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C108E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350C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02B6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E1601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5D8F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1E0A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67A2E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CF3C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485D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B4324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A3DB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60DF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55DEE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9333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25E2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47F81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D0CA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2E06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CBD8C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1F30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E72C6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19F52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16C88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F90CD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F2334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16EE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4D51F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2AD1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B4EE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C2AE8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3E65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AAC5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06177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8A83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BFC1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1708A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768D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DAA4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7E71D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DA0A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2483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ED2C4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AE8C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E2C4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7AC57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85AB0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3745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83EC0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1026D1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9BA791F" w14:textId="77777777" w:rsidTr="00503750">
        <w:tc>
          <w:tcPr>
            <w:tcW w:w="2835" w:type="dxa"/>
            <w:vAlign w:val="center"/>
          </w:tcPr>
          <w:p w14:paraId="35209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E564D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FEA3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75A2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8A46F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74CD5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E7F0892" w14:textId="77777777" w:rsidTr="00503750">
        <w:tc>
          <w:tcPr>
            <w:tcW w:w="2835" w:type="dxa"/>
            <w:vAlign w:val="center"/>
          </w:tcPr>
          <w:p w14:paraId="51C559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B12E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6EB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88D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F74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E1C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13D70" w14:textId="77777777" w:rsidTr="00503750">
        <w:tc>
          <w:tcPr>
            <w:tcW w:w="2835" w:type="dxa"/>
            <w:vAlign w:val="center"/>
          </w:tcPr>
          <w:p w14:paraId="4A78A1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0D9A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B81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DD8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AAA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654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0E22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27ED0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607E3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B213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56A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B0C92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21FC1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8ED1197" w14:textId="77777777" w:rsidTr="00503750">
        <w:tc>
          <w:tcPr>
            <w:tcW w:w="2835" w:type="dxa"/>
            <w:vAlign w:val="center"/>
          </w:tcPr>
          <w:p w14:paraId="6A811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54E3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070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E73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E7A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D04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D0E325" w14:textId="77777777" w:rsidTr="00503750">
        <w:tc>
          <w:tcPr>
            <w:tcW w:w="2835" w:type="dxa"/>
            <w:vAlign w:val="center"/>
          </w:tcPr>
          <w:p w14:paraId="39C8BD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5290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69F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54B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232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230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AB9F5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6A6DE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AB6A3D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77C0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1D7F4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A93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EFBDA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93E3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9CCB8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DC39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C51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84D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C29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62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A5201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CCE121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1130F35" w14:textId="77777777" w:rsidTr="00503750">
        <w:tc>
          <w:tcPr>
            <w:tcW w:w="2552" w:type="dxa"/>
            <w:shd w:val="clear" w:color="auto" w:fill="auto"/>
            <w:vAlign w:val="center"/>
          </w:tcPr>
          <w:p w14:paraId="4897D0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32B31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B0FA3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20CC6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F3075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376814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33B34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154413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8563FE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FDF77C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B032A3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4E2F60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44A5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2A0B4B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42A2B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968D0B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51D04C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37C35D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F2B3DC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881C5C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8ED8A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BDEAC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CE89E57" w14:textId="77777777" w:rsidTr="00503750">
        <w:tc>
          <w:tcPr>
            <w:tcW w:w="4395" w:type="dxa"/>
            <w:vMerge/>
          </w:tcPr>
          <w:p w14:paraId="458DFA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2D78B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21C25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EEF7E0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30F38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A062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952F78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1E5D3D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4C236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9A9C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973C0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6AEC0C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8FCEB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9DE768C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676CD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2F3A082" w14:textId="77777777" w:rsidTr="00503750">
        <w:tc>
          <w:tcPr>
            <w:tcW w:w="4395" w:type="dxa"/>
            <w:vAlign w:val="center"/>
          </w:tcPr>
          <w:p w14:paraId="0926D9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276C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0CDFD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8EB6AD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76162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E0ED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85D93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0BB7F1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A6EEC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C7423B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8B4A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A647CE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406BB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14BF95A" w14:textId="3EE43942" w:rsidR="00944C3D" w:rsidRPr="008C56AB" w:rsidRDefault="000732D1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114679</w:t>
            </w:r>
          </w:p>
        </w:tc>
        <w:tc>
          <w:tcPr>
            <w:tcW w:w="2835" w:type="dxa"/>
            <w:vAlign w:val="center"/>
          </w:tcPr>
          <w:p w14:paraId="5AA9AD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17D147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8C46F3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770465C" w14:textId="77777777" w:rsidTr="00503750">
        <w:tc>
          <w:tcPr>
            <w:tcW w:w="4395" w:type="dxa"/>
            <w:vAlign w:val="center"/>
          </w:tcPr>
          <w:p w14:paraId="22EAF2A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A6B1B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A09DD0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514062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947E67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661B2D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1761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AB691D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C3BFB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433E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6698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F7BFAD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90499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06E7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8D57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71E9BE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25433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350291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44AFF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BFA90E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C50A8B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D664C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825B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696F1F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CDAC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5CE30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82B23DB" w14:textId="77777777" w:rsidTr="00503750">
        <w:tc>
          <w:tcPr>
            <w:tcW w:w="1843" w:type="dxa"/>
            <w:vAlign w:val="center"/>
          </w:tcPr>
          <w:p w14:paraId="4E7E99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9CFC2A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26C8B3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92690E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792D84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77FB8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9E1028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DFFC234" w14:textId="77777777" w:rsidTr="00503750">
        <w:tc>
          <w:tcPr>
            <w:tcW w:w="1843" w:type="dxa"/>
            <w:vAlign w:val="center"/>
          </w:tcPr>
          <w:p w14:paraId="7A0B33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AB4E6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F51C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4107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CA3E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BA5B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5BBA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C703CA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CA0C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D469D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11FB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EDDB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05AD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E171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BE52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E043843" w14:textId="77777777" w:rsidTr="00503750">
        <w:tc>
          <w:tcPr>
            <w:tcW w:w="1843" w:type="dxa"/>
            <w:vAlign w:val="center"/>
          </w:tcPr>
          <w:p w14:paraId="08D40D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A20E1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65DF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29D1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506F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DD5D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68C9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06006A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2EF17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96F81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BDBC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E715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4214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296F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967D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642D93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EEB0B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A24422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09BA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4ADA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BEC2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3D0A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C9C2C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D93C2E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AA2E4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5F4A2EB" w14:textId="77777777" w:rsidTr="00503750">
        <w:trPr>
          <w:trHeight w:val="664"/>
        </w:trPr>
        <w:tc>
          <w:tcPr>
            <w:tcW w:w="3372" w:type="dxa"/>
          </w:tcPr>
          <w:p w14:paraId="23BD4E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08AAA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2B146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CDE404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51B09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9531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23B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CB7B9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549E8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A52D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166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4BB6D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522BE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06AE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FA1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783C0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BB1089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1A2E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6D4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F90B6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4A378B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E59C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617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43EEB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436949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CEED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3F1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2A53A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CD8E23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B2A66CE" w14:textId="77777777" w:rsidTr="00503750">
        <w:tc>
          <w:tcPr>
            <w:tcW w:w="2835" w:type="dxa"/>
            <w:vAlign w:val="center"/>
          </w:tcPr>
          <w:p w14:paraId="676B7E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1DCD2C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F8F710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CEF73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93F444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6BAFF19" w14:textId="77777777" w:rsidTr="00503750">
        <w:tc>
          <w:tcPr>
            <w:tcW w:w="2835" w:type="dxa"/>
          </w:tcPr>
          <w:p w14:paraId="74B6A3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DAF6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5DA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106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1F38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4CDBAC" w14:textId="77777777" w:rsidTr="00503750">
        <w:tc>
          <w:tcPr>
            <w:tcW w:w="2835" w:type="dxa"/>
          </w:tcPr>
          <w:p w14:paraId="0ED939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E7AE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5BC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9D2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ED9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D79415" w14:textId="77777777" w:rsidTr="00503750">
        <w:tc>
          <w:tcPr>
            <w:tcW w:w="2835" w:type="dxa"/>
          </w:tcPr>
          <w:p w14:paraId="78941D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52AF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EE0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BD4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78E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F924C6" w14:textId="77777777" w:rsidTr="00503750">
        <w:tc>
          <w:tcPr>
            <w:tcW w:w="2835" w:type="dxa"/>
            <w:vAlign w:val="center"/>
          </w:tcPr>
          <w:p w14:paraId="5058A0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30E6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A40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042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6A5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58B903" w14:textId="77777777" w:rsidTr="00503750">
        <w:tc>
          <w:tcPr>
            <w:tcW w:w="2835" w:type="dxa"/>
            <w:vAlign w:val="center"/>
          </w:tcPr>
          <w:p w14:paraId="5204A6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782F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151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EFF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075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AF028C" w14:textId="77777777" w:rsidTr="00503750">
        <w:tc>
          <w:tcPr>
            <w:tcW w:w="2835" w:type="dxa"/>
          </w:tcPr>
          <w:p w14:paraId="6DBE77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EFBC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ABC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250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D49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934A1F" w14:textId="77777777" w:rsidTr="00503750">
        <w:tc>
          <w:tcPr>
            <w:tcW w:w="2835" w:type="dxa"/>
          </w:tcPr>
          <w:p w14:paraId="08019A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08CA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DD4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BAB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E711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C84149" w14:textId="77777777" w:rsidTr="00503750">
        <w:tc>
          <w:tcPr>
            <w:tcW w:w="2835" w:type="dxa"/>
          </w:tcPr>
          <w:p w14:paraId="7F8F7F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F277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467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C62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DFB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7D7D63" w14:textId="77777777" w:rsidR="00944C3D" w:rsidRDefault="00944C3D" w:rsidP="00944C3D">
      <w:pPr>
        <w:rPr>
          <w:rFonts w:ascii="Arial" w:hAnsi="Arial"/>
          <w:b/>
        </w:rPr>
      </w:pPr>
    </w:p>
    <w:p w14:paraId="4140201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D1FA35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41B3B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3D83C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9830B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3550B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0AD8D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96DF18D" w14:textId="77777777" w:rsidTr="00503750">
        <w:trPr>
          <w:trHeight w:val="443"/>
        </w:trPr>
        <w:tc>
          <w:tcPr>
            <w:tcW w:w="2560" w:type="dxa"/>
          </w:tcPr>
          <w:p w14:paraId="51CA64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C8E9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7EA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60E3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ABC0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923932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9D856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B8AF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CBD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56D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B1F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C00D4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BA8EC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A852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188F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F164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5863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41B5B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ACA2E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9570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A71E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592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D062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E54C67" w14:textId="77777777" w:rsidR="00944C3D" w:rsidRDefault="00944C3D" w:rsidP="00944C3D">
      <w:pPr>
        <w:rPr>
          <w:rFonts w:ascii="Arial" w:hAnsi="Arial"/>
          <w:b/>
        </w:rPr>
      </w:pPr>
    </w:p>
    <w:p w14:paraId="27B0EF39" w14:textId="77777777" w:rsidR="00944C3D" w:rsidRDefault="00944C3D" w:rsidP="00944C3D">
      <w:pPr>
        <w:rPr>
          <w:rFonts w:ascii="Arial" w:hAnsi="Arial"/>
          <w:b/>
        </w:rPr>
      </w:pPr>
    </w:p>
    <w:p w14:paraId="49D6357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9CD4B27" w14:textId="77777777" w:rsidR="00944C3D" w:rsidRDefault="00944C3D" w:rsidP="00944C3D">
      <w:pPr>
        <w:rPr>
          <w:rFonts w:ascii="Arial" w:hAnsi="Arial"/>
          <w:b/>
        </w:rPr>
      </w:pPr>
    </w:p>
    <w:p w14:paraId="13C8F0D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457309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ECCEB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6796D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B70E0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088B4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F006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62791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F2A0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7495D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3D471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8029B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7164C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71973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CA618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01F3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4EAC4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C2482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561A9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FED9C8C" w14:textId="77777777" w:rsidTr="00503750">
        <w:trPr>
          <w:trHeight w:val="677"/>
        </w:trPr>
        <w:tc>
          <w:tcPr>
            <w:tcW w:w="3358" w:type="dxa"/>
          </w:tcPr>
          <w:p w14:paraId="5B45FA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6B45B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03297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B24123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9B7E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602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E3D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70C2F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DC34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7E94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A10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2CA65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F331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FCC4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0CA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C60DA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F688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2D45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338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4C9E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805C01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FA61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21A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27A43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371870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551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816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D4060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2F84D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0FA126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AB883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38ADA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ACC979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4A106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07244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1533A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5DF55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3DAB9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69EBD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D6C32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AD6D9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8A363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A4F511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E5FEF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574663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F4AA9F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D81FC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ECD61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82A06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0C476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E663E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3670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9F6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9BBF6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31D3F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44291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090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84D7E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F0ABD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A1A1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707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73CCD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E5CAC3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4468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EE7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CEF0A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D875B3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CC3C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A58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F2FE0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7071CD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036075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6EA51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656BC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8794A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32C74C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C448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C251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070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F827A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89C0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EB65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BFA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B23A9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614FD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E4F7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9C3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AD7B2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7DDB5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546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D15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CFA8E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659779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14E4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1CB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8F1EC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E9D6E7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7FD82AB" w14:textId="77777777" w:rsidTr="00503750">
        <w:tc>
          <w:tcPr>
            <w:tcW w:w="3686" w:type="dxa"/>
            <w:vAlign w:val="center"/>
          </w:tcPr>
          <w:p w14:paraId="08A4D7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6F2E4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F220A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723C11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38ADA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0E673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3F91E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94C39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1B441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B4ABF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D9177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64CCE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61F9F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6261F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990B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B8E9E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F15489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E8F2CD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F352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BF990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CA54CE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75E24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1A6E6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E84B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D8AEE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C835C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6886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E7C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ADBA2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2BAA5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D6C8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2BB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10265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6CB8D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9FDD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ADC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9B583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59C17F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04F8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67E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3BF88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B93EB8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C07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50C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BB88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7253C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704C8D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5D7FBE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9AD9B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8A039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408AD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E848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F24D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D92C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FBE2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9228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EC1F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9F0E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1EC8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E646F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8F29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23B8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D6A0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03CF0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CD32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19066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0C53DE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9E389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178CFD" w14:textId="77777777" w:rsidR="00944C3D" w:rsidRDefault="00944C3D" w:rsidP="00944C3D">
      <w:pPr>
        <w:rPr>
          <w:sz w:val="22"/>
          <w:szCs w:val="22"/>
        </w:rPr>
      </w:pPr>
    </w:p>
    <w:p w14:paraId="62888B24" w14:textId="77777777" w:rsidR="00944C3D" w:rsidRDefault="00944C3D" w:rsidP="00944C3D">
      <w:pPr>
        <w:rPr>
          <w:sz w:val="22"/>
          <w:szCs w:val="22"/>
        </w:rPr>
      </w:pPr>
    </w:p>
    <w:p w14:paraId="2B4EDDF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BA6FAB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FEC329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35D9F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CEFA7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46C37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9AC67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5D7BE9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ABC218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E5E82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AC0144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E350FE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0B780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ADC7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D3A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F91D7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4AF5B7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655D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1C3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43FA3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FEB4F5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14FA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CF2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F2895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0E3FE7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5A59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CB5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C709B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08AB7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4AD8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53B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BA3D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CD1F1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92E1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E20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8AB5A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DE75E8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0216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D7B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6769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3D0B0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1D27F6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7DCB20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8A7AB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358697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A10089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6E5A5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B8CF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F56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06AAF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25ED2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E070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147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CA6F9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4D886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19ED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560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D7BD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2848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D7AE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E62A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391ED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7B3EE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7293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4693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2F8E6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60214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E96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8BD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4C018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A76D12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B435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85C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E2CB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B89B1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623076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8DF64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0F9B6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AC9781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E11C5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CA1F5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72131D5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F81A1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1AC5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276A6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C2943A3" w14:textId="77777777" w:rsidR="00944C3D" w:rsidRPr="003607F0" w:rsidRDefault="00944C3D" w:rsidP="00944C3D"/>
    <w:p w14:paraId="16149EBB" w14:textId="77777777" w:rsidR="00F47675" w:rsidRPr="00944C3D" w:rsidRDefault="00F47675" w:rsidP="00944C3D"/>
    <w:sectPr w:rsidR="00F47675" w:rsidRPr="00944C3D" w:rsidSect="0074058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08A792" w14:textId="77777777" w:rsidR="00740587" w:rsidRDefault="00740587">
      <w:r>
        <w:separator/>
      </w:r>
    </w:p>
  </w:endnote>
  <w:endnote w:type="continuationSeparator" w:id="0">
    <w:p w14:paraId="09425FA9" w14:textId="77777777" w:rsidR="00740587" w:rsidRDefault="00740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300CB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1824DFB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54166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81ADE3D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1CE65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217C532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8D964" w14:textId="77777777" w:rsidR="00740587" w:rsidRDefault="00740587">
      <w:r>
        <w:separator/>
      </w:r>
    </w:p>
  </w:footnote>
  <w:footnote w:type="continuationSeparator" w:id="0">
    <w:p w14:paraId="5E9837B4" w14:textId="77777777" w:rsidR="00740587" w:rsidRDefault="007405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305643">
    <w:abstractNumId w:val="13"/>
  </w:num>
  <w:num w:numId="2" w16cid:durableId="854657089">
    <w:abstractNumId w:val="17"/>
  </w:num>
  <w:num w:numId="3" w16cid:durableId="1894077295">
    <w:abstractNumId w:val="8"/>
  </w:num>
  <w:num w:numId="4" w16cid:durableId="932199622">
    <w:abstractNumId w:val="7"/>
  </w:num>
  <w:num w:numId="5" w16cid:durableId="100159007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4532253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29924906">
    <w:abstractNumId w:val="20"/>
  </w:num>
  <w:num w:numId="8" w16cid:durableId="451359555">
    <w:abstractNumId w:val="10"/>
  </w:num>
  <w:num w:numId="9" w16cid:durableId="1444963206">
    <w:abstractNumId w:val="0"/>
  </w:num>
  <w:num w:numId="10" w16cid:durableId="483863443">
    <w:abstractNumId w:val="19"/>
  </w:num>
  <w:num w:numId="11" w16cid:durableId="1238133435">
    <w:abstractNumId w:val="6"/>
  </w:num>
  <w:num w:numId="12" w16cid:durableId="1900479976">
    <w:abstractNumId w:val="9"/>
  </w:num>
  <w:num w:numId="13" w16cid:durableId="1217468170">
    <w:abstractNumId w:val="12"/>
  </w:num>
  <w:num w:numId="14" w16cid:durableId="1745836876">
    <w:abstractNumId w:val="15"/>
  </w:num>
  <w:num w:numId="15" w16cid:durableId="1085148726">
    <w:abstractNumId w:val="14"/>
  </w:num>
  <w:num w:numId="16" w16cid:durableId="83844894">
    <w:abstractNumId w:val="2"/>
  </w:num>
  <w:num w:numId="17" w16cid:durableId="841820466">
    <w:abstractNumId w:val="4"/>
  </w:num>
  <w:num w:numId="18" w16cid:durableId="2145266477">
    <w:abstractNumId w:val="11"/>
  </w:num>
  <w:num w:numId="19" w16cid:durableId="1393968458">
    <w:abstractNumId w:val="5"/>
  </w:num>
  <w:num w:numId="20" w16cid:durableId="645205306">
    <w:abstractNumId w:val="18"/>
  </w:num>
  <w:num w:numId="21" w16cid:durableId="7300805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32D1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B5C2D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D1B44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08D3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46C37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6675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35D38"/>
    <w:rsid w:val="00740587"/>
    <w:rsid w:val="0074076C"/>
    <w:rsid w:val="0074200F"/>
    <w:rsid w:val="007434A5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558DB"/>
    <w:rsid w:val="00A61D74"/>
    <w:rsid w:val="00A62A99"/>
    <w:rsid w:val="00A65012"/>
    <w:rsid w:val="00A67AA4"/>
    <w:rsid w:val="00A73DBB"/>
    <w:rsid w:val="00A80683"/>
    <w:rsid w:val="00A82CC0"/>
    <w:rsid w:val="00AA3410"/>
    <w:rsid w:val="00AC1897"/>
    <w:rsid w:val="00AD5EAF"/>
    <w:rsid w:val="00AD6F86"/>
    <w:rsid w:val="00AE1C0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452C"/>
    <w:rsid w:val="00B6597A"/>
    <w:rsid w:val="00B808E2"/>
    <w:rsid w:val="00B85F0B"/>
    <w:rsid w:val="00B9049A"/>
    <w:rsid w:val="00B940C0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09C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0599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A30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C9AD58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219332-CDF9-46F3-BA30-94F830B9B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2731</Words>
  <Characters>32633</Characters>
  <Application>Microsoft Office Word</Application>
  <DocSecurity>0</DocSecurity>
  <Lines>271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2025-03-11T13:37:00Z</dcterms:created>
  <dcterms:modified xsi:type="dcterms:W3CDTF">2025-03-11T13:37:00Z</dcterms:modified>
</cp:coreProperties>
</file>