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AB130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4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2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C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2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6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3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A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E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4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B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E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9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2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B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9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6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B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6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6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7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F0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317E9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EE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EB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05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5BE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0D9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C5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F6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AD1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2E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10A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30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563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9B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31B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2C7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31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0B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379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AEE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C27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6D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94C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6B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1C4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30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E90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E1E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7AE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B7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29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D44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7A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7B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B74E4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20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35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7E5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99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B7C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AAA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840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BE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0D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E23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8C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592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5D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2F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B9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7C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2DD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94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D1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40B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619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8A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18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3F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E4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F48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E5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9AC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E3B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00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E5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F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397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15B72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0FD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79D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14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03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63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4BF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4DB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40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B8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30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4D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BD1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1E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340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14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84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D4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2B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BD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3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1A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40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9B6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B40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E5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7C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0C5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46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9E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28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92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7FF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16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9526D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74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D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86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2B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62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C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41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B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2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26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91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7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8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86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B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E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D7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0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0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E5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4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C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C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2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1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B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6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C3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D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42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B0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A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8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D9C26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F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8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6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3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E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6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A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0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7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F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9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C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8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1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2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E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BD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D1F2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9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5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3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2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5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4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DD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7D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1B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4E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C8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F4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64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F8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1F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F8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15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56D49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1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B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0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D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A009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5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B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E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32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4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F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77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A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0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B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8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A235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8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8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9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A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9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D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2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6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7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0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4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0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4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0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5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38E1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4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1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4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A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4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6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3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7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D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6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829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5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2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9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A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5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B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E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F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0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0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A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D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A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3709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2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2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B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3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5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4E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8B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D5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D2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629397" w14:textId="4643D50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C6D25">
              <w:rPr>
                <w:rFonts w:ascii="Arial" w:hAnsi="Arial"/>
                <w:lang w:eastAsia="sk-SK"/>
              </w:rPr>
              <w:t>2</w:t>
            </w:r>
            <w:r w:rsidR="00851508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C3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CF7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90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EA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21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479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7A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A3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9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B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4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F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8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3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5687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2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4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A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F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9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1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CD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94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2C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5560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D753205" wp14:editId="240CCCA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CAA7C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1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88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50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73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6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2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D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7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4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A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E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C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3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21DF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38C6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B8E9B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C9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A13C630" wp14:editId="03A6D6A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EA6848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285E637" wp14:editId="55DD972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0ED280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FBD44F" wp14:editId="480CB63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5EBDB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AB620F6" wp14:editId="281B48D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F8E967" w14:textId="77777777" w:rsidR="00433DEC" w:rsidRDefault="00433DEC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9C576C2" wp14:editId="6769BB7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D67C4" w14:textId="02A97BA0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4C6D25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0439F7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C576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CFD67C4" w14:textId="02A97BA0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4C6D25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0439F7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E4A30B4" wp14:editId="5F3B4D1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2D90C" w14:textId="3A3A4714" w:rsidR="00433DEC" w:rsidRDefault="00433DEC" w:rsidP="00944C3D">
                                  <w:r>
                                    <w:t>20</w:t>
                                  </w:r>
                                  <w:r w:rsidR="000439F7"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A30B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342D90C" w14:textId="3A3A4714" w:rsidR="00433DEC" w:rsidRDefault="00433DEC" w:rsidP="00944C3D">
                            <w:r>
                              <w:t>20</w:t>
                            </w:r>
                            <w:r w:rsidR="000439F7">
                              <w:t>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10A6F0A" wp14:editId="08527EC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154131" w14:textId="77777777" w:rsidR="00433DEC" w:rsidRDefault="00433DEC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D80F0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CC4600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4A484A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FD5FE84" wp14:editId="2F92071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731E3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0264277" wp14:editId="26D08B8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F7132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865C2B" wp14:editId="228A9D16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24669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AB92910" wp14:editId="6C691D0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ECA39" w14:textId="396956B6" w:rsidR="00433DEC" w:rsidRDefault="00433DEC" w:rsidP="00944C3D">
                                  <w:r>
                                    <w:t>20</w:t>
                                  </w:r>
                                  <w:r w:rsidR="004C6D25">
                                    <w:t>2</w:t>
                                  </w:r>
                                  <w:r w:rsidR="000439F7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9291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ECECA39" w14:textId="396956B6" w:rsidR="00433DEC" w:rsidRDefault="00433DEC" w:rsidP="00944C3D">
                            <w:r>
                              <w:t>20</w:t>
                            </w:r>
                            <w:r w:rsidR="004C6D25">
                              <w:t>2</w:t>
                            </w:r>
                            <w:r w:rsidR="000439F7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78AB989" wp14:editId="3FFC6E2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9807B" w14:textId="77777777" w:rsidR="00433DEC" w:rsidRDefault="00433DEC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21A762E" wp14:editId="5C349C6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C1302" w14:textId="01215264" w:rsidR="00433DEC" w:rsidRDefault="00433DEC" w:rsidP="00944C3D">
                                  <w:r>
                                    <w:t>20</w:t>
                                  </w:r>
                                  <w:r w:rsidR="004C6D25">
                                    <w:t>2</w:t>
                                  </w:r>
                                  <w:r w:rsidR="000439F7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A762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5EC1302" w14:textId="01215264" w:rsidR="00433DEC" w:rsidRDefault="00433DEC" w:rsidP="00944C3D">
                            <w:r>
                              <w:t>20</w:t>
                            </w:r>
                            <w:r w:rsidR="004C6D25">
                              <w:t>2</w:t>
                            </w:r>
                            <w:r w:rsidR="000439F7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960DF27" wp14:editId="445DBCCD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A8EEB" w14:textId="77777777" w:rsidR="00433DEC" w:rsidRDefault="00433DEC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8280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78FE7B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C322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E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E34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2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9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2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8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3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3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6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4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B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9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9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D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C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E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7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7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F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D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9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C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8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4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9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ECA4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0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BF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25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3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4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0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0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E7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2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6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A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8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8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3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A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4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4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A65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0E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EA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CD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0F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AC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E0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A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3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14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E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6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8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3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C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CD37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9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D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E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0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E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4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A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8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D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B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C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A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A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2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1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0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D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7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FE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4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7EE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A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6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2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B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7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4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F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7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F513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4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5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C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F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E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1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9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6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2A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2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C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B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4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3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2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5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B2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0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8CA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3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C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5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A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A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7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2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63F9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3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6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3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6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F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D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0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6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3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7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2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3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4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D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5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6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8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9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6A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77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FB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78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98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96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AA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D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6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9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4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F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C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1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C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368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E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7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A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3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E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B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2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8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27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7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E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8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9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D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2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6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D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E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B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69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0F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3C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17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964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34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B4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F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0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3BB6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C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7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B20D1F2" wp14:editId="15232A1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4986E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3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D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B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A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F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B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6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5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E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A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A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C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E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0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3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21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1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0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5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8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8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4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B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C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6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0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0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6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4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7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D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CB83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39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A5C2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250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1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11E9BB" wp14:editId="274061B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7A92B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42023947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42023947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1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4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D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B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6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5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B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D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F12E20" wp14:editId="1E83710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30CFE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2022404802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2022404802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8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3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C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3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0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B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9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B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D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6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F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6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8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4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F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0ACD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6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34501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643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A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4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4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4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D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9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1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F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4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0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F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E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D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1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6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D494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1D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0FB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5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9320D6" wp14:editId="2E5F73A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BEF14C" w14:textId="1D36B80F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 </w:t>
                                  </w:r>
                                  <w:r w:rsidR="008F4E02">
                                    <w:rPr>
                                      <w:rFonts w:ascii="Arial" w:hAnsi="Arial" w:cs="Arial"/>
                                    </w:rPr>
                                    <w:t xml:space="preserve">Mateja </w:t>
                                  </w:r>
                                  <w:proofErr w:type="spellStart"/>
                                  <w:r w:rsidR="008F4E02">
                                    <w:rPr>
                                      <w:rFonts w:ascii="Arial" w:hAnsi="Arial" w:cs="Arial"/>
                                    </w:rPr>
                                    <w:t>bela</w:t>
                                  </w:r>
                                  <w:proofErr w:type="spellEnd"/>
                                  <w:r w:rsidR="008F4E02">
                                    <w:rPr>
                                      <w:rFonts w:ascii="Arial" w:hAnsi="Arial" w:cs="Arial"/>
                                    </w:rPr>
                                    <w:t xml:space="preserve"> 2496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320D6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EBEF14C" w14:textId="1D36B80F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 </w:t>
                            </w:r>
                            <w:r w:rsidR="008F4E02">
                              <w:rPr>
                                <w:rFonts w:ascii="Arial" w:hAnsi="Arial" w:cs="Arial"/>
                              </w:rPr>
                              <w:t xml:space="preserve">Mateja </w:t>
                            </w:r>
                            <w:proofErr w:type="spellStart"/>
                            <w:r w:rsidR="008F4E02">
                              <w:rPr>
                                <w:rFonts w:ascii="Arial" w:hAnsi="Arial" w:cs="Arial"/>
                              </w:rPr>
                              <w:t>bela</w:t>
                            </w:r>
                            <w:proofErr w:type="spellEnd"/>
                            <w:r w:rsidR="008F4E02">
                              <w:rPr>
                                <w:rFonts w:ascii="Arial" w:hAnsi="Arial" w:cs="Arial"/>
                              </w:rPr>
                              <w:t xml:space="preserve"> 2496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4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EF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F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1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7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0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D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1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9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5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8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D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9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7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C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35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5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4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F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C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B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2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8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C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4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2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8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5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6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D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2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3A00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D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F75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5386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F649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0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2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D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6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F1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9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8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9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0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E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13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B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E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2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2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1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7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9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E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5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C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D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2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756E3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ED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E5AE0F" wp14:editId="6C5332B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57AD5" w14:textId="03C755B9" w:rsidR="00433DEC" w:rsidRPr="00391121" w:rsidRDefault="004C6D2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Gen.Svobodu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5AE0F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05D57AD5" w14:textId="03C755B9" w:rsidR="00433DEC" w:rsidRPr="00391121" w:rsidRDefault="004C6D2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Gen.Svobodu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459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C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7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7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F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2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C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7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A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9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7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9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B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4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7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3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6A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CE6CD4" wp14:editId="6031D7B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535BE" w14:textId="34FF0847" w:rsidR="00433DEC" w:rsidRDefault="00433DEC" w:rsidP="00944C3D">
                                  <w:r>
                                    <w:t>27</w:t>
                                  </w:r>
                                  <w:r w:rsidR="004C6D25">
                                    <w:t>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E6CD4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21535BE" w14:textId="34FF0847" w:rsidR="00433DEC" w:rsidRDefault="00433DEC" w:rsidP="00944C3D">
                            <w:r>
                              <w:t>27</w:t>
                            </w:r>
                            <w:r w:rsidR="004C6D25">
                              <w:t>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3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5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4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1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F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381E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2E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7D0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C2D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DEB1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F5726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2D1AA9" wp14:editId="2464B26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E761C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1D7170" wp14:editId="7295A2D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A5A6B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5A31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2C0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5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4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282E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9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7A1B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95D591" wp14:editId="1C2F216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686D6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D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39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00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B4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EE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95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7E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61AB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80345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220EEA" wp14:editId="50A3095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21402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909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E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B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C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5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6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D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7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F699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0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FB03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B75A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D0975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9A927E5" wp14:editId="096C29E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6015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E26E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B84A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1E4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9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4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3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8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C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2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3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F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C4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F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5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6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C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9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9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4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1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F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26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0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2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E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3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8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6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C343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711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453437" w14:textId="47DC9AC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C6D25">
              <w:rPr>
                <w:rFonts w:ascii="Arial" w:hAnsi="Arial"/>
                <w:lang w:eastAsia="sk-SK"/>
              </w:rPr>
              <w:t>17.3.202</w:t>
            </w:r>
            <w:r w:rsidR="008F4E02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F0D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FD3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82A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1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D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D520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12F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AB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C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D5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48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FEA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D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1B66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46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39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2F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2F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44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211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2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5DE1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60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E7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34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E8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E9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04D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F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269E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F0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F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B8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0A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F7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AF0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2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EA80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70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44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3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3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0A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FC0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2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BD77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FE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DA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ED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C9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81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1A9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2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6EEB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D0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8C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C8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FD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37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02D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F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ED47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A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21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3CE0B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86C7D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4AD75C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8AF6E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72FDA6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1DBA33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211A5D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A12E9D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B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9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CE1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C593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C3C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A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B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D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9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B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0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4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2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B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1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7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3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2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8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0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3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D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F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D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6AF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B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81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1DB06E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AA4BCFC" w14:textId="77777777" w:rsidR="00944C3D" w:rsidRDefault="00944C3D" w:rsidP="00944C3D">
      <w:pPr>
        <w:rPr>
          <w:rFonts w:ascii="Arial" w:hAnsi="Arial"/>
        </w:rPr>
      </w:pPr>
    </w:p>
    <w:p w14:paraId="4CF2ED0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1E7D264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233273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F757C7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934E69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D7F881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4E0354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940A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62F8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EE0F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39A409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86A06BE" w14:textId="0D52C982" w:rsidR="00944C3D" w:rsidRPr="008D0433" w:rsidRDefault="0085150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Ševčíková  Lucia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91885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28E3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E9EC0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FAD7B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D7862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7350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EFCCE5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11004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E926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2E1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943E5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9285E9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CC13ED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C94873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914ED6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2E546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C845F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E3187D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36601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8A92EA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A11F3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DC2F3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AFFF6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B3076C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D6F00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67BAD6C" w14:textId="4B69EB86" w:rsidR="00944C3D" w:rsidRPr="008D0433" w:rsidRDefault="0085150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1B8D783" w14:textId="16F13A8B" w:rsidR="00944C3D" w:rsidRPr="008D0433" w:rsidRDefault="0085150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7225AC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D4AC2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8095161" w14:textId="478DD72E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883E62E" w14:textId="2784D41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36FAE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C01B6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8BF3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ACAB2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B61EC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14399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5A19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09E29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C6629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C15F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89C07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4AA80D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C1E3EA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56787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593BF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15D289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DEA66B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4728598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287BE44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3F112E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98FFA1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26F91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D3808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9AE2A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3DF16E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37AB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70F1F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A3950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1177C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07F85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7350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9B1E7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383F4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E2C82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CA002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185DB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E130C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19514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4F1A5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CB202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40578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DA6D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9A25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28AFE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396434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44D6B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92ED1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41E5C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BC76D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CB27A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614853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C462F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B9DAE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B3DE4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07EC8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AD0CD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771C2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3F5F1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842AD85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43112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98EB5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2D880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6B351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AD3E6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107C1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89B5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173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57C67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DE86A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405C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1DD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C900E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D7725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F9725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9E0E8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435C8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E5200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AD8B0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4602A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DA4C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6C8E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0A97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10EA1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105A3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DDFEB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25C4C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FE00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5C46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6234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91164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C10B8A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8879E4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CEEC1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E433A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4371A3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0F489D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059C8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76D26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F1A3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C7287D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CECA40C" w14:textId="77777777" w:rsidTr="00503750">
        <w:tc>
          <w:tcPr>
            <w:tcW w:w="2302" w:type="dxa"/>
            <w:vAlign w:val="center"/>
          </w:tcPr>
          <w:p w14:paraId="60D330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0F106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98C0D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CDE35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B707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FA0F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C7EB3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3AF73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0E61F7B" w14:textId="77777777" w:rsidTr="00503750">
        <w:tc>
          <w:tcPr>
            <w:tcW w:w="15593" w:type="dxa"/>
            <w:gridSpan w:val="8"/>
            <w:vAlign w:val="center"/>
          </w:tcPr>
          <w:p w14:paraId="5D5E2C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DD956CF" w14:textId="77777777" w:rsidTr="00503750">
        <w:tc>
          <w:tcPr>
            <w:tcW w:w="2302" w:type="dxa"/>
            <w:vAlign w:val="center"/>
          </w:tcPr>
          <w:p w14:paraId="175271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DCD2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74F4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D17B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1F9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806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91E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35CB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F65E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5E43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F56EB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83FF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0B0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BF43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818E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B63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66EF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B6341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F45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059CF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67C3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B8EB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F06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66B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C4B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BB5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877D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F973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FBECC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5B744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D571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6406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580C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DA95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AB9C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D433B7" w14:textId="77777777" w:rsidTr="00503750">
        <w:tc>
          <w:tcPr>
            <w:tcW w:w="2302" w:type="dxa"/>
            <w:vAlign w:val="center"/>
          </w:tcPr>
          <w:p w14:paraId="310A5F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EB7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9150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CB4D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2FD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B4B9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34B1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8AA4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27429" w14:textId="77777777" w:rsidTr="00503750">
        <w:tc>
          <w:tcPr>
            <w:tcW w:w="15593" w:type="dxa"/>
            <w:gridSpan w:val="8"/>
            <w:vAlign w:val="center"/>
          </w:tcPr>
          <w:p w14:paraId="5BD09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01F9338" w14:textId="77777777" w:rsidTr="00503750">
        <w:tc>
          <w:tcPr>
            <w:tcW w:w="2302" w:type="dxa"/>
            <w:vAlign w:val="center"/>
          </w:tcPr>
          <w:p w14:paraId="1AFF35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A778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BC3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B45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F493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12F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3F7F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0746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011C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5F90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2912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A7B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1124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3AC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E8F4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046E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0D6B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5565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BE773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3AB5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4391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1E9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9A3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C53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A919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33A2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FBAD9" w14:textId="77777777" w:rsidTr="00503750">
        <w:tc>
          <w:tcPr>
            <w:tcW w:w="2302" w:type="dxa"/>
            <w:vAlign w:val="center"/>
          </w:tcPr>
          <w:p w14:paraId="0D2ED5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8C9EC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932E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4BA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5A9C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574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C0E0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5E4E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19127" w14:textId="77777777" w:rsidTr="00503750">
        <w:tc>
          <w:tcPr>
            <w:tcW w:w="15593" w:type="dxa"/>
            <w:gridSpan w:val="8"/>
            <w:vAlign w:val="center"/>
          </w:tcPr>
          <w:p w14:paraId="6CAFD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A27F43C" w14:textId="77777777" w:rsidTr="00503750">
        <w:tc>
          <w:tcPr>
            <w:tcW w:w="2302" w:type="dxa"/>
            <w:vAlign w:val="center"/>
          </w:tcPr>
          <w:p w14:paraId="6FCA6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EADE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68B9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F8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D82F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A121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A7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472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41851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9D17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46CCE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4611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ECC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92F0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54A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A4A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58E4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68B11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19BB7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E9AA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4A24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5BE5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8A41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E3F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618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4963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60FB0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95EF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2B43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C6F6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F246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F4A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3BF5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40F8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97BE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72DF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28B7D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D56D8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D5C4C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EBF1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92D1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D76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66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EA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E17C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424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F34D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D74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224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4999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18E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A79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4FA5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81C6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A0A4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FB43A6" w14:textId="77777777" w:rsidR="00944C3D" w:rsidRDefault="00944C3D" w:rsidP="00944C3D">
      <w:pPr>
        <w:rPr>
          <w:rFonts w:ascii="Arial" w:hAnsi="Arial"/>
          <w:b/>
        </w:rPr>
      </w:pPr>
    </w:p>
    <w:p w14:paraId="785EF07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03A4B79" w14:textId="77777777" w:rsidTr="00503750">
        <w:tc>
          <w:tcPr>
            <w:tcW w:w="1944" w:type="dxa"/>
            <w:vAlign w:val="center"/>
          </w:tcPr>
          <w:p w14:paraId="6D3C42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BCFFB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4F9A0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79817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0D117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07980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041DB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8128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AEA91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3ED20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AF406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EA5F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9D08CF" w14:textId="77777777" w:rsidTr="00503750">
        <w:tc>
          <w:tcPr>
            <w:tcW w:w="15685" w:type="dxa"/>
            <w:gridSpan w:val="12"/>
            <w:vAlign w:val="center"/>
          </w:tcPr>
          <w:p w14:paraId="276E0A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045331F" w14:textId="77777777" w:rsidTr="00503750">
        <w:tc>
          <w:tcPr>
            <w:tcW w:w="1944" w:type="dxa"/>
            <w:vAlign w:val="center"/>
          </w:tcPr>
          <w:p w14:paraId="7A67C5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069F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B1E4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D02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DE5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B23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C1F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210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347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E5A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204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224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E3954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9C6E7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EAA3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805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568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8CA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62C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92C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1A6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FA6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601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764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67D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9D219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1E312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F3FD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26F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064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DD1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210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1A1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834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40E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7B1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A41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5C0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58423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71EC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284B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E17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D33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4843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F4A3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E83D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3162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3528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F56C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A2C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CCE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93AC339" w14:textId="77777777" w:rsidTr="00503750">
        <w:tc>
          <w:tcPr>
            <w:tcW w:w="1944" w:type="dxa"/>
            <w:vAlign w:val="center"/>
          </w:tcPr>
          <w:p w14:paraId="5FF020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1AB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DFF4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B78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D99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B3D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DCB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FBB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DAD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6B0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0F0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C67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75ED3" w14:textId="77777777" w:rsidTr="00503750">
        <w:tc>
          <w:tcPr>
            <w:tcW w:w="15685" w:type="dxa"/>
            <w:gridSpan w:val="12"/>
            <w:vAlign w:val="center"/>
          </w:tcPr>
          <w:p w14:paraId="0E604C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4BCDA1" w14:textId="77777777" w:rsidTr="00503750">
        <w:tc>
          <w:tcPr>
            <w:tcW w:w="1944" w:type="dxa"/>
            <w:vAlign w:val="center"/>
          </w:tcPr>
          <w:p w14:paraId="75DD7D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255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D50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09A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E20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65D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4B4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E25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724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B17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6B9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AF7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D565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D1C6C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6843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C7B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D58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2B3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556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D07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791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832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8A3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00B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2F8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40A2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9F50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7A33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999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04F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945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EE9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5A5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17D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F0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796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A03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4BB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794E31" w14:textId="77777777" w:rsidTr="00503750">
        <w:tc>
          <w:tcPr>
            <w:tcW w:w="1944" w:type="dxa"/>
            <w:vAlign w:val="center"/>
          </w:tcPr>
          <w:p w14:paraId="73D6F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FB7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BF1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547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66A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31B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1DE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DA4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F44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376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D07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83C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D171B" w14:textId="77777777" w:rsidTr="00503750">
        <w:tc>
          <w:tcPr>
            <w:tcW w:w="15685" w:type="dxa"/>
            <w:gridSpan w:val="12"/>
            <w:vAlign w:val="center"/>
          </w:tcPr>
          <w:p w14:paraId="7EB98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9E64425" w14:textId="77777777" w:rsidTr="00503750">
        <w:tc>
          <w:tcPr>
            <w:tcW w:w="1944" w:type="dxa"/>
            <w:vAlign w:val="center"/>
          </w:tcPr>
          <w:p w14:paraId="616C34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F274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0D8D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536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AF9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311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957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77A7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669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51F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711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9CA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EE32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1D11D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E564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6AA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8EF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40D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D09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534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03E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6A3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1C2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60B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334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DC67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22D1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6BC6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4AD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384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E04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C70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540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FD4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07B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BB4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6D6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21B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3FF5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E5386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564F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E7E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860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CF1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557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5B2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DF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87E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6B3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1AB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1FE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FE4A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B6893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A51065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F24A3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AAF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5DF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DFA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793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D0E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9A6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623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4E0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B04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559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BE9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EEC14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16D25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353D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7D5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472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2A1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AE3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B91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117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A9E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A74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816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ABE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7A87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A971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81A69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AE4F55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7DFD1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7530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ABD819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CA4AA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206B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102D6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32182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91A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74665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AB4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99F5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2A642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086F0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D554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50D16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7E673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2B8848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495F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D5FB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166F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090161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BC152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27419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052C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4F811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2ABFB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E2B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EE3A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3AE42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117CD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92473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8033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4FBE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494B0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4B923B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5CFB6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C8D3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FCB6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9D799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F2FAA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29BF9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14811DE" w14:textId="77777777" w:rsidTr="00503750">
        <w:trPr>
          <w:trHeight w:val="1073"/>
        </w:trPr>
        <w:tc>
          <w:tcPr>
            <w:tcW w:w="3614" w:type="dxa"/>
            <w:vMerge/>
          </w:tcPr>
          <w:p w14:paraId="3D9B3A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120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A70E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99C1A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4AEB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ED524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1F64F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207DA47" w14:textId="77777777" w:rsidTr="00503750">
        <w:trPr>
          <w:trHeight w:val="283"/>
        </w:trPr>
        <w:tc>
          <w:tcPr>
            <w:tcW w:w="3614" w:type="dxa"/>
          </w:tcPr>
          <w:p w14:paraId="64E245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7F97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D88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1F66B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8AE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E72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3A6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816984" w14:textId="77777777" w:rsidTr="00503750">
        <w:trPr>
          <w:trHeight w:val="283"/>
        </w:trPr>
        <w:tc>
          <w:tcPr>
            <w:tcW w:w="3614" w:type="dxa"/>
          </w:tcPr>
          <w:p w14:paraId="024D8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B7B7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1418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6FFA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8C4F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DF5C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E67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871AE81" w14:textId="77777777" w:rsidTr="00503750">
        <w:trPr>
          <w:trHeight w:val="283"/>
        </w:trPr>
        <w:tc>
          <w:tcPr>
            <w:tcW w:w="3614" w:type="dxa"/>
          </w:tcPr>
          <w:p w14:paraId="79B9C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6B07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FE2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446EC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DD7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CB0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40FE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40518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A84402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58E2C3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E9E9E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6279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91393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F0277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CB2F6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89F0F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9302D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849E6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62A73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2B9B09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A434B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83F26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B94F4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8241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3B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83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F7C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2FB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77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27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01E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799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AEC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1EDA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E52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37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96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E2D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57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11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FC6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1BC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387D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D3FD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DF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7C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E4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29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49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DF6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1CC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309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775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4368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763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842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DD6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312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DB6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0F1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CEAD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2DF6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30943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B1F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70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76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47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822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38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A0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27A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6539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5DD5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B1E89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22F4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305B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A88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468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F28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C6A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A0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3F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0D1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FB7A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34F9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6647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3A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B8F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8E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18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1D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7CC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1C4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B3D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8C4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9A5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65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923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4F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C33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30D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F4A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BE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A17E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0B80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5555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FC7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1D2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75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AD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CBA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F5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DE1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0692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983C3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293A62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2FCE0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F006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F9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8BE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95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E2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06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65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508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C61C1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55AD57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8BC8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9E7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F5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0BF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1A0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72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63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31D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30BC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AF128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D6700F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39CCC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5D99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CAFF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B631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8B20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74B6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8D08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7ECF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F6F3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E9FB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5E8B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182C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196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AF58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EE69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40AA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CC8E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79552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F1A3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3C3E22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CC8B69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B12457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D4CC60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7004C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74B2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F0BA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3876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3221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BAF866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55522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0839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8234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A134EE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C7DE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A0AC6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7C3F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C9327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A19F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663D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40F2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BFCD5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9034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755EE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C663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EE11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1B5C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8936E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5355C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1CD3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BEEA4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35D9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D348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E0C65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C0CAE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9EFC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5554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F9F96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6AB6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60AA7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A2703E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CD83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2FCE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0409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FCC0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4782E89" w14:textId="77777777" w:rsidR="00944C3D" w:rsidRDefault="00944C3D" w:rsidP="00944C3D">
      <w:pPr>
        <w:rPr>
          <w:rFonts w:ascii="Arial" w:hAnsi="Arial"/>
          <w:b/>
        </w:rPr>
      </w:pPr>
    </w:p>
    <w:p w14:paraId="019E040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996D55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60E4F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DFD4C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97BD8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F2301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D0CA8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EF82A7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A83E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096CA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3D839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929A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F2B32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1833E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30FF1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59FDC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0ED98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A8B05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ACFFF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87905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5E5D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D399F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013E6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082C8D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45F86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FB963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62380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C44A4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A62D45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A8C4143" w14:textId="77777777" w:rsidTr="00503750">
        <w:tc>
          <w:tcPr>
            <w:tcW w:w="2835" w:type="dxa"/>
            <w:vAlign w:val="center"/>
          </w:tcPr>
          <w:p w14:paraId="6C7A12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212AE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1C5C5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B402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76710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7E1BF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EAF0C1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1B0653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72863A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82A6C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44D5D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CD7A9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E5D87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48E9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C710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6ADF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3CA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6CA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F49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5BC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2981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97FB3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3055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46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48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879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DD7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6A65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0C11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9E80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78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55A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C29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66C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2528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F88B8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B16A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B17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D8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34B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AA2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407F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3A5F4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098B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B1A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BF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5A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13C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BDBC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333F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20B08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4DF8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3905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842CE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BB57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2CB237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61C01E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B815F1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D2AF332" w14:textId="77777777" w:rsidR="00944C3D" w:rsidRDefault="00944C3D" w:rsidP="00944C3D">
      <w:pPr>
        <w:rPr>
          <w:rFonts w:ascii="Arial" w:hAnsi="Arial"/>
          <w:b/>
        </w:rPr>
      </w:pPr>
    </w:p>
    <w:p w14:paraId="43C06AD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B06501" w14:textId="77777777" w:rsidTr="00503750">
        <w:tc>
          <w:tcPr>
            <w:tcW w:w="2835" w:type="dxa"/>
            <w:vAlign w:val="center"/>
          </w:tcPr>
          <w:p w14:paraId="47D015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4C43D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78211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3E5FC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91BFE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1EDF3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2BA8AE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A1FD8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2CBA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935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C42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0E2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44D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B63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70AC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29FD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88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669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5D6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76F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730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643A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D2E8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C2F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AA7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AE9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8DF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F4F5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8AE3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F254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5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C85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CA1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753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25E1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8231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5A006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30D8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E81F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FEFE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6A89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4C98B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28BF20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7707C4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DD01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379EC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CE7C968" w14:textId="77777777" w:rsidTr="00503750">
        <w:trPr>
          <w:trHeight w:val="699"/>
        </w:trPr>
        <w:tc>
          <w:tcPr>
            <w:tcW w:w="3502" w:type="dxa"/>
            <w:vMerge/>
          </w:tcPr>
          <w:p w14:paraId="415C5F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FC3A6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FD5EC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9777D1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3265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1EAF0C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D22C1F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27BA51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05D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2AFB4F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9BD69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4A83A2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C78A8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BD81A11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C6CCA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CB7B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4CCF9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8E74F50" w14:textId="77777777" w:rsidTr="00503750">
        <w:trPr>
          <w:trHeight w:val="593"/>
        </w:trPr>
        <w:tc>
          <w:tcPr>
            <w:tcW w:w="3497" w:type="dxa"/>
          </w:tcPr>
          <w:p w14:paraId="36C48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C605B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7A0A5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8BCD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A8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67ED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661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AA8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5BB4A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2D9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396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9E0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017A0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B2D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1BD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C8D1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458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CCD2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7DA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EA27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2266F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D42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436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C519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09D7E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ABC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4FD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FFE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687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36E3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DC5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8E0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F4C4E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32C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9A0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C2E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A9DA5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29E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A3A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ED3F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E72C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4821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220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00E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05EDB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7E4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178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BBD5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518668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217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A82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AC20F3" w14:textId="77777777" w:rsidR="00944C3D" w:rsidRDefault="00944C3D" w:rsidP="00944C3D">
      <w:pPr>
        <w:rPr>
          <w:rFonts w:ascii="Arial" w:hAnsi="Arial"/>
          <w:b/>
        </w:rPr>
      </w:pPr>
    </w:p>
    <w:p w14:paraId="677902D6" w14:textId="77777777" w:rsidR="00944C3D" w:rsidRDefault="00944C3D" w:rsidP="00944C3D">
      <w:pPr>
        <w:rPr>
          <w:rFonts w:ascii="Arial" w:hAnsi="Arial"/>
          <w:b/>
        </w:rPr>
      </w:pPr>
    </w:p>
    <w:p w14:paraId="286EAFA0" w14:textId="77777777" w:rsidR="00944C3D" w:rsidRDefault="00944C3D" w:rsidP="00944C3D">
      <w:pPr>
        <w:rPr>
          <w:rFonts w:ascii="Arial" w:hAnsi="Arial"/>
          <w:b/>
        </w:rPr>
      </w:pPr>
    </w:p>
    <w:p w14:paraId="39544579" w14:textId="77777777" w:rsidR="00944C3D" w:rsidRDefault="00944C3D" w:rsidP="00944C3D">
      <w:pPr>
        <w:rPr>
          <w:rFonts w:ascii="Arial" w:hAnsi="Arial"/>
          <w:b/>
        </w:rPr>
      </w:pPr>
    </w:p>
    <w:p w14:paraId="70F9FD3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17C88B2" w14:textId="77777777" w:rsidTr="00503750">
        <w:tc>
          <w:tcPr>
            <w:tcW w:w="2622" w:type="dxa"/>
            <w:vAlign w:val="center"/>
          </w:tcPr>
          <w:p w14:paraId="4173DA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4992B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33771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0FCAC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869E1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10596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E7633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7B3BB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51CEB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C6E7B6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1950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CB067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81F1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50DE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584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546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EC4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EE7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B36A33D" w14:textId="77777777" w:rsidTr="00503750">
        <w:tc>
          <w:tcPr>
            <w:tcW w:w="2622" w:type="dxa"/>
            <w:vAlign w:val="center"/>
          </w:tcPr>
          <w:p w14:paraId="068ADB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80E92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2102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B0C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1B3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7AE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813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F2891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211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3C4F7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5DD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F9A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12F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C74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D06EC7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8156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6DC5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3EC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67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A48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D55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A263202" w14:textId="77777777" w:rsidTr="00503750">
        <w:tc>
          <w:tcPr>
            <w:tcW w:w="2622" w:type="dxa"/>
            <w:vAlign w:val="center"/>
          </w:tcPr>
          <w:p w14:paraId="4DA94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326AF09" w14:textId="68D8CC5E" w:rsidR="00944C3D" w:rsidRPr="008C56AB" w:rsidRDefault="00424825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103536</w:t>
            </w:r>
          </w:p>
        </w:tc>
        <w:tc>
          <w:tcPr>
            <w:tcW w:w="1275" w:type="dxa"/>
            <w:vAlign w:val="center"/>
          </w:tcPr>
          <w:p w14:paraId="2E15D9D1" w14:textId="01929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51EFFC" w14:textId="6F1B4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704DD8" w14:textId="5096C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673342" w14:textId="2837AF74" w:rsidR="00944C3D" w:rsidRPr="008C56AB" w:rsidRDefault="00424825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104942</w:t>
            </w:r>
          </w:p>
        </w:tc>
      </w:tr>
      <w:tr w:rsidR="0099716A" w:rsidRPr="00050529" w14:paraId="0771C6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5958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C940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203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2F6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1D8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B62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304FFEE" w14:textId="77777777" w:rsidTr="00503750">
        <w:tc>
          <w:tcPr>
            <w:tcW w:w="2622" w:type="dxa"/>
            <w:vAlign w:val="center"/>
          </w:tcPr>
          <w:p w14:paraId="32C5D4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A705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004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276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807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26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49A3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1DB096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6024A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9E36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2AF2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7FB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0F9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D1F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1CA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EF76E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F18B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D84D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F9D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FC7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B30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FAE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38CF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470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0F2E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7F1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340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FF8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FC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0E2464F" w14:textId="77777777" w:rsidTr="00503750">
        <w:tc>
          <w:tcPr>
            <w:tcW w:w="2622" w:type="dxa"/>
            <w:vAlign w:val="center"/>
          </w:tcPr>
          <w:p w14:paraId="6E6E08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E44A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A2B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BA4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D11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D44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1739DDB" w14:textId="77777777" w:rsidTr="00503750">
        <w:tc>
          <w:tcPr>
            <w:tcW w:w="2622" w:type="dxa"/>
            <w:vAlign w:val="center"/>
          </w:tcPr>
          <w:p w14:paraId="73B01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6232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2AB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3B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C6C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73A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475B6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B7B99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FC24CE4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0CD411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307926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A493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A84BEE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02EC68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71D5C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D149C6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42441D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DFEA53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F3722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C0CD1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188FB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0729C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BA9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1A19B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B65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FC848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460D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C58F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91727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B8CF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8033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B4D2C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B2E1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09DB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82620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8F16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CF5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AEF39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3B9B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5033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1DB1E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D4A7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CCB6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B7725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5F1E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3B31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2E2EB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689C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1915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F6575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1A9E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4F3B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49ABB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5C75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33829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22584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69B0E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A0F48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F4F3E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B457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D84EB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259C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19A5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8EFD0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D1BA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F556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31579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3E39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E1CF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AEB2D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1F0C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2E23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E1001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463A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415C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F778C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67F5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2FD8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BA1E2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B304EB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4859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AEFA0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CBB582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5B3AB94" w14:textId="77777777" w:rsidTr="00503750">
        <w:tc>
          <w:tcPr>
            <w:tcW w:w="2835" w:type="dxa"/>
            <w:vAlign w:val="center"/>
          </w:tcPr>
          <w:p w14:paraId="1A30C5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C178A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E3155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5B5E3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DE1D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B98F3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DBCF52B" w14:textId="77777777" w:rsidTr="00503750">
        <w:tc>
          <w:tcPr>
            <w:tcW w:w="2835" w:type="dxa"/>
            <w:vAlign w:val="center"/>
          </w:tcPr>
          <w:p w14:paraId="28CA1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B43D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5B8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A3A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8EA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B39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242F95" w14:textId="77777777" w:rsidTr="00503750">
        <w:tc>
          <w:tcPr>
            <w:tcW w:w="2835" w:type="dxa"/>
            <w:vAlign w:val="center"/>
          </w:tcPr>
          <w:p w14:paraId="251635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FFF4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02A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92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5B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B9D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BA2DD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C421D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F6259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1886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B0F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E291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ED5A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7731674" w14:textId="77777777" w:rsidTr="00503750">
        <w:tc>
          <w:tcPr>
            <w:tcW w:w="2835" w:type="dxa"/>
            <w:vAlign w:val="center"/>
          </w:tcPr>
          <w:p w14:paraId="377DB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E048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C5C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510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2DB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C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38F9A" w14:textId="77777777" w:rsidTr="00503750">
        <w:tc>
          <w:tcPr>
            <w:tcW w:w="2835" w:type="dxa"/>
            <w:vAlign w:val="center"/>
          </w:tcPr>
          <w:p w14:paraId="15314E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FA93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083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75F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AED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CA7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EB135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678EC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8203C0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A9E5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987B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282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781C8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8641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F513E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AD3D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D9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C29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D08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F1F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13C07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FCB321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9B4C62F" w14:textId="77777777" w:rsidTr="00503750">
        <w:tc>
          <w:tcPr>
            <w:tcW w:w="2552" w:type="dxa"/>
            <w:shd w:val="clear" w:color="auto" w:fill="auto"/>
            <w:vAlign w:val="center"/>
          </w:tcPr>
          <w:p w14:paraId="714D00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21B38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961DB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39BC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3F71A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BFE4A8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723C0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1A1CC3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724FB4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0C8B8B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F625FB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BB4C1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57E7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04C494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A3231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287344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EE58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561D4F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53492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70DF33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CF27D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DCE1B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FADEC72" w14:textId="77777777" w:rsidTr="00503750">
        <w:tc>
          <w:tcPr>
            <w:tcW w:w="4395" w:type="dxa"/>
            <w:vMerge/>
          </w:tcPr>
          <w:p w14:paraId="2D37AF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C655D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7CC9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6E8301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E54A6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093F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74902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FAE1B3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8A7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F85139B" w14:textId="6ECC3EAF" w:rsidR="00944C3D" w:rsidRPr="008C56AB" w:rsidRDefault="00944C3D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F4E08A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556CA7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55640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8E8F796" w14:textId="0922DCB5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6EE5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3C935C2" w14:textId="77777777" w:rsidTr="00503750">
        <w:tc>
          <w:tcPr>
            <w:tcW w:w="4395" w:type="dxa"/>
            <w:vAlign w:val="center"/>
          </w:tcPr>
          <w:p w14:paraId="1DA30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346FDB8" w14:textId="6AA34862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803DA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7CFE70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9203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52C0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459E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2D1AE8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DDFA4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7C06172" w14:textId="681F779B" w:rsidR="00944C3D" w:rsidRPr="008C56AB" w:rsidRDefault="00944C3D" w:rsidP="004C6D2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672A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691208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120F1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7E30BCD" w14:textId="24E2834C" w:rsidR="00944C3D" w:rsidRPr="008C56AB" w:rsidRDefault="00C13651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104942</w:t>
            </w:r>
          </w:p>
        </w:tc>
        <w:tc>
          <w:tcPr>
            <w:tcW w:w="2835" w:type="dxa"/>
            <w:vAlign w:val="center"/>
          </w:tcPr>
          <w:p w14:paraId="6C488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9966C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009DA8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7DE0DB9" w14:textId="77777777" w:rsidTr="00503750">
        <w:tc>
          <w:tcPr>
            <w:tcW w:w="4395" w:type="dxa"/>
            <w:vAlign w:val="center"/>
          </w:tcPr>
          <w:p w14:paraId="05116A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825E0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02B4AB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1274F6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CC131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A8FE8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C6DD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D432B9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C1D8C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4B3C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1FA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740791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4EBA8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FA29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8CE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D87896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F7232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B02C67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83C0C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B949F9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3B0137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4E748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E447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BC89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E48B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C1EA1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49981B6" w14:textId="77777777" w:rsidTr="00503750">
        <w:tc>
          <w:tcPr>
            <w:tcW w:w="1843" w:type="dxa"/>
            <w:vAlign w:val="center"/>
          </w:tcPr>
          <w:p w14:paraId="7A3F10C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073B5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21912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6DE510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9D77E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B241D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38D73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F0EE00E" w14:textId="77777777" w:rsidTr="00503750">
        <w:tc>
          <w:tcPr>
            <w:tcW w:w="1843" w:type="dxa"/>
            <w:vAlign w:val="center"/>
          </w:tcPr>
          <w:p w14:paraId="401212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06F2E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085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0019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EE0C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5EBD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9FBC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E610E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8B627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F2909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6C9E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0D7E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A94E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3F05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B098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1DBD40" w14:textId="77777777" w:rsidTr="00503750">
        <w:tc>
          <w:tcPr>
            <w:tcW w:w="1843" w:type="dxa"/>
            <w:vAlign w:val="center"/>
          </w:tcPr>
          <w:p w14:paraId="7E2389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457DE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F1CC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3907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2E01C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A889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B6CE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9D81A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DF220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CD6EAE7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3BFE96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E1A7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E336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A37A41" w14:textId="6D82676A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95D1C7" w14:textId="3EC63BBA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99CC1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384C7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7E66AC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9BB9C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33AE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CBE3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EDAC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F4CE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3749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0A8C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9E44EDA" w14:textId="77777777" w:rsidTr="00503750">
        <w:trPr>
          <w:trHeight w:val="664"/>
        </w:trPr>
        <w:tc>
          <w:tcPr>
            <w:tcW w:w="3372" w:type="dxa"/>
          </w:tcPr>
          <w:p w14:paraId="27CABA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75FEF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6788DC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09C850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B204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6653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4A3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2C3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FA722A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E9F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23D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18AC5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4357FE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785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72E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27765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B9805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2248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05F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EEB99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F2EB7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3F75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8C2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D4CD8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753B51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582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EE1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DD9B7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4A1315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3FAD22D" w14:textId="77777777" w:rsidTr="00503750">
        <w:tc>
          <w:tcPr>
            <w:tcW w:w="2835" w:type="dxa"/>
            <w:vAlign w:val="center"/>
          </w:tcPr>
          <w:p w14:paraId="56EFAB8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39445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A4357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493954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CD35F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5C2584E" w14:textId="77777777" w:rsidTr="00503750">
        <w:tc>
          <w:tcPr>
            <w:tcW w:w="2835" w:type="dxa"/>
          </w:tcPr>
          <w:p w14:paraId="385DE8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5B53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469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376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A47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5F76E4" w14:textId="77777777" w:rsidTr="00503750">
        <w:tc>
          <w:tcPr>
            <w:tcW w:w="2835" w:type="dxa"/>
          </w:tcPr>
          <w:p w14:paraId="0BC26C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CC44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309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04C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CBE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D84BBB" w14:textId="77777777" w:rsidTr="00503750">
        <w:tc>
          <w:tcPr>
            <w:tcW w:w="2835" w:type="dxa"/>
          </w:tcPr>
          <w:p w14:paraId="7060E1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FBF2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406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3B0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9BA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A5026C" w14:textId="77777777" w:rsidTr="00503750">
        <w:tc>
          <w:tcPr>
            <w:tcW w:w="2835" w:type="dxa"/>
            <w:vAlign w:val="center"/>
          </w:tcPr>
          <w:p w14:paraId="2ADE30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8F00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09A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81D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D1F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246C35" w14:textId="77777777" w:rsidTr="00503750">
        <w:tc>
          <w:tcPr>
            <w:tcW w:w="2835" w:type="dxa"/>
            <w:vAlign w:val="center"/>
          </w:tcPr>
          <w:p w14:paraId="1A5A8D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EFBD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733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C3D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733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497162" w14:textId="77777777" w:rsidTr="00503750">
        <w:tc>
          <w:tcPr>
            <w:tcW w:w="2835" w:type="dxa"/>
          </w:tcPr>
          <w:p w14:paraId="285817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681D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830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E23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0EC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1F1781" w14:textId="77777777" w:rsidTr="00503750">
        <w:tc>
          <w:tcPr>
            <w:tcW w:w="2835" w:type="dxa"/>
          </w:tcPr>
          <w:p w14:paraId="138F9D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7A7D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2D0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297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E8E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699768" w14:textId="77777777" w:rsidTr="00503750">
        <w:tc>
          <w:tcPr>
            <w:tcW w:w="2835" w:type="dxa"/>
          </w:tcPr>
          <w:p w14:paraId="0CD598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9411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163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6AA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153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E218F2" w14:textId="77777777" w:rsidR="00944C3D" w:rsidRDefault="00944C3D" w:rsidP="00944C3D">
      <w:pPr>
        <w:rPr>
          <w:rFonts w:ascii="Arial" w:hAnsi="Arial"/>
          <w:b/>
        </w:rPr>
      </w:pPr>
    </w:p>
    <w:p w14:paraId="27E3D42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A0C7C4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A4F937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09DA3E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48DA33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8BC71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0488B1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0CB1D7B" w14:textId="77777777" w:rsidTr="00503750">
        <w:trPr>
          <w:trHeight w:val="443"/>
        </w:trPr>
        <w:tc>
          <w:tcPr>
            <w:tcW w:w="2560" w:type="dxa"/>
          </w:tcPr>
          <w:p w14:paraId="5C0937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8907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7C5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317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C79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5BFD4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B36FE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7CD8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2940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846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675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879D1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210FD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0E9C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ADD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105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C5D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22A25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1A225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956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1EE5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044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EF02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BA58AB" w14:textId="77777777" w:rsidR="00944C3D" w:rsidRDefault="00944C3D" w:rsidP="00944C3D">
      <w:pPr>
        <w:rPr>
          <w:rFonts w:ascii="Arial" w:hAnsi="Arial"/>
          <w:b/>
        </w:rPr>
      </w:pPr>
    </w:p>
    <w:p w14:paraId="1BE85E08" w14:textId="77777777" w:rsidR="00944C3D" w:rsidRDefault="00944C3D" w:rsidP="00944C3D">
      <w:pPr>
        <w:rPr>
          <w:rFonts w:ascii="Arial" w:hAnsi="Arial"/>
          <w:b/>
        </w:rPr>
      </w:pPr>
    </w:p>
    <w:p w14:paraId="3C6C1E7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AD89E1C" w14:textId="77777777" w:rsidR="00944C3D" w:rsidRDefault="00944C3D" w:rsidP="00944C3D">
      <w:pPr>
        <w:rPr>
          <w:rFonts w:ascii="Arial" w:hAnsi="Arial"/>
          <w:b/>
        </w:rPr>
      </w:pPr>
    </w:p>
    <w:p w14:paraId="03364F7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5553B5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5938A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83098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B5C77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E14B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1D236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7BC1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EBE55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12137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206A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29A4E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4CF12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68025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82F0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9416C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DFED6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52E1F6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578099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ABBD6EA" w14:textId="77777777" w:rsidTr="00503750">
        <w:trPr>
          <w:trHeight w:val="677"/>
        </w:trPr>
        <w:tc>
          <w:tcPr>
            <w:tcW w:w="3358" w:type="dxa"/>
          </w:tcPr>
          <w:p w14:paraId="591599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CA669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734AC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9D6DB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3084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75B1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782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E60F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68648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88F2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458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79082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EA96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AA60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A23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C2B09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3ABE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7ADD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42C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2CCF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FD64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E018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45F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EF7BA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62F10A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9F8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7C0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676A9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5701FA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2656EC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7B47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98305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8EE50E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858BF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BE77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000AE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9A1EB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C17D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FDC53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9B00A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1871A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83F74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B1EA8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180374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D59BF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A7EE2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3CE73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2311A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0D6C6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5BB17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0D3AE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3CFE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D16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8AAF1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CB30C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3BEBA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811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919EB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A6C3A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5113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2D5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2A868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B81D67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0DC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D3D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13CB9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776F48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8FC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DC4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7670F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D993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7F6F7C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70B86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044A1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3FCE55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E3A77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88B3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0A15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C3B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55038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69B81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6BF2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105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A188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87616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540B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35C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529A7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FC056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E693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835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32C4B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AFC02D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051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9DB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B14C8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1D21C7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628BB16" w14:textId="77777777" w:rsidTr="00503750">
        <w:tc>
          <w:tcPr>
            <w:tcW w:w="3686" w:type="dxa"/>
            <w:vAlign w:val="center"/>
          </w:tcPr>
          <w:p w14:paraId="049B66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8A743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3CE23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5D4B83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39DFB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D4CC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4A76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BDFEC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ACDD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C582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A2197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26D2C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4E362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57AB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84E4E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94E66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F70F84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BF2A44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57B0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0D542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61A480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E625E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EDA76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DEF72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99871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49BC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CE20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BA9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E45A2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E100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7E12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C2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662CA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D6481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3CB2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6C0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17D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7CCE20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A073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9E3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4230C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176988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DC52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585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5682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E424D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666BC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F1B06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418E0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EF383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7E6EC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CDBB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1926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0F6E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1884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4A36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FA78A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2D9A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E993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47AD8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F2ED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6947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6E93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D99E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79F1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8B0E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23D87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8353D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AB6495D" w14:textId="77777777" w:rsidR="00944C3D" w:rsidRDefault="00944C3D" w:rsidP="00944C3D">
      <w:pPr>
        <w:rPr>
          <w:sz w:val="22"/>
          <w:szCs w:val="22"/>
        </w:rPr>
      </w:pPr>
    </w:p>
    <w:p w14:paraId="2E294ABB" w14:textId="77777777" w:rsidR="00944C3D" w:rsidRDefault="00944C3D" w:rsidP="00944C3D">
      <w:pPr>
        <w:rPr>
          <w:sz w:val="22"/>
          <w:szCs w:val="22"/>
        </w:rPr>
      </w:pPr>
    </w:p>
    <w:p w14:paraId="0124A88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661E62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4C87A2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A042B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0C541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D0261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501FC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3A4329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FDF18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CBD2F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0D0C1B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71D61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D36A68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49F4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856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8A33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E2E2D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C9E2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666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E0EDE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7F700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9CD0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9BA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5D886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1329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131E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554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DDB45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B45FA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6B67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F6A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65F6F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5CE37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88E6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BEF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0A91A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5C10F0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A69F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DF6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82CA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999CF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2C9CDF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A27611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3C53D8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0D6FD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0A70B2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EF11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8847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429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5ABB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64AD7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85E9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EE8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0AE26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E1E9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1C6C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7FB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9E176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9B5D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05D3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1AF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738E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F5724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92F2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D1B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1597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2E7F5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FD73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5ED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64BD8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F5C4A1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93FC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384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C7A3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D2C68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C18100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2B99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A2719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BEC32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F547C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3E603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EFEFAFF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6EFE5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48EE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F4D01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EDF207F" w14:textId="77777777" w:rsidR="00944C3D" w:rsidRPr="003607F0" w:rsidRDefault="00944C3D" w:rsidP="00944C3D"/>
    <w:p w14:paraId="30EE9FCC" w14:textId="77777777" w:rsidR="00F47675" w:rsidRPr="00944C3D" w:rsidRDefault="00F47675" w:rsidP="00944C3D"/>
    <w:sectPr w:rsidR="00F47675" w:rsidRPr="00944C3D" w:rsidSect="00DF1A3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589A6" w14:textId="77777777" w:rsidR="00DF1A39" w:rsidRDefault="00DF1A39">
      <w:r>
        <w:separator/>
      </w:r>
    </w:p>
  </w:endnote>
  <w:endnote w:type="continuationSeparator" w:id="0">
    <w:p w14:paraId="7E338FD1" w14:textId="77777777" w:rsidR="00DF1A39" w:rsidRDefault="00DF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BAE12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D119FA6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0FB7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0A99984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401AB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0D0EC20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74AA8" w14:textId="77777777" w:rsidR="00DF1A39" w:rsidRDefault="00DF1A39">
      <w:r>
        <w:separator/>
      </w:r>
    </w:p>
  </w:footnote>
  <w:footnote w:type="continuationSeparator" w:id="0">
    <w:p w14:paraId="232152E9" w14:textId="77777777" w:rsidR="00DF1A39" w:rsidRDefault="00DF1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355147">
    <w:abstractNumId w:val="13"/>
  </w:num>
  <w:num w:numId="2" w16cid:durableId="476340140">
    <w:abstractNumId w:val="17"/>
  </w:num>
  <w:num w:numId="3" w16cid:durableId="1777746136">
    <w:abstractNumId w:val="8"/>
  </w:num>
  <w:num w:numId="4" w16cid:durableId="1023243968">
    <w:abstractNumId w:val="7"/>
  </w:num>
  <w:num w:numId="5" w16cid:durableId="7919396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734555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8753929">
    <w:abstractNumId w:val="20"/>
  </w:num>
  <w:num w:numId="8" w16cid:durableId="50200619">
    <w:abstractNumId w:val="10"/>
  </w:num>
  <w:num w:numId="9" w16cid:durableId="8801950">
    <w:abstractNumId w:val="0"/>
  </w:num>
  <w:num w:numId="10" w16cid:durableId="208419149">
    <w:abstractNumId w:val="19"/>
  </w:num>
  <w:num w:numId="11" w16cid:durableId="2082675301">
    <w:abstractNumId w:val="6"/>
  </w:num>
  <w:num w:numId="12" w16cid:durableId="1518469261">
    <w:abstractNumId w:val="9"/>
  </w:num>
  <w:num w:numId="13" w16cid:durableId="132606233">
    <w:abstractNumId w:val="12"/>
  </w:num>
  <w:num w:numId="14" w16cid:durableId="788737919">
    <w:abstractNumId w:val="15"/>
  </w:num>
  <w:num w:numId="15" w16cid:durableId="953245670">
    <w:abstractNumId w:val="14"/>
  </w:num>
  <w:num w:numId="16" w16cid:durableId="435831555">
    <w:abstractNumId w:val="2"/>
  </w:num>
  <w:num w:numId="17" w16cid:durableId="2119640046">
    <w:abstractNumId w:val="4"/>
  </w:num>
  <w:num w:numId="18" w16cid:durableId="1069620797">
    <w:abstractNumId w:val="11"/>
  </w:num>
  <w:num w:numId="19" w16cid:durableId="555094417">
    <w:abstractNumId w:val="5"/>
  </w:num>
  <w:num w:numId="20" w16cid:durableId="605045966">
    <w:abstractNumId w:val="18"/>
  </w:num>
  <w:num w:numId="21" w16cid:durableId="1163470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39F7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24825"/>
    <w:rsid w:val="00431B01"/>
    <w:rsid w:val="00433DEC"/>
    <w:rsid w:val="0044062B"/>
    <w:rsid w:val="00443D27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C6D25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43188"/>
    <w:rsid w:val="00646867"/>
    <w:rsid w:val="00660AB8"/>
    <w:rsid w:val="00664E71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8D4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508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F4E02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36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1A39"/>
    <w:rsid w:val="00DF1C46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7EC72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D096-9D49-4D2C-900B-29B2561B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2727</Words>
  <Characters>32496</Characters>
  <Application>Microsoft Office Word</Application>
  <DocSecurity>0</DocSecurity>
  <Lines>270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2025-03-11T13:59:00Z</dcterms:created>
  <dcterms:modified xsi:type="dcterms:W3CDTF">2025-03-11T13:59:00Z</dcterms:modified>
</cp:coreProperties>
</file>