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F31B5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7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3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4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B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2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8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C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8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5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B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F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D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3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0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5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C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9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9F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13FE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A7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E1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50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0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69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B0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EE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3B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53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32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AF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45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79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9F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17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B7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E6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8E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04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844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96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4F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92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7C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553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470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FF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681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25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ED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59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30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B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EB318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3B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D4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09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14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51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D5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FC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9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1E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F9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343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8B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A0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47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4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B1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62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6F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99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2D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13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39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86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C04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6E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81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70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65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6F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2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C9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E8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1F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D863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31A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B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B4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91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CA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7B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6E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ED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B7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8B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80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F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44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B4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A5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2C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B3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55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D4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DB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83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CB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0F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40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C2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9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F73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BF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F9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8F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43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1D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E5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8B201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8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4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D3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9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5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4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0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4C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E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3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8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7D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A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5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D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7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D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2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D0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0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D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E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D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7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3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A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8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3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B8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DF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1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0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0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FDE84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0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5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B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3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9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0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2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1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A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8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2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6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9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D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93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5F2C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B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D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7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4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A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7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A9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D6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F3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8F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4C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D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06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C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3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7B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9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11BD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3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2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9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DC79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8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3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7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4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9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4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F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4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E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F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E46A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8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9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2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5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F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1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0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E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B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7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A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2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F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531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4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8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1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8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2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6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E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D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4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2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21D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5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F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0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3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6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9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5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E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3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2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A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E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7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3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CCC9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6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C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E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9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8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75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D7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04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8F449" w14:textId="06D4A39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15B3A">
              <w:rPr>
                <w:rFonts w:ascii="Arial" w:hAnsi="Arial"/>
                <w:lang w:eastAsia="sk-SK"/>
              </w:rPr>
              <w:t>2</w:t>
            </w:r>
            <w:r w:rsidR="00D03298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67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BD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FF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DF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D1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6D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38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15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A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3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F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3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8489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4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E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A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2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5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98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F4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2A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C0B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CBEF8B7" wp14:editId="7558824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FB0E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0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4E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9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78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3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2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C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7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E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C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3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2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C1BD7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0986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0827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58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F8B0375" wp14:editId="731090B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976E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8CCE4A" wp14:editId="7DD2D90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0653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DBD953" wp14:editId="392D169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8817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1C8D66F" wp14:editId="60D7148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652EE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63C2FDA" wp14:editId="3E0494B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FFC34A" w14:textId="2CFCE0D3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15B3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03298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C2F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FFFC34A" w14:textId="2CFCE0D3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15B3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03298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0CAE8A2" wp14:editId="134B5DC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0B19D" w14:textId="3756B335" w:rsidR="000B647F" w:rsidRDefault="0099716A" w:rsidP="00944C3D">
                                  <w:r>
                                    <w:t>20</w:t>
                                  </w:r>
                                  <w:r w:rsidR="00D15B3A">
                                    <w:t>2</w:t>
                                  </w:r>
                                  <w:r w:rsidR="00D03298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AE8A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0A0B19D" w14:textId="3756B335" w:rsidR="000B647F" w:rsidRDefault="0099716A" w:rsidP="00944C3D">
                            <w:r>
                              <w:t>20</w:t>
                            </w:r>
                            <w:r w:rsidR="00D15B3A">
                              <w:t>2</w:t>
                            </w:r>
                            <w:r w:rsidR="00D03298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D5872DB" wp14:editId="553B08C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A00E8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DE1BD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1DE3AA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7DF49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CDD174" wp14:editId="76E92A5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7370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A09B486" wp14:editId="115F7AF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3413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FDC428" wp14:editId="205AE54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B50A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A19EDB1" wp14:editId="2FC07B8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5AE5F" w14:textId="3BEDD02B" w:rsidR="000B647F" w:rsidRDefault="0099716A" w:rsidP="00944C3D">
                                  <w:r>
                                    <w:t>20</w:t>
                                  </w:r>
                                  <w:r w:rsidR="00D15B3A">
                                    <w:t>2</w:t>
                                  </w:r>
                                  <w:r w:rsidR="00D03298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9EDB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995AE5F" w14:textId="3BEDD02B" w:rsidR="000B647F" w:rsidRDefault="0099716A" w:rsidP="00944C3D">
                            <w:r>
                              <w:t>20</w:t>
                            </w:r>
                            <w:r w:rsidR="00D15B3A">
                              <w:t>2</w:t>
                            </w:r>
                            <w:r w:rsidR="00D03298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650279E" wp14:editId="4C0C7AA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1714C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C9BFCB" wp14:editId="77CF9CE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ED48D" w14:textId="5AFADBAC" w:rsidR="000B647F" w:rsidRDefault="0099716A" w:rsidP="00944C3D">
                                  <w:r>
                                    <w:t>20</w:t>
                                  </w:r>
                                  <w:r w:rsidR="00D03298"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9BFC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73ED48D" w14:textId="5AFADBAC" w:rsidR="000B647F" w:rsidRDefault="0099716A" w:rsidP="00944C3D">
                            <w:r>
                              <w:t>20</w:t>
                            </w:r>
                            <w:r w:rsidR="00D03298"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2C2E856" wp14:editId="3A5821D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6B205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1BF9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3F7E6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A09D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F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380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6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8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7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C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9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2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F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8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7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F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6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B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1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8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7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6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A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8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3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7FE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24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C6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9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9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3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5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5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F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5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6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B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9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4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F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3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16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68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8B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78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2D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61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91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0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8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A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8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F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B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F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DD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3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A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0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3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4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A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F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A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1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E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8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3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C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B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2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0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2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1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87F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2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D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F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D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D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E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D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E02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2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D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D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2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5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0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D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A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3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8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9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E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E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9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4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8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03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4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0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9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A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8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963C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3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4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0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F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9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4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0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F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D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B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7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7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D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46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4C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2E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09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4D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2C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AD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A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7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F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6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F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8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B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10C3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A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3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1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F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4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0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F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5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E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4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B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C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1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8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A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4B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0B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F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DA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63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A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A8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D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1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4D36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9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1796B6" wp14:editId="3DFDC13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1B21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8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6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6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6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F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E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4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5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5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C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B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C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8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D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A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4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C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1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6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F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3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E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6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D6C4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E2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456C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56A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7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B74C3" wp14:editId="45EB45B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6AFBC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36126357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36126357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3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9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4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C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0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9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DF48E3" wp14:editId="29FC158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2F115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2021464379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2021464379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6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A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0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5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6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1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4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E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E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B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C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1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9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2BA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E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EB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0F6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E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B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A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C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F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6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B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6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E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F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3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8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A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5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8469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16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D85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8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D235E8" wp14:editId="096ACDA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9C11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05BB5">
                                    <w:rPr>
                                      <w:rFonts w:ascii="Arial" w:hAnsi="Arial" w:cs="Arial"/>
                                    </w:rPr>
                                    <w:t xml:space="preserve">Hollého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05BB5">
                              <w:rPr>
                                <w:rFonts w:ascii="Arial" w:hAnsi="Arial" w:cs="Arial"/>
                              </w:rPr>
                              <w:t xml:space="preserve">Hollého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7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D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B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F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F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5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8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9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5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6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6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9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3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D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E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A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1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1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3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A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0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1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6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D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3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3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7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C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F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E8F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C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784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C16D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1939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E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E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D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6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6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F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8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0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A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9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5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F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A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0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A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A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4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3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8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3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17A90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2E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60B811" wp14:editId="56823EB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076B8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1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B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A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2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F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8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D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2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5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F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0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6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0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2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5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E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ABCFF6" wp14:editId="2355EB0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B9735" w14:textId="77777777" w:rsidR="000B647F" w:rsidRDefault="00C05BB5" w:rsidP="00944C3D">
                                  <w:r>
                                    <w:t>884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05BB5" w:rsidP="00944C3D">
                            <w:r>
                              <w:t>884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F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C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B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0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5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692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9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0A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BE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9F24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B430F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266381" wp14:editId="05C41E4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3496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CAA8DD" wp14:editId="2CBD18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75D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A63F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DCA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5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D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D2DE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D3A8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4F940A" wp14:editId="20EF391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105C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9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6B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08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86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C1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1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66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9A48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FE1D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6F2CE9" wp14:editId="081AA78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DC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FE7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9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A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C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0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C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B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E73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D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B90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5A2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E953C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99F1CA" wp14:editId="09DD7CA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663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4449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BCF4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F13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C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E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F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F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D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2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3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5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9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E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8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D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C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A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E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4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3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5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6F8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8A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DEB355" w14:textId="1F3D478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92BBE">
              <w:rPr>
                <w:rFonts w:ascii="Arial" w:hAnsi="Arial"/>
                <w:lang w:eastAsia="sk-SK"/>
              </w:rPr>
              <w:t>18</w:t>
            </w:r>
            <w:r w:rsidR="00D15B3A">
              <w:rPr>
                <w:rFonts w:ascii="Arial" w:hAnsi="Arial"/>
                <w:lang w:eastAsia="sk-SK"/>
              </w:rPr>
              <w:t>.3.202</w:t>
            </w:r>
            <w:r w:rsidR="00D03298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92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D60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E62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1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6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F0F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83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2C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81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2A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70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23F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E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FEDA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967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C2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BF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5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8D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B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51E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6B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9E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C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2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E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6FD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3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F4E0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C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F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C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D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4E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97A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1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723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84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8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4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9A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B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35A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D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F1A8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BE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0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ED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63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67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3E9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7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E7AE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6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9E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6C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2BC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C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1B6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9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C5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B4BFF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334F3C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78974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A500F94" w14:textId="6B30D890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F0EEEB" w14:textId="77777777" w:rsidR="00D15B3A" w:rsidRDefault="00D15B3A" w:rsidP="00503750">
            <w:pPr>
              <w:rPr>
                <w:rFonts w:ascii="Arial" w:hAnsi="Arial"/>
                <w:lang w:eastAsia="sk-SK"/>
              </w:rPr>
            </w:pPr>
          </w:p>
          <w:p w14:paraId="2C726E9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0A72A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DE111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641982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2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7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D8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E3BD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DCD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0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1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5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C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F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6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E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4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A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1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8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2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5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8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8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F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2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D61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F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F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68BB8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93EDD95" w14:textId="77777777" w:rsidR="00944C3D" w:rsidRDefault="00944C3D" w:rsidP="00944C3D">
      <w:pPr>
        <w:rPr>
          <w:rFonts w:ascii="Arial" w:hAnsi="Arial"/>
        </w:rPr>
      </w:pPr>
    </w:p>
    <w:p w14:paraId="0BC76FE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D1DA5E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5732BD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E66DB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AFE026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AFF12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2DB040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1C352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2F20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036F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3951CF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368D42" w14:textId="6193C50E" w:rsidR="00944C3D" w:rsidRPr="008D0433" w:rsidRDefault="00792BB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Škorec Michal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D5FB9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227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9DC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A856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26B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51A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9B0D4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05990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0FD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FFB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58B5C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F4194F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FC98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26ABF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4DC7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6FC04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39F3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33C100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3F09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960959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74ECA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4B2C6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97A06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5A29F6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5786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BE12D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FE66AF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4C31297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CA47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D29AB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29A80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CA87E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5112A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A4C4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20055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A36A7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1CD1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46419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F306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38216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668C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1EEAD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24C69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6E2C8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29FB3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9792B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FE494F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F33350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A850B1B" w14:textId="750A88B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D15B3A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D07D6E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0CD7DA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74EB6C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659EF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33B0D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B8AC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18AAEE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1C7E0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F36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481C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EAA2C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065DC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EBC3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04A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F389F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D72A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23E1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3C50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00A37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8C0B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94F25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E21FA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898B2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4F571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70E39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7B132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3E278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22755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A0886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41871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8BBF8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2C2B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F7BF8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2094A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98974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93C7F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0E7E4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B3D6A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E2A1C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A6F3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271499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FE683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9484A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56325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7A28F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BCBFA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21B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FC3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06EB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7453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44AD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11C6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F84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029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7AB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87AA2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987C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8964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389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5EFF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30BAC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4981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B0C5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DAF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40C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23743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67B5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DAD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A0D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519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2F59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92CB7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093FD8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871FC7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EEFB3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28E17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95EAD0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20F01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AA750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D07B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D4B4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1DF2C5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001F595" w14:textId="77777777" w:rsidTr="00503750">
        <w:tc>
          <w:tcPr>
            <w:tcW w:w="2302" w:type="dxa"/>
            <w:vAlign w:val="center"/>
          </w:tcPr>
          <w:p w14:paraId="29B3D1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280B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FAC1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714C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453D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F9C14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1C19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EBC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30CDE3" w14:textId="77777777" w:rsidTr="00503750">
        <w:tc>
          <w:tcPr>
            <w:tcW w:w="15593" w:type="dxa"/>
            <w:gridSpan w:val="8"/>
            <w:vAlign w:val="center"/>
          </w:tcPr>
          <w:p w14:paraId="16374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BB96ABD" w14:textId="77777777" w:rsidTr="00503750">
        <w:tc>
          <w:tcPr>
            <w:tcW w:w="2302" w:type="dxa"/>
            <w:vAlign w:val="center"/>
          </w:tcPr>
          <w:p w14:paraId="28576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8068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3D9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E0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70C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01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9C7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87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80D6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40A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322B9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3E7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BDE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C396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A9A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35E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4C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4645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263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E125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66CF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39CE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630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8C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608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F6F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B60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9A7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E213C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C185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C5A0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9FB0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E6E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DF0B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D3D5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A3579C" w14:textId="77777777" w:rsidTr="00503750">
        <w:tc>
          <w:tcPr>
            <w:tcW w:w="2302" w:type="dxa"/>
            <w:vAlign w:val="center"/>
          </w:tcPr>
          <w:p w14:paraId="0A96E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DC85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F758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F7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6F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8E0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F3DE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A14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7C195" w14:textId="77777777" w:rsidTr="00503750">
        <w:tc>
          <w:tcPr>
            <w:tcW w:w="15593" w:type="dxa"/>
            <w:gridSpan w:val="8"/>
            <w:vAlign w:val="center"/>
          </w:tcPr>
          <w:p w14:paraId="6264C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582A316" w14:textId="77777777" w:rsidTr="00503750">
        <w:tc>
          <w:tcPr>
            <w:tcW w:w="2302" w:type="dxa"/>
            <w:vAlign w:val="center"/>
          </w:tcPr>
          <w:p w14:paraId="060A4C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387A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7AC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6E7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C02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4A8B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C61E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9224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CFC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B73E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F1EC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180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28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CA7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D7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8A1F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E75C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DBD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C6E5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6B5B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9EDF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5A4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D87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EC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EDD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99A8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A5FE4" w14:textId="77777777" w:rsidTr="00503750">
        <w:tc>
          <w:tcPr>
            <w:tcW w:w="2302" w:type="dxa"/>
            <w:vAlign w:val="center"/>
          </w:tcPr>
          <w:p w14:paraId="57B30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6325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AA8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F13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3CB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2F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B76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C17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40AC4" w14:textId="77777777" w:rsidTr="00503750">
        <w:tc>
          <w:tcPr>
            <w:tcW w:w="15593" w:type="dxa"/>
            <w:gridSpan w:val="8"/>
            <w:vAlign w:val="center"/>
          </w:tcPr>
          <w:p w14:paraId="515D7F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EB0184" w14:textId="77777777" w:rsidTr="00503750">
        <w:tc>
          <w:tcPr>
            <w:tcW w:w="2302" w:type="dxa"/>
            <w:vAlign w:val="center"/>
          </w:tcPr>
          <w:p w14:paraId="4F4DA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0BDA4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4B0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9E8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90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38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97C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66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E5C7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FA5E0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B197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FB85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C44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E4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1D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FA2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E27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1D48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7BE1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35DB0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48C7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26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E5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BB9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010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2C2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64F01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0520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34C8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F6DE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72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03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830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BDF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CD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6FEE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E5A89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BA01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7EA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A31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E35E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0B5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B17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4FC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35B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6A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8DB3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E88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F4E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A65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E3C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4CB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7B6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6B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0D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7D9B67" w14:textId="77777777" w:rsidR="00944C3D" w:rsidRDefault="00944C3D" w:rsidP="00944C3D">
      <w:pPr>
        <w:rPr>
          <w:rFonts w:ascii="Arial" w:hAnsi="Arial"/>
          <w:b/>
        </w:rPr>
      </w:pPr>
    </w:p>
    <w:p w14:paraId="31BF858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633F8E" w14:textId="77777777" w:rsidTr="00503750">
        <w:tc>
          <w:tcPr>
            <w:tcW w:w="1944" w:type="dxa"/>
            <w:vAlign w:val="center"/>
          </w:tcPr>
          <w:p w14:paraId="1B7259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CDFA6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F6F0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E71E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FC2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C9A4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6B2E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759D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DB48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24FC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AC7F3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3C80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27351C2" w14:textId="77777777" w:rsidTr="00503750">
        <w:tc>
          <w:tcPr>
            <w:tcW w:w="15685" w:type="dxa"/>
            <w:gridSpan w:val="12"/>
            <w:vAlign w:val="center"/>
          </w:tcPr>
          <w:p w14:paraId="298A1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A449C0" w14:textId="77777777" w:rsidTr="00503750">
        <w:tc>
          <w:tcPr>
            <w:tcW w:w="1944" w:type="dxa"/>
            <w:vAlign w:val="center"/>
          </w:tcPr>
          <w:p w14:paraId="0D144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DC0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97D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B1F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8BF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C80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F4A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D9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8D2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17F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CD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D11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8A67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DAE1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8DD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13E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05B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FFC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C2C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F78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EC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B8B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6B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5A4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31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3E7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C271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1BB7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C41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F7E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145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B8E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09C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C2B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B73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E40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34D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595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5BBB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0D9D4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C8F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283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002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BD8A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2B34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3BEF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0321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DD8E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4EA4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11F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DC3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B5B6A8" w14:textId="77777777" w:rsidTr="00503750">
        <w:tc>
          <w:tcPr>
            <w:tcW w:w="1944" w:type="dxa"/>
            <w:vAlign w:val="center"/>
          </w:tcPr>
          <w:p w14:paraId="4C6EF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6D6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4AA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52E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62E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F0E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AC1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7C8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736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F9F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C1E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A0D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0867C" w14:textId="77777777" w:rsidTr="00503750">
        <w:tc>
          <w:tcPr>
            <w:tcW w:w="15685" w:type="dxa"/>
            <w:gridSpan w:val="12"/>
            <w:vAlign w:val="center"/>
          </w:tcPr>
          <w:p w14:paraId="762D0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EB5F53" w14:textId="77777777" w:rsidTr="00503750">
        <w:tc>
          <w:tcPr>
            <w:tcW w:w="1944" w:type="dxa"/>
            <w:vAlign w:val="center"/>
          </w:tcPr>
          <w:p w14:paraId="1E741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AD9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93F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38C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954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D88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491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1C3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49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CA1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F7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963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F4A0C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BB4EA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6958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01F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A91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B83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95A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3B8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802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793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809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67D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1BF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0A0E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8C8FA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33D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B85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EE7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0A0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F0A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CE3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0FD5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8D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5C6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4E1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D0D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B69E0" w14:textId="77777777" w:rsidTr="00503750">
        <w:tc>
          <w:tcPr>
            <w:tcW w:w="1944" w:type="dxa"/>
            <w:vAlign w:val="center"/>
          </w:tcPr>
          <w:p w14:paraId="0BDA58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757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CB2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674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B8A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EB1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520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DD2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420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29C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348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32B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8C72C" w14:textId="77777777" w:rsidTr="00503750">
        <w:tc>
          <w:tcPr>
            <w:tcW w:w="15685" w:type="dxa"/>
            <w:gridSpan w:val="12"/>
            <w:vAlign w:val="center"/>
          </w:tcPr>
          <w:p w14:paraId="6F796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D7A7C5" w14:textId="77777777" w:rsidTr="00503750">
        <w:tc>
          <w:tcPr>
            <w:tcW w:w="1944" w:type="dxa"/>
            <w:vAlign w:val="center"/>
          </w:tcPr>
          <w:p w14:paraId="11ADA5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B6A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CE5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96A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3F8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797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43E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D96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0B4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A59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CC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69B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AEB5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4BF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32A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4D0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DA4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813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EE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257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D8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7E5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9FC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A60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BE4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7C0F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232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3AE3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202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E3E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FFA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ECD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163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9F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6E8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78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00F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D5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F72D0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722E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442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64B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746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DCC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0FA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165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4ED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49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3E3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37F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0B9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48F4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87DF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FD626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18A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A31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4C6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A3D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5DF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615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575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E1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28B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2BE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528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2C6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9334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B5B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34B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A3B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C26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457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48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13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34C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F9B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6A8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AD4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88A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160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628D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E851E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B72E52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19B4B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AE86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BAAC8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CF1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155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CCC4E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D0D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3F91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87D00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AB7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FC9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DA38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5455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3C0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176ED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05526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CF3A8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13626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69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A11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B8940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B0599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DC9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C16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61377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1459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C9C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7F0E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9B960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98B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584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ABB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D7E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12850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A46F3D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9856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E4BFE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4654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BF165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6D15A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896B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EE4F738" w14:textId="77777777" w:rsidTr="00503750">
        <w:trPr>
          <w:trHeight w:val="1073"/>
        </w:trPr>
        <w:tc>
          <w:tcPr>
            <w:tcW w:w="3614" w:type="dxa"/>
            <w:vMerge/>
          </w:tcPr>
          <w:p w14:paraId="6F04E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F89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0518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2F271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9F0C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4581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FFEA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3810638" w14:textId="77777777" w:rsidTr="00503750">
        <w:trPr>
          <w:trHeight w:val="283"/>
        </w:trPr>
        <w:tc>
          <w:tcPr>
            <w:tcW w:w="3614" w:type="dxa"/>
          </w:tcPr>
          <w:p w14:paraId="00ECE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5D3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4324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E2CB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97E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A1E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06C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115AA5" w14:textId="77777777" w:rsidTr="00503750">
        <w:trPr>
          <w:trHeight w:val="283"/>
        </w:trPr>
        <w:tc>
          <w:tcPr>
            <w:tcW w:w="3614" w:type="dxa"/>
          </w:tcPr>
          <w:p w14:paraId="47D87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057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CD9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78F9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172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99F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CFE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250EA8" w14:textId="77777777" w:rsidTr="00503750">
        <w:trPr>
          <w:trHeight w:val="283"/>
        </w:trPr>
        <w:tc>
          <w:tcPr>
            <w:tcW w:w="3614" w:type="dxa"/>
          </w:tcPr>
          <w:p w14:paraId="6FCF74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B96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378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E88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93F6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641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F55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B02F0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C0809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960975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B5FD4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6633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8718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5788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C59F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1B474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2D76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C865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8B596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BF7297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9B0A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6B8C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FD531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868F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21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C0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6A5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C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88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21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C18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CD1A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05A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3BAA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02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75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5C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BC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0C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C1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9AB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B1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744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4FA8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27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A8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EC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8E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52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C3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A62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59D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41E3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9CEB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44A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3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544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186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3D7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2CE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C71E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87C0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1246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168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C1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C9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C66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42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B7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BA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743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E3D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014E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9E734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C1C2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5B3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F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FD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4D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07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42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4D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30C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862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D72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97D3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29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1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AD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B9B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31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B1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525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0428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4297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BB42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E2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4C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DD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FB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B5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1D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8E5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3F20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C585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AC0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20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20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C6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69D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FD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2E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62B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977B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AE035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7C86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F3585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91C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AC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2F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65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3F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08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9B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A58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A11B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D33031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0A9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98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36E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02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0DD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1F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69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3E4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9711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84119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1A367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C898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D8F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EC6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D8B1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134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684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B2A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708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B2F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EF6B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FF3E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0D62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803D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BD52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1C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9BD7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B0F2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5643E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D4B48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A7884C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89E00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063D59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781128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106D2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B564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CE8C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F0DF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CDF6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46996B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B07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CCEF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0614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5F7B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1C94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EC82D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C891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81AD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E4C3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3BEC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E803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7C200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263D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D677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B27E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B1A5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30DC3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D3323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6E5E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5323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77F6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3069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4832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2666C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B39D5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BC82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D7D3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EBB7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F20E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F30AA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642F6A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FC59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0EDD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5830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4ED9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9ECA4E6" w14:textId="77777777" w:rsidR="00944C3D" w:rsidRDefault="00944C3D" w:rsidP="00944C3D">
      <w:pPr>
        <w:rPr>
          <w:rFonts w:ascii="Arial" w:hAnsi="Arial"/>
          <w:b/>
        </w:rPr>
      </w:pPr>
    </w:p>
    <w:p w14:paraId="667EEBB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4E18C1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E249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47F8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27EF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01FE4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2807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1B922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BC7E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FEA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A7E67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4254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68E23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6805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FA7F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9B63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5B66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03F3A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2BA37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CE107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FF0B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18EE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F3EF9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CA6B62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2A66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CB8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83D7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3A4A7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46B6C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D7312A" w14:textId="77777777" w:rsidTr="00503750">
        <w:tc>
          <w:tcPr>
            <w:tcW w:w="2835" w:type="dxa"/>
            <w:vAlign w:val="center"/>
          </w:tcPr>
          <w:p w14:paraId="29DFC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52E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D4FA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19E4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4756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8CC9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912240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985C71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C3384F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1AA4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6DA9B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141E4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DB6DD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774F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FD06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0F2D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2E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7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34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285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EFCF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0F00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9F3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F7F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2A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31B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429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ACF5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EFA3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1437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E93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8A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135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6F5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161B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9E26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D74A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F4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69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AE0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7EC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E3E7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A0E8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A0D0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1E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67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52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5B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161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F070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51F24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7BD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CEB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905E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8A20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D936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CFC191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E5A9AC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4F0E34A" w14:textId="77777777" w:rsidR="00944C3D" w:rsidRDefault="00944C3D" w:rsidP="00944C3D">
      <w:pPr>
        <w:rPr>
          <w:rFonts w:ascii="Arial" w:hAnsi="Arial"/>
          <w:b/>
        </w:rPr>
      </w:pPr>
    </w:p>
    <w:p w14:paraId="584C78C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EC18933" w14:textId="77777777" w:rsidTr="00503750">
        <w:tc>
          <w:tcPr>
            <w:tcW w:w="2835" w:type="dxa"/>
            <w:vAlign w:val="center"/>
          </w:tcPr>
          <w:p w14:paraId="08C358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925C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86CA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A9C8C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B64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8DD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887F6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1B96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1D4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D8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7C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48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BC0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FF2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8DC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2163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F1E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23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BD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D85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809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607A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B4C5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DB5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43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82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83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E68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91F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BC42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86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08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EFF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65C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643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05D8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F5CF7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7FD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67F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EDF6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11C6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6AC33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D0A07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E3E9A3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8A92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429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309A39E" w14:textId="77777777" w:rsidTr="00503750">
        <w:trPr>
          <w:trHeight w:val="699"/>
        </w:trPr>
        <w:tc>
          <w:tcPr>
            <w:tcW w:w="3502" w:type="dxa"/>
            <w:vMerge/>
          </w:tcPr>
          <w:p w14:paraId="22B016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8599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1422E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EDAC3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3D6D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369437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84E53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1F8EB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F521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61BFC0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A013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9777F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7B3E0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AA60737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6FBC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E310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FFFEA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8290090" w14:textId="77777777" w:rsidTr="00503750">
        <w:trPr>
          <w:trHeight w:val="593"/>
        </w:trPr>
        <w:tc>
          <w:tcPr>
            <w:tcW w:w="3497" w:type="dxa"/>
          </w:tcPr>
          <w:p w14:paraId="34D8C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AD4C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ADC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6FA8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076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0058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28E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C85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B109F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D7B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BE3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B61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B26A1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9D8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97C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AFA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03D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837B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19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CAA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65763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752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ED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AD0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D46F8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C7F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898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D49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1C5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75B3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380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D76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17FB6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154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40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B357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4E0C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3FC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914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F2BD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1E14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3089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0AE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1C1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D1A5B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CED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671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E50A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CBBD0D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489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362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9A3C67" w14:textId="77777777" w:rsidR="00944C3D" w:rsidRDefault="00944C3D" w:rsidP="00944C3D">
      <w:pPr>
        <w:rPr>
          <w:rFonts w:ascii="Arial" w:hAnsi="Arial"/>
          <w:b/>
        </w:rPr>
      </w:pPr>
    </w:p>
    <w:p w14:paraId="600C1016" w14:textId="77777777" w:rsidR="00944C3D" w:rsidRDefault="00944C3D" w:rsidP="00944C3D">
      <w:pPr>
        <w:rPr>
          <w:rFonts w:ascii="Arial" w:hAnsi="Arial"/>
          <w:b/>
        </w:rPr>
      </w:pPr>
    </w:p>
    <w:p w14:paraId="49D1FF92" w14:textId="77777777" w:rsidR="00944C3D" w:rsidRDefault="00944C3D" w:rsidP="00944C3D">
      <w:pPr>
        <w:rPr>
          <w:rFonts w:ascii="Arial" w:hAnsi="Arial"/>
          <w:b/>
        </w:rPr>
      </w:pPr>
    </w:p>
    <w:p w14:paraId="18466D3E" w14:textId="77777777" w:rsidR="00944C3D" w:rsidRDefault="00944C3D" w:rsidP="00944C3D">
      <w:pPr>
        <w:rPr>
          <w:rFonts w:ascii="Arial" w:hAnsi="Arial"/>
          <w:b/>
        </w:rPr>
      </w:pPr>
    </w:p>
    <w:p w14:paraId="60D997E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BE3F498" w14:textId="77777777" w:rsidTr="00503750">
        <w:tc>
          <w:tcPr>
            <w:tcW w:w="2622" w:type="dxa"/>
            <w:vAlign w:val="center"/>
          </w:tcPr>
          <w:p w14:paraId="16A52B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9741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4F8F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D43A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87BE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BBC9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6246B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E325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BEB4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E1F00F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2B45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D00EF0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7491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51051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784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EC4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AEB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D9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AC1204" w14:textId="77777777" w:rsidTr="00503750">
        <w:tc>
          <w:tcPr>
            <w:tcW w:w="2622" w:type="dxa"/>
            <w:vAlign w:val="center"/>
          </w:tcPr>
          <w:p w14:paraId="27DF2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6A5FC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8C5F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AAF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07D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26B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3BE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4BB14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3C1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EEE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742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4F0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158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625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3B1B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06FD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F2AB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6C0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61D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E63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1DB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59952F" w14:textId="77777777" w:rsidTr="00503750">
        <w:tc>
          <w:tcPr>
            <w:tcW w:w="2622" w:type="dxa"/>
            <w:vAlign w:val="center"/>
          </w:tcPr>
          <w:p w14:paraId="2B905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B0CDA5E" w14:textId="1CBB88F8" w:rsidR="00944C3D" w:rsidRPr="008C56AB" w:rsidRDefault="00D03298" w:rsidP="00792BB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26350</w:t>
            </w:r>
          </w:p>
        </w:tc>
        <w:tc>
          <w:tcPr>
            <w:tcW w:w="1275" w:type="dxa"/>
            <w:vAlign w:val="center"/>
          </w:tcPr>
          <w:p w14:paraId="1722357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66A16F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FF9116" w14:textId="696BC118" w:rsidR="00944C3D" w:rsidRPr="008C56AB" w:rsidRDefault="00944C3D" w:rsidP="00792BB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6E0243" w14:textId="4120385A" w:rsidR="00944C3D" w:rsidRPr="008C56AB" w:rsidRDefault="00FE1A51" w:rsidP="00C05B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30478</w:t>
            </w:r>
          </w:p>
        </w:tc>
      </w:tr>
      <w:tr w:rsidR="0099716A" w:rsidRPr="00050529" w14:paraId="162670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BD2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F4A1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AB6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0AD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703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134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4B8A21" w14:textId="77777777" w:rsidTr="00503750">
        <w:tc>
          <w:tcPr>
            <w:tcW w:w="2622" w:type="dxa"/>
            <w:vAlign w:val="center"/>
          </w:tcPr>
          <w:p w14:paraId="5BBE6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2706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6B3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51E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C2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8F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8A75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8FEE01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F54F1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691A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7242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AAD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03F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432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097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C2ED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CB2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51E7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21C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E60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98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0CC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8D7E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2E3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49FC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B10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F0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BEA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198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7142458" w14:textId="77777777" w:rsidTr="00503750">
        <w:tc>
          <w:tcPr>
            <w:tcW w:w="2622" w:type="dxa"/>
            <w:vAlign w:val="center"/>
          </w:tcPr>
          <w:p w14:paraId="742FA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274A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991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569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430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9E5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9AB5A0" w14:textId="77777777" w:rsidTr="00503750">
        <w:tc>
          <w:tcPr>
            <w:tcW w:w="2622" w:type="dxa"/>
            <w:vAlign w:val="center"/>
          </w:tcPr>
          <w:p w14:paraId="0AC33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F4C2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7FC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0D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72F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DF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E4B5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368D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9EF65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17FC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2EA9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2438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EB078" w14:textId="77777777" w:rsidR="00944C3D" w:rsidRPr="008C56AB" w:rsidRDefault="00944C3D" w:rsidP="00C05B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3211F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D17A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4F25C8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75FA49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B3A41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8C591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D45C7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DEC2E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93980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E6A0D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8FAD5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3BF9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9DD47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0134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E5EF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523C9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A805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5593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40EE6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45D4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F374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8B6C8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11EE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EE89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6192E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A3E6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EC1D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634A4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73B3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470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EF67F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8592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C05A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45211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F6E2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53F7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64D9F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559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D70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DE72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230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E04AE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3A55B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B33C3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3EB5F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0ADDF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1951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607D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723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75D3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83849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3180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0C0E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38F1B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5467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1A40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C3B98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20E6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17EB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AA6AB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572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262B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76888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9633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0DB1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D6660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C4DBF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C2DE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D6315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F2FD7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73B5E76" w14:textId="77777777" w:rsidTr="00503750">
        <w:tc>
          <w:tcPr>
            <w:tcW w:w="2835" w:type="dxa"/>
            <w:vAlign w:val="center"/>
          </w:tcPr>
          <w:p w14:paraId="4978D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B45D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0B788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BFBBD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3AF7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EB4C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15B8F11" w14:textId="77777777" w:rsidTr="00503750">
        <w:tc>
          <w:tcPr>
            <w:tcW w:w="2835" w:type="dxa"/>
            <w:vAlign w:val="center"/>
          </w:tcPr>
          <w:p w14:paraId="5BA393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D716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50E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4E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1A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2C2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C4AE8" w14:textId="77777777" w:rsidTr="00503750">
        <w:tc>
          <w:tcPr>
            <w:tcW w:w="2835" w:type="dxa"/>
            <w:vAlign w:val="center"/>
          </w:tcPr>
          <w:p w14:paraId="508C5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27BE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3DD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DD7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90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A50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24CC2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1825F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9A6F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A383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EFC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E43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FDA8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0B825A5" w14:textId="77777777" w:rsidTr="00503750">
        <w:tc>
          <w:tcPr>
            <w:tcW w:w="2835" w:type="dxa"/>
            <w:vAlign w:val="center"/>
          </w:tcPr>
          <w:p w14:paraId="1BB97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54F6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2C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8D8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13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DCB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361FD" w14:textId="77777777" w:rsidTr="00503750">
        <w:tc>
          <w:tcPr>
            <w:tcW w:w="2835" w:type="dxa"/>
            <w:vAlign w:val="center"/>
          </w:tcPr>
          <w:p w14:paraId="63891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E353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FF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5D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96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8C4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8519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322FC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0313F5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6A8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322F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1D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72B57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CAFE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64E48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44D7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7F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E6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D6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9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E59D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E808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74E924C" w14:textId="77777777" w:rsidTr="00503750">
        <w:tc>
          <w:tcPr>
            <w:tcW w:w="2552" w:type="dxa"/>
            <w:shd w:val="clear" w:color="auto" w:fill="auto"/>
            <w:vAlign w:val="center"/>
          </w:tcPr>
          <w:p w14:paraId="388D9A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B6B4F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EDA6D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B2AE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EAE4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355838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C4F3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5727B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3E9B27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70828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4B71B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C875F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2A44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3947F7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EA29E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C57706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180945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61ADB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5309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980E30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B34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8142F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EEB2E1A" w14:textId="77777777" w:rsidTr="00503750">
        <w:tc>
          <w:tcPr>
            <w:tcW w:w="4395" w:type="dxa"/>
            <w:vMerge/>
          </w:tcPr>
          <w:p w14:paraId="10919A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D25B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D0549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F0FD12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F5496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150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13B67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F9549B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CD6E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AFF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5B53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AD6BE8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D39C3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06484D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8107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0DEE282" w14:textId="77777777" w:rsidTr="00503750">
        <w:tc>
          <w:tcPr>
            <w:tcW w:w="4395" w:type="dxa"/>
            <w:vAlign w:val="center"/>
          </w:tcPr>
          <w:p w14:paraId="4B574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E2B7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9832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DE11DF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A48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FC3A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28F2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CB6FA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04876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F08B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2FE0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B31DC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87C1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61CBE91" w14:textId="1C0A0795" w:rsidR="00944C3D" w:rsidRPr="008C56AB" w:rsidRDefault="00792BB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</w:t>
            </w:r>
            <w:r w:rsidR="00FE1A51">
              <w:rPr>
                <w:rFonts w:ascii="Arial" w:hAnsi="Arial"/>
                <w:b/>
                <w:sz w:val="18"/>
                <w:szCs w:val="18"/>
              </w:rPr>
              <w:t>378</w:t>
            </w:r>
          </w:p>
        </w:tc>
        <w:tc>
          <w:tcPr>
            <w:tcW w:w="2835" w:type="dxa"/>
            <w:vAlign w:val="center"/>
          </w:tcPr>
          <w:p w14:paraId="77C7A2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8A94E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97EC5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3F21FE9" w14:textId="77777777" w:rsidTr="00503750">
        <w:tc>
          <w:tcPr>
            <w:tcW w:w="4395" w:type="dxa"/>
            <w:vAlign w:val="center"/>
          </w:tcPr>
          <w:p w14:paraId="5F74FE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66138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ABD87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2633DD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ABF1D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0ED4A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6010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F49B38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448B1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D35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4CB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0BA77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97864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ABE3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EE45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9D914A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C23E6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49FDE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9DE7F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5F8B36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7F8F7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539A8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0334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0822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151B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C44C5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F060F1E" w14:textId="77777777" w:rsidTr="00503750">
        <w:tc>
          <w:tcPr>
            <w:tcW w:w="1843" w:type="dxa"/>
            <w:vAlign w:val="center"/>
          </w:tcPr>
          <w:p w14:paraId="09B135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E4CAA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E3609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A28AF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E0D3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D1923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871C1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371ED10" w14:textId="77777777" w:rsidTr="00503750">
        <w:tc>
          <w:tcPr>
            <w:tcW w:w="1843" w:type="dxa"/>
            <w:vAlign w:val="center"/>
          </w:tcPr>
          <w:p w14:paraId="667EBD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749FB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33F1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C038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56E3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5348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0561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93F23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4A033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0E41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5949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5B0A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A699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490A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1213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3CB91C" w14:textId="77777777" w:rsidTr="00503750">
        <w:tc>
          <w:tcPr>
            <w:tcW w:w="1843" w:type="dxa"/>
            <w:vAlign w:val="center"/>
          </w:tcPr>
          <w:p w14:paraId="08C13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69D9A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39B9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860B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6869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AA52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3898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C8C1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89638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5FE50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683D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17D1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C6D7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4E4A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8E7F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AEDC2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B3F4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2BA00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B0D2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82FA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CEDE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311A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CE19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3F6F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B76DB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05C30FE" w14:textId="77777777" w:rsidTr="00503750">
        <w:trPr>
          <w:trHeight w:val="664"/>
        </w:trPr>
        <w:tc>
          <w:tcPr>
            <w:tcW w:w="3372" w:type="dxa"/>
          </w:tcPr>
          <w:p w14:paraId="59F8B9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5E500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48E3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519FB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BD067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52BE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EB6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8B21B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C97FE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3C8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49C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3311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992DA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479B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8E6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29847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83721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5FCD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F39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E4B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CB06F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D82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9A4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C20D1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7BE088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599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077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7C2AB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7F19F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00ADA8E" w14:textId="77777777" w:rsidTr="00503750">
        <w:tc>
          <w:tcPr>
            <w:tcW w:w="2835" w:type="dxa"/>
            <w:vAlign w:val="center"/>
          </w:tcPr>
          <w:p w14:paraId="471362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DA796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1344E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EAD01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E2016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4B31A9" w14:textId="77777777" w:rsidTr="00503750">
        <w:tc>
          <w:tcPr>
            <w:tcW w:w="2835" w:type="dxa"/>
          </w:tcPr>
          <w:p w14:paraId="3B6F2E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5FC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60E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57A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1B5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63A874" w14:textId="77777777" w:rsidTr="00503750">
        <w:tc>
          <w:tcPr>
            <w:tcW w:w="2835" w:type="dxa"/>
          </w:tcPr>
          <w:p w14:paraId="41BD0F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035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A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25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7C2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178286" w14:textId="77777777" w:rsidTr="00503750">
        <w:tc>
          <w:tcPr>
            <w:tcW w:w="2835" w:type="dxa"/>
          </w:tcPr>
          <w:p w14:paraId="5B421F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2D02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44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12F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732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CA0D45" w14:textId="77777777" w:rsidTr="00503750">
        <w:tc>
          <w:tcPr>
            <w:tcW w:w="2835" w:type="dxa"/>
            <w:vAlign w:val="center"/>
          </w:tcPr>
          <w:p w14:paraId="7FF751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DF32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68E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B5B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91C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60F756" w14:textId="77777777" w:rsidTr="00503750">
        <w:tc>
          <w:tcPr>
            <w:tcW w:w="2835" w:type="dxa"/>
            <w:vAlign w:val="center"/>
          </w:tcPr>
          <w:p w14:paraId="2D6BFE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071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27F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534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6F7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78E7C1" w14:textId="77777777" w:rsidTr="00503750">
        <w:tc>
          <w:tcPr>
            <w:tcW w:w="2835" w:type="dxa"/>
          </w:tcPr>
          <w:p w14:paraId="74FD89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DA0B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3A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7BD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CEB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2BAC73" w14:textId="77777777" w:rsidTr="00503750">
        <w:tc>
          <w:tcPr>
            <w:tcW w:w="2835" w:type="dxa"/>
          </w:tcPr>
          <w:p w14:paraId="655F91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E574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941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9A1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02E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8E23AF" w14:textId="77777777" w:rsidTr="00503750">
        <w:tc>
          <w:tcPr>
            <w:tcW w:w="2835" w:type="dxa"/>
          </w:tcPr>
          <w:p w14:paraId="4C83AE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2D73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CAD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FEB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1FB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FBAD32" w14:textId="77777777" w:rsidR="00944C3D" w:rsidRDefault="00944C3D" w:rsidP="00944C3D">
      <w:pPr>
        <w:rPr>
          <w:rFonts w:ascii="Arial" w:hAnsi="Arial"/>
          <w:b/>
        </w:rPr>
      </w:pPr>
    </w:p>
    <w:p w14:paraId="383008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B7377F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5C76A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E56D0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38D1B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75E43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65810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9C0C522" w14:textId="77777777" w:rsidTr="00503750">
        <w:trPr>
          <w:trHeight w:val="443"/>
        </w:trPr>
        <w:tc>
          <w:tcPr>
            <w:tcW w:w="2560" w:type="dxa"/>
          </w:tcPr>
          <w:p w14:paraId="77CEBC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1147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289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7E9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8C0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500E8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35777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7F1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65B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C795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66D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24C73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B4A0F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32EA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053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87D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361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3BA30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7FA21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1DF4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DDC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FAA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AA5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EA7E6B" w14:textId="77777777" w:rsidR="00944C3D" w:rsidRDefault="00944C3D" w:rsidP="00944C3D">
      <w:pPr>
        <w:rPr>
          <w:rFonts w:ascii="Arial" w:hAnsi="Arial"/>
          <w:b/>
        </w:rPr>
      </w:pPr>
    </w:p>
    <w:p w14:paraId="260082CC" w14:textId="77777777" w:rsidR="00944C3D" w:rsidRDefault="00944C3D" w:rsidP="00944C3D">
      <w:pPr>
        <w:rPr>
          <w:rFonts w:ascii="Arial" w:hAnsi="Arial"/>
          <w:b/>
        </w:rPr>
      </w:pPr>
    </w:p>
    <w:p w14:paraId="7CA6A13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F841519" w14:textId="77777777" w:rsidR="00944C3D" w:rsidRDefault="00944C3D" w:rsidP="00944C3D">
      <w:pPr>
        <w:rPr>
          <w:rFonts w:ascii="Arial" w:hAnsi="Arial"/>
          <w:b/>
        </w:rPr>
      </w:pPr>
    </w:p>
    <w:p w14:paraId="292A30A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6B33A9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29874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DB7F8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5CDE4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8502E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DC7C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915D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AEFF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03AF4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CDB1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30F3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40893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EBFA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067B6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5C564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B1F4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E3A29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FE0EA6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214496A" w14:textId="77777777" w:rsidTr="00503750">
        <w:trPr>
          <w:trHeight w:val="677"/>
        </w:trPr>
        <w:tc>
          <w:tcPr>
            <w:tcW w:w="3358" w:type="dxa"/>
          </w:tcPr>
          <w:p w14:paraId="128C19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3C883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E7463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2B75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5139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A19D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AB8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87983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40D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CC0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F5F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ADB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E79D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0819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A2B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FD34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4D54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8B28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F05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847B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49EAE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C51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F66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437F4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7A6F5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0D6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5F5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778B3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2543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438B14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9F5D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DBD9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4F546E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F5EF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EE07B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3CF36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0AF03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21A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AC68F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8528D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204EA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4364F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A85D34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06A8B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82C2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F34B74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86CA2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AB09D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89A2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22E02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468D6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507F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B33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F0A9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EFEB9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D1B4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923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214BC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FD73E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8BF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634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53926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65200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8AA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374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9A794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24E6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9CD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2A5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2CC0D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EDC1C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A16871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330D8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3E6BA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A084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86BB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48CD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D0DF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EB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EBEAA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E38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8143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81B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7831F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963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4F4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98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211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20FF6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2F41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E68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812CC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DAFCF1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A92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6AE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9ED3C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2FA08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D4AD6A6" w14:textId="77777777" w:rsidTr="00503750">
        <w:tc>
          <w:tcPr>
            <w:tcW w:w="3686" w:type="dxa"/>
            <w:vAlign w:val="center"/>
          </w:tcPr>
          <w:p w14:paraId="312E76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9401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F1755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A93F5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1995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8402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66A6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F6E68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311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087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ACAA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E626E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F60D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810A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8AFB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865D4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26FBD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3CB263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B46C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C23E5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29C3CC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EDE95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C25BF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F3440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10844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D39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4AD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D49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60787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7AEC4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6AB9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E11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CC0DA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F9D6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A9F3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481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A5398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C34D9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99F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FFC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48CCF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69C712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AE4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EF2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EAF9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6B620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9BA87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844AE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99C17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29F67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91E5B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E3E6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B092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0DC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9F5E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9085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4F7A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42E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926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BE02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1C5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F311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C32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6581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31D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2C78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EF12A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4AB1A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1CA163" w14:textId="77777777" w:rsidR="00944C3D" w:rsidRDefault="00944C3D" w:rsidP="00944C3D">
      <w:pPr>
        <w:rPr>
          <w:sz w:val="22"/>
          <w:szCs w:val="22"/>
        </w:rPr>
      </w:pPr>
    </w:p>
    <w:p w14:paraId="51683832" w14:textId="77777777" w:rsidR="00944C3D" w:rsidRDefault="00944C3D" w:rsidP="00944C3D">
      <w:pPr>
        <w:rPr>
          <w:sz w:val="22"/>
          <w:szCs w:val="22"/>
        </w:rPr>
      </w:pPr>
    </w:p>
    <w:p w14:paraId="2640AF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AA7284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9C1A6E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52BD3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2B7C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611C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8088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D6DBC3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6EF92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FD981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64844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48A366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5DB23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2FB9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A31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986D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55581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C646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1B3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CCE71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AF67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01EC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011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8F6C4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C937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700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462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AD9E6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B3A36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353B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68A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3773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A1FC2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54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D14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A65CF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751258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F1A7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F82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498F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00DF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1063E2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09D4AE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D4EFB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079C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FF29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8C2C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793F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7AB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717B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DEF3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92B1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745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C52B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A1B4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0832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92A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4C069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17A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9368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373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6694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A6DC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6E9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FDD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1167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4FD80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F1FF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AD1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1D1F3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AC486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759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66C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440E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EA25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5BF61A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A1307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1C81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BA5B82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F96B9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466F2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D2425C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ECA3C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921C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B521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B998370" w14:textId="77777777" w:rsidR="00944C3D" w:rsidRPr="003607F0" w:rsidRDefault="00944C3D" w:rsidP="00944C3D"/>
    <w:p w14:paraId="7B545147" w14:textId="77777777" w:rsidR="00F47675" w:rsidRPr="00944C3D" w:rsidRDefault="00F47675" w:rsidP="00944C3D"/>
    <w:sectPr w:rsidR="00F47675" w:rsidRPr="00944C3D" w:rsidSect="005D4B48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ADF3" w14:textId="77777777" w:rsidR="005D4B48" w:rsidRDefault="005D4B48">
      <w:r>
        <w:separator/>
      </w:r>
    </w:p>
  </w:endnote>
  <w:endnote w:type="continuationSeparator" w:id="0">
    <w:p w14:paraId="3887FCCE" w14:textId="77777777" w:rsidR="005D4B48" w:rsidRDefault="005D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63C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0C16C5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5E9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387D6E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372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E549CE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0770" w14:textId="77777777" w:rsidR="005D4B48" w:rsidRDefault="005D4B48">
      <w:r>
        <w:separator/>
      </w:r>
    </w:p>
  </w:footnote>
  <w:footnote w:type="continuationSeparator" w:id="0">
    <w:p w14:paraId="02F2573C" w14:textId="77777777" w:rsidR="005D4B48" w:rsidRDefault="005D4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145180">
    <w:abstractNumId w:val="13"/>
  </w:num>
  <w:num w:numId="2" w16cid:durableId="1474523105">
    <w:abstractNumId w:val="17"/>
  </w:num>
  <w:num w:numId="3" w16cid:durableId="354161775">
    <w:abstractNumId w:val="8"/>
  </w:num>
  <w:num w:numId="4" w16cid:durableId="1804228574">
    <w:abstractNumId w:val="7"/>
  </w:num>
  <w:num w:numId="5" w16cid:durableId="937168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697315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8331409">
    <w:abstractNumId w:val="20"/>
  </w:num>
  <w:num w:numId="8" w16cid:durableId="1525636917">
    <w:abstractNumId w:val="10"/>
  </w:num>
  <w:num w:numId="9" w16cid:durableId="947396138">
    <w:abstractNumId w:val="0"/>
  </w:num>
  <w:num w:numId="10" w16cid:durableId="1234047277">
    <w:abstractNumId w:val="19"/>
  </w:num>
  <w:num w:numId="11" w16cid:durableId="1564171674">
    <w:abstractNumId w:val="6"/>
  </w:num>
  <w:num w:numId="12" w16cid:durableId="167912829">
    <w:abstractNumId w:val="9"/>
  </w:num>
  <w:num w:numId="13" w16cid:durableId="1779714438">
    <w:abstractNumId w:val="12"/>
  </w:num>
  <w:num w:numId="14" w16cid:durableId="836262168">
    <w:abstractNumId w:val="15"/>
  </w:num>
  <w:num w:numId="15" w16cid:durableId="1930000680">
    <w:abstractNumId w:val="14"/>
  </w:num>
  <w:num w:numId="16" w16cid:durableId="1740597427">
    <w:abstractNumId w:val="2"/>
  </w:num>
  <w:num w:numId="17" w16cid:durableId="1783693727">
    <w:abstractNumId w:val="4"/>
  </w:num>
  <w:num w:numId="18" w16cid:durableId="995450452">
    <w:abstractNumId w:val="11"/>
  </w:num>
  <w:num w:numId="19" w16cid:durableId="1120958864">
    <w:abstractNumId w:val="5"/>
  </w:num>
  <w:num w:numId="20" w16cid:durableId="279342726">
    <w:abstractNumId w:val="18"/>
  </w:num>
  <w:num w:numId="21" w16cid:durableId="189126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26011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4C1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B460F"/>
    <w:rsid w:val="005C6EF7"/>
    <w:rsid w:val="005D44A5"/>
    <w:rsid w:val="005D4B48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2BB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77A41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5BB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0790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298"/>
    <w:rsid w:val="00D15B3A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51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E1C1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9EA7-98AD-467E-85E0-5314CABD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32643</Characters>
  <Application>Microsoft Office Word</Application>
  <DocSecurity>0</DocSecurity>
  <Lines>272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2025-03-12T08:47:00Z</dcterms:created>
  <dcterms:modified xsi:type="dcterms:W3CDTF">2025-03-12T08:47:00Z</dcterms:modified>
</cp:coreProperties>
</file>