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630D37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9C9A3" w14:textId="77777777" w:rsidR="00944C3D" w:rsidRPr="00ED0163" w:rsidRDefault="00201F49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95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ED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B4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3D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E3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45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EA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32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99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D9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73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5C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5B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A5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B7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E4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7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C5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82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39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28A80A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0980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1E3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43B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98A5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6D6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2A7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A272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E20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F8B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8A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05E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482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990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A2B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8C9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BE7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CF4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580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2337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1E6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053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CD6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F15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A07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CA1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2DD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F19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E31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1A8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2C1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3EA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668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9EB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E9DDC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5B0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6BC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77F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562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7CA7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433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10A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98A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AE4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C84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A9E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82D4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FF4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2E5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80D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808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8C9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77F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A0F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E56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DF5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51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04F4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72C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8A3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03A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C89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6BF0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BC8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47B9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97FC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EEB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007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5DEBB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FC7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3C5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DD2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116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98D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FBE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6A36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7DE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21A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B960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4B4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AAC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295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3CE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381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518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6C9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8F6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8C6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3F4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9BA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E68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680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F55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02F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586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DCE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440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A9E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28A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C12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F1E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8B6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08D1F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D46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992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4B9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B6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740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8AD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5D6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13F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BBC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3BC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51D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1C8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BF8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611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9C2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682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A8E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50E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8A3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F8F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D6F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029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FBC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46C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971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BC5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236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690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96D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608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BC7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A12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A29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C5FB3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FE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7F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2C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663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148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3B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596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2D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E8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65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34A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5B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BE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EE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12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3C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BA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30A7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46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D3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16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7B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53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D5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18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426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8BD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C8E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9FA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A77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489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059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FDA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44C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FA1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871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8588E3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13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D8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BE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22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4D102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84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12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76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63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A3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A9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EB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2B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B6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34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74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F3515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439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D7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0C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53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9E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7E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08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E9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7B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0F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83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A5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C3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D3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50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6BFF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23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CD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86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B6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F9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95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D5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B9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5F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DC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08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39EF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65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BE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17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E5C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7B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54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D5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1D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B4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99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E1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AB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13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601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EE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4886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9B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05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9A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35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63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E8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59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1D37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9B08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6FFE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A3B289" w14:textId="729AF3AB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201F49">
              <w:rPr>
                <w:rFonts w:ascii="Arial" w:hAnsi="Arial"/>
                <w:lang w:eastAsia="sk-SK"/>
              </w:rPr>
              <w:t>2</w:t>
            </w:r>
            <w:r w:rsidR="001F1255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4EA0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36B4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7875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FFAC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5A7C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12E6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E852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7118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8D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8A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4A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9A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33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D2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5B66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F5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31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36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B0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5D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B3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F55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39B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62E4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774A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97CD5B8" wp14:editId="751FD85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B6F5DE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42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C9DD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4E9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7BB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22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D9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BC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71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B9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D1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D5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6C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42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4E8DF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E85B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2CABA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A164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1BAB1E1" wp14:editId="5246FAC0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B003F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80E74D1" wp14:editId="2DA419F8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845630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B8500BC" wp14:editId="0879E446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8D06D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736F8D8" wp14:editId="22F53EC7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4D8C4F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57616A2" wp14:editId="0E4F237D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89A67F" w14:textId="6199236E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201F49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1F1255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7616A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389A67F" w14:textId="6199236E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201F49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1F1255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D1135B3" wp14:editId="6845CBD9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D4F4C8" w14:textId="20AC764C" w:rsidR="000B647F" w:rsidRDefault="0099716A" w:rsidP="00944C3D">
                                  <w:r>
                                    <w:t>20</w:t>
                                  </w:r>
                                  <w:r w:rsidR="00201F49">
                                    <w:t>2</w:t>
                                  </w:r>
                                  <w:r w:rsidR="001F1255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1135B3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CD4F4C8" w14:textId="20AC764C" w:rsidR="000B647F" w:rsidRDefault="0099716A" w:rsidP="00944C3D">
                            <w:r>
                              <w:t>20</w:t>
                            </w:r>
                            <w:r w:rsidR="00201F49">
                              <w:t>2</w:t>
                            </w:r>
                            <w:r w:rsidR="001F1255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8AA2A08" wp14:editId="131B6BD2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81B1D0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B26575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8F0CC5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8DC007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E0414E2" wp14:editId="1DA1E16B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A803AD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6518C01" wp14:editId="6174DCCD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0F94AA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478787" wp14:editId="622724D3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82958B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2BCAA3E" wp14:editId="6ADBBC1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B51ECF" w14:textId="485F121E" w:rsidR="000B647F" w:rsidRDefault="0099716A" w:rsidP="00944C3D">
                                  <w:r>
                                    <w:t>20</w:t>
                                  </w:r>
                                  <w:r w:rsidR="00201F49">
                                    <w:t>22</w:t>
                                  </w:r>
                                  <w:r w:rsidR="001F1255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BCAA3E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9B51ECF" w14:textId="485F121E" w:rsidR="000B647F" w:rsidRDefault="0099716A" w:rsidP="00944C3D">
                            <w:r>
                              <w:t>20</w:t>
                            </w:r>
                            <w:r w:rsidR="00201F49">
                              <w:t>22</w:t>
                            </w:r>
                            <w:r w:rsidR="001F1255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ACC1866" wp14:editId="52D0CAB5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B8E443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EFD70CD" wp14:editId="4BDD234A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6E1D62" w14:textId="247F72AD" w:rsidR="000B647F" w:rsidRDefault="0099716A" w:rsidP="00944C3D">
                                  <w:r>
                                    <w:t>20</w:t>
                                  </w:r>
                                  <w:r w:rsidR="00201F49">
                                    <w:t>2</w:t>
                                  </w:r>
                                  <w:r w:rsidR="001F1255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FD70CD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B6E1D62" w14:textId="247F72AD" w:rsidR="000B647F" w:rsidRDefault="0099716A" w:rsidP="00944C3D">
                            <w:r>
                              <w:t>20</w:t>
                            </w:r>
                            <w:r w:rsidR="00201F49">
                              <w:t>2</w:t>
                            </w:r>
                            <w:r w:rsidR="001F1255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D9FBE46" wp14:editId="74536EF3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E76D0D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0BC84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E0F11DA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31E2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27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B2D2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81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BC4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52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0E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72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70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EB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24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76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E3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B2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7F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E3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F5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82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0C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78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EB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F1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96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0F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B4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7F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EAC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2DDC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08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C61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154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D2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C8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8B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F7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DA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12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33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D5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D5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41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71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34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E1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1E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90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69D3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9B66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8219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DFF0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D0FD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5D80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DDA2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75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35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83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87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67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F2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1E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8F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31F2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01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34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F1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6B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94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DE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E0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AF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C0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46F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72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8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FF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C6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C1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E1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C0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A1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ED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1A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F41F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0A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17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07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E7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2E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D8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97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12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4D83E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E0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83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44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E5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53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C7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1B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DF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D0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90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57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84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6A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1B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24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4A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3A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04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D7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77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834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7F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01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8C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6B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60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E0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06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B449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B2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1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3F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99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F3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D4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EA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E2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99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1D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86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61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D6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FF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23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DB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8C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A7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290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A05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735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BA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4E0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972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EED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2E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05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35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4A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7A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64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11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C4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2D507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02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C1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90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DD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5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06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34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E7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66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D0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C0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95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F3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40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4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88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4A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13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A1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F90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927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377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5B7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F3E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B27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D32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43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29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A25F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46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DF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FD4534B" wp14:editId="4F8C373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A4383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7C9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FEC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51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CD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AA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79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D2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74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DF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5B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11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92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7E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F4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43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C5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0F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3F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3D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2C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86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3D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9E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4F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01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EC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95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7A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709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68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69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0A56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5ABF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E1BE3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4A8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F1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12E2F90" wp14:editId="73E37C3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B547BE" w14:textId="0EE0EF49" w:rsidR="000B647F" w:rsidRPr="00391121" w:rsidRDefault="00201F4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36122394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2E2F90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V0kn4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66B547BE" w14:textId="0EE0EF49" w:rsidR="000B647F" w:rsidRPr="00391121" w:rsidRDefault="00201F4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36122394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50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CA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A8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50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2D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6B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B8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B2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4F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920CF5F" wp14:editId="7AC072B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B58F2" w14:textId="341E38E7" w:rsidR="000B647F" w:rsidRPr="00391121" w:rsidRDefault="005E41E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</w:t>
                                  </w:r>
                                  <w:r w:rsidR="00201F49">
                                    <w:rPr>
                                      <w:rFonts w:ascii="Arial" w:hAnsi="Arial" w:cs="Arial"/>
                                    </w:rPr>
                                    <w:t>1569363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20CF5F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NPbvpx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3AB58F2" w14:textId="341E38E7" w:rsidR="000B647F" w:rsidRPr="00391121" w:rsidRDefault="005E41E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 w:rsidR="00201F49">
                              <w:rPr>
                                <w:rFonts w:ascii="Arial" w:hAnsi="Arial" w:cs="Arial"/>
                              </w:rPr>
                              <w:t>1569363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73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1E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A1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A8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BA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D6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E2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67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6F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6C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79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67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2E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D2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4F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D3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A049C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9D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2E450E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008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DF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42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50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3A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10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8E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1C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A9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A9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BE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9D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DC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75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9B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A8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4450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B6D7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E2A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D3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3FD8C0E" wp14:editId="70F2CA2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FE8D49" w14:textId="00F37DFE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5E41E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proofErr w:type="spellStart"/>
                                  <w:r w:rsidR="00201F49">
                                    <w:rPr>
                                      <w:rFonts w:ascii="Arial" w:hAnsi="Arial" w:cs="Arial"/>
                                    </w:rPr>
                                    <w:t>G.Goliana</w:t>
                                  </w:r>
                                  <w:proofErr w:type="spellEnd"/>
                                  <w:r w:rsidR="00201F4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FD8C0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1y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l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C/o/XI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58FE8D49" w14:textId="00F37DFE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5E41E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201F49">
                              <w:rPr>
                                <w:rFonts w:ascii="Arial" w:hAnsi="Arial" w:cs="Arial"/>
                              </w:rPr>
                              <w:t>G.Goliana</w:t>
                            </w:r>
                            <w:proofErr w:type="spellEnd"/>
                            <w:r w:rsidR="00201F4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5F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71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6A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F1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DF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F1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CA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07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D9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32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5E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C5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81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1FC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39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20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BD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D6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0C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07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F3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E8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CF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6B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4A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71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42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B4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93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74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20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5A8A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54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B25FA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50D8D5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3F46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9D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01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AF5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C6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00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F7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12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A1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78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F1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FE9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24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20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75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E6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85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99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BE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FB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ED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73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CD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6D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D99CB6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BF4E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D41340C" wp14:editId="397685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CD4549" w14:textId="7D77DE34" w:rsidR="000B647F" w:rsidRPr="00391121" w:rsidRDefault="00201F4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Gen.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Goliana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41340C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">
                      <v:textbox>
                        <w:txbxContent>
                          <w:p w14:paraId="7CCD4549" w14:textId="7D77DE34" w:rsidR="000B647F" w:rsidRPr="00391121" w:rsidRDefault="00201F4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Gen.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Goliana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6DE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CF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DE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E3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6C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72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F1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1A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1E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19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F3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B7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4A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E0C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9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3A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A5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2DD20FF" wp14:editId="4847955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9F307A" w14:textId="1B99AE38" w:rsidR="000B647F" w:rsidRDefault="00201F49" w:rsidP="00944C3D">
                                  <w:r>
                                    <w:t>1539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DD20FF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Cj9RPl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69F307A" w14:textId="1B99AE38" w:rsidR="000B647F" w:rsidRDefault="00201F49" w:rsidP="00944C3D">
                            <w:r>
                              <w:t>1539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BD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BD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E5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75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D0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61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273E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D9AF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F0E5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623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C912F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9E897B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D3978CE" wp14:editId="20DC723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7D80EB" w14:textId="05A18B80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201F49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3978CE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mP8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J5c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qdmP8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157D80EB" w14:textId="05A18B80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201F49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41794A8" wp14:editId="57AECC98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74B75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B11447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7C5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1B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0D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5030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6D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2D22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7EBBBB5" wp14:editId="598CFC73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15ABA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A7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6D4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5F78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A5F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220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564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4F5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65811C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BAF877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0BD9E9F" wp14:editId="557B013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87960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7EDB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5A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D1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5E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61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8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65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4D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E9FF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3A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F6646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E77400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FDF25C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AEB8C4D" wp14:editId="69724B9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51FC8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B82A3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38564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538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3AB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93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80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F5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9F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CD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FE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86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E5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04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0F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3A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0A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A3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1F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A8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73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AC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13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63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65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A9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535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16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26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87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D7B2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FE3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75C8C5A" w14:textId="604AB6E9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201F49">
              <w:rPr>
                <w:rFonts w:ascii="Arial" w:hAnsi="Arial"/>
                <w:lang w:eastAsia="sk-SK"/>
              </w:rPr>
              <w:t>27.2.202</w:t>
            </w:r>
            <w:r w:rsidR="001F1255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4811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6637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1EB95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30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5B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1F70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E08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4E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09C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BB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13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2110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45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2304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34E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1D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91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11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F2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BF14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6F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657E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5FD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D07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35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07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D7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2105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D1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BDB2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A09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90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D89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53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B0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BAA8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A1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951B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763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87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A3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6F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2A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DF63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FA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26F3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5AF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81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33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62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018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0729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26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08512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497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53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C5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40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BF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99CD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BD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63B2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CF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7B89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EA1EAE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4BC61A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9FBFC9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31534E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DA747C6" w14:textId="77777777" w:rsidR="00201F49" w:rsidRDefault="00201F49" w:rsidP="00503750">
            <w:pPr>
              <w:rPr>
                <w:rFonts w:ascii="Arial" w:hAnsi="Arial"/>
                <w:lang w:eastAsia="sk-SK"/>
              </w:rPr>
            </w:pPr>
          </w:p>
          <w:p w14:paraId="2F9B167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BB90AC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4DF355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20DCAD4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B1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E9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20F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AE8943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8B7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B2D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8FE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9C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FE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14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28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6E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84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83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2E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B3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5B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8A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0F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18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17B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C2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7B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31F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9D2D3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9C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6B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BD1B26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26B53B3C" w14:textId="77777777" w:rsidR="00944C3D" w:rsidRDefault="00944C3D" w:rsidP="00944C3D">
      <w:pPr>
        <w:rPr>
          <w:rFonts w:ascii="Arial" w:hAnsi="Arial"/>
        </w:rPr>
      </w:pPr>
    </w:p>
    <w:p w14:paraId="11AE3A4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3FE6239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10B19E5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1ED435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63CBEE3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7373EE57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7BBDCFD2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18B84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06DD1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0099C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44D726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BDA9EAE" w14:textId="5E6BB8D8" w:rsidR="00944C3D" w:rsidRPr="008D0433" w:rsidRDefault="00201F4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Lukáš Matejka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D06488F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51A7D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539EE5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A2A26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E128F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91DCD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005583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2E036F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4D22B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DE631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EDD5A2E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CD97D8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EB0EC8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46E93B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126A96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33CC16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CD4A49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4BB5821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23095AC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A683F79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3CEABD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146F05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239B1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61D33F9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C57F1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4E81FE2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781BE954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69C735B1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03C4C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45DAA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863DA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CE7479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A63B4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DFE13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731E2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E5915B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5E5739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356D9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5E87B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05F40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B6F6B3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C70F014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3B6F399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CAC279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377EB73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A90971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800E7A7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5C3E881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7BB79FF" w14:textId="659F1301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201F49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4E44235F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70DD765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0A8E69E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90CF6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6147A7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50089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DEA02C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AA42E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7A3CA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1A54F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BB581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57A7B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6D5D9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51077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D9F9E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52F71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80EF6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1135C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55101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958631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EDEE795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8674B1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DB8BD3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340F87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1E88101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4DE4B1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3EF3EAE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E8689B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A5CF78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B90168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41BC62C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32729B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0772F4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75CED9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31381F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1E6CA3F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8DBE58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3702050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638796D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3B37466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3A5F816F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76855E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757E68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0D7C55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75F105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2C79B3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CF558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B47F3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2549A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2B0C6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10527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E9A40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EA1DA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245B5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76245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C4ACD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D3907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FE1E3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7DC38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6633A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07863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F2817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02660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B55C0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3CE86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69FE98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4CB4F9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5E3A1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8A762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884E5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58F46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DA4A51A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05EAB31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0ADA3AFD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115BA9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9A5673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976643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DEEFEF3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4B784D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713BA0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AE6475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609301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214C2B38" w14:textId="77777777" w:rsidTr="00503750">
        <w:tc>
          <w:tcPr>
            <w:tcW w:w="2302" w:type="dxa"/>
            <w:vAlign w:val="center"/>
          </w:tcPr>
          <w:p w14:paraId="59866FF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5833F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7284F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06E2E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DED1B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C4ACA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C3B31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5F774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895CA6C" w14:textId="77777777" w:rsidTr="00503750">
        <w:tc>
          <w:tcPr>
            <w:tcW w:w="15593" w:type="dxa"/>
            <w:gridSpan w:val="8"/>
            <w:vAlign w:val="center"/>
          </w:tcPr>
          <w:p w14:paraId="0222B5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4B623E3" w14:textId="77777777" w:rsidTr="00503750">
        <w:tc>
          <w:tcPr>
            <w:tcW w:w="2302" w:type="dxa"/>
            <w:vAlign w:val="center"/>
          </w:tcPr>
          <w:p w14:paraId="758345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81B00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C2E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9351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E50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452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98B2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FA20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AB8CB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A8B5C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F7724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8BBE5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5E2D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0218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3A9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40C8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5ADB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4933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E4219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8E3C4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4EAE1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E240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C169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01E7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1724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D855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1A3AF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15C15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4B954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4FE23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492ED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A4C0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27668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8AD6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5A09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D431AE4" w14:textId="77777777" w:rsidTr="00503750">
        <w:tc>
          <w:tcPr>
            <w:tcW w:w="2302" w:type="dxa"/>
            <w:vAlign w:val="center"/>
          </w:tcPr>
          <w:p w14:paraId="0E562B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ACE64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F153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1ED0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2A7E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46D4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5B98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FDB6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32F59E" w14:textId="77777777" w:rsidTr="00503750">
        <w:tc>
          <w:tcPr>
            <w:tcW w:w="15593" w:type="dxa"/>
            <w:gridSpan w:val="8"/>
            <w:vAlign w:val="center"/>
          </w:tcPr>
          <w:p w14:paraId="226B73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4C9CA45" w14:textId="77777777" w:rsidTr="00503750">
        <w:tc>
          <w:tcPr>
            <w:tcW w:w="2302" w:type="dxa"/>
            <w:vAlign w:val="center"/>
          </w:tcPr>
          <w:p w14:paraId="31055B0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5830B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6921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3EA2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EDC8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2128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C2892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B9596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34DC2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C618A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4FA6F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895D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E562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F550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207E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AE4E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D0D1D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0317A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5EDD9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0C277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F69F3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9CBE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391A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EB3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C18C1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CC852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32A673" w14:textId="77777777" w:rsidTr="00503750">
        <w:tc>
          <w:tcPr>
            <w:tcW w:w="2302" w:type="dxa"/>
            <w:vAlign w:val="center"/>
          </w:tcPr>
          <w:p w14:paraId="1DAF11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03E24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B0EF3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8E07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B5DC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CE94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26E7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87CBB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60A5AB" w14:textId="77777777" w:rsidTr="00503750">
        <w:tc>
          <w:tcPr>
            <w:tcW w:w="15593" w:type="dxa"/>
            <w:gridSpan w:val="8"/>
            <w:vAlign w:val="center"/>
          </w:tcPr>
          <w:p w14:paraId="762848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25F6979" w14:textId="77777777" w:rsidTr="00503750">
        <w:tc>
          <w:tcPr>
            <w:tcW w:w="2302" w:type="dxa"/>
            <w:vAlign w:val="center"/>
          </w:tcPr>
          <w:p w14:paraId="50C032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85712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F7987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5721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A995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C63B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EE2B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126F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303D48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15E06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F31D0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288D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BDE8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998D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D4EB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5C06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913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1DC1D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7ABB6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800B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40D9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D5D7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B332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A313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298E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4CB0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C80DC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6A29D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7856C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A303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C5F1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A94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7727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40E2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2B64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472850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2C47EF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DDEA7A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FE25E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A4E56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541F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58AC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EDAE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41A3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1D4F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85D2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5C88EC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1D28E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5AEE6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1DB31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0DBD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1A51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ADA5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B603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ABA1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FFD93A9" w14:textId="77777777" w:rsidR="00944C3D" w:rsidRDefault="00944C3D" w:rsidP="00944C3D">
      <w:pPr>
        <w:rPr>
          <w:rFonts w:ascii="Arial" w:hAnsi="Arial"/>
          <w:b/>
        </w:rPr>
      </w:pPr>
    </w:p>
    <w:p w14:paraId="2E1690A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62B22557" w14:textId="77777777" w:rsidTr="00503750">
        <w:tc>
          <w:tcPr>
            <w:tcW w:w="1944" w:type="dxa"/>
            <w:vAlign w:val="center"/>
          </w:tcPr>
          <w:p w14:paraId="32B799A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88F61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F91F7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DBF15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6BAB5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3C03A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0986E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2C187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585FF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09A5B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CA7B4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8CFB0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B0DF813" w14:textId="77777777" w:rsidTr="00503750">
        <w:tc>
          <w:tcPr>
            <w:tcW w:w="15685" w:type="dxa"/>
            <w:gridSpan w:val="12"/>
            <w:vAlign w:val="center"/>
          </w:tcPr>
          <w:p w14:paraId="674F5F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AA0183E" w14:textId="77777777" w:rsidTr="00503750">
        <w:tc>
          <w:tcPr>
            <w:tcW w:w="1944" w:type="dxa"/>
            <w:vAlign w:val="center"/>
          </w:tcPr>
          <w:p w14:paraId="11F2D2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B7AFF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8ADC9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E0545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B533E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38194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2904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99AAA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D813F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70AF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0354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C500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32326E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0ACEBF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8903F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0E127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A9F2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ADA0D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A511E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04A1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B68A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F76F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700A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64066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FAD16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04A1C2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6C568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E43D5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B622F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D623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216A4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C246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9E3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F92C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4220B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1D3F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217D3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70698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D73EA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3BE8A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FDA40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2EB1B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96FC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B5E40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9CB3E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52425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6CE66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7518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E7A1C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DA6B8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FF547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44F83F4" w14:textId="77777777" w:rsidTr="00503750">
        <w:tc>
          <w:tcPr>
            <w:tcW w:w="1944" w:type="dxa"/>
            <w:vAlign w:val="center"/>
          </w:tcPr>
          <w:p w14:paraId="0F8B57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FAF34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F7E1C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41BC4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83D99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E3BF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E835C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82CC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F273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4372C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3A691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836AB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788572" w14:textId="77777777" w:rsidTr="00503750">
        <w:tc>
          <w:tcPr>
            <w:tcW w:w="15685" w:type="dxa"/>
            <w:gridSpan w:val="12"/>
            <w:vAlign w:val="center"/>
          </w:tcPr>
          <w:p w14:paraId="1985EA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4B05BF2" w14:textId="77777777" w:rsidTr="00503750">
        <w:tc>
          <w:tcPr>
            <w:tcW w:w="1944" w:type="dxa"/>
            <w:vAlign w:val="center"/>
          </w:tcPr>
          <w:p w14:paraId="47A44B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EB3C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F6F34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46A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E36D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7E7DB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4D915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3E4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1282F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B93A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5F37A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8A3F3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85116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CC410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8A8CB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E8CC1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8DFE5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07C48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0706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91BB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E3B2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4AF5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B1BC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1A119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C5D76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6FA59C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3F88A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0E1AA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C6100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06BDC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A0A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7842A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4644E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22D4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E4E08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2A3DA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2FAF2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03E7D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A19BF2" w14:textId="77777777" w:rsidTr="00503750">
        <w:tc>
          <w:tcPr>
            <w:tcW w:w="1944" w:type="dxa"/>
            <w:vAlign w:val="center"/>
          </w:tcPr>
          <w:p w14:paraId="4E3124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E427F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117A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19769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8A740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5391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374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8F88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8844A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195F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67934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2D201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16A8F9" w14:textId="77777777" w:rsidTr="00503750">
        <w:tc>
          <w:tcPr>
            <w:tcW w:w="15685" w:type="dxa"/>
            <w:gridSpan w:val="12"/>
            <w:vAlign w:val="center"/>
          </w:tcPr>
          <w:p w14:paraId="1BE876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BDB4AF9" w14:textId="77777777" w:rsidTr="00503750">
        <w:tc>
          <w:tcPr>
            <w:tcW w:w="1944" w:type="dxa"/>
            <w:vAlign w:val="center"/>
          </w:tcPr>
          <w:p w14:paraId="405D33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281DD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B241D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259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B10B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0678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3FB3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AD6DC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DE4B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E0E99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233C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FC4CC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F57605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6D808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8DE16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B241D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8710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F83E8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7BA7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CD4F4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C2EB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C200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ACBA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6857D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A3D5B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90955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9BD6A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29ED0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C413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A2B6D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F1028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9EC10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3D1B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6240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B3F31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59BC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9341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749E9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3E0FD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ABD23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5167E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B0C49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17845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1F19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A1A32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A170E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18EAE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9C543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C57F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6B2CF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4E153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90D295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EF3A86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24E79E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2EB83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01E02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A651F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48442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F6BF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2222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8A17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1A4E5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E17CE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585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30819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8C6EB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3F2AA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7A6FD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C5A60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2246C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A6176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16AB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8CE7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ECA8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FFC9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EA2D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8EEAD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77AAB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807A4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5331D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4ABC64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CE30622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49E3E7F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C6F2CD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01893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F08623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745F6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215F2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E4CC5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FACF6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97D60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2FE01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97FA8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173FF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F640FA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59B52D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6ABAC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C27A75D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84C6DE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9202E1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7203B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A9504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1D450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37E533F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4295E7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BE0DD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CB053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456F2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04C64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DA5B5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94077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194AB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7C509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CF802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17DE7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354F56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57217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D0315B9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42ACDE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7CCDA7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89628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3A63A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B127D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F6692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031B3C6" w14:textId="77777777" w:rsidTr="00503750">
        <w:trPr>
          <w:trHeight w:val="1073"/>
        </w:trPr>
        <w:tc>
          <w:tcPr>
            <w:tcW w:w="3614" w:type="dxa"/>
            <w:vMerge/>
          </w:tcPr>
          <w:p w14:paraId="7A6555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C9527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12AFF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9902A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AC4C7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A159D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A40BA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6BC6437" w14:textId="77777777" w:rsidTr="00503750">
        <w:trPr>
          <w:trHeight w:val="283"/>
        </w:trPr>
        <w:tc>
          <w:tcPr>
            <w:tcW w:w="3614" w:type="dxa"/>
          </w:tcPr>
          <w:p w14:paraId="0DCA6B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9852C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51917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EAE58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17BD0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5FBF0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D3FE1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C286616" w14:textId="77777777" w:rsidTr="00503750">
        <w:trPr>
          <w:trHeight w:val="283"/>
        </w:trPr>
        <w:tc>
          <w:tcPr>
            <w:tcW w:w="3614" w:type="dxa"/>
          </w:tcPr>
          <w:p w14:paraId="645D80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20C05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246C1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F679D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52287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B07E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5FFA9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B0FF4A4" w14:textId="77777777" w:rsidTr="00503750">
        <w:trPr>
          <w:trHeight w:val="283"/>
        </w:trPr>
        <w:tc>
          <w:tcPr>
            <w:tcW w:w="3614" w:type="dxa"/>
          </w:tcPr>
          <w:p w14:paraId="74E12F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DE4AB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89B18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10D0A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C61F9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5B0AB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BC12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E293F6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F72F83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1952FEEB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8A911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15F1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9CE70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FCDD8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70537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2E286F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0468C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D925C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2F057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5A6FC7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0A493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1B1E9F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2308AB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B4689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1EE9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FB7A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970F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3FAE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0B51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369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1374D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8C305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169F0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83BCE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80A9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E751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93A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76C6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9B62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1D22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1C0AB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6FDF0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82660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357B1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320D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41DB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9C89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4924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10D9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5A4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6140E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60606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0CB3E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0310C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4C7E1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331AC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3B7D3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E2B9F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AA092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D32D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1A343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3CF280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60563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DD973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233E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2118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B1FC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3D7A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88DC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26C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6C9B9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3311A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D40AC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A736BE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338852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A587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FE50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73DE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1C80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7144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62E0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5807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4123B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9F3A5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FF73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B112F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6036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19AC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FA4A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1BAC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A9BD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D003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01869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26295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E8DA1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A7799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37BE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81C3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31E4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053D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1A0A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1589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B56CD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2735D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F0C528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6C61A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F908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C716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BDA3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79F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209C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0F38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EBCD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C5024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D49F83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141728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F5D1A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27A09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D044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DDC2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7A4A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7FCF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5853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8AE2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22ADB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CD10C2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66D32BD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E4685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6BB7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6A25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27AE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58E6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9ED9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0CC1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6640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08B48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F024E8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68C30D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B3A9C1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83257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4099B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562C1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E676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4BA8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934B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B970A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243B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0576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90F38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DB56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8C08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28EF6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7568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23FEE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F6A6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5115E2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AE6475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DC178A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23DD0AC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87B0696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6A171A51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2B899D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EF35FF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9B484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D438E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CF12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0D15025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35983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C05333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E8B506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1983D8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87D7A8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3A6F86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8FC9E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E67753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2081B7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C127A7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F1506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70BA7C1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079477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CAEB7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4B7F89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0C79F5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5382C6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B33A70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52F96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DAD318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8519BA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DCE05F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3C72DC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03AB6C6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79B5D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E5D27E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6D066A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3FF65D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F3D4E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DE0681F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782872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5877FA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A38915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72BA8F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0FEE69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5075B7C" w14:textId="77777777" w:rsidR="00944C3D" w:rsidRDefault="00944C3D" w:rsidP="00944C3D">
      <w:pPr>
        <w:rPr>
          <w:rFonts w:ascii="Arial" w:hAnsi="Arial"/>
          <w:b/>
        </w:rPr>
      </w:pPr>
    </w:p>
    <w:p w14:paraId="264D5F04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30FDF9A2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0142F4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0A790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751F5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5E43D9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BFBAB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69379E89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A5E91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90080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34397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329E4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74C98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5C9E3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D1A6D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9F640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70AFC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4AF8CD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4A651B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23CB09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F2531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0F9EE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B9D4D70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5A37B18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25A184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05E0B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2E022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CB0782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8FE98C2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BF5CE95" w14:textId="77777777" w:rsidTr="00503750">
        <w:tc>
          <w:tcPr>
            <w:tcW w:w="2835" w:type="dxa"/>
            <w:vAlign w:val="center"/>
          </w:tcPr>
          <w:p w14:paraId="7A3718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EB89D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B7656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5E819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41F22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96FAA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8391D13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002ED43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B5519F3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D16DB9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6B2229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0A2B1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D2464BA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5A2B26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21D0B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F5A0C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9D01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3D54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E3FA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20EF1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722E5A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8363E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40B6B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1FC0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1DB8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419A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DAF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3E3228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66905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360A41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797B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896F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8217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1C7C0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8025AE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816DC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01A09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E613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8999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C975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A532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73F29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D323E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BA600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5D55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A715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F39A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702C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225F8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62D77B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7955CB6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68B27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9351E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B8E5B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050F06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DB790E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63F4530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44E16A8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2C80B2A" w14:textId="77777777" w:rsidR="00944C3D" w:rsidRDefault="00944C3D" w:rsidP="00944C3D">
      <w:pPr>
        <w:rPr>
          <w:rFonts w:ascii="Arial" w:hAnsi="Arial"/>
          <w:b/>
        </w:rPr>
      </w:pPr>
    </w:p>
    <w:p w14:paraId="5F6125D2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2F463AF" w14:textId="77777777" w:rsidTr="00503750">
        <w:tc>
          <w:tcPr>
            <w:tcW w:w="2835" w:type="dxa"/>
            <w:vAlign w:val="center"/>
          </w:tcPr>
          <w:p w14:paraId="2CF4C1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44BADC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FBCAC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43C2F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3FABE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57E22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D7D4B38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24A135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578E2B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3992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C838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1AD2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1667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F846F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BBA5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BBD40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6A4B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D61B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F0FA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DBFC5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23B9E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FC73C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95ACC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5E77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093B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4650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F94B6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10F3A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09F1F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738BD3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4921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8AF8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7EF7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F715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A46E0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C5F02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23EB71D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7A7EA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5A703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8FBEC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95C49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81F2A0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E9C8D63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4D62E6D8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6E8DA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E2430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EC047CA" w14:textId="77777777" w:rsidTr="00503750">
        <w:trPr>
          <w:trHeight w:val="699"/>
        </w:trPr>
        <w:tc>
          <w:tcPr>
            <w:tcW w:w="3502" w:type="dxa"/>
            <w:vMerge/>
          </w:tcPr>
          <w:p w14:paraId="663EC2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0A99D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6106A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F5AFF3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18EE1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16EED62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7958D5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D9D09E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0FCDF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01456B3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74F05C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E323FF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C9159E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F33BABB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E8F65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8CBCF6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DF730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77B62855" w14:textId="77777777" w:rsidTr="00503750">
        <w:trPr>
          <w:trHeight w:val="593"/>
        </w:trPr>
        <w:tc>
          <w:tcPr>
            <w:tcW w:w="3497" w:type="dxa"/>
          </w:tcPr>
          <w:p w14:paraId="504C0B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106091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3C42B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9F5C16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23645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70DA8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F548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FED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4094E5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0FE3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A715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9DE3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F7D281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78FF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E46F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AF737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37C9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2C463B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5C0E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7A212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8ED2BD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DB6C2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4BA1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7092B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756FA7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ED34F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90F7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1DAA8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0B893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40AF0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C672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4A974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722FF8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B221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BA54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35370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399D0B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E8B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5F68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13AFA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88CA1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61E2C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9F51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F805F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B46478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232BF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F56A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6A2684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A0A7E4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F9B02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B100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8549CBF" w14:textId="77777777" w:rsidR="00944C3D" w:rsidRDefault="00944C3D" w:rsidP="00944C3D">
      <w:pPr>
        <w:rPr>
          <w:rFonts w:ascii="Arial" w:hAnsi="Arial"/>
          <w:b/>
        </w:rPr>
      </w:pPr>
    </w:p>
    <w:p w14:paraId="610E42E5" w14:textId="77777777" w:rsidR="00944C3D" w:rsidRDefault="00944C3D" w:rsidP="00944C3D">
      <w:pPr>
        <w:rPr>
          <w:rFonts w:ascii="Arial" w:hAnsi="Arial"/>
          <w:b/>
        </w:rPr>
      </w:pPr>
    </w:p>
    <w:p w14:paraId="7B29409A" w14:textId="77777777" w:rsidR="00944C3D" w:rsidRDefault="00944C3D" w:rsidP="00944C3D">
      <w:pPr>
        <w:rPr>
          <w:rFonts w:ascii="Arial" w:hAnsi="Arial"/>
          <w:b/>
        </w:rPr>
      </w:pPr>
    </w:p>
    <w:p w14:paraId="78A045FC" w14:textId="77777777" w:rsidR="00944C3D" w:rsidRDefault="00944C3D" w:rsidP="00944C3D">
      <w:pPr>
        <w:rPr>
          <w:rFonts w:ascii="Arial" w:hAnsi="Arial"/>
          <w:b/>
        </w:rPr>
      </w:pPr>
    </w:p>
    <w:p w14:paraId="37A9C01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5F565BC6" w14:textId="77777777" w:rsidTr="00503750">
        <w:tc>
          <w:tcPr>
            <w:tcW w:w="2622" w:type="dxa"/>
            <w:vAlign w:val="center"/>
          </w:tcPr>
          <w:p w14:paraId="063A3F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03970D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4F455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C785D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0B39F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360BE7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01B432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9093D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28E7C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D2B7AA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F0BA7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38C8C15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80D09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471EFE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B1807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E537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9AC6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BA65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490CC40" w14:textId="77777777" w:rsidTr="00503750">
        <w:tc>
          <w:tcPr>
            <w:tcW w:w="2622" w:type="dxa"/>
            <w:vAlign w:val="center"/>
          </w:tcPr>
          <w:p w14:paraId="08AF38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520CC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164118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A5C1A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8303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3368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4037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6BD897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1F8A1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A5759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41ED1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4C2C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4893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5C8D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520C93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04EDE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CAFAA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A3AB3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0BFA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92BD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78EC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816A289" w14:textId="77777777" w:rsidTr="00503750">
        <w:tc>
          <w:tcPr>
            <w:tcW w:w="2622" w:type="dxa"/>
            <w:vAlign w:val="center"/>
          </w:tcPr>
          <w:p w14:paraId="55D50A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8FD7BDE" w14:textId="55D04470" w:rsidR="00944C3D" w:rsidRPr="008C56AB" w:rsidRDefault="001F1255" w:rsidP="00201F49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62808</w:t>
            </w:r>
          </w:p>
        </w:tc>
        <w:tc>
          <w:tcPr>
            <w:tcW w:w="1275" w:type="dxa"/>
            <w:vAlign w:val="center"/>
          </w:tcPr>
          <w:p w14:paraId="5F85DB0C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2D314EAD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7A40B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4F9BBE" w14:textId="1F920347" w:rsidR="00944C3D" w:rsidRPr="008C56AB" w:rsidRDefault="003951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80403</w:t>
            </w:r>
          </w:p>
        </w:tc>
      </w:tr>
      <w:tr w:rsidR="0099716A" w:rsidRPr="00050529" w14:paraId="36CBBBD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7664B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A7685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FE8D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B5F1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FC74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1828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2DCB8DF" w14:textId="77777777" w:rsidTr="00503750">
        <w:tc>
          <w:tcPr>
            <w:tcW w:w="2622" w:type="dxa"/>
            <w:vAlign w:val="center"/>
          </w:tcPr>
          <w:p w14:paraId="40F21C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33FC5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0969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19E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5EE1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FAFD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12C80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8AD2FE2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4D37DA2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69036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57EAF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81A42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7225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04A0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9863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15440C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2B9BB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A695D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740BB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66B7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A16A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77C8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1CC910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846D1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FF0B9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04AC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5046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9FFD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C01A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102C475" w14:textId="77777777" w:rsidTr="00503750">
        <w:tc>
          <w:tcPr>
            <w:tcW w:w="2622" w:type="dxa"/>
            <w:vAlign w:val="center"/>
          </w:tcPr>
          <w:p w14:paraId="5FE491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5EA0C3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6BAE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0E42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2800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B6CD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973BBBC" w14:textId="77777777" w:rsidTr="00503750">
        <w:tc>
          <w:tcPr>
            <w:tcW w:w="2622" w:type="dxa"/>
            <w:vAlign w:val="center"/>
          </w:tcPr>
          <w:p w14:paraId="7237AE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D2196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C9819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0B8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FEFC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17A0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528A71B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7F6189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719B437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02382A3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578D31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2D072CF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D13928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243996E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5F24D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562257CD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D1413EE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64D7F8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4C459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E8F33A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6BE7CB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21694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BA91F4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745595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D02F5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0BB4199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CD723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81490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CDA828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34B0D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A3A2A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31A32E5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C3D58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720D8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6E7D44C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EE7F0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E2F95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B84C7B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7E1A9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8C681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48222C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6AF67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CFFAD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CD5C81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54CF4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7E563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3BDBEF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C25B5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A152D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0F450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C6476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3785C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B1312D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517F2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2AEF67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2D32133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A53DA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2C305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2A68B9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3B148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98F1F0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55545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46DCB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B8EAB7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52127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91728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DE3BEF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23C01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EF6E9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371F72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455D8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8D87F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4A6563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C8B8B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21178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C912F1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E689E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63D84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C6D807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A447A7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01B1F7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B93ECB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4EC9D9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2DCCD37C" w14:textId="77777777" w:rsidTr="00503750">
        <w:tc>
          <w:tcPr>
            <w:tcW w:w="2835" w:type="dxa"/>
            <w:vAlign w:val="center"/>
          </w:tcPr>
          <w:p w14:paraId="146783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223FC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98F46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89781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75810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88412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C5C617E" w14:textId="77777777" w:rsidTr="00503750">
        <w:tc>
          <w:tcPr>
            <w:tcW w:w="2835" w:type="dxa"/>
            <w:vAlign w:val="center"/>
          </w:tcPr>
          <w:p w14:paraId="25D9F9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64DA7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29CC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8C34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D22F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6CA7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BFC0E4" w14:textId="77777777" w:rsidTr="00503750">
        <w:tc>
          <w:tcPr>
            <w:tcW w:w="2835" w:type="dxa"/>
            <w:vAlign w:val="center"/>
          </w:tcPr>
          <w:p w14:paraId="4F14CA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6BB05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5F1A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7BB2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76BC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3134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E0DA87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7F36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722552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2A31C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C4938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5BB19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B83BF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CDA6E6B" w14:textId="77777777" w:rsidTr="00503750">
        <w:tc>
          <w:tcPr>
            <w:tcW w:w="2835" w:type="dxa"/>
            <w:vAlign w:val="center"/>
          </w:tcPr>
          <w:p w14:paraId="2F2C53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28DE7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06F5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1220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6D48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85B7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D2EC2B" w14:textId="77777777" w:rsidTr="00503750">
        <w:tc>
          <w:tcPr>
            <w:tcW w:w="2835" w:type="dxa"/>
            <w:vAlign w:val="center"/>
          </w:tcPr>
          <w:p w14:paraId="12CAE3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C97BC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25FD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710F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6AF6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8C48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374D73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4BB10D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7815B6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9B3AEE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309A2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9573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6B80C2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2EC2BC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4A2E66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686CFA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D38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EDB7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B10A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EE2C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5F166A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8FC3C5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78F8D36B" w14:textId="77777777" w:rsidTr="00503750">
        <w:tc>
          <w:tcPr>
            <w:tcW w:w="2552" w:type="dxa"/>
            <w:shd w:val="clear" w:color="auto" w:fill="auto"/>
            <w:vAlign w:val="center"/>
          </w:tcPr>
          <w:p w14:paraId="3FA45C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1F7E8F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54DF6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B026D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724C7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7AFEF5E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CD3AF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FF41C3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2EABC0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23D0B4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AE754E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01A94EC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037EA2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C28CDD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46D801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7D76A5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E1754B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6D01FC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95F69C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2A47CE57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C6923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87923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39BEE12" w14:textId="77777777" w:rsidTr="00503750">
        <w:tc>
          <w:tcPr>
            <w:tcW w:w="4395" w:type="dxa"/>
            <w:vMerge/>
          </w:tcPr>
          <w:p w14:paraId="1FC3BA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2DC1A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0DEEF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733608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00908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59E8A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E22C6D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D0E0BE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90AF1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3EE58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9D720B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1FABCC2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EEB827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5BF82DF9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5B088C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C871907" w14:textId="77777777" w:rsidTr="00503750">
        <w:tc>
          <w:tcPr>
            <w:tcW w:w="4395" w:type="dxa"/>
            <w:vAlign w:val="center"/>
          </w:tcPr>
          <w:p w14:paraId="3B2862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754C4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02E7E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29F09F0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5D7FD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7A214C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A8B71F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B5BD9F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A4CF86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5E36F4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31B7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00190A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DC4C91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1636FB1" w14:textId="379EF4A4" w:rsidR="00944C3D" w:rsidRPr="008C56AB" w:rsidRDefault="00395100" w:rsidP="0039510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11189</w:t>
            </w:r>
          </w:p>
        </w:tc>
        <w:tc>
          <w:tcPr>
            <w:tcW w:w="2835" w:type="dxa"/>
            <w:vAlign w:val="center"/>
          </w:tcPr>
          <w:p w14:paraId="7EC0A8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716641B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510B1DB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3E165C96" w14:textId="77777777" w:rsidTr="00503750">
        <w:tc>
          <w:tcPr>
            <w:tcW w:w="4395" w:type="dxa"/>
            <w:vAlign w:val="center"/>
          </w:tcPr>
          <w:p w14:paraId="327F373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557614F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E10303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0419433D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7AEABF9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1AC48FD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1CF2DB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A1689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351D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8B5E9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5D07B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B784FA4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DA1B4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3F9346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00C85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79D12EE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19437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0E10937D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CF6EADE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615D9F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7FEBE47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7A979D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BB2D15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F5786A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BD5E89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848077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69930A9" w14:textId="77777777" w:rsidTr="00503750">
        <w:tc>
          <w:tcPr>
            <w:tcW w:w="1843" w:type="dxa"/>
            <w:vAlign w:val="center"/>
          </w:tcPr>
          <w:p w14:paraId="7E529B8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22527F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7A0E5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383CAA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20286B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5F6113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BFF277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4DDCE9E" w14:textId="77777777" w:rsidTr="00503750">
        <w:tc>
          <w:tcPr>
            <w:tcW w:w="1843" w:type="dxa"/>
            <w:vAlign w:val="center"/>
          </w:tcPr>
          <w:p w14:paraId="5DEC7A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428D4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6233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5E701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0FF24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71CD6D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6B3B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94FE139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0C4C4AA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5D8DE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EC35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DC03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67F54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EC41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BA08D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BB90873" w14:textId="77777777" w:rsidTr="00503750">
        <w:tc>
          <w:tcPr>
            <w:tcW w:w="1843" w:type="dxa"/>
            <w:vAlign w:val="center"/>
          </w:tcPr>
          <w:p w14:paraId="288015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4CD9D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F31E5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2DC3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EAA19D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AE482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F124A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493FFD1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485D82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DC228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A182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1BFA4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B5E4A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B511B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187DF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4C470B6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2CC9C1E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31F9D1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DB739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3ED828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9B6454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08B5C8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D6A5ED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F24C87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12B489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00BC442E" w14:textId="77777777" w:rsidTr="00503750">
        <w:trPr>
          <w:trHeight w:val="664"/>
        </w:trPr>
        <w:tc>
          <w:tcPr>
            <w:tcW w:w="3372" w:type="dxa"/>
          </w:tcPr>
          <w:p w14:paraId="548D582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D7C5F1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75987D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2B443F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19057B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9824B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8B8D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6D5403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8A0A9F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6A5EC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5DC8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F43E5C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E0C431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77762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0CFC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66E598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4AD20B5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7099D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DE18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AA2DD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382CC23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BDE45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16E0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62EC6FD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4ACA98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EF18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9697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94A0E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FED2185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57360675" w14:textId="77777777" w:rsidTr="00503750">
        <w:tc>
          <w:tcPr>
            <w:tcW w:w="2835" w:type="dxa"/>
            <w:vAlign w:val="center"/>
          </w:tcPr>
          <w:p w14:paraId="272BCB3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562036B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CE0626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72CB5C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947813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408C4D5" w14:textId="77777777" w:rsidTr="00503750">
        <w:tc>
          <w:tcPr>
            <w:tcW w:w="2835" w:type="dxa"/>
          </w:tcPr>
          <w:p w14:paraId="4EA295A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4E5468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3838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D10B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8BB49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34E0598" w14:textId="77777777" w:rsidTr="00503750">
        <w:tc>
          <w:tcPr>
            <w:tcW w:w="2835" w:type="dxa"/>
          </w:tcPr>
          <w:p w14:paraId="2F73EBC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D2A22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6D87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F0C5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7D1B6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6E9364" w14:textId="77777777" w:rsidTr="00503750">
        <w:tc>
          <w:tcPr>
            <w:tcW w:w="2835" w:type="dxa"/>
          </w:tcPr>
          <w:p w14:paraId="1339831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2065FD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CAD2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FD1F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7B60F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ACB849" w14:textId="77777777" w:rsidTr="00503750">
        <w:tc>
          <w:tcPr>
            <w:tcW w:w="2835" w:type="dxa"/>
            <w:vAlign w:val="center"/>
          </w:tcPr>
          <w:p w14:paraId="2319449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1B68FF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2405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F5DD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93775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9A29282" w14:textId="77777777" w:rsidTr="00503750">
        <w:tc>
          <w:tcPr>
            <w:tcW w:w="2835" w:type="dxa"/>
            <w:vAlign w:val="center"/>
          </w:tcPr>
          <w:p w14:paraId="5026C68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A9BD6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8B7C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226D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CC697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19087F" w14:textId="77777777" w:rsidTr="00503750">
        <w:tc>
          <w:tcPr>
            <w:tcW w:w="2835" w:type="dxa"/>
          </w:tcPr>
          <w:p w14:paraId="5CDB540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53453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81F0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EC51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6F117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9E4522C" w14:textId="77777777" w:rsidTr="00503750">
        <w:tc>
          <w:tcPr>
            <w:tcW w:w="2835" w:type="dxa"/>
          </w:tcPr>
          <w:p w14:paraId="3D67CA3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1C4E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C8F1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9F26E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4764F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45A670" w14:textId="77777777" w:rsidTr="00503750">
        <w:tc>
          <w:tcPr>
            <w:tcW w:w="2835" w:type="dxa"/>
          </w:tcPr>
          <w:p w14:paraId="1731222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2F6EB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BC6C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889C9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8F77B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00EDADF" w14:textId="77777777" w:rsidR="00944C3D" w:rsidRDefault="00944C3D" w:rsidP="00944C3D">
      <w:pPr>
        <w:rPr>
          <w:rFonts w:ascii="Arial" w:hAnsi="Arial"/>
          <w:b/>
        </w:rPr>
      </w:pPr>
    </w:p>
    <w:p w14:paraId="14EF8218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5D343A93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435E877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1C7FDBA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019DC4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B243E0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86C48D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84121E6" w14:textId="77777777" w:rsidTr="00503750">
        <w:trPr>
          <w:trHeight w:val="443"/>
        </w:trPr>
        <w:tc>
          <w:tcPr>
            <w:tcW w:w="2560" w:type="dxa"/>
          </w:tcPr>
          <w:p w14:paraId="37B7EFA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67169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7E573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89862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8F774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7B7616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5BE21E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2A26D7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F19F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25093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82938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78A0CA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B6DE45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1DE8A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16F16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DAD21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5EEE2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D0D647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6BD339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0371B3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BFD28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A0A70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D8275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B92CF2" w14:textId="77777777" w:rsidR="00944C3D" w:rsidRDefault="00944C3D" w:rsidP="00944C3D">
      <w:pPr>
        <w:rPr>
          <w:rFonts w:ascii="Arial" w:hAnsi="Arial"/>
          <w:b/>
        </w:rPr>
      </w:pPr>
    </w:p>
    <w:p w14:paraId="78FE20DE" w14:textId="77777777" w:rsidR="00944C3D" w:rsidRDefault="00944C3D" w:rsidP="00944C3D">
      <w:pPr>
        <w:rPr>
          <w:rFonts w:ascii="Arial" w:hAnsi="Arial"/>
          <w:b/>
        </w:rPr>
      </w:pPr>
    </w:p>
    <w:p w14:paraId="483FE68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67A8E19" w14:textId="77777777" w:rsidR="00944C3D" w:rsidRDefault="00944C3D" w:rsidP="00944C3D">
      <w:pPr>
        <w:rPr>
          <w:rFonts w:ascii="Arial" w:hAnsi="Arial"/>
          <w:b/>
        </w:rPr>
      </w:pPr>
    </w:p>
    <w:p w14:paraId="36AA278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1D7247D7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8BA523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EF0ACF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229822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EC888D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43AD5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0270E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550FB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21222A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E374A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A3F22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3092D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5C6D99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CC7BC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58539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2F03F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8971DB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85D0DB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A892D81" w14:textId="77777777" w:rsidTr="00503750">
        <w:trPr>
          <w:trHeight w:val="677"/>
        </w:trPr>
        <w:tc>
          <w:tcPr>
            <w:tcW w:w="3358" w:type="dxa"/>
          </w:tcPr>
          <w:p w14:paraId="04E308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14DB67B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02585C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462BBB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BA399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E4037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0A27B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29481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AC8C9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3F39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3B9C7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2DA8B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F41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7538A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AF48F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12316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9AEA0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B4DE3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625ED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CD859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CFF4A0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8C920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EED7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44E265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3E8BC2A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B793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923D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DAE193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B0AAC6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A2694E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38589B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50133A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3012729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652A83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B0111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F75D1C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E4843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55596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CF8866E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5FD02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5103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549DB3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D6AA73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F9EB11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5FCA8C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3AF2EE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8E3C9E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55C6C88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608339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D95C61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2A7E7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E5ABD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1909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E3C772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5DDEE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7E20CA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AF36E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3CAAC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86746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CFBAC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23CB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2E2DB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86FD2B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4F42C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523E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6D2B9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29D132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EF4D6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1D989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42D4F5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948A7A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62201C8A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354613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072394E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B14A58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57767E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4F3BF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61814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4D4DE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C3DB8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0DA07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374C3F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2F04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DD908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DC9AB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CCBF0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6CF90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4E0C5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5FEB4D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6C19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925F5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923F19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D3D400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1CD0F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2CFD1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8B9F37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967C17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A0C176D" w14:textId="77777777" w:rsidTr="00503750">
        <w:tc>
          <w:tcPr>
            <w:tcW w:w="3686" w:type="dxa"/>
            <w:vAlign w:val="center"/>
          </w:tcPr>
          <w:p w14:paraId="2C76E7A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68A296B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07CAD2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0F572AD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CEB6B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E7652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C499E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65311D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E12E4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5D5DC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8880C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3604D9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BDF37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D63C2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71CB5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DAD6EF7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208DF24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0934AE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186B48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7C95AC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F80232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2AB71F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663FA7A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30FC83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368906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1D11B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E1449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52D2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7DC6D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D78DF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1135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421D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3769E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0430F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7B5E3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7F52F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A2F1C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E6467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92925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A8259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B0BFE7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67232DF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BA878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91F45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BEF35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89EBB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8253556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7D94ABE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67BD3E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77CE61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B2155F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9437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02F8C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07BED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ECBB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4CD784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BC3F9B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B3070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C4C7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4844A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84EC5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10372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0BE09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B7EFB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11847F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3845B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9B478F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3B909F3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7D73D52" w14:textId="77777777" w:rsidR="00944C3D" w:rsidRDefault="00944C3D" w:rsidP="00944C3D">
      <w:pPr>
        <w:rPr>
          <w:sz w:val="22"/>
          <w:szCs w:val="22"/>
        </w:rPr>
      </w:pPr>
    </w:p>
    <w:p w14:paraId="07584357" w14:textId="77777777" w:rsidR="00944C3D" w:rsidRDefault="00944C3D" w:rsidP="00944C3D">
      <w:pPr>
        <w:rPr>
          <w:sz w:val="22"/>
          <w:szCs w:val="22"/>
        </w:rPr>
      </w:pPr>
    </w:p>
    <w:p w14:paraId="601C1E3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31BF49D8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280A99B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6CF7536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46B9A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F4D40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C222E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09D655FC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FC1528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687ECD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794FDB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4AFE8EA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EAD6BB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5E0AAD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ABBE0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19937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B87418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EE9E7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E58A0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54D754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53B556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404774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05DB0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15652E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799743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150B73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5F12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170333E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7B758F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FDD99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345A2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F88203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86AD87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5FF52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F13A4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F6995CD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449CED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E9163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A9D4B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A4D1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FDA21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104E1804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63FBAD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5EEF72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B8CB6C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C8A16E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EFC0BD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65E64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E382F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C42BE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89D7CF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6CCF58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98BF1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5B3644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8D6236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2A17F2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3BF87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241D2D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E1BF30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314652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1C734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45A2B6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242AD2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2FA18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F86E0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C3DB2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240ADB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65448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A7C90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F337D33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FBC43E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4851C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1A62D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556D3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F1959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5055717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48EAE9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1BB62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D28E13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45416F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0155BF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534368B0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C13FB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AF0B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51C5DE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0720AC45" w14:textId="77777777" w:rsidR="00944C3D" w:rsidRPr="003607F0" w:rsidRDefault="00944C3D" w:rsidP="00944C3D"/>
    <w:p w14:paraId="0B7D85A6" w14:textId="77777777" w:rsidR="00F47675" w:rsidRPr="00944C3D" w:rsidRDefault="00F47675" w:rsidP="00944C3D"/>
    <w:sectPr w:rsidR="00F47675" w:rsidRPr="00944C3D" w:rsidSect="00AE6475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C56BC" w14:textId="77777777" w:rsidR="00AE6475" w:rsidRDefault="00AE6475">
      <w:r>
        <w:separator/>
      </w:r>
    </w:p>
  </w:endnote>
  <w:endnote w:type="continuationSeparator" w:id="0">
    <w:p w14:paraId="18FF301A" w14:textId="77777777" w:rsidR="00AE6475" w:rsidRDefault="00AE6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3C242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6070460D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74432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3E02136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68575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05AABCCA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1E4F6" w14:textId="77777777" w:rsidR="00AE6475" w:rsidRDefault="00AE6475">
      <w:r>
        <w:separator/>
      </w:r>
    </w:p>
  </w:footnote>
  <w:footnote w:type="continuationSeparator" w:id="0">
    <w:p w14:paraId="09631977" w14:textId="77777777" w:rsidR="00AE6475" w:rsidRDefault="00AE6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1167530">
    <w:abstractNumId w:val="13"/>
  </w:num>
  <w:num w:numId="2" w16cid:durableId="348602094">
    <w:abstractNumId w:val="17"/>
  </w:num>
  <w:num w:numId="3" w16cid:durableId="587007550">
    <w:abstractNumId w:val="8"/>
  </w:num>
  <w:num w:numId="4" w16cid:durableId="645209913">
    <w:abstractNumId w:val="7"/>
  </w:num>
  <w:num w:numId="5" w16cid:durableId="26261352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371589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0803195">
    <w:abstractNumId w:val="20"/>
  </w:num>
  <w:num w:numId="8" w16cid:durableId="90468952">
    <w:abstractNumId w:val="10"/>
  </w:num>
  <w:num w:numId="9" w16cid:durableId="1411268902">
    <w:abstractNumId w:val="0"/>
  </w:num>
  <w:num w:numId="10" w16cid:durableId="431316964">
    <w:abstractNumId w:val="19"/>
  </w:num>
  <w:num w:numId="11" w16cid:durableId="282003339">
    <w:abstractNumId w:val="6"/>
  </w:num>
  <w:num w:numId="12" w16cid:durableId="533275578">
    <w:abstractNumId w:val="9"/>
  </w:num>
  <w:num w:numId="13" w16cid:durableId="1084838497">
    <w:abstractNumId w:val="12"/>
  </w:num>
  <w:num w:numId="14" w16cid:durableId="987783557">
    <w:abstractNumId w:val="15"/>
  </w:num>
  <w:num w:numId="15" w16cid:durableId="9459158">
    <w:abstractNumId w:val="14"/>
  </w:num>
  <w:num w:numId="16" w16cid:durableId="105345336">
    <w:abstractNumId w:val="2"/>
  </w:num>
  <w:num w:numId="17" w16cid:durableId="760685296">
    <w:abstractNumId w:val="4"/>
  </w:num>
  <w:num w:numId="18" w16cid:durableId="198006657">
    <w:abstractNumId w:val="11"/>
  </w:num>
  <w:num w:numId="19" w16cid:durableId="190414384">
    <w:abstractNumId w:val="5"/>
  </w:num>
  <w:num w:numId="20" w16cid:durableId="1263105685">
    <w:abstractNumId w:val="18"/>
  </w:num>
  <w:num w:numId="21" w16cid:durableId="1612667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255E"/>
    <w:rsid w:val="001B51FA"/>
    <w:rsid w:val="001D225C"/>
    <w:rsid w:val="001D2AB6"/>
    <w:rsid w:val="001E33AE"/>
    <w:rsid w:val="001E538B"/>
    <w:rsid w:val="001F1255"/>
    <w:rsid w:val="001F17B9"/>
    <w:rsid w:val="001F7461"/>
    <w:rsid w:val="00200A6E"/>
    <w:rsid w:val="00201F49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95100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B06C8"/>
    <w:rsid w:val="00AC1897"/>
    <w:rsid w:val="00AD5EAF"/>
    <w:rsid w:val="00AD6F86"/>
    <w:rsid w:val="00AE3594"/>
    <w:rsid w:val="00AE6475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933EE9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978AA-286C-42DD-A9C1-AF7D97E88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2733</Words>
  <Characters>32622</Characters>
  <Application>Microsoft Office Word</Application>
  <DocSecurity>0</DocSecurity>
  <Lines>271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Marcela KOSTELNA</cp:lastModifiedBy>
  <cp:revision>2</cp:revision>
  <cp:lastPrinted>2009-07-30T10:15:00Z</cp:lastPrinted>
  <dcterms:created xsi:type="dcterms:W3CDTF">2025-03-12T08:38:00Z</dcterms:created>
  <dcterms:modified xsi:type="dcterms:W3CDTF">2025-03-12T08:38:00Z</dcterms:modified>
</cp:coreProperties>
</file>