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90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55291D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BB2E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84BC884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213154C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5AF3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604C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50983B7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E2DF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15CBA">
              <w:rPr>
                <w:sz w:val="22"/>
              </w:rPr>
              <w:t xml:space="preserve">URO-PRAKTIK </w:t>
            </w:r>
            <w:proofErr w:type="spellStart"/>
            <w:r w:rsidR="00B15CBA">
              <w:rPr>
                <w:sz w:val="22"/>
              </w:rPr>
              <w:t>s.r.o</w:t>
            </w:r>
            <w:proofErr w:type="spellEnd"/>
            <w:r w:rsidR="00B15CBA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04BD2" w14:textId="2914683C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15CBA">
              <w:rPr>
                <w:sz w:val="22"/>
              </w:rPr>
              <w:t>Svätoplukova, 17, 01001, Žilina</w:t>
            </w:r>
          </w:p>
        </w:tc>
      </w:tr>
    </w:tbl>
    <w:p w14:paraId="690EE7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DFD25A" w14:textId="27824A91" w:rsidR="005D536A" w:rsidRPr="003E0233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3E0233">
        <w:rPr>
          <w:color w:val="auto"/>
          <w:sz w:val="23"/>
          <w:szCs w:val="23"/>
        </w:rPr>
        <w:t xml:space="preserve">   </w:t>
      </w:r>
      <w:r w:rsidR="003E0233">
        <w:rPr>
          <w:b/>
          <w:bCs/>
          <w:color w:val="auto"/>
          <w:sz w:val="23"/>
          <w:szCs w:val="23"/>
        </w:rPr>
        <w:t>nemá</w:t>
      </w:r>
    </w:p>
    <w:p w14:paraId="5495C4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0B17AA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BA42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9612B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858AB1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A80BB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5D7139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717A8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A541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C5246B" w14:textId="31EA99B4" w:rsidR="005D536A" w:rsidRPr="003E023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3E0233">
        <w:rPr>
          <w:color w:val="auto"/>
          <w:sz w:val="23"/>
          <w:szCs w:val="23"/>
        </w:rPr>
        <w:t xml:space="preserve">  </w:t>
      </w:r>
      <w:r w:rsidR="003E0233">
        <w:rPr>
          <w:b/>
          <w:bCs/>
          <w:color w:val="auto"/>
          <w:sz w:val="23"/>
          <w:szCs w:val="23"/>
        </w:rPr>
        <w:t>nemá</w:t>
      </w:r>
    </w:p>
    <w:p w14:paraId="6512F3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27AC46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DB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2D6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B32B9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C6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EC6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9593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688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34D9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F64E78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F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0186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485C7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1F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663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1113C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32FC5F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ACAF33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6E083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E2D49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A7BFB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1AC105E5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6650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E229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5D2D7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BE75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B73446" w14:textId="1017684F" w:rsidR="008420B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14:paraId="21A6AF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8EB2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552A6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CFA9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F9869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507A5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16555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CB1FC" w14:textId="6D0950F9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5C4D7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868A7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37B9B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6E96EC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94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AE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68E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929D42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B89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EAE30" w14:textId="728B97B4" w:rsidR="00536B5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D1B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CF63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D1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A92B9" w14:textId="5F41A82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E0233">
              <w:rPr>
                <w:rFonts w:eastAsia="Times New Roman"/>
                <w:sz w:val="20"/>
                <w:szCs w:val="20"/>
                <w:lang w:eastAsia="sk-SK"/>
              </w:rPr>
              <w:t>Kúpnou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B9E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EBF4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787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21A" w14:textId="53C15A4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E0233"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539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70BF4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982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8BD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724F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9EB2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665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5D2C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8093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5692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003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687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B25A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E91ED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797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D2F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4096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8A31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1D8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A6D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212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7CA63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61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AED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0AC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A4661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13A6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1E38C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18523C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B3D56D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D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61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D6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0C6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7F17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8FB33" w14:textId="38EF19CE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E023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BADA" w14:textId="34DEE16C" w:rsidR="00536B5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2298A" w14:textId="19D3ADCA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E0233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108600" w14:textId="2073DFE0" w:rsidR="00536B5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EB4005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318DD" w14:textId="60AA3CF4" w:rsidR="00536B52" w:rsidRPr="003E0233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3E023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D8843" w14:textId="51ACFA23" w:rsidR="00536B5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15219" w14:textId="67F1922F" w:rsidR="00536B52" w:rsidRPr="00536B52" w:rsidRDefault="003E023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87682A" w14:textId="16D82E2A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E0233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0AB3FC1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6884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C78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3E9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B624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DB677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1CD09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7A1515" w14:textId="21033423" w:rsidR="005D536A" w:rsidRPr="003E023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E0233">
        <w:rPr>
          <w:color w:val="auto"/>
          <w:sz w:val="23"/>
          <w:szCs w:val="23"/>
        </w:rPr>
        <w:t xml:space="preserve">    </w:t>
      </w:r>
      <w:r w:rsidR="003E0233">
        <w:rPr>
          <w:b/>
          <w:bCs/>
          <w:color w:val="auto"/>
          <w:sz w:val="23"/>
          <w:szCs w:val="23"/>
        </w:rPr>
        <w:t>Neboli zmeny</w:t>
      </w:r>
    </w:p>
    <w:p w14:paraId="078788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5B49C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77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88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FEC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F0A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A0D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5627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FDF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81DAA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D72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C10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1DED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2B8BF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001C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0CB2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AEF9F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5CB4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6C18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AFD0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8AF81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57A99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67E5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DC98E0" w14:textId="5E2E340F" w:rsidR="005D536A" w:rsidRPr="003E0233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3E0233">
        <w:rPr>
          <w:color w:val="auto"/>
          <w:sz w:val="22"/>
          <w:szCs w:val="22"/>
        </w:rPr>
        <w:t xml:space="preserve">   </w:t>
      </w:r>
      <w:r w:rsidR="003E0233">
        <w:rPr>
          <w:b/>
          <w:bCs/>
          <w:color w:val="auto"/>
          <w:sz w:val="22"/>
          <w:szCs w:val="22"/>
        </w:rPr>
        <w:t>neboli</w:t>
      </w:r>
    </w:p>
    <w:p w14:paraId="48E18B6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7CA28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2FC8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C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1C3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4422A6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76DAC" w14:textId="0EEF8DE2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13C8" w14:textId="1722C08A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7ED79E" w14:textId="2B4132C5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3EEC9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08DA" w14:textId="7F4571B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4DDD" w14:textId="2628D552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F9F9BD" w14:textId="078C823C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A7194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0F7AB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43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295A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6AEB8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ADAE3B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A6015B1" w14:textId="4F78794D" w:rsidR="005D536A" w:rsidRPr="003E023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E0233">
        <w:rPr>
          <w:b/>
          <w:bCs/>
          <w:color w:val="auto"/>
          <w:sz w:val="23"/>
          <w:szCs w:val="23"/>
        </w:rPr>
        <w:t>Neúčtovalo sa</w:t>
      </w:r>
    </w:p>
    <w:p w14:paraId="132CF22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C5F77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AD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4C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FB8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28BA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2E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25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2B2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91778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5B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A8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2A2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468154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0615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8F4E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1887A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BC670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6C62A53" w14:textId="3402D06B" w:rsidR="005D536A" w:rsidRPr="003E0233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3E0233">
        <w:rPr>
          <w:b/>
          <w:bCs/>
          <w:color w:val="auto"/>
          <w:sz w:val="23"/>
          <w:szCs w:val="23"/>
        </w:rPr>
        <w:t>Neúčtovalo sa</w:t>
      </w:r>
    </w:p>
    <w:p w14:paraId="7B5266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3B09C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8A2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084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A41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FA6355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7EF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FE74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91F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040BF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A4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36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A8A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D465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AB3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43F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9475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D74E4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0D7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06C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8E5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54575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21F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DD5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F01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A705D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96BD4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E90A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415D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AACF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A4ADF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5F3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98A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BFACC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26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3BD3" w14:textId="27668C2D" w:rsidR="008420B2" w:rsidRPr="00E23D62" w:rsidRDefault="003E0233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1676</w:t>
            </w:r>
          </w:p>
        </w:tc>
      </w:tr>
      <w:tr w:rsidR="008420B2" w:rsidRPr="00E23D62" w14:paraId="752B17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1ED2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3024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FA2CB8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F4A5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47394" w14:textId="2ED9B7A8" w:rsidR="008420B2" w:rsidRPr="00E23D62" w:rsidRDefault="003E023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1676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C4C84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07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3E0F" w14:textId="3A014870" w:rsidR="008420B2" w:rsidRPr="00E23D62" w:rsidRDefault="003E0233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29584</w:t>
            </w:r>
          </w:p>
        </w:tc>
      </w:tr>
      <w:tr w:rsidR="008420B2" w:rsidRPr="00E23D62" w14:paraId="6ED11E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CDA1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8577D" w14:textId="5D25BF14" w:rsidR="008420B2" w:rsidRPr="00E23D62" w:rsidRDefault="003E023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29584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2430D7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7170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C4EA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68D7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2E0B42" w14:textId="390F5F4B" w:rsidR="005D536A" w:rsidRPr="003E0233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3E0233">
        <w:rPr>
          <w:color w:val="auto"/>
          <w:sz w:val="23"/>
          <w:szCs w:val="23"/>
        </w:rPr>
        <w:t xml:space="preserve">  </w:t>
      </w:r>
      <w:r w:rsidR="003E0233">
        <w:rPr>
          <w:b/>
          <w:bCs/>
          <w:color w:val="auto"/>
          <w:sz w:val="23"/>
          <w:szCs w:val="23"/>
        </w:rPr>
        <w:t>nemá</w:t>
      </w:r>
    </w:p>
    <w:p w14:paraId="0772B1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9AB761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C2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7B5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7C62B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DDB8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D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D85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8A173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37C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873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E8BCD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2205F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AF8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1759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19A6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AC9F1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B53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EC53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3FE7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ED386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09D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8D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D3799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6E1E0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AA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06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985E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81ED7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7FFE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440CF1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555BE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057785B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55070D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A0632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AD44FF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0C035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4C9903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896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E225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31C8C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AF41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3D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94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51F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A86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B61E2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4926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4DA9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76E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515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24F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9C2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430C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54C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345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DEA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A61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BC147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A4E3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BB32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DF6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411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24ED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9635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B27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C4F7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19A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116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DFD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8E89E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A2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2A5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6D4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C643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BCD6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7AE8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4E5A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2C3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99A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5FF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9894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39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32C3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8AC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A38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09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F9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AE16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237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101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48A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233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B6C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B60CA8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D5C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A16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310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FB4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9C4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CDEA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45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E315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B1E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C6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291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2C80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AA57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F7B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C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AC2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1F4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31809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3E1D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F91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B8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DB2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1D4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C257F4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58FD4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9D3701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F7F2C6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CD7E2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117775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C49764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94C6F4B" w14:textId="256E2A81" w:rsidR="005D536A" w:rsidRPr="003E0233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3E0233">
        <w:rPr>
          <w:color w:val="auto"/>
          <w:sz w:val="23"/>
          <w:szCs w:val="23"/>
        </w:rPr>
        <w:t xml:space="preserve">   </w:t>
      </w:r>
      <w:r w:rsidR="003E0233">
        <w:rPr>
          <w:b/>
          <w:bCs/>
          <w:color w:val="auto"/>
          <w:sz w:val="23"/>
          <w:szCs w:val="23"/>
        </w:rPr>
        <w:t>neboli poskytnuté pôžičky</w:t>
      </w:r>
    </w:p>
    <w:p w14:paraId="14566B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F2246C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6FDC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772F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6F62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FBEC54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0213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EA7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D1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A85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FEB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70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7EA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AD56C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2C6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4A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8A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1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3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21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9C0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67F5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103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C2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D92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E5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9B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31D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467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1AB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E3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B0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FD1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9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E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3AC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74A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FDB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F7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C3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19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A3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19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C7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73B0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3C39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16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95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FB2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D3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C8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EDC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56763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163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1A13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5E29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66DA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CD3CC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A07F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432F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17DB491" w14:textId="7AF7B968" w:rsidR="005D536A" w:rsidRPr="003E0233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3E0233">
        <w:rPr>
          <w:color w:val="auto"/>
          <w:sz w:val="23"/>
          <w:szCs w:val="23"/>
        </w:rPr>
        <w:t xml:space="preserve">   </w:t>
      </w:r>
      <w:r w:rsidR="003E0233">
        <w:rPr>
          <w:b/>
          <w:bCs/>
          <w:color w:val="auto"/>
          <w:sz w:val="23"/>
          <w:szCs w:val="23"/>
        </w:rPr>
        <w:t>neboli poskytnuté</w:t>
      </w:r>
    </w:p>
    <w:p w14:paraId="7E85031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3D57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FF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73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442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980A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E213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D3A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91C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22AA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BC2F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3C0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ECD7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7E8EA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E7E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963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2B5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34A2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424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01E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1CB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2EA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54D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F17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EC59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8DE3B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660E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45D8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9173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80C1D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3D799A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12F2C5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9C49259" w14:textId="6A446CD7" w:rsidR="005D536A" w:rsidRPr="003E0233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3E0233">
        <w:rPr>
          <w:color w:val="auto"/>
          <w:sz w:val="23"/>
          <w:szCs w:val="23"/>
        </w:rPr>
        <w:t xml:space="preserve">   </w:t>
      </w:r>
      <w:r w:rsidR="003E0233">
        <w:rPr>
          <w:b/>
          <w:bCs/>
          <w:color w:val="auto"/>
          <w:sz w:val="23"/>
          <w:szCs w:val="23"/>
        </w:rPr>
        <w:t>nemá-neúčtuje</w:t>
      </w:r>
    </w:p>
    <w:p w14:paraId="252F0F2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6585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B279AD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E482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B3EA1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6D43A4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6B1B7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89DE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DCD2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A44D89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D230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2D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618C0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609733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68EC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FFB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20DE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FA6B0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6160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870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663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8559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826F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C63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873F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F38E1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567A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628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D33C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F9475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274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107B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F135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79D6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13CBD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7FCB19" w14:textId="66B7BF85" w:rsidR="005D536A" w:rsidRPr="003E0233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3E0233">
        <w:rPr>
          <w:b/>
          <w:bCs/>
          <w:color w:val="auto"/>
          <w:sz w:val="23"/>
          <w:szCs w:val="23"/>
        </w:rPr>
        <w:t>nemá</w:t>
      </w:r>
    </w:p>
    <w:p w14:paraId="719F6FB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8EE1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83A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9933D7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4B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CDEE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C3C29B0" w14:textId="77777777" w:rsidR="00B15CBA" w:rsidRDefault="00B15CBA" w:rsidP="005D536A">
      <w:pPr>
        <w:jc w:val="both"/>
      </w:pPr>
    </w:p>
    <w:sectPr w:rsidR="00B15CBA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B564" w14:textId="77777777" w:rsidR="00B15CBA" w:rsidRDefault="00B15CBA" w:rsidP="00536B52">
      <w:pPr>
        <w:spacing w:after="0" w:line="240" w:lineRule="auto"/>
      </w:pPr>
      <w:r>
        <w:separator/>
      </w:r>
    </w:p>
  </w:endnote>
  <w:endnote w:type="continuationSeparator" w:id="0">
    <w:p w14:paraId="307D7965" w14:textId="77777777" w:rsidR="00B15CBA" w:rsidRDefault="00B15CB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F4CF" w14:textId="77777777" w:rsidR="00B15CBA" w:rsidRDefault="00B15CBA" w:rsidP="00536B52">
      <w:pPr>
        <w:spacing w:after="0" w:line="240" w:lineRule="auto"/>
      </w:pPr>
      <w:r>
        <w:separator/>
      </w:r>
    </w:p>
  </w:footnote>
  <w:footnote w:type="continuationSeparator" w:id="0">
    <w:p w14:paraId="19EBF4E9" w14:textId="77777777" w:rsidR="00B15CBA" w:rsidRDefault="00B15CB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E0233" w14:paraId="34BFD8E8" w14:textId="77777777" w:rsidTr="00185D24">
      <w:tc>
        <w:tcPr>
          <w:tcW w:w="3890" w:type="dxa"/>
        </w:tcPr>
        <w:p w14:paraId="18029AC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6F88E2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8730B91" w14:textId="7B6A16B1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08FB4DB" w14:textId="2FF58361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41A2713" w14:textId="78BDFC79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0A59E4F0" w14:textId="2B8B9ECD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5B08748" w14:textId="2657E73B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5042A28E" w14:textId="154E8439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76313C7" w14:textId="0033449F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1EFA8C3E" w14:textId="49DC26EE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CE2DCE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6421EA0" w14:textId="1DCE67E2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19DD89C" w14:textId="12740ECA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F8BB581" w14:textId="09680C04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BF1817" w14:textId="77A1A481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70BF882" w14:textId="0F30EBC4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41495803" w14:textId="62D17E44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35C23B30" w14:textId="19E5DC29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76580F1" w14:textId="223BC220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0C109BF5" w14:textId="69930610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43BC9F6" w14:textId="485C75BE" w:rsidR="00536B52" w:rsidRDefault="003E023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3EF0FD8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5CBA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0233"/>
    <w:rsid w:val="003E317F"/>
    <w:rsid w:val="0040300D"/>
    <w:rsid w:val="00426E80"/>
    <w:rsid w:val="004B403F"/>
    <w:rsid w:val="00511AB8"/>
    <w:rsid w:val="0052082A"/>
    <w:rsid w:val="00536B52"/>
    <w:rsid w:val="005C0FC3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15CBA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2E9D"/>
  <w15:docId w15:val="{36613F21-A56B-4E2F-BD19-B406C36C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2025-03-15T15:21:00Z</cp:lastPrinted>
  <dcterms:created xsi:type="dcterms:W3CDTF">2025-03-15T15:21:00Z</dcterms:created>
  <dcterms:modified xsi:type="dcterms:W3CDTF">2025-03-15T15:21:00Z</dcterms:modified>
</cp:coreProperties>
</file>