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92" w:rsidRDefault="00417692" w:rsidP="00096186">
      <w:pPr>
        <w:pStyle w:val="ListParagraph"/>
        <w:ind w:left="426" w:hanging="426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Poznámky k mikroúčtovnej závierke za rok 2024</w:t>
      </w:r>
    </w:p>
    <w:p w:rsidR="00417692" w:rsidRDefault="00417692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417692" w:rsidRPr="007B34BF" w:rsidRDefault="00417692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7B34BF">
        <w:rPr>
          <w:rFonts w:ascii="Cambria" w:hAnsi="Cambria" w:cs="Arial"/>
          <w:b/>
          <w:sz w:val="24"/>
          <w:szCs w:val="24"/>
        </w:rPr>
        <w:t>Článok I - Všeobecné údaje</w:t>
      </w:r>
    </w:p>
    <w:p w:rsidR="00417692" w:rsidRPr="00720E35" w:rsidRDefault="00417692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 w:rsidRPr="00720E35">
        <w:rPr>
          <w:rFonts w:ascii="Cambria" w:hAnsi="Cambria" w:cs="Arial"/>
          <w:b/>
        </w:rPr>
        <w:t>I.1</w:t>
      </w:r>
      <w:r w:rsidRPr="00720E35">
        <w:rPr>
          <w:rFonts w:ascii="Cambria" w:hAnsi="Cambria" w:cs="Arial"/>
          <w:b/>
        </w:rPr>
        <w:tab/>
        <w:t xml:space="preserve">Názov právnickej osoby </w:t>
      </w:r>
      <w:r w:rsidRPr="00720E35">
        <w:rPr>
          <w:rFonts w:ascii="Cambria" w:hAnsi="Cambria" w:cs="Arial"/>
          <w:i/>
        </w:rPr>
        <w:t xml:space="preserve">: </w:t>
      </w:r>
      <w:r w:rsidRPr="00720E35">
        <w:rPr>
          <w:rFonts w:ascii="Cambria" w:hAnsi="Cambria" w:cs="Arial"/>
          <w:b/>
          <w:bCs/>
          <w:i/>
        </w:rPr>
        <w:t>Rock Produktion Bratislava, s.r.o.</w:t>
      </w: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720E35">
        <w:rPr>
          <w:rFonts w:ascii="Cambria" w:hAnsi="Cambria" w:cs="Arial"/>
          <w:i/>
        </w:rPr>
        <w:tab/>
      </w:r>
      <w:r w:rsidRPr="00720E35">
        <w:rPr>
          <w:rFonts w:ascii="Cambria" w:hAnsi="Cambria" w:cs="Arial"/>
          <w:i/>
        </w:rPr>
        <w:tab/>
      </w:r>
    </w:p>
    <w:p w:rsidR="00417692" w:rsidRPr="00720E35" w:rsidRDefault="00417692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</w:rPr>
        <w:tab/>
        <w:t>Sídlo účtovnej jednotky</w:t>
      </w:r>
      <w:r w:rsidRPr="00720E35">
        <w:rPr>
          <w:rFonts w:ascii="Cambria" w:hAnsi="Cambria" w:cs="Arial"/>
        </w:rPr>
        <w:t xml:space="preserve">: </w:t>
      </w:r>
      <w:r w:rsidRPr="00720E35">
        <w:rPr>
          <w:rFonts w:ascii="Cambria" w:hAnsi="Cambria" w:cs="Arial"/>
          <w:b/>
          <w:bCs/>
          <w:i/>
          <w:iCs/>
        </w:rPr>
        <w:t>Jakubovo námestie 12, 811 09  Bratislava</w:t>
      </w:r>
    </w:p>
    <w:p w:rsidR="00417692" w:rsidRPr="00720E35" w:rsidRDefault="00417692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</w:p>
    <w:p w:rsidR="00417692" w:rsidRPr="00720E35" w:rsidRDefault="00417692" w:rsidP="00903D82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b/>
          <w:bCs/>
        </w:rPr>
        <w:tab/>
      </w:r>
      <w:r w:rsidRPr="00720E35">
        <w:rPr>
          <w:rFonts w:ascii="Cambria" w:hAnsi="Cambria" w:cs="Arial"/>
          <w:i/>
          <w:iCs/>
        </w:rPr>
        <w:t xml:space="preserve">Spoločnosť Rock Produktion Bratislava, s.r.o. bola založená 22. 4. 1999 a do obchodného registra bola zapísaná v Obchodnom registri </w:t>
      </w:r>
      <w:r>
        <w:rPr>
          <w:rFonts w:ascii="Cambria" w:hAnsi="Cambria" w:cs="Arial"/>
          <w:i/>
          <w:iCs/>
        </w:rPr>
        <w:t>Mestského</w:t>
      </w:r>
      <w:r w:rsidRPr="00720E35">
        <w:rPr>
          <w:rFonts w:ascii="Cambria" w:hAnsi="Cambria" w:cs="Arial"/>
          <w:i/>
          <w:iCs/>
        </w:rPr>
        <w:t xml:space="preserve">  súdu Bratislava </w:t>
      </w:r>
      <w:r>
        <w:rPr>
          <w:rFonts w:ascii="Cambria" w:hAnsi="Cambria" w:cs="Arial"/>
          <w:i/>
          <w:iCs/>
        </w:rPr>
        <w:t>3</w:t>
      </w:r>
      <w:r w:rsidRPr="00720E35">
        <w:rPr>
          <w:rFonts w:ascii="Cambria" w:hAnsi="Cambria" w:cs="Arial"/>
          <w:i/>
          <w:iCs/>
        </w:rPr>
        <w:t>, odd. Sro,</w:t>
      </w:r>
      <w:r>
        <w:rPr>
          <w:rFonts w:ascii="Cambria" w:hAnsi="Cambria" w:cs="Arial"/>
          <w:i/>
          <w:iCs/>
        </w:rPr>
        <w:t xml:space="preserve"> </w:t>
      </w:r>
      <w:r w:rsidRPr="00720E35">
        <w:rPr>
          <w:rFonts w:ascii="Cambria" w:hAnsi="Cambria" w:cs="Arial"/>
          <w:i/>
          <w:iCs/>
        </w:rPr>
        <w:t>vložka  20555/B.</w:t>
      </w:r>
      <w:r w:rsidRPr="00720E35">
        <w:rPr>
          <w:rFonts w:ascii="Cambria" w:hAnsi="Cambria" w:cs="Arial"/>
          <w:i/>
          <w:iCs/>
        </w:rPr>
        <w:tab/>
      </w:r>
    </w:p>
    <w:p w:rsidR="00417692" w:rsidRPr="00720E35" w:rsidRDefault="00417692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</w:p>
    <w:p w:rsidR="00417692" w:rsidRPr="00720E35" w:rsidRDefault="00417692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i/>
          <w:iCs/>
        </w:rPr>
        <w:tab/>
      </w:r>
      <w:r w:rsidRPr="00720E35">
        <w:rPr>
          <w:rFonts w:ascii="Cambria" w:hAnsi="Cambria" w:cs="Arial"/>
          <w:b/>
          <w:bCs/>
          <w:i/>
          <w:iCs/>
        </w:rPr>
        <w:t>Účtovná závierka bola zostavená za predpokladu nepretržitého pokračovania spoločnosti.</w:t>
      </w:r>
    </w:p>
    <w:p w:rsidR="00417692" w:rsidRPr="00720E35" w:rsidRDefault="00417692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</w:p>
    <w:p w:rsidR="00417692" w:rsidRPr="00720E35" w:rsidRDefault="00417692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ab/>
      </w:r>
    </w:p>
    <w:p w:rsidR="00417692" w:rsidRPr="00720E35" w:rsidRDefault="00417692" w:rsidP="0047214A">
      <w:pPr>
        <w:spacing w:after="0" w:line="240" w:lineRule="auto"/>
        <w:jc w:val="both"/>
        <w:rPr>
          <w:rFonts w:ascii="Cambria" w:hAnsi="Cambria" w:cs="Arial"/>
        </w:rPr>
      </w:pPr>
    </w:p>
    <w:p w:rsidR="00417692" w:rsidRPr="00720E35" w:rsidRDefault="00417692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I.2</w:t>
      </w:r>
      <w:r w:rsidRPr="00720E35">
        <w:rPr>
          <w:rFonts w:ascii="Cambria" w:hAnsi="Cambria" w:cs="Arial"/>
          <w:b/>
        </w:rPr>
        <w:tab/>
        <w:t>Údaje o konsolidovanom celku, ak je účtovná jednotka jeho súčasťou:</w:t>
      </w:r>
    </w:p>
    <w:p w:rsidR="00417692" w:rsidRPr="00720E35" w:rsidRDefault="00417692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417692" w:rsidRPr="00720E35" w:rsidRDefault="00417692" w:rsidP="00B06093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</w:rPr>
      </w:pPr>
    </w:p>
    <w:p w:rsidR="00417692" w:rsidRPr="00720E35" w:rsidRDefault="00417692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ab/>
        <w:t>Spoločnosť nie je  súčasťou žiadneho konsolidovaného celku.</w:t>
      </w:r>
    </w:p>
    <w:p w:rsidR="00417692" w:rsidRPr="00720E35" w:rsidRDefault="00417692" w:rsidP="00FC7A70">
      <w:pPr>
        <w:spacing w:after="0"/>
        <w:jc w:val="both"/>
        <w:rPr>
          <w:rFonts w:ascii="Cambria" w:hAnsi="Cambria" w:cs="Arial"/>
          <w:b/>
        </w:rPr>
      </w:pPr>
    </w:p>
    <w:p w:rsidR="00417692" w:rsidRPr="00720E35" w:rsidRDefault="00417692" w:rsidP="00E732C5">
      <w:pPr>
        <w:spacing w:after="0"/>
        <w:jc w:val="both"/>
        <w:rPr>
          <w:rFonts w:ascii="Cambria" w:hAnsi="Cambria" w:cs="Arial"/>
          <w:i/>
        </w:rPr>
      </w:pPr>
    </w:p>
    <w:p w:rsidR="00417692" w:rsidRPr="00720E35" w:rsidRDefault="00417692" w:rsidP="00E732C5">
      <w:pPr>
        <w:spacing w:after="0"/>
        <w:jc w:val="both"/>
        <w:rPr>
          <w:rFonts w:ascii="Cambria" w:hAnsi="Cambria" w:cs="Arial"/>
          <w:i/>
        </w:rPr>
      </w:pPr>
    </w:p>
    <w:p w:rsidR="00417692" w:rsidRPr="00720E35" w:rsidRDefault="00417692" w:rsidP="00E732C5">
      <w:pPr>
        <w:spacing w:after="0"/>
        <w:jc w:val="both"/>
        <w:rPr>
          <w:rFonts w:ascii="Cambria" w:hAnsi="Cambria" w:cs="Arial"/>
          <w:i/>
        </w:rPr>
      </w:pPr>
    </w:p>
    <w:p w:rsidR="00417692" w:rsidRPr="00720E35" w:rsidRDefault="0041769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I.3</w:t>
      </w:r>
      <w:r w:rsidRPr="00720E35">
        <w:rPr>
          <w:rFonts w:ascii="Cambria" w:hAnsi="Cambria" w:cs="Arial"/>
          <w:b/>
        </w:rPr>
        <w:tab/>
        <w:t>Informácie o počte zamestnancov:</w:t>
      </w:r>
    </w:p>
    <w:p w:rsidR="00417692" w:rsidRPr="00720E35" w:rsidRDefault="00417692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417692" w:rsidRPr="00720E35">
        <w:tc>
          <w:tcPr>
            <w:tcW w:w="4253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Bežné</w:t>
            </w:r>
          </w:p>
          <w:p w:rsidR="00417692" w:rsidRPr="00720E35" w:rsidRDefault="00417692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Bezprostredne</w:t>
            </w:r>
          </w:p>
          <w:p w:rsidR="00417692" w:rsidRPr="00720E35" w:rsidRDefault="00417692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predchádzajúce</w:t>
            </w:r>
          </w:p>
          <w:p w:rsidR="00417692" w:rsidRPr="00720E35" w:rsidRDefault="00417692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účtovné obdobie</w:t>
            </w:r>
          </w:p>
        </w:tc>
      </w:tr>
      <w:tr w:rsidR="00417692" w:rsidRPr="00720E35">
        <w:trPr>
          <w:trHeight w:val="378"/>
        </w:trPr>
        <w:tc>
          <w:tcPr>
            <w:tcW w:w="4253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ind w:left="34" w:hanging="1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417692" w:rsidRPr="00720E35" w:rsidRDefault="00417692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1</w:t>
            </w:r>
          </w:p>
        </w:tc>
        <w:tc>
          <w:tcPr>
            <w:tcW w:w="2381" w:type="dxa"/>
            <w:vAlign w:val="center"/>
          </w:tcPr>
          <w:p w:rsidR="00417692" w:rsidRPr="00720E35" w:rsidRDefault="00417692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1</w:t>
            </w:r>
          </w:p>
        </w:tc>
      </w:tr>
    </w:tbl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B34BF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7B34BF">
        <w:rPr>
          <w:rFonts w:ascii="Cambria" w:hAnsi="Cambria" w:cs="Arial"/>
          <w:b/>
          <w:sz w:val="24"/>
          <w:szCs w:val="24"/>
        </w:rPr>
        <w:t>Článok II – Informácie o prijatých postupoch</w:t>
      </w: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1. Informácia o splnení predpokladu nepretržitého pokračovania činnosti účtovnej</w:t>
      </w:r>
    </w:p>
    <w:p w:rsidR="00417692" w:rsidRPr="00720E35" w:rsidRDefault="00417692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 xml:space="preserve">     jednotky: </w:t>
      </w: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B838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 xml:space="preserve">     Účtovná závierka je zostavená za splnenia predpokladu nepretržitého pokračovania</w:t>
      </w:r>
    </w:p>
    <w:p w:rsidR="00417692" w:rsidRPr="00720E35" w:rsidRDefault="00417692" w:rsidP="00B838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 xml:space="preserve">     účtovnej jednotky v činnosti.</w:t>
      </w:r>
    </w:p>
    <w:p w:rsidR="00417692" w:rsidRPr="00720E35" w:rsidRDefault="00417692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417692" w:rsidRPr="00720E35" w:rsidRDefault="00417692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417692" w:rsidRPr="00720E35" w:rsidRDefault="00417692" w:rsidP="009916FF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17692" w:rsidRPr="00720E35" w:rsidRDefault="00417692" w:rsidP="00687CA7">
      <w:pPr>
        <w:spacing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hAnsi="Cambria" w:cs="Arial"/>
          <w:b/>
        </w:rPr>
        <w:t xml:space="preserve">2.  </w:t>
      </w:r>
      <w:r w:rsidRPr="00720E35">
        <w:rPr>
          <w:rFonts w:ascii="Cambria" w:eastAsia="MS Gothic" w:hAnsi="Cambria" w:cs="Arial"/>
          <w:b/>
        </w:rPr>
        <w:t>Spôsob oceňovania jednotlivých zložiek majetku a záväzkov:</w:t>
      </w:r>
    </w:p>
    <w:p w:rsidR="00417692" w:rsidRPr="00720E35" w:rsidRDefault="00417692" w:rsidP="00687CA7">
      <w:pPr>
        <w:spacing w:line="240" w:lineRule="auto"/>
        <w:jc w:val="both"/>
        <w:rPr>
          <w:rFonts w:ascii="Cambria" w:eastAsia="MS Gothic" w:hAnsi="Cambria" w:cs="Arial"/>
          <w:bCs/>
        </w:rPr>
      </w:pPr>
      <w:r w:rsidRPr="00720E35">
        <w:rPr>
          <w:rFonts w:ascii="Cambria" w:eastAsia="MS Gothic" w:hAnsi="Cambria" w:cs="Arial"/>
          <w:b/>
        </w:rPr>
        <w:t xml:space="preserve">      a. </w:t>
      </w:r>
      <w:r w:rsidRPr="00720E35">
        <w:rPr>
          <w:rFonts w:ascii="Cambria" w:eastAsia="MS Gothic" w:hAnsi="Cambria" w:cs="Arial"/>
          <w:bCs/>
        </w:rPr>
        <w:t>Dlhodobý nehmotný majetok, dlhodobý hmotný majetok, dlhodobý finančný majetok:</w:t>
      </w:r>
    </w:p>
    <w:tbl>
      <w:tblPr>
        <w:tblW w:w="91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65"/>
        <w:gridCol w:w="2252"/>
        <w:gridCol w:w="2124"/>
      </w:tblGrid>
      <w:tr w:rsidR="00417692" w:rsidRPr="00720E35">
        <w:trPr>
          <w:trHeight w:val="505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Druh majetku/záväzkov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Spôsob ocenenia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nehmotný majetok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Znížená o oprávky</w:t>
            </w: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hmotný majetok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Znížená o oprávky</w:t>
            </w: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 finančný majetok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Zásoby obstarané kúpou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Zásoby vytvorené vlastnou činnosťou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Nemáme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Pohľadávky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Menovitá hodnota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Krátkodobý finančný majetok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Záväzky vrátane rezerv, dlhopisov, pôžičiek a úverov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Menovitá hodnota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70"/>
        </w:trPr>
        <w:tc>
          <w:tcPr>
            <w:tcW w:w="0" w:type="auto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Derivátové operácie</w:t>
            </w:r>
          </w:p>
        </w:tc>
        <w:tc>
          <w:tcPr>
            <w:tcW w:w="2252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Nemáme</w:t>
            </w:r>
          </w:p>
        </w:tc>
        <w:tc>
          <w:tcPr>
            <w:tcW w:w="2124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3D440E">
      <w:pPr>
        <w:spacing w:after="0" w:line="240" w:lineRule="auto"/>
        <w:jc w:val="both"/>
        <w:rPr>
          <w:rFonts w:ascii="Cambria" w:hAnsi="Cambria" w:cs="Arial"/>
        </w:rPr>
      </w:pPr>
    </w:p>
    <w:p w:rsidR="00417692" w:rsidRPr="00720E35" w:rsidRDefault="00417692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 w:rsidRPr="00720E35">
        <w:rPr>
          <w:rFonts w:ascii="Cambria" w:eastAsia="MS Gothic" w:hAnsi="Cambria" w:cs="Arial"/>
          <w:b/>
        </w:rPr>
        <w:t>3.  Spôsob zostavenia odpisového plánu dlhodobého majetku</w:t>
      </w:r>
    </w:p>
    <w:p w:rsidR="00417692" w:rsidRPr="00720E35" w:rsidRDefault="00417692" w:rsidP="003D440E">
      <w:pPr>
        <w:spacing w:after="0" w:line="240" w:lineRule="auto"/>
        <w:jc w:val="both"/>
        <w:rPr>
          <w:rFonts w:ascii="Cambria" w:hAnsi="Cambria" w:cs="Arial"/>
        </w:rPr>
      </w:pPr>
    </w:p>
    <w:p w:rsidR="00417692" w:rsidRPr="00720E35" w:rsidRDefault="00417692" w:rsidP="003D440E">
      <w:pPr>
        <w:spacing w:line="240" w:lineRule="auto"/>
        <w:jc w:val="both"/>
        <w:rPr>
          <w:rFonts w:ascii="Cambria" w:hAnsi="Cambria" w:cs="Arial"/>
        </w:rPr>
      </w:pPr>
      <w:r w:rsidRPr="00720E35">
        <w:rPr>
          <w:rFonts w:ascii="Cambria" w:hAnsi="Cambria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417692" w:rsidRPr="00720E35" w:rsidRDefault="00417692" w:rsidP="003D440E">
      <w:pPr>
        <w:spacing w:line="240" w:lineRule="auto"/>
        <w:jc w:val="both"/>
        <w:rPr>
          <w:rFonts w:ascii="Cambria" w:hAnsi="Cambria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417692" w:rsidRPr="00720E35">
        <w:trPr>
          <w:trHeight w:val="397"/>
        </w:trPr>
        <w:tc>
          <w:tcPr>
            <w:tcW w:w="2195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Odpisová metóda</w:t>
            </w:r>
          </w:p>
        </w:tc>
      </w:tr>
      <w:tr w:rsidR="00417692" w:rsidRPr="00720E35">
        <w:trPr>
          <w:trHeight w:val="397"/>
        </w:trPr>
        <w:tc>
          <w:tcPr>
            <w:tcW w:w="2195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hmotný majetok</w:t>
            </w: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 xml:space="preserve">4 roky </w:t>
            </w: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25 %</w:t>
            </w: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rovnomerná</w:t>
            </w:r>
          </w:p>
        </w:tc>
      </w:tr>
      <w:tr w:rsidR="00417692" w:rsidRPr="00720E35">
        <w:trPr>
          <w:trHeight w:val="397"/>
        </w:trPr>
        <w:tc>
          <w:tcPr>
            <w:tcW w:w="2195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97"/>
        </w:trPr>
        <w:tc>
          <w:tcPr>
            <w:tcW w:w="2195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  <w:tr w:rsidR="00417692" w:rsidRPr="00720E35">
        <w:trPr>
          <w:trHeight w:val="397"/>
        </w:trPr>
        <w:tc>
          <w:tcPr>
            <w:tcW w:w="2195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417692" w:rsidRPr="00720E35" w:rsidRDefault="00417692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</w:tbl>
    <w:p w:rsidR="00417692" w:rsidRPr="00720E35" w:rsidRDefault="00417692" w:rsidP="003D440E">
      <w:pPr>
        <w:spacing w:after="0" w:line="240" w:lineRule="auto"/>
        <w:jc w:val="both"/>
        <w:rPr>
          <w:rFonts w:ascii="Cambria" w:hAnsi="Cambria" w:cs="Arial"/>
        </w:rPr>
      </w:pPr>
    </w:p>
    <w:p w:rsidR="00417692" w:rsidRDefault="00417692" w:rsidP="005B03D9">
      <w:pPr>
        <w:spacing w:line="240" w:lineRule="auto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i/>
          <w:iCs/>
        </w:rPr>
        <w:t>Dlhodobý hmotný majetok nakupovaný sa oceňuje obstarávacou cenou, ktorá zahŕňa cenu obstarania a náklady súvisiace s obstaraním (preprava, montáž a pod.).</w:t>
      </w:r>
    </w:p>
    <w:p w:rsidR="00417692" w:rsidRDefault="00417692" w:rsidP="005B03D9">
      <w:pPr>
        <w:spacing w:line="240" w:lineRule="auto"/>
        <w:jc w:val="both"/>
        <w:rPr>
          <w:rFonts w:ascii="Cambria" w:hAnsi="Cambria" w:cs="Arial"/>
          <w:i/>
          <w:iCs/>
        </w:rPr>
      </w:pPr>
    </w:p>
    <w:p w:rsidR="00417692" w:rsidRDefault="00417692" w:rsidP="005B03D9">
      <w:pPr>
        <w:spacing w:line="240" w:lineRule="auto"/>
        <w:jc w:val="both"/>
        <w:rPr>
          <w:rFonts w:ascii="Cambria" w:hAnsi="Cambria" w:cs="Arial"/>
          <w:i/>
          <w:iCs/>
        </w:rPr>
      </w:pPr>
    </w:p>
    <w:p w:rsidR="00417692" w:rsidRPr="00720E35" w:rsidRDefault="00417692" w:rsidP="005B03D9">
      <w:pPr>
        <w:spacing w:line="240" w:lineRule="auto"/>
        <w:jc w:val="both"/>
        <w:rPr>
          <w:rFonts w:ascii="Cambria" w:hAnsi="Cambria" w:cs="Arial"/>
          <w:i/>
          <w:iCs/>
        </w:rPr>
      </w:pPr>
    </w:p>
    <w:p w:rsidR="00417692" w:rsidRPr="00720E35" w:rsidRDefault="00417692" w:rsidP="007879ED">
      <w:pPr>
        <w:spacing w:line="240" w:lineRule="auto"/>
        <w:jc w:val="both"/>
        <w:rPr>
          <w:rFonts w:ascii="Cambria" w:hAnsi="Cambria" w:cs="Arial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V roku 2024  spoločnosť nenakupovala žiadne DHM, pokračovala v odpisovaní motorového vozidla zakúpeného v roku 2023.</w:t>
      </w:r>
    </w:p>
    <w:p w:rsidR="00417692" w:rsidRPr="00720E35" w:rsidRDefault="00417692" w:rsidP="003D440E">
      <w:pPr>
        <w:spacing w:after="0" w:line="240" w:lineRule="auto"/>
        <w:jc w:val="both"/>
        <w:rPr>
          <w:rFonts w:ascii="Cambria" w:hAnsi="Cambria" w:cs="Arial"/>
        </w:rPr>
      </w:pPr>
    </w:p>
    <w:p w:rsidR="00417692" w:rsidRPr="00720E35" w:rsidRDefault="00417692" w:rsidP="00C82D01">
      <w:pPr>
        <w:spacing w:after="0" w:line="240" w:lineRule="auto"/>
        <w:jc w:val="both"/>
        <w:rPr>
          <w:rFonts w:ascii="Cambria" w:eastAsia="MS Gothic" w:hAnsi="Cambria" w:cs="Arial"/>
        </w:rPr>
      </w:pPr>
      <w:r w:rsidRPr="00720E35">
        <w:rPr>
          <w:rFonts w:ascii="MS Mincho" w:eastAsia="MS Mincho" w:hAnsi="MS Mincho" w:cs="MS Mincho"/>
          <w:b/>
        </w:rPr>
        <w:tab/>
      </w:r>
      <w:r w:rsidRPr="00720E35">
        <w:rPr>
          <w:rFonts w:ascii="Cambria" w:eastAsia="MS Gothic" w:hAnsi="Cambria" w:cs="Arial"/>
        </w:rPr>
        <w:t xml:space="preserve">Odpisový plán účtovných odpisov </w:t>
      </w:r>
      <w:r w:rsidRPr="00720E35">
        <w:rPr>
          <w:rFonts w:ascii="Cambria" w:eastAsia="MS Gothic" w:hAnsi="Cambria" w:cs="Arial"/>
          <w:b/>
        </w:rPr>
        <w:t xml:space="preserve">dlhodobého nehmotného majetku </w:t>
      </w:r>
      <w:r w:rsidRPr="00720E35">
        <w:rPr>
          <w:rFonts w:ascii="Cambria" w:eastAsia="MS Gothic" w:hAnsi="Cambria" w:cs="Arial"/>
        </w:rPr>
        <w:t>zostavený účtovnou jednotkou vychádza z predpokladanej doby použiteľnosti dlhodobého nehmotného majetku.</w:t>
      </w:r>
    </w:p>
    <w:p w:rsidR="00417692" w:rsidRDefault="00417692" w:rsidP="00720E35">
      <w:pPr>
        <w:spacing w:line="240" w:lineRule="auto"/>
        <w:jc w:val="both"/>
        <w:rPr>
          <w:rFonts w:ascii="Cambria" w:hAnsi="Cambria" w:cs="Arial"/>
        </w:rPr>
      </w:pPr>
    </w:p>
    <w:p w:rsidR="00417692" w:rsidRPr="00720E35" w:rsidRDefault="00417692" w:rsidP="00720E35">
      <w:pPr>
        <w:spacing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hAnsi="Cambria" w:cs="Arial"/>
        </w:rPr>
        <w:tab/>
      </w:r>
      <w:r w:rsidRPr="00720E35">
        <w:rPr>
          <w:rFonts w:ascii="Cambria" w:hAnsi="Cambria" w:cs="Arial"/>
          <w:b/>
          <w:bCs/>
        </w:rPr>
        <w:t>Drobný hmotný majetok</w:t>
      </w:r>
      <w:r w:rsidRPr="00720E35">
        <w:rPr>
          <w:rFonts w:ascii="Cambria" w:hAnsi="Cambria" w:cs="Arial"/>
        </w:rPr>
        <w:t>, ktorého obstarávacia cena je 1.700,00 € a nižšia , sa odpisuje jednorázovo do nákladov pri uvedení do používania.</w:t>
      </w:r>
    </w:p>
    <w:p w:rsidR="00417692" w:rsidRPr="00720E35" w:rsidRDefault="00417692" w:rsidP="00881E86">
      <w:pPr>
        <w:spacing w:after="0" w:line="240" w:lineRule="auto"/>
        <w:jc w:val="both"/>
        <w:rPr>
          <w:rFonts w:ascii="Cambria" w:hAnsi="Cambria" w:cs="Arial"/>
          <w:b/>
        </w:rPr>
      </w:pPr>
      <w:r w:rsidRPr="00720E35">
        <w:rPr>
          <w:rFonts w:ascii="MS Mincho" w:eastAsia="MS Mincho" w:hAnsi="MS Mincho" w:cs="MS Mincho"/>
          <w:b/>
        </w:rPr>
        <w:tab/>
      </w:r>
      <w:r w:rsidRPr="00720E35">
        <w:rPr>
          <w:rFonts w:ascii="Cambria" w:eastAsia="MS Gothic" w:hAnsi="Cambria" w:cs="Arial"/>
        </w:rPr>
        <w:t xml:space="preserve">Odpisový plán účtovných odpisov </w:t>
      </w:r>
      <w:r w:rsidRPr="00720E35">
        <w:rPr>
          <w:rFonts w:ascii="Cambria" w:eastAsia="MS Gothic" w:hAnsi="Cambria" w:cs="Arial"/>
          <w:b/>
        </w:rPr>
        <w:t xml:space="preserve">dlhodobého hmotného majetku </w:t>
      </w:r>
      <w:r w:rsidRPr="00720E35">
        <w:rPr>
          <w:rFonts w:ascii="Cambria" w:eastAsia="MS Gothic" w:hAnsi="Cambria" w:cs="Arial"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Pr="00720E35">
        <w:rPr>
          <w:rFonts w:ascii="Cambria" w:eastAsia="MS Gothic" w:hAnsi="Cambria" w:cs="Arial"/>
          <w:b/>
        </w:rPr>
        <w:t>sa rovnajú</w:t>
      </w:r>
      <w:r w:rsidRPr="00720E35">
        <w:rPr>
          <w:rFonts w:ascii="Cambria" w:eastAsia="MS Gothic" w:hAnsi="Cambria" w:cs="Arial"/>
        </w:rPr>
        <w:t>, avšak keďže ide o vozidlo s obstarávacou cenou nad 48.000,00</w:t>
      </w:r>
      <w:r>
        <w:rPr>
          <w:rFonts w:ascii="Cambria" w:eastAsia="MS Gothic" w:hAnsi="Cambria" w:cs="Arial"/>
        </w:rPr>
        <w:t xml:space="preserve">€, dochádza k rozdielu </w:t>
      </w:r>
      <w:r w:rsidRPr="00720E35">
        <w:rPr>
          <w:rFonts w:ascii="Cambria" w:eastAsia="MS Gothic" w:hAnsi="Cambria" w:cs="Arial"/>
        </w:rPr>
        <w:t>medzi účtovnými a daňovými odpismi.</w:t>
      </w:r>
    </w:p>
    <w:p w:rsidR="00417692" w:rsidRDefault="00417692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4.  Zmeny účtovných zásad a metód:</w:t>
      </w:r>
    </w:p>
    <w:p w:rsidR="00417692" w:rsidRPr="00720E35" w:rsidRDefault="00417692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7879ED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V </w:t>
      </w:r>
      <w:r>
        <w:rPr>
          <w:rFonts w:ascii="Cambria" w:hAnsi="Cambria" w:cs="Arial"/>
          <w:b/>
          <w:i/>
          <w:iCs/>
        </w:rPr>
        <w:t xml:space="preserve">roku 2024 </w:t>
      </w:r>
      <w:r w:rsidRPr="00720E35">
        <w:rPr>
          <w:rFonts w:ascii="Cambria" w:hAnsi="Cambria" w:cs="Arial"/>
          <w:b/>
          <w:i/>
          <w:iCs/>
        </w:rPr>
        <w:t>nedošlo v účtovníctve spoločnosti k žiadnym zmenám účtovných zásad a metód.</w:t>
      </w:r>
    </w:p>
    <w:p w:rsidR="00417692" w:rsidRPr="00720E35" w:rsidRDefault="00417692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 xml:space="preserve">Účtovná jednotka neidentifikovala transakcie, ktorých charakter a účel nie je uvedený </w:t>
      </w:r>
    </w:p>
    <w:p w:rsidR="00417692" w:rsidRPr="00720E35" w:rsidRDefault="00417692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v súvahe.</w:t>
      </w: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C41D3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5.  Dotácie poskytnuté na obstaranie majetku:</w:t>
      </w:r>
    </w:p>
    <w:p w:rsidR="00417692" w:rsidRPr="00720E35" w:rsidRDefault="00417692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Spoločnosti neboli poskytnuté žiadne dotácie na obstaranie majetku.</w:t>
      </w:r>
    </w:p>
    <w:p w:rsidR="00417692" w:rsidRPr="00720E35" w:rsidRDefault="00417692" w:rsidP="00E136FB">
      <w:pPr>
        <w:spacing w:after="0" w:line="240" w:lineRule="auto"/>
        <w:jc w:val="both"/>
        <w:rPr>
          <w:rFonts w:ascii="Cambria" w:eastAsia="MS Gothic" w:hAnsi="Cambria" w:cs="Arial"/>
        </w:rPr>
      </w:pPr>
    </w:p>
    <w:p w:rsidR="00417692" w:rsidRPr="00720E35" w:rsidRDefault="00417692" w:rsidP="00720E35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6</w:t>
      </w:r>
      <w:r>
        <w:rPr>
          <w:rFonts w:ascii="Cambria" w:hAnsi="Cambria" w:cs="Arial"/>
          <w:b/>
        </w:rPr>
        <w:t>.</w:t>
      </w:r>
      <w:r w:rsidRPr="00720E35">
        <w:rPr>
          <w:rFonts w:ascii="Cambria" w:hAnsi="Cambria" w:cs="Arial"/>
          <w:b/>
        </w:rPr>
        <w:t xml:space="preserve"> Oprava významných a nevýznamných chýb minulých účtovných období vykonaných </w:t>
      </w:r>
      <w:r>
        <w:rPr>
          <w:rFonts w:ascii="Cambria" w:hAnsi="Cambria" w:cs="Arial"/>
          <w:b/>
        </w:rPr>
        <w:t xml:space="preserve">     </w:t>
      </w:r>
      <w:r w:rsidRPr="00720E35">
        <w:rPr>
          <w:rFonts w:ascii="Cambria" w:hAnsi="Cambria" w:cs="Arial"/>
          <w:b/>
        </w:rPr>
        <w:t>v bežnom účtovnom období:</w:t>
      </w:r>
    </w:p>
    <w:p w:rsidR="00417692" w:rsidRPr="00720E35" w:rsidRDefault="00417692" w:rsidP="007879ED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>
        <w:rPr>
          <w:rFonts w:ascii="Cambria" w:hAnsi="Cambria" w:cs="Arial"/>
          <w:b/>
          <w:i/>
          <w:iCs/>
        </w:rPr>
        <w:t>V roku 2024</w:t>
      </w:r>
      <w:r w:rsidRPr="00720E35">
        <w:rPr>
          <w:rFonts w:ascii="Cambria" w:hAnsi="Cambria" w:cs="Arial"/>
          <w:b/>
          <w:i/>
          <w:iCs/>
        </w:rPr>
        <w:t xml:space="preserve"> neboli účtované žiadne opravy minulých rokov.</w:t>
      </w: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B34BF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7B34BF">
        <w:rPr>
          <w:rFonts w:ascii="Cambria" w:hAnsi="Cambria" w:cs="Arial"/>
          <w:b/>
          <w:sz w:val="24"/>
          <w:szCs w:val="24"/>
        </w:rPr>
        <w:t>Článok III. – Informácie, ktoré vysvetľujú a dopĺňajú súvahu a výkaz ziskov a strát</w:t>
      </w:r>
    </w:p>
    <w:p w:rsidR="00417692" w:rsidRPr="00720E35" w:rsidRDefault="0041769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17692" w:rsidRPr="00720E35" w:rsidRDefault="00417692" w:rsidP="00720E35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1. Informácie o sume a dôvodoch vzniku jednotlivých položiek nákladov alebo         výnosov, ktoré majú výnimočný rozsah alebo výskyt:</w:t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V roku 2024</w:t>
      </w:r>
      <w:r w:rsidRPr="00720E35">
        <w:rPr>
          <w:rFonts w:ascii="Cambria" w:eastAsia="MS Gothic" w:hAnsi="Cambria"/>
          <w:b/>
          <w:i/>
          <w:iCs/>
        </w:rPr>
        <w:t xml:space="preserve"> nevzn</w:t>
      </w:r>
      <w:r>
        <w:rPr>
          <w:rFonts w:ascii="Cambria" w:eastAsia="MS Gothic" w:hAnsi="Cambria"/>
          <w:b/>
          <w:i/>
          <w:iCs/>
        </w:rPr>
        <w:t xml:space="preserve">ikli spoločnosti náklady alebo výnosy </w:t>
      </w:r>
      <w:r w:rsidRPr="00720E35">
        <w:rPr>
          <w:rFonts w:ascii="Cambria" w:eastAsia="MS Gothic" w:hAnsi="Cambria"/>
          <w:b/>
          <w:i/>
          <w:iCs/>
        </w:rPr>
        <w:t>výnim</w:t>
      </w:r>
      <w:r>
        <w:rPr>
          <w:rFonts w:ascii="Cambria" w:eastAsia="MS Gothic" w:hAnsi="Cambria"/>
          <w:b/>
          <w:i/>
          <w:iCs/>
        </w:rPr>
        <w:t xml:space="preserve">očného rozsahu alebo charakteru. </w:t>
      </w:r>
    </w:p>
    <w:p w:rsidR="00417692" w:rsidRPr="00720E35" w:rsidRDefault="00417692" w:rsidP="00C91B53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417692" w:rsidRPr="00720E35" w:rsidRDefault="00417692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2.  Informácie o</w:t>
      </w:r>
      <w:r>
        <w:rPr>
          <w:rFonts w:ascii="Cambria" w:eastAsia="MS Gothic" w:hAnsi="Cambria"/>
          <w:b/>
        </w:rPr>
        <w:t> </w:t>
      </w:r>
      <w:r w:rsidRPr="00720E35">
        <w:rPr>
          <w:rFonts w:ascii="Cambria" w:eastAsia="MS Gothic" w:hAnsi="Cambria"/>
          <w:b/>
        </w:rPr>
        <w:t>záväzkoch</w:t>
      </w:r>
      <w:r>
        <w:rPr>
          <w:rFonts w:ascii="Cambria" w:eastAsia="MS Gothic" w:hAnsi="Cambria"/>
          <w:b/>
        </w:rPr>
        <w:t xml:space="preserve"> a pohľadávkach</w:t>
      </w:r>
    </w:p>
    <w:p w:rsidR="00417692" w:rsidRPr="00720E35" w:rsidRDefault="00417692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2. a   Záväzky so zostatkovou dobou splatnosti dlhšou ako päť rokov: </w:t>
      </w:r>
    </w:p>
    <w:p w:rsidR="00417692" w:rsidRPr="004C6BC8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4C6BC8">
        <w:rPr>
          <w:rFonts w:ascii="Cambria" w:eastAsia="MS Gothic" w:hAnsi="Cambria"/>
          <w:b/>
          <w:i/>
          <w:iCs/>
        </w:rPr>
        <w:t>Spoločnosť má záväzok so zostatkovou dobou splatnosti dlhšou ako päť rokov. Jedná sa o záväzok so sociálneho fondu vo výške 1.</w:t>
      </w:r>
      <w:r>
        <w:rPr>
          <w:rFonts w:ascii="Cambria" w:eastAsia="MS Gothic" w:hAnsi="Cambria"/>
          <w:b/>
          <w:i/>
          <w:iCs/>
        </w:rPr>
        <w:t>364,48</w:t>
      </w:r>
      <w:r w:rsidRPr="004C6BC8">
        <w:rPr>
          <w:rFonts w:ascii="Cambria" w:eastAsia="MS Gothic" w:hAnsi="Cambria"/>
          <w:b/>
          <w:i/>
          <w:iCs/>
        </w:rPr>
        <w:t xml:space="preserve"> €.</w:t>
      </w:r>
    </w:p>
    <w:p w:rsidR="00417692" w:rsidRPr="004C6BC8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4C6BC8">
        <w:rPr>
          <w:rFonts w:ascii="Cambria" w:eastAsia="MS Gothic" w:hAnsi="Cambria"/>
          <w:b/>
          <w:i/>
          <w:iCs/>
        </w:rPr>
        <w:t>K 31. 1</w:t>
      </w:r>
      <w:r>
        <w:rPr>
          <w:rFonts w:ascii="Cambria" w:eastAsia="MS Gothic" w:hAnsi="Cambria"/>
          <w:b/>
          <w:i/>
          <w:iCs/>
        </w:rPr>
        <w:t>2. 2024</w:t>
      </w:r>
      <w:r w:rsidRPr="004C6BC8">
        <w:rPr>
          <w:rFonts w:ascii="Cambria" w:eastAsia="MS Gothic" w:hAnsi="Cambria"/>
          <w:b/>
          <w:i/>
          <w:iCs/>
        </w:rPr>
        <w:t xml:space="preserve"> nemá spoločnosť dlhodobé záväzky so zostatkovou dobou splatnosti jeden rok až päť rokov.</w:t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4C6BC8">
        <w:rPr>
          <w:rFonts w:ascii="Cambria" w:eastAsia="MS Gothic" w:hAnsi="Cambria"/>
          <w:b/>
          <w:i/>
          <w:iCs/>
        </w:rPr>
        <w:t xml:space="preserve">Pri krátkodobých záväzkoch v sume </w:t>
      </w:r>
      <w:r>
        <w:rPr>
          <w:rFonts w:ascii="Cambria" w:eastAsia="MS Gothic" w:hAnsi="Cambria"/>
          <w:b/>
          <w:i/>
          <w:iCs/>
        </w:rPr>
        <w:t>4.012,10 sa je</w:t>
      </w:r>
      <w:r w:rsidRPr="004C6BC8">
        <w:rPr>
          <w:rFonts w:ascii="Cambria" w:eastAsia="MS Gothic" w:hAnsi="Cambria"/>
          <w:b/>
          <w:i/>
          <w:iCs/>
        </w:rPr>
        <w:t>dná o záväzky voči zamestnancom, daňový záväzok  a záväzky zo sociálneho poistenia zo zúčtovania miezd za december 202</w:t>
      </w:r>
      <w:r>
        <w:rPr>
          <w:rFonts w:ascii="Cambria" w:eastAsia="MS Gothic" w:hAnsi="Cambria"/>
          <w:b/>
          <w:i/>
          <w:iCs/>
        </w:rPr>
        <w:t>4</w:t>
      </w:r>
      <w:r w:rsidRPr="004C6BC8">
        <w:rPr>
          <w:rFonts w:ascii="Cambria" w:eastAsia="MS Gothic" w:hAnsi="Cambria"/>
          <w:b/>
          <w:i/>
          <w:iCs/>
        </w:rPr>
        <w:t>, ďalej o daňové záväzky za daň DPH a daň z motorových vozidiel za rok 202</w:t>
      </w:r>
      <w:r>
        <w:rPr>
          <w:rFonts w:ascii="Cambria" w:eastAsia="MS Gothic" w:hAnsi="Cambria"/>
          <w:b/>
          <w:i/>
          <w:iCs/>
        </w:rPr>
        <w:t>4..</w:t>
      </w:r>
    </w:p>
    <w:p w:rsidR="00417692" w:rsidRDefault="00417692" w:rsidP="004C6BC8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 xml:space="preserve">Rozpis záväzkov: </w:t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- záväzok voči zamestnancom</w:t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  <w:t xml:space="preserve">     550,39 €</w:t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4C6BC8">
        <w:rPr>
          <w:rFonts w:ascii="Cambria" w:eastAsia="MS Gothic" w:hAnsi="Cambria"/>
          <w:b/>
          <w:i/>
          <w:iCs/>
        </w:rPr>
        <w:t>- záväzok voči zdravotnej a sociálnej poisťovni</w:t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  <w:t xml:space="preserve">     313,87 €</w:t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- záväzok voči Daňovému úradu</w:t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  <w:t xml:space="preserve"> 3.147,84 €</w:t>
      </w:r>
      <w:r>
        <w:rPr>
          <w:rFonts w:ascii="Cambria" w:eastAsia="MS Gothic" w:hAnsi="Cambria"/>
          <w:b/>
          <w:i/>
          <w:iCs/>
        </w:rPr>
        <w:tab/>
      </w:r>
      <w:r>
        <w:rPr>
          <w:rFonts w:ascii="Cambria" w:eastAsia="MS Gothic" w:hAnsi="Cambria"/>
          <w:b/>
          <w:i/>
          <w:iCs/>
        </w:rPr>
        <w:tab/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 xml:space="preserve">  z toho: účet 342 </w:t>
      </w:r>
      <w:r>
        <w:rPr>
          <w:rFonts w:ascii="Cambria" w:eastAsia="MS Gothic" w:hAnsi="Cambria"/>
          <w:b/>
          <w:i/>
          <w:iCs/>
        </w:rPr>
        <w:tab/>
        <w:t xml:space="preserve">    129,11</w:t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ab/>
        <w:t>účet 343             2.907,73</w:t>
      </w:r>
    </w:p>
    <w:p w:rsidR="00417692" w:rsidRDefault="00417692" w:rsidP="007879ED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ab/>
        <w:t>účet 345</w:t>
      </w:r>
      <w:r>
        <w:rPr>
          <w:rFonts w:ascii="Cambria" w:eastAsia="MS Gothic" w:hAnsi="Cambria"/>
          <w:b/>
          <w:i/>
          <w:iCs/>
        </w:rPr>
        <w:tab/>
        <w:t xml:space="preserve">   111,00</w:t>
      </w:r>
    </w:p>
    <w:p w:rsidR="00417692" w:rsidRDefault="00417692" w:rsidP="004C6BC8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Všetky záväzky boli splatené v januári 2024.</w:t>
      </w:r>
    </w:p>
    <w:p w:rsidR="00417692" w:rsidRPr="004C6BC8" w:rsidRDefault="00417692" w:rsidP="004C6BC8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417692" w:rsidRDefault="00417692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</w:rPr>
        <w:t xml:space="preserve">2.b  Hodnota záväzkov zabezpečená záložným právom: </w:t>
      </w:r>
      <w:r w:rsidRPr="00720E35">
        <w:rPr>
          <w:rFonts w:ascii="Cambria" w:eastAsia="MS Gothic" w:hAnsi="Cambria"/>
          <w:b/>
          <w:i/>
          <w:iCs/>
        </w:rPr>
        <w:t>Spoločnosť nemá záväzky                    zabezpečené záložným právom.</w:t>
      </w:r>
    </w:p>
    <w:p w:rsidR="00417692" w:rsidRDefault="00417692" w:rsidP="006F58E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417692" w:rsidRDefault="00417692" w:rsidP="007A20B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3. Hodnota pohľadávok je spolu </w:t>
      </w:r>
      <w:r>
        <w:rPr>
          <w:rFonts w:ascii="Cambria" w:eastAsia="MS Gothic" w:hAnsi="Cambria"/>
          <w:b/>
        </w:rPr>
        <w:t>16.734,46</w:t>
      </w:r>
      <w:r w:rsidRPr="00720E35">
        <w:rPr>
          <w:rFonts w:ascii="Cambria" w:eastAsia="MS Gothic" w:hAnsi="Cambria"/>
          <w:b/>
        </w:rPr>
        <w:t>€</w:t>
      </w:r>
    </w:p>
    <w:p w:rsidR="00417692" w:rsidRDefault="00417692" w:rsidP="007A20B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</w:rPr>
        <w:t xml:space="preserve">  - </w:t>
      </w:r>
      <w:r>
        <w:rPr>
          <w:rFonts w:ascii="Cambria" w:eastAsia="MS Gothic" w:hAnsi="Cambria"/>
          <w:b/>
          <w:i/>
          <w:iCs/>
        </w:rPr>
        <w:t xml:space="preserve"> z toho</w:t>
      </w:r>
    </w:p>
    <w:p w:rsidR="00417692" w:rsidRDefault="00417692" w:rsidP="007A20B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-  účet 314  -  poskytnuté preddavky 5.550,82 €</w:t>
      </w:r>
    </w:p>
    <w:p w:rsidR="00417692" w:rsidRDefault="00417692" w:rsidP="007A20B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- účet 341 – daňové pohľadávky 9.177,64 € -jedná sa o uhradené preddavky dane</w:t>
      </w:r>
    </w:p>
    <w:p w:rsidR="00417692" w:rsidRDefault="00417692" w:rsidP="007A20B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 xml:space="preserve">-   účet 381 v sume 2.006,00 €  – jedná sa o uhradené  náklady v roku 2024, týkajúce sa    roku 2025   </w:t>
      </w:r>
    </w:p>
    <w:p w:rsidR="00417692" w:rsidRDefault="00417692" w:rsidP="00A135D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417692" w:rsidRDefault="00417692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Dlhodobé pohľadávky spoločnosť nemá.</w:t>
      </w:r>
    </w:p>
    <w:p w:rsidR="00417692" w:rsidRDefault="00417692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417692" w:rsidRDefault="00417692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417692" w:rsidRPr="00720E35" w:rsidRDefault="00417692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417692" w:rsidRPr="00720E35" w:rsidRDefault="00417692" w:rsidP="00B82DE7">
      <w:pPr>
        <w:spacing w:after="360"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3.  </w:t>
      </w:r>
      <w:r w:rsidRPr="00720E35">
        <w:rPr>
          <w:rFonts w:ascii="Cambria" w:eastAsia="MS Gothic" w:hAnsi="Cambria" w:cs="Arial"/>
          <w:b/>
        </w:rPr>
        <w:t xml:space="preserve">Informácie o vlastných akciách: </w:t>
      </w:r>
      <w:r w:rsidRPr="00720E35">
        <w:rPr>
          <w:rFonts w:ascii="Cambria" w:eastAsia="MS Gothic" w:hAnsi="Cambria" w:cs="Arial"/>
          <w:b/>
          <w:i/>
          <w:iCs/>
        </w:rPr>
        <w:t>spoločnosť nevlastní vlastné akcie</w:t>
      </w:r>
    </w:p>
    <w:p w:rsidR="00417692" w:rsidRPr="00720E35" w:rsidRDefault="00417692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4.  Informácia o tvorbe kapitálového fondu z príspevkov:</w:t>
      </w:r>
    </w:p>
    <w:p w:rsidR="00417692" w:rsidRDefault="00417692" w:rsidP="00720E35">
      <w:pPr>
        <w:spacing w:line="240" w:lineRule="auto"/>
        <w:jc w:val="both"/>
        <w:rPr>
          <w:rFonts w:ascii="Cambria" w:eastAsia="MS Gothic" w:hAnsi="Cambria"/>
        </w:rPr>
      </w:pPr>
      <w:r w:rsidRPr="00720E35">
        <w:rPr>
          <w:rFonts w:ascii="Cambria" w:eastAsia="MS Gothic" w:hAnsi="Cambria"/>
        </w:rPr>
        <w:t xml:space="preserve">Účtovná jednotka </w:t>
      </w:r>
      <w:r w:rsidRPr="00720E35">
        <w:rPr>
          <w:rFonts w:ascii="Cambria" w:eastAsia="MS Gothic" w:hAnsi="Cambria"/>
          <w:b/>
          <w:i/>
          <w:iCs/>
        </w:rPr>
        <w:t>nevytvorila</w:t>
      </w:r>
      <w:r w:rsidRPr="00720E35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417692" w:rsidRPr="00720E35" w:rsidRDefault="00417692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5a), b), d) Informácie o orgánoch účtovnej jednotky:</w:t>
      </w:r>
    </w:p>
    <w:p w:rsidR="00417692" w:rsidRDefault="00417692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>Spoločnosť neposkytla členom orgánov žiadne záruky, pôžičky ani finančné prostriedky na súkromné účely.</w:t>
      </w:r>
    </w:p>
    <w:p w:rsidR="00417692" w:rsidRPr="00720E35" w:rsidRDefault="00417692" w:rsidP="002866A3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 a   Informácie o celkovej sume finančných povinností, ktoré sa nevykazujú v súvahe:</w:t>
      </w:r>
    </w:p>
    <w:p w:rsidR="00417692" w:rsidRPr="00720E35" w:rsidRDefault="00417692" w:rsidP="00C51175">
      <w:pPr>
        <w:spacing w:before="120"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          </w:t>
      </w:r>
      <w:r w:rsidRPr="00720E35">
        <w:rPr>
          <w:rFonts w:ascii="Cambria" w:eastAsia="MS Gothic" w:hAnsi="Cambria"/>
          <w:b/>
          <w:i/>
          <w:iCs/>
        </w:rPr>
        <w:t>Spoločnosť nemá žiadne finančné povinnosti, ktoré sa nevyskytujú v súvahe.</w:t>
      </w:r>
    </w:p>
    <w:p w:rsidR="00417692" w:rsidRPr="00720E35" w:rsidRDefault="00417692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 b   Informácie o významných podmienených záväzkoch</w:t>
      </w:r>
    </w:p>
    <w:p w:rsidR="00417692" w:rsidRPr="00720E35" w:rsidRDefault="00417692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 xml:space="preserve">          Spoločnosť nemá žiadne podmienené záväzky.</w:t>
      </w:r>
    </w:p>
    <w:p w:rsidR="00417692" w:rsidRPr="00720E35" w:rsidRDefault="00417692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417692" w:rsidRPr="00720E35" w:rsidRDefault="00417692" w:rsidP="002866A3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6.e Opis významných povinností účtovnej jednotky vyplývajúcich z dôchodkových                 programov pre zamestnancov:</w:t>
      </w:r>
    </w:p>
    <w:p w:rsidR="00417692" w:rsidRPr="00720E35" w:rsidRDefault="00417692" w:rsidP="002866A3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 xml:space="preserve">            Účtovná jednotka takého povinnosti nemá.</w:t>
      </w:r>
    </w:p>
    <w:p w:rsidR="00417692" w:rsidRPr="00720E35" w:rsidRDefault="00417692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417692" w:rsidRPr="00720E35" w:rsidRDefault="00417692" w:rsidP="002866A3">
      <w:pPr>
        <w:spacing w:line="240" w:lineRule="auto"/>
        <w:jc w:val="both"/>
        <w:rPr>
          <w:rFonts w:ascii="Cambria" w:eastAsia="MS Gothic" w:hAnsi="Cambria"/>
        </w:rPr>
      </w:pPr>
      <w:r w:rsidRPr="00720E35">
        <w:rPr>
          <w:rFonts w:ascii="Cambria" w:eastAsia="MS Gothic" w:hAnsi="Cambria"/>
          <w:b/>
        </w:rPr>
        <w:t>7. Informácie</w:t>
      </w:r>
      <w:bookmarkStart w:id="0" w:name="_GoBack"/>
      <w:bookmarkEnd w:id="0"/>
      <w:r w:rsidRPr="00720E35">
        <w:rPr>
          <w:rFonts w:ascii="Cambria" w:eastAsia="MS Gothic" w:hAnsi="Cambria"/>
          <w:b/>
        </w:rPr>
        <w:t xml:space="preserve"> o udelení výlučného práva alebo osobitného práva, ktorým sa udelilo            právo poskytovať služby vo verejnom záujme :</w:t>
      </w:r>
    </w:p>
    <w:p w:rsidR="00417692" w:rsidRPr="00720E35" w:rsidRDefault="00417692" w:rsidP="002866A3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 xml:space="preserve">        Spoločnosti neboli udelené výlučné alebo osobité práva na poskytovanie služieb vo                                verejnom záujme.</w:t>
      </w:r>
    </w:p>
    <w:p w:rsidR="00417692" w:rsidRPr="00720E35" w:rsidRDefault="00417692" w:rsidP="005D2D0F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</w:p>
    <w:p w:rsidR="00417692" w:rsidRPr="00720E35" w:rsidRDefault="00417692" w:rsidP="008A4979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>
        <w:rPr>
          <w:rFonts w:ascii="Cambria" w:eastAsia="MS Gothic" w:hAnsi="Cambria" w:cs="Arial"/>
          <w:b/>
          <w:i/>
          <w:iCs/>
        </w:rPr>
        <w:t xml:space="preserve">V Bratislave, </w:t>
      </w:r>
      <w:r w:rsidRPr="00720E35"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>17.03.2025</w:t>
      </w:r>
      <w:r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  <w:t>Pavol Hammel</w:t>
      </w:r>
    </w:p>
    <w:p w:rsidR="00417692" w:rsidRPr="00720E35" w:rsidRDefault="00417692" w:rsidP="00D36D9E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 xml:space="preserve"> </w:t>
      </w:r>
      <w:r w:rsidRPr="00720E35">
        <w:rPr>
          <w:rFonts w:ascii="Cambria" w:eastAsia="MS Gothic" w:hAnsi="Cambria" w:cs="Arial"/>
          <w:b/>
          <w:i/>
          <w:iCs/>
        </w:rPr>
        <w:tab/>
        <w:t xml:space="preserve">konateľ </w:t>
      </w:r>
    </w:p>
    <w:p w:rsidR="00417692" w:rsidRPr="00720E35" w:rsidRDefault="00417692" w:rsidP="00B82DE7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</w:p>
    <w:p w:rsidR="00417692" w:rsidRPr="00720E35" w:rsidRDefault="00417692" w:rsidP="005D2D0F">
      <w:pPr>
        <w:spacing w:before="240" w:line="240" w:lineRule="auto"/>
        <w:jc w:val="both"/>
        <w:rPr>
          <w:rFonts w:ascii="Cambria" w:eastAsia="MS Gothic" w:hAnsi="Cambria" w:cs="Arial"/>
          <w:b/>
        </w:rPr>
      </w:pPr>
    </w:p>
    <w:p w:rsidR="00417692" w:rsidRPr="00720E35" w:rsidRDefault="00417692" w:rsidP="00EB74C7">
      <w:pPr>
        <w:spacing w:before="240" w:line="240" w:lineRule="auto"/>
        <w:jc w:val="right"/>
        <w:rPr>
          <w:rFonts w:ascii="Cambria" w:eastAsia="MS Gothic" w:hAnsi="Cambria" w:cs="Arial"/>
          <w:b/>
          <w:i/>
        </w:rPr>
      </w:pPr>
    </w:p>
    <w:p w:rsidR="00417692" w:rsidRPr="00720E35" w:rsidRDefault="00417692">
      <w:pPr>
        <w:rPr>
          <w:rFonts w:ascii="Cambria" w:hAnsi="Cambria" w:cs="Arial"/>
          <w:b/>
        </w:rPr>
      </w:pPr>
    </w:p>
    <w:sectPr w:rsidR="00417692" w:rsidRPr="00720E35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692" w:rsidRDefault="00417692" w:rsidP="00F0301D">
      <w:pPr>
        <w:spacing w:after="0" w:line="240" w:lineRule="auto"/>
      </w:pPr>
      <w:r>
        <w:separator/>
      </w:r>
    </w:p>
  </w:endnote>
  <w:endnote w:type="continuationSeparator" w:id="1">
    <w:p w:rsidR="00417692" w:rsidRDefault="0041769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692" w:rsidRPr="00143D5B" w:rsidRDefault="00417692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143D5B">
      <w:rPr>
        <w:rFonts w:ascii="Cambria" w:hAnsi="Cambria"/>
      </w:rPr>
      <w:fldChar w:fldCharType="end"/>
    </w:r>
  </w:p>
  <w:p w:rsidR="00417692" w:rsidRDefault="004176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692" w:rsidRDefault="00417692" w:rsidP="00F0301D">
      <w:pPr>
        <w:spacing w:after="0" w:line="240" w:lineRule="auto"/>
      </w:pPr>
      <w:r>
        <w:separator/>
      </w:r>
    </w:p>
  </w:footnote>
  <w:footnote w:type="continuationSeparator" w:id="1">
    <w:p w:rsidR="00417692" w:rsidRDefault="0041769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692" w:rsidRDefault="00417692" w:rsidP="008A44F5">
    <w:pPr>
      <w:pStyle w:val="Header"/>
      <w:rPr>
        <w:rFonts w:ascii="Cambria" w:hAnsi="Cambria"/>
      </w:rPr>
    </w:pPr>
  </w:p>
  <w:p w:rsidR="00417692" w:rsidRPr="006A6ED1" w:rsidRDefault="00417692" w:rsidP="008B6583">
    <w:pPr>
      <w:pStyle w:val="Header"/>
      <w:jc w:val="right"/>
      <w:rPr>
        <w:color w:val="365F91"/>
        <w:sz w:val="36"/>
        <w:szCs w:val="36"/>
      </w:rPr>
    </w:pP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417692" w:rsidRDefault="00417692" w:rsidP="00212D72">
    <w:pPr>
      <w:pStyle w:val="Header"/>
      <w:rPr>
        <w:rFonts w:ascii="Cambria" w:hAnsi="Cambria"/>
      </w:rPr>
    </w:pPr>
  </w:p>
  <w:p w:rsidR="00417692" w:rsidRDefault="00417692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17692" w:rsidRPr="000E651C">
      <w:trPr>
        <w:trHeight w:val="340"/>
        <w:jc w:val="right"/>
      </w:trPr>
      <w:tc>
        <w:tcPr>
          <w:tcW w:w="62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17692" w:rsidRPr="000E651C" w:rsidRDefault="00417692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8</w:t>
          </w:r>
        </w:p>
      </w:tc>
    </w:tr>
  </w:tbl>
  <w:p w:rsidR="00417692" w:rsidRDefault="00417692" w:rsidP="00212D72">
    <w:pPr>
      <w:pStyle w:val="Header"/>
      <w:rPr>
        <w:rFonts w:ascii="Cambria" w:hAnsi="Cambria"/>
      </w:rPr>
    </w:pPr>
  </w:p>
  <w:p w:rsidR="00417692" w:rsidRPr="00132CC6" w:rsidRDefault="00417692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459F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A2A"/>
    <w:rsid w:val="000C3B64"/>
    <w:rsid w:val="000D7D8C"/>
    <w:rsid w:val="000E0FCB"/>
    <w:rsid w:val="000E64F3"/>
    <w:rsid w:val="000E651C"/>
    <w:rsid w:val="000F0881"/>
    <w:rsid w:val="000F1CED"/>
    <w:rsid w:val="000F2D49"/>
    <w:rsid w:val="000F5F89"/>
    <w:rsid w:val="000F6382"/>
    <w:rsid w:val="000F7222"/>
    <w:rsid w:val="000F7AF9"/>
    <w:rsid w:val="00101BDE"/>
    <w:rsid w:val="00104A98"/>
    <w:rsid w:val="00106CA4"/>
    <w:rsid w:val="001072A6"/>
    <w:rsid w:val="001078E7"/>
    <w:rsid w:val="00110AF5"/>
    <w:rsid w:val="00111EB0"/>
    <w:rsid w:val="00114329"/>
    <w:rsid w:val="001165C6"/>
    <w:rsid w:val="00121EC6"/>
    <w:rsid w:val="00122248"/>
    <w:rsid w:val="00122C90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4AA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632A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496B"/>
    <w:rsid w:val="002504F6"/>
    <w:rsid w:val="0025065A"/>
    <w:rsid w:val="00250F2E"/>
    <w:rsid w:val="002540E1"/>
    <w:rsid w:val="002616EC"/>
    <w:rsid w:val="00262DBF"/>
    <w:rsid w:val="002649DF"/>
    <w:rsid w:val="00265AAE"/>
    <w:rsid w:val="00270B47"/>
    <w:rsid w:val="00271AA8"/>
    <w:rsid w:val="00281E4D"/>
    <w:rsid w:val="00282D1D"/>
    <w:rsid w:val="002849DB"/>
    <w:rsid w:val="002866A3"/>
    <w:rsid w:val="002919E3"/>
    <w:rsid w:val="00291DE9"/>
    <w:rsid w:val="0029523F"/>
    <w:rsid w:val="002A1CAC"/>
    <w:rsid w:val="002A412F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0C19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6FB7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0352"/>
    <w:rsid w:val="003E29B5"/>
    <w:rsid w:val="003E4F06"/>
    <w:rsid w:val="003E67E3"/>
    <w:rsid w:val="003E7748"/>
    <w:rsid w:val="003E78BB"/>
    <w:rsid w:val="003E7EE4"/>
    <w:rsid w:val="003F07D2"/>
    <w:rsid w:val="003F2ABD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59BC"/>
    <w:rsid w:val="00416022"/>
    <w:rsid w:val="00416714"/>
    <w:rsid w:val="0041671E"/>
    <w:rsid w:val="00417692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C6BC8"/>
    <w:rsid w:val="004C6C51"/>
    <w:rsid w:val="004D163F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4666"/>
    <w:rsid w:val="005B03D9"/>
    <w:rsid w:val="005B33D4"/>
    <w:rsid w:val="005B57D0"/>
    <w:rsid w:val="005C1B69"/>
    <w:rsid w:val="005C2C20"/>
    <w:rsid w:val="005C3748"/>
    <w:rsid w:val="005C3DAD"/>
    <w:rsid w:val="005C7043"/>
    <w:rsid w:val="005D08B8"/>
    <w:rsid w:val="005D2D0F"/>
    <w:rsid w:val="005D4340"/>
    <w:rsid w:val="005D44C2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5AA"/>
    <w:rsid w:val="006109EB"/>
    <w:rsid w:val="00610C72"/>
    <w:rsid w:val="006123E0"/>
    <w:rsid w:val="0062056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87CA7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0B2"/>
    <w:rsid w:val="006D29A8"/>
    <w:rsid w:val="006D3416"/>
    <w:rsid w:val="006D3692"/>
    <w:rsid w:val="006D3BE2"/>
    <w:rsid w:val="006D7523"/>
    <w:rsid w:val="006E03D8"/>
    <w:rsid w:val="006E0480"/>
    <w:rsid w:val="006E37F5"/>
    <w:rsid w:val="006E39BE"/>
    <w:rsid w:val="006E4CFB"/>
    <w:rsid w:val="006E5C50"/>
    <w:rsid w:val="006F06E3"/>
    <w:rsid w:val="006F23E6"/>
    <w:rsid w:val="006F3E72"/>
    <w:rsid w:val="006F58E4"/>
    <w:rsid w:val="006F63E8"/>
    <w:rsid w:val="006F7129"/>
    <w:rsid w:val="00701724"/>
    <w:rsid w:val="00712160"/>
    <w:rsid w:val="00714355"/>
    <w:rsid w:val="0071530F"/>
    <w:rsid w:val="00717483"/>
    <w:rsid w:val="00720E35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0DF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9ED"/>
    <w:rsid w:val="00790899"/>
    <w:rsid w:val="00790CD3"/>
    <w:rsid w:val="00790E99"/>
    <w:rsid w:val="0079270B"/>
    <w:rsid w:val="0079309C"/>
    <w:rsid w:val="00795AEA"/>
    <w:rsid w:val="0079667C"/>
    <w:rsid w:val="00797402"/>
    <w:rsid w:val="00797A31"/>
    <w:rsid w:val="007A1A19"/>
    <w:rsid w:val="007A20B4"/>
    <w:rsid w:val="007A28DA"/>
    <w:rsid w:val="007A3AEA"/>
    <w:rsid w:val="007A6D2A"/>
    <w:rsid w:val="007A79C6"/>
    <w:rsid w:val="007B1F39"/>
    <w:rsid w:val="007B31AE"/>
    <w:rsid w:val="007B34BF"/>
    <w:rsid w:val="007C0D0E"/>
    <w:rsid w:val="007C11D5"/>
    <w:rsid w:val="007C1FE5"/>
    <w:rsid w:val="007C3C5C"/>
    <w:rsid w:val="007C4BF7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9FB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D50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929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4DC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1E86"/>
    <w:rsid w:val="00882819"/>
    <w:rsid w:val="0088375B"/>
    <w:rsid w:val="00883878"/>
    <w:rsid w:val="008861E2"/>
    <w:rsid w:val="00890D39"/>
    <w:rsid w:val="008A0F98"/>
    <w:rsid w:val="008A25F7"/>
    <w:rsid w:val="008A37D3"/>
    <w:rsid w:val="008A44F5"/>
    <w:rsid w:val="008A4979"/>
    <w:rsid w:val="008A5010"/>
    <w:rsid w:val="008A543D"/>
    <w:rsid w:val="008A56A0"/>
    <w:rsid w:val="008A73E4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8D4"/>
    <w:rsid w:val="008F1950"/>
    <w:rsid w:val="008F5438"/>
    <w:rsid w:val="008F6AB1"/>
    <w:rsid w:val="008F7BD7"/>
    <w:rsid w:val="00902728"/>
    <w:rsid w:val="00903D82"/>
    <w:rsid w:val="009054B3"/>
    <w:rsid w:val="00910552"/>
    <w:rsid w:val="00911304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00C7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87BB2"/>
    <w:rsid w:val="009916FF"/>
    <w:rsid w:val="00992068"/>
    <w:rsid w:val="00992575"/>
    <w:rsid w:val="00992668"/>
    <w:rsid w:val="009946D8"/>
    <w:rsid w:val="00997164"/>
    <w:rsid w:val="00997BAD"/>
    <w:rsid w:val="009A70B7"/>
    <w:rsid w:val="009B2861"/>
    <w:rsid w:val="009B2D3B"/>
    <w:rsid w:val="009B38E1"/>
    <w:rsid w:val="009C222F"/>
    <w:rsid w:val="009C4772"/>
    <w:rsid w:val="009C4D48"/>
    <w:rsid w:val="009C50C2"/>
    <w:rsid w:val="009C5189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2DCA"/>
    <w:rsid w:val="009E7B04"/>
    <w:rsid w:val="009F1420"/>
    <w:rsid w:val="009F545A"/>
    <w:rsid w:val="00A0027A"/>
    <w:rsid w:val="00A01268"/>
    <w:rsid w:val="00A04D32"/>
    <w:rsid w:val="00A0768A"/>
    <w:rsid w:val="00A10232"/>
    <w:rsid w:val="00A135DE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07EB"/>
    <w:rsid w:val="00AB5189"/>
    <w:rsid w:val="00AC0185"/>
    <w:rsid w:val="00AC1003"/>
    <w:rsid w:val="00AC1287"/>
    <w:rsid w:val="00AC1DCE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2843"/>
    <w:rsid w:val="00AE5B3C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093"/>
    <w:rsid w:val="00B06B00"/>
    <w:rsid w:val="00B12E45"/>
    <w:rsid w:val="00B1474D"/>
    <w:rsid w:val="00B1756A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DE7"/>
    <w:rsid w:val="00B82FAB"/>
    <w:rsid w:val="00B8384A"/>
    <w:rsid w:val="00B854F9"/>
    <w:rsid w:val="00B8570B"/>
    <w:rsid w:val="00B86F71"/>
    <w:rsid w:val="00B8791E"/>
    <w:rsid w:val="00B87C09"/>
    <w:rsid w:val="00B9049B"/>
    <w:rsid w:val="00B915AB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BF6CA8"/>
    <w:rsid w:val="00C00082"/>
    <w:rsid w:val="00C04016"/>
    <w:rsid w:val="00C04608"/>
    <w:rsid w:val="00C0640D"/>
    <w:rsid w:val="00C06A9A"/>
    <w:rsid w:val="00C126F1"/>
    <w:rsid w:val="00C15419"/>
    <w:rsid w:val="00C20A6C"/>
    <w:rsid w:val="00C226CC"/>
    <w:rsid w:val="00C22ED2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D3C"/>
    <w:rsid w:val="00C42283"/>
    <w:rsid w:val="00C42DB8"/>
    <w:rsid w:val="00C4314D"/>
    <w:rsid w:val="00C45457"/>
    <w:rsid w:val="00C509A0"/>
    <w:rsid w:val="00C50B19"/>
    <w:rsid w:val="00C51175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D01"/>
    <w:rsid w:val="00C83663"/>
    <w:rsid w:val="00C84108"/>
    <w:rsid w:val="00C84AD1"/>
    <w:rsid w:val="00C85182"/>
    <w:rsid w:val="00C90DF5"/>
    <w:rsid w:val="00C91B53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0F8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48F6"/>
    <w:rsid w:val="00D152D8"/>
    <w:rsid w:val="00D153E3"/>
    <w:rsid w:val="00D203B4"/>
    <w:rsid w:val="00D2240D"/>
    <w:rsid w:val="00D24A71"/>
    <w:rsid w:val="00D272CE"/>
    <w:rsid w:val="00D30C9A"/>
    <w:rsid w:val="00D30D73"/>
    <w:rsid w:val="00D31699"/>
    <w:rsid w:val="00D367A8"/>
    <w:rsid w:val="00D36D9E"/>
    <w:rsid w:val="00D42EE2"/>
    <w:rsid w:val="00D439BE"/>
    <w:rsid w:val="00D527D9"/>
    <w:rsid w:val="00D5744C"/>
    <w:rsid w:val="00D6065F"/>
    <w:rsid w:val="00D60B94"/>
    <w:rsid w:val="00D61FEE"/>
    <w:rsid w:val="00D61FF0"/>
    <w:rsid w:val="00D62BE3"/>
    <w:rsid w:val="00D65636"/>
    <w:rsid w:val="00D65CDD"/>
    <w:rsid w:val="00D66795"/>
    <w:rsid w:val="00D70810"/>
    <w:rsid w:val="00D72020"/>
    <w:rsid w:val="00D74731"/>
    <w:rsid w:val="00D7666B"/>
    <w:rsid w:val="00D85FD6"/>
    <w:rsid w:val="00D9221A"/>
    <w:rsid w:val="00D93710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19F"/>
    <w:rsid w:val="00DC69D4"/>
    <w:rsid w:val="00DC7AD6"/>
    <w:rsid w:val="00DD0428"/>
    <w:rsid w:val="00DD2513"/>
    <w:rsid w:val="00DD302E"/>
    <w:rsid w:val="00DD5FF7"/>
    <w:rsid w:val="00DE0A1E"/>
    <w:rsid w:val="00DE2C7C"/>
    <w:rsid w:val="00DE32F1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1EF"/>
    <w:rsid w:val="00E007E4"/>
    <w:rsid w:val="00E0081B"/>
    <w:rsid w:val="00E023FE"/>
    <w:rsid w:val="00E03F43"/>
    <w:rsid w:val="00E05165"/>
    <w:rsid w:val="00E06517"/>
    <w:rsid w:val="00E136FB"/>
    <w:rsid w:val="00E13F7C"/>
    <w:rsid w:val="00E1629E"/>
    <w:rsid w:val="00E163F0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503"/>
    <w:rsid w:val="00E60FDD"/>
    <w:rsid w:val="00E61324"/>
    <w:rsid w:val="00E61687"/>
    <w:rsid w:val="00E639F1"/>
    <w:rsid w:val="00E732C5"/>
    <w:rsid w:val="00E76AC3"/>
    <w:rsid w:val="00E814DA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1375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92B"/>
    <w:rsid w:val="00F07CCA"/>
    <w:rsid w:val="00F07E05"/>
    <w:rsid w:val="00F11541"/>
    <w:rsid w:val="00F13D5A"/>
    <w:rsid w:val="00F13F49"/>
    <w:rsid w:val="00F250F2"/>
    <w:rsid w:val="00F27241"/>
    <w:rsid w:val="00F272B6"/>
    <w:rsid w:val="00F30A83"/>
    <w:rsid w:val="00F32715"/>
    <w:rsid w:val="00F349F3"/>
    <w:rsid w:val="00F36991"/>
    <w:rsid w:val="00F44FF7"/>
    <w:rsid w:val="00F50A9D"/>
    <w:rsid w:val="00F52202"/>
    <w:rsid w:val="00F52563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B6D54"/>
    <w:rsid w:val="00FC2E47"/>
    <w:rsid w:val="00FC4599"/>
    <w:rsid w:val="00FC4BDA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DD5"/>
    <w:rsid w:val="00FE3A9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1020</Words>
  <Characters>5818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4</cp:revision>
  <cp:lastPrinted>2025-03-17T11:56:00Z</cp:lastPrinted>
  <dcterms:created xsi:type="dcterms:W3CDTF">2025-03-17T11:56:00Z</dcterms:created>
  <dcterms:modified xsi:type="dcterms:W3CDTF">2025-03-17T12:06:00Z</dcterms:modified>
</cp:coreProperties>
</file>