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5E96C6F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709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43B7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EF78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88E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7737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840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CFC4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4CF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8B2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7698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CCDD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6C76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0017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8E11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32C7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21DD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38B2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AAD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5D31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E83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115F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14131CF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5D03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5077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127B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2340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7826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6B9B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2862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66B9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F548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F886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4AA6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E408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1D4C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06EF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0C29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A1AE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B346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ADE5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3ED1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EDC0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F99A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9FB4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CC8F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9F78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E7CE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DFE3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221B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78CC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4899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28D9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26CC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8C9B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460A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2DC5123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4B96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CB85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BDD5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B037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5B1D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7955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D7B9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EB38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D4F5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ED1C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780D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A0D2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BDFC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9DDD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4B49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478E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41E0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4B8B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2F54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C385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ED9D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CD0B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33E2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8E81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1807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EE00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A0BC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73A9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3837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B265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DC71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E80A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F359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3C2383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5817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7C16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7201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A56D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5D1B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E288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A6EF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3433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B6ED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D041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6065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2DAA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E2CE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0D94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FE5D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5605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1D6E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1C09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9557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4AA0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F8F7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34E5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532C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DADA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F6DF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DD65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9414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E4E4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0F77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6A99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7E0A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6B39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76A5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62BAF38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F301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82DB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8DC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620F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F93A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415A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35FF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A9FC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489C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B470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52FD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E080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A37B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C2B5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CC06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1685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19E6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A4AC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8901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006D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803A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426E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8420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E517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1C2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44823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4511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CB0B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84FA8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8BDC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2CF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DC5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D371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5FD798F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1E15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7FE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5DB4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E64D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2745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AF19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751F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4FF2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18D0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160B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65B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EA3E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F57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7CE2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0485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2E5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7A3BE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D61874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132D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B7A4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3D2D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0DE2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B5FE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E86D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964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24CA8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1F904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929E2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6D938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5FD1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4EF9D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769B5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D7403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6C1F7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A43E6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9EE68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A19E933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431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C585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B222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E983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40B987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8FE9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CFA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2C7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E98B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9D2E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717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ABE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5E45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922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C808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EC92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9B3D7A0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3F3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A03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F485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B10A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E092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ABC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497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EE2E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6F86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75FE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C1CD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F098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1131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22F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D1F0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F05238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E498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B737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5F2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00DA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9D8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C4AC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CF6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00D8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F0F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7AE4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9DC3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664782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6342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0553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F67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61E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0F6D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C42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F591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DFC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ECB0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4C8B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9477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65A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B418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FE0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D74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280E01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3161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79AC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D6EC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9BC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C673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4626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2F00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068F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6727C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6D5CD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58FD816" w14:textId="16F99D41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9716A">
              <w:rPr>
                <w:rFonts w:ascii="Arial" w:hAnsi="Arial"/>
                <w:lang w:eastAsia="sk-SK"/>
              </w:rPr>
              <w:t>31.12.201</w:t>
            </w:r>
            <w:r w:rsidR="00A3455D">
              <w:rPr>
                <w:rFonts w:ascii="Arial" w:hAnsi="Arial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61830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EBB45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72A54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3A902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B9AE7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67EEB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3CCAB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3B086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BE63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BAB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B491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498A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64C9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80B3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C27A8A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2235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783E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F983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2E2D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8372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C732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9E654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45297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F813A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BAD5E6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3EFA8284" wp14:editId="2B6DDEA4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730B60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0C11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B0D10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F40BA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13FB3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CB22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F149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AC3A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547F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9CEA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D84E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DC9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6944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7C1B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F255E61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487D04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FC6B61D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A2AD6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31030781" wp14:editId="5C43B61B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F9833EF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2CAE0646" wp14:editId="2B336474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E7375B7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6DA17261" wp14:editId="65ADF4F0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29C982D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5D9A8536" wp14:editId="0BF54349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FB446C" w14:textId="77777777" w:rsidR="000B647F" w:rsidRDefault="00646867" w:rsidP="00944C3D">
                                  <w:fldSimple w:instr=" MERGEFIELD  aDMOD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    <v:textbox>
                        <w:txbxContent>
                          <w:p w:rsidR="000B647F" w:rsidRDefault="007719DD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5B22F2C0" wp14:editId="66C7A888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A1E5BD" w14:textId="400491F2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E47B7F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A3455D">
                                    <w:rPr>
                                      <w:rFonts w:ascii="Arial" w:hAnsi="Arial" w:cs="Arial"/>
                                    </w:rPr>
                                    <w:t>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B22F2C0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05A1E5BD" w14:textId="400491F2"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E47B7F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A3455D">
                              <w:rPr>
                                <w:rFonts w:ascii="Arial" w:hAnsi="Arial" w:cs="Arial"/>
                              </w:rPr>
                              <w:t>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1499621E" wp14:editId="5B55E446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FE24AAA" w14:textId="75751332" w:rsidR="000B647F" w:rsidRDefault="0099716A" w:rsidP="00944C3D">
                                  <w:r>
                                    <w:t>20</w:t>
                                  </w:r>
                                  <w:r w:rsidR="00E47B7F">
                                    <w:t>2</w:t>
                                  </w:r>
                                  <w:r w:rsidR="00A3455D">
                                    <w:t>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499621E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5FE24AAA" w14:textId="75751332" w:rsidR="000B647F" w:rsidRDefault="0099716A" w:rsidP="00944C3D">
                            <w:r>
                              <w:t>20</w:t>
                            </w:r>
                            <w:r w:rsidR="00E47B7F">
                              <w:t>2</w:t>
                            </w:r>
                            <w:r w:rsidR="00A3455D">
                              <w:t>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0923474C" wp14:editId="2972D75F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C58EA96" w14:textId="77777777" w:rsidR="000B647F" w:rsidRDefault="00646867" w:rsidP="00944C3D">
                                  <w:fldSimple w:instr=" MERGEFIELD  aDMDO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    <v:textbox>
                        <w:txbxContent>
                          <w:p w:rsidR="000B647F" w:rsidRDefault="007719DD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6E3B738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8F88E8D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2817B55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35BD2A29" wp14:editId="350727C9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91D3BC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6E8E0908" wp14:editId="59FD6EE4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93965D2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6A940BC0" wp14:editId="4C93A64E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98B1D0B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575FEB35" wp14:editId="15CF272C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E29D1AE" w14:textId="119A66BB" w:rsidR="000B647F" w:rsidRDefault="0099716A" w:rsidP="00944C3D">
                                  <w:r>
                                    <w:t>20</w:t>
                                  </w:r>
                                  <w:r w:rsidR="00E47B7F">
                                    <w:t>2</w:t>
                                  </w:r>
                                  <w:r w:rsidR="00A3455D"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75FEB35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3E29D1AE" w14:textId="119A66BB" w:rsidR="000B647F" w:rsidRDefault="0099716A" w:rsidP="00944C3D">
                            <w:r>
                              <w:t>20</w:t>
                            </w:r>
                            <w:r w:rsidR="00E47B7F">
                              <w:t>2</w:t>
                            </w:r>
                            <w:r w:rsidR="00A3455D"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471E916F" wp14:editId="7ABE2FFA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A46F021" w14:textId="77777777" w:rsidR="000B647F" w:rsidRDefault="00646867" w:rsidP="00944C3D">
                                  <w:fldSimple w:instr=" MERGEFIELD  aDMDO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    <v:textbox>
                        <w:txbxContent>
                          <w:p w:rsidR="000B647F" w:rsidRDefault="007719DD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6D439629" wp14:editId="54E484FA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7C14D80" w14:textId="1F8A3660" w:rsidR="000B647F" w:rsidRDefault="0099716A" w:rsidP="00944C3D">
                                  <w:r>
                                    <w:t>20</w:t>
                                  </w:r>
                                  <w:r w:rsidR="00E47B7F">
                                    <w:t>2</w:t>
                                  </w:r>
                                  <w:r w:rsidR="00A3455D"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D439629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67C14D80" w14:textId="1F8A3660" w:rsidR="000B647F" w:rsidRDefault="0099716A" w:rsidP="00944C3D">
                            <w:r>
                              <w:t>20</w:t>
                            </w:r>
                            <w:r w:rsidR="00E47B7F">
                              <w:t>2</w:t>
                            </w:r>
                            <w:r w:rsidR="00A3455D"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5DCE3BD1" wp14:editId="4BD9A854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BBB3C87" w14:textId="77777777" w:rsidR="000B647F" w:rsidRDefault="00646867" w:rsidP="00944C3D">
                                  <w:fldSimple w:instr=" MERGEFIELD  aDMOD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    <v:textbox>
                        <w:txbxContent>
                          <w:p w:rsidR="000B647F" w:rsidRDefault="007719DD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C6549FE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44D44E25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24910D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533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6ADF35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2586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9320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430D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7C71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1B76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AA34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AAC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E936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D3E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EE9F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7656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893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6F6F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068E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9BF5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94F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DE19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8574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12E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2764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5120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65EB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051F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230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0DB24B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837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40DDF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33BBF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288C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9A5C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D88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C9A8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5DC3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2879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C419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126E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32B1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CF75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E81E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5E9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6551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F82D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0010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88612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03937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3C4F7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C0390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99ED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30306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BE5DA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1B8E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63F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0AC6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7E3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5257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0092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03BF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C767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5194C3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1B90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66A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DC0F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678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4EF3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D6E8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A4E8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72B1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075F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DB73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FD18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AF7E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8183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AABD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2714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4D26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DCAA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7B14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BC9A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7F01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5874FA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14E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AE6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E225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CFB2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0E6A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4FD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521D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4BD4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FB65F1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E05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72AF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C705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A44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DB3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78FA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419C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232C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6FEE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1FFB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ED36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CA3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BB6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29DB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C687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4BEF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22F3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6F1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F380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DEE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7DB63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8EC0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7508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D3A9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1BA5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A899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15D5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B383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6E4B25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6B9E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D3C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09AC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2F38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9C6A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AFA8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DCCF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11A8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830D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A847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CDC4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208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3B5B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4365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95D8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8CE2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E97C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5656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52E55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D8D5A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2D997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0A5E1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6BFF8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DA07D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0F14B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D90C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D122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B62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8099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CD3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DA1D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AFAC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9B8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4FED1E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9ADA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BEFB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066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76F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2C55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D78E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79D7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48E7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E8E0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6B4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522F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EAA4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AFFA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E20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E4A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1052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FBB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231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F489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8572E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3AA4F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7C063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AC2F2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3DCA4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29B25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5017B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EB97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2A4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EC2342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C7CE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4EE1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781B6B77" wp14:editId="4EF6A2F9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689F7FA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2A5A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E671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AC5B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40DF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C283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513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80A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B996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BECA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616B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A3D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CB09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48AB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D614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EC57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5C0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0AC0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8747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C1E2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10F8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20FF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F7E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7BE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541E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1C58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68EF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7A2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C1E7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E7EE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A67B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0EA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7AA5B9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589B3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147199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FACBD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6DC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66D71647" wp14:editId="647E8A3E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C42D553" w14:textId="77777777" w:rsidR="000B647F" w:rsidRPr="00391121" w:rsidRDefault="00073ED4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36126365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4A332D8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42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">
                      <v:textbox>
                        <w:txbxContent>
                          <w:p w:rsidR="000B647F" w:rsidRPr="00391121" w:rsidRDefault="00073ED4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36126365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A54C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7A60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DCE8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DED3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67DE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DA8E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A60B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0B2F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172A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58A4E4E" wp14:editId="05EAE1C1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773505" w14:textId="77777777" w:rsidR="000B647F" w:rsidRPr="00391121" w:rsidRDefault="00073ED4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2021463070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3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">
                      <v:textbox style="mso-fit-shape-to-text:t">
                        <w:txbxContent>
                          <w:p w:rsidR="000B647F" w:rsidRPr="00391121" w:rsidRDefault="00073ED4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2021463070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67B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76A8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32AA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CA8B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634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E798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CCDF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B0E3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0AFC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95A8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09F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D03E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33B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3535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5850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0ED9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19E98C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8941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55B0C57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993CA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DB0E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C738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C24E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4CEA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BC5C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31A7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E70E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35D4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C6F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B8E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8682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4C8E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1143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5CF3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039C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FA44D2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6D9E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AF2A9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5E20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1EE34D4E" wp14:editId="111978EA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6BDA7CB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SVB </w:t>
                                  </w:r>
                                  <w:r w:rsidR="00073ED4">
                                    <w:rPr>
                                      <w:rFonts w:ascii="Arial" w:hAnsi="Arial" w:cs="Arial"/>
                                    </w:rPr>
                                    <w:t>Hollého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4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SVB </w:t>
                            </w:r>
                            <w:r w:rsidR="00073ED4">
                              <w:rPr>
                                <w:rFonts w:ascii="Arial" w:hAnsi="Arial" w:cs="Arial"/>
                              </w:rPr>
                              <w:t>Hollého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001F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D226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889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F0A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FD66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E96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E4E4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0C3E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B369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F49B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F75E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015E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86A1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DCDB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DA69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E93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3A1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019C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EA9E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DFB4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0E1B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344D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8974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4752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F74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75CA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D6C9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F617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DDF8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951B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5F2F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F60BD1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3136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4110C1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D09236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52A0BD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7F8F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BF6D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CFFB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645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C503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173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631A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DCA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4A6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F2DA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B089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8806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732F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E1A4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7274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ED7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9DBE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A180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C8A6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A07D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ED85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19F0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1AF6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686C887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43975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194058BD" wp14:editId="5499192F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29C4A81" w14:textId="77777777" w:rsidR="000B647F" w:rsidRPr="00391121" w:rsidRDefault="00C05BB5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Hollého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5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">
                      <v:textbox>
                        <w:txbxContent>
                          <w:p w:rsidR="000B647F" w:rsidRPr="00391121" w:rsidRDefault="00C05BB5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Hollého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511B9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4F6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A056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4DF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C065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FF02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1579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D618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74C5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CD65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CB61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6D29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F0BA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2461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B52C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6B86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D18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106807B4" wp14:editId="01FC3FE3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0836C65" w14:textId="77777777" w:rsidR="000B647F" w:rsidRDefault="00C05BB5" w:rsidP="00944C3D">
                                  <w:r>
                                    <w:t>88</w:t>
                                  </w:r>
                                  <w:r w:rsidR="00073ED4">
                                    <w:t>5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6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">
                      <v:textbox>
                        <w:txbxContent>
                          <w:p w:rsidR="000B647F" w:rsidRDefault="00C05BB5" w:rsidP="00944C3D">
                            <w:r>
                              <w:t>88</w:t>
                            </w:r>
                            <w:r w:rsidR="00073ED4">
                              <w:t>5</w:t>
                            </w:r>
                            <w:bookmarkStart w:id="1" w:name="_GoBack"/>
                            <w:bookmarkEnd w:id="1"/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4E7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AB07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4A36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26FB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95A5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02F5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DE0A67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C7B2B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71F0D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50735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265A02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0FBEDAC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452BA37B" wp14:editId="362B927C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1333F2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91108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7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X2iKgIAAFk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Cy2X2iKgIAAFkEAAAOAAAAAAAAAAAAAAAAAC4CAABkcnMvZTJv&#10;RG9jLnhtbFBLAQItABQABgAIAAAAIQAkAQGq3AAAAAYBAAAPAAAAAAAAAAAAAAAAAIQEAABkcnMv&#10;ZG93bnJldi54bWxQSwUGAAAAAAQABADzAAAAjQUAAAAA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91108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09F5FA3" wp14:editId="3D24B9B8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8A79630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46867" w:rsidRPr="00583C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46867" w:rsidRPr="00583CAF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7DCDF5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F71CB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78A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D9A6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7C2A02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5F12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105868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44F5A8F3" wp14:editId="1F5F5BB4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283947A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D1MwmGLAIAAFkEAAAOAAAAAAAAAAAAAAAAAC4CAABkcnMv&#10;ZTJvRG9jLnhtbFBLAQItABQABgAIAAAAIQAXK+e23QAAAAcBAAAPAAAAAAAAAAAAAAAAAIYEAABk&#10;cnMvZG93bnJldi54bWxQSwUGAAAAAAQABADzAAAAkA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A400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0AEFA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3DD3B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94827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02251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F8FDB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CD616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4C2C9E8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66C98EE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284DD1AC" wp14:editId="4C717FB0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C9754DC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FrQC9YqAgAAWQQAAA4AAAAAAAAAAAAAAAAALgIAAGRycy9lMm9E&#10;b2MueG1sUEsBAi0AFAAGAAgAAAAhAElb28TbAAAABgEAAA8AAAAAAAAAAAAAAAAAhAQAAGRycy9k&#10;b3ducmV2LnhtbFBLBQYAAAAABAAEAPMAAACM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D7D39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0158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B1A3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A5A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4AF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9B02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A8C8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3275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863CB2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8736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E44FAD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75803B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769355C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393C525D" wp14:editId="5A3081F1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2AC48ED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D4D918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3D4955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D7359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40EE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17C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14CD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0A2C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5BB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D996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742F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54BD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EB0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CFBA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309B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C5E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135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4F81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1646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9324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F4D4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9B65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86EC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2B34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8627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AE58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7E13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4E8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22DE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BDD3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0EE380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77605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5C42AD2" w14:textId="6FBD439B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E47B7F">
              <w:rPr>
                <w:rFonts w:ascii="Arial" w:hAnsi="Arial"/>
                <w:lang w:eastAsia="sk-SK"/>
              </w:rPr>
              <w:t>16.3.202</w:t>
            </w:r>
            <w:r w:rsidR="00A3455D">
              <w:rPr>
                <w:rFonts w:ascii="Arial" w:hAnsi="Arial"/>
                <w:lang w:eastAsia="sk-SK"/>
              </w:rPr>
              <w:t>5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1AB68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7D592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7727B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592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7E3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88D8C6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DE775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39661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3562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A0930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D8F4F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DDC0F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4643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F1DA28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950AC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704FC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55A35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0CE94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03301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FCBF7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EFC3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A9DC4C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EF0F1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C6241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081C8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E062C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DDE57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5D80E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A5AA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305911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1925B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6D32E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EB252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2251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19360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DE1A3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3D69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F105F3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79C98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D8322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D1CC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D994A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CD288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3C191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FBD4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6142E1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2228F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2EC35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ACB7E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C2D8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CEAAC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1EE58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5BF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EA1BE5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F37FA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18A11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8C75D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34FEC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C2E35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3D738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B3F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6591FC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0FD1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F4F4B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35C1FB7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70397B28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683698E7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1194BB00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11D6A3C1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7254D1CA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3B0138CE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38ED0B95" w14:textId="77777777" w:rsidR="0099716A" w:rsidRPr="00ED0163" w:rsidRDefault="0099716A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E217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A53D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27694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CFE31B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EC615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07E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7ED7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271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A7A0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D761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BC8F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E2BA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2211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FD31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5457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3DB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836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55D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2F88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321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49A6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85B6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A7B3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B132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E9466E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FF6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DE89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34256991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1A4FA9B5" w14:textId="77777777" w:rsidR="00944C3D" w:rsidRDefault="00944C3D" w:rsidP="00944C3D">
      <w:pPr>
        <w:rPr>
          <w:rFonts w:ascii="Arial" w:hAnsi="Arial"/>
        </w:rPr>
      </w:pPr>
    </w:p>
    <w:p w14:paraId="7D2E49E9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lastRenderedPageBreak/>
        <w:t>Meno a priezvisko fyzickej osoby alebo názov právnickej osoby, ktorá je zakladateľom alebo zriaďovateľom účtovnej jednotky:</w:t>
      </w:r>
    </w:p>
    <w:p w14:paraId="73D66295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0290E08C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0B031C6D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1166329B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18B026D7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3"/>
        <w:gridCol w:w="2800"/>
      </w:tblGrid>
      <w:tr w:rsidR="00944C3D" w:rsidRPr="008D0433" w14:paraId="7B299126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38CEB5B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6D1E517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F27F68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2A04BC10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04B26588" w14:textId="61A9FF39" w:rsidR="00944C3D" w:rsidRPr="008D0433" w:rsidRDefault="00E47B7F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František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Šaržík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4AEDB64C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1C775BA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360DB57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12AF7ED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71A1CD7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753C2B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AB857FF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05CB66A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672F056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1EEA18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D1486D6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7785983B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5B2DFD21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0E54B1D5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236FFDC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73027FB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1E9DBA1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439B9504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2B09903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769C8D2C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0BEAEAC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4E3D69D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251375D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6C70269D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6EE0C98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40A0BD60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718DEAA8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944C3D" w:rsidRPr="008D0433" w14:paraId="6471AD23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2586515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2CEB5DA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5C73E05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1AB7E83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780C018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FA2EAB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2813262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DFA4340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2B2120F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30FB42A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32381E9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4F2B12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D83539A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22B0F64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58FA3E00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13297B91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9761CED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340933B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5F5CFDD2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0D8254C2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5BFA5D6F" w14:textId="51B11DCD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 w:rsidR="00E47B7F">
        <w:rPr>
          <w:rFonts w:ascii="Arial" w:hAnsi="Arial"/>
          <w:sz w:val="22"/>
          <w:szCs w:val="22"/>
        </w:rPr>
        <w:t>x</w:t>
      </w:r>
      <w:r>
        <w:rPr>
          <w:rFonts w:ascii="Arial" w:hAnsi="Arial"/>
          <w:sz w:val="22"/>
          <w:szCs w:val="22"/>
        </w:rPr>
        <w:tab/>
        <w:t>nie</w:t>
      </w:r>
    </w:p>
    <w:p w14:paraId="2EDF45B0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46814D06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6031A93B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6974C21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3F4696D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12158F9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4F878175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6C362A6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75068A4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16F4FC8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2BF69BC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1C7E3FD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326503B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684D263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3D215DE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344851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555D0DF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6DEDB8A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D9DC3D5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86EA894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8462CAC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372CCCC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4CB9BA4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0C2CF00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301A83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619E439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e) dlhodobý hmotný majetok obstaraný vlastnou činnosťou</w:t>
      </w:r>
    </w:p>
    <w:p w14:paraId="0F94690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4B8EE61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441E26C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53C23DA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5DC4846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5717BDC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44D95AA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6176C7A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24D714F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6A4CD8E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212A934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795FDCF5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6DAC939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0A814E7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7AFE0291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1B36A92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1B04F33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27F39D5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47E6C41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441A26CC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7DB56EC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468D80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3534AD3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0E59F3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7C6C48D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3A4F38D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0C43D2E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0FE3F4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54CF824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605ED33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5F6F235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45ACDEA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3E6C97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7CCC74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3193553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4C69816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069688B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80799B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6A0D50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A860648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091F8B7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1A35432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85EAFA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38543C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2ABBB9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1487BFA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44C903C8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6EA2E0F3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99CCD8C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0F867D0E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35784C0B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630A002F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11B6022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E7CC43F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5E323E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63815BF5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0BC7C910" w14:textId="77777777" w:rsidTr="00503750">
        <w:tc>
          <w:tcPr>
            <w:tcW w:w="2302" w:type="dxa"/>
            <w:vAlign w:val="center"/>
          </w:tcPr>
          <w:p w14:paraId="74B1B33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603671A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23B2A73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17C61F3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26A8048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16C190F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1AE263B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7A18281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65CAB4B0" w14:textId="77777777" w:rsidTr="00503750">
        <w:tc>
          <w:tcPr>
            <w:tcW w:w="15593" w:type="dxa"/>
            <w:gridSpan w:val="8"/>
            <w:vAlign w:val="center"/>
          </w:tcPr>
          <w:p w14:paraId="0A792D4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20F2E740" w14:textId="77777777" w:rsidTr="00503750">
        <w:tc>
          <w:tcPr>
            <w:tcW w:w="2302" w:type="dxa"/>
            <w:vAlign w:val="center"/>
          </w:tcPr>
          <w:p w14:paraId="2C82B1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CD14B9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44E10E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EB9CC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EB3C8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7D57E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A27C4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85B80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A30E1B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19E46E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501234A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579C6D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CF56A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3CA90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2E23C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1F4AC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84AB0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88112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060E95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40E5808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F80C2E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C1645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34453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4F108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3955C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9C3AC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EFB1F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806E0B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6AE83E9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6AB562A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B972F3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1FBE6F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7D8673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3FCD93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625E5D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A1A2D8D" w14:textId="77777777" w:rsidTr="00503750">
        <w:tc>
          <w:tcPr>
            <w:tcW w:w="2302" w:type="dxa"/>
            <w:vAlign w:val="center"/>
          </w:tcPr>
          <w:p w14:paraId="748C0FE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C4BC8D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264E6E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FAFCF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C8644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BBE6F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9940A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52A1E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247C51" w14:textId="77777777" w:rsidTr="00503750">
        <w:tc>
          <w:tcPr>
            <w:tcW w:w="15593" w:type="dxa"/>
            <w:gridSpan w:val="8"/>
            <w:vAlign w:val="center"/>
          </w:tcPr>
          <w:p w14:paraId="095266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1609BFE2" w14:textId="77777777" w:rsidTr="00503750">
        <w:tc>
          <w:tcPr>
            <w:tcW w:w="2302" w:type="dxa"/>
            <w:vAlign w:val="center"/>
          </w:tcPr>
          <w:p w14:paraId="47C20D1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A7CE0C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3C81FB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74844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03230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63CD3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AC377C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7D65F1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1DFAA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F12F72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659F5F0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E0DE95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BE496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12221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B1F4D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50AAFF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60CE0E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472BF9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424C9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4243E9C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26B359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F4406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57284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8B1E1F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B37CD2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6C7139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851343" w14:textId="77777777" w:rsidTr="00503750">
        <w:tc>
          <w:tcPr>
            <w:tcW w:w="2302" w:type="dxa"/>
            <w:vAlign w:val="center"/>
          </w:tcPr>
          <w:p w14:paraId="2B6EB81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198180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2DE92B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AE7B7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C2BAE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8803E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D09CD2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C0FC85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839AA1" w14:textId="77777777" w:rsidTr="00503750">
        <w:tc>
          <w:tcPr>
            <w:tcW w:w="15593" w:type="dxa"/>
            <w:gridSpan w:val="8"/>
            <w:vAlign w:val="center"/>
          </w:tcPr>
          <w:p w14:paraId="0040B5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2F60DA2C" w14:textId="77777777" w:rsidTr="00503750">
        <w:tc>
          <w:tcPr>
            <w:tcW w:w="2302" w:type="dxa"/>
            <w:vAlign w:val="center"/>
          </w:tcPr>
          <w:p w14:paraId="4CCFE97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F3CF77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0EF4E2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95FC8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063A3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F3072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67049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28EEE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ADB75E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319E98C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C591A5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154269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5A38E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4647C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3D07F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678B0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4DBF3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604325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2E60338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BA61D4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EBE3F6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94247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48E53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8D667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A098A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0D2C0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92A58A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16FCBA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88AEAE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4639C0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65A43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59AC7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3B47C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3E37C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EE788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4A9B0A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6AE5787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7DFDD285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492A78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D52CEE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D8D5A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8A32A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C509C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15E9F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6BDA98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1DA98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830541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0D822BC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5D66E0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E48ACC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18659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FF41C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8A5D6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2E45F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3EA66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26D52CC" w14:textId="77777777" w:rsidR="00944C3D" w:rsidRDefault="00944C3D" w:rsidP="00944C3D">
      <w:pPr>
        <w:rPr>
          <w:rFonts w:ascii="Arial" w:hAnsi="Arial"/>
          <w:b/>
        </w:rPr>
      </w:pPr>
    </w:p>
    <w:p w14:paraId="470E4130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1BB1EE8B" w14:textId="77777777" w:rsidTr="00503750">
        <w:tc>
          <w:tcPr>
            <w:tcW w:w="1944" w:type="dxa"/>
            <w:vAlign w:val="center"/>
          </w:tcPr>
          <w:p w14:paraId="08E7A98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3A605B4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1D9A1FC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3CC1506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5F378EE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7173542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706FE9C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1069601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3597837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109AEF1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22D2A85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06919FF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1F079D4B" w14:textId="77777777" w:rsidTr="00503750">
        <w:tc>
          <w:tcPr>
            <w:tcW w:w="15685" w:type="dxa"/>
            <w:gridSpan w:val="12"/>
            <w:vAlign w:val="center"/>
          </w:tcPr>
          <w:p w14:paraId="141905F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73803DF6" w14:textId="77777777" w:rsidTr="00503750">
        <w:tc>
          <w:tcPr>
            <w:tcW w:w="1944" w:type="dxa"/>
            <w:vAlign w:val="center"/>
          </w:tcPr>
          <w:p w14:paraId="022A0C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2353F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FC4DA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DFDFE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419EE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1DB1D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DF8B0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89856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73391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05277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6AEEB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F9007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3E3BA9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19D60E3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43EC13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2B890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D81CB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75689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DEEC1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B951F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2D96B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A0552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93C98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4A9D5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27CBB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71B4F0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C838A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1D55DA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1B66A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E1E57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D1768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60C80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9EDD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194E7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87803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F2089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E4723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A2BB9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0E704A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57374AD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7F3E99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F96B8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432E7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5FF13A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44693E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148C12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5CB314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5D21DD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77377E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6F062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EF842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49C8EFB1" w14:textId="77777777" w:rsidTr="00503750">
        <w:tc>
          <w:tcPr>
            <w:tcW w:w="1944" w:type="dxa"/>
            <w:vAlign w:val="center"/>
          </w:tcPr>
          <w:p w14:paraId="55F6A1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1A329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B7549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D9DA9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484ED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A8629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7E15C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BA166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9D3F9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40DFC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7AAAA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963EE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444FDA" w14:textId="77777777" w:rsidTr="00503750">
        <w:tc>
          <w:tcPr>
            <w:tcW w:w="15685" w:type="dxa"/>
            <w:gridSpan w:val="12"/>
            <w:vAlign w:val="center"/>
          </w:tcPr>
          <w:p w14:paraId="3CA028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4AE91F2D" w14:textId="77777777" w:rsidTr="00503750">
        <w:tc>
          <w:tcPr>
            <w:tcW w:w="1944" w:type="dxa"/>
            <w:vAlign w:val="center"/>
          </w:tcPr>
          <w:p w14:paraId="42B85F7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6327E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A3BC3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1C526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36031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C49EA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AAA82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A5344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77B13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7B902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FA1F5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35D3C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516B41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6C5DEA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9F617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0FE0D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D567C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9F5C2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43A7E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319A6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A1B5A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67116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B81AC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8C53B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18B19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1EA41D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6E8C4DE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1795F7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F4F6B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4CF8E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988F6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66BBA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DD39D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A4984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16A42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4959B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A69C9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77301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9E221F" w14:textId="77777777" w:rsidTr="00503750">
        <w:tc>
          <w:tcPr>
            <w:tcW w:w="1944" w:type="dxa"/>
            <w:vAlign w:val="center"/>
          </w:tcPr>
          <w:p w14:paraId="5C8AC8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336BF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64C59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A0A90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2679A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B900A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FE515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27DA0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87F9A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25F05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25AEB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50A9F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045211" w14:textId="77777777" w:rsidTr="00503750">
        <w:tc>
          <w:tcPr>
            <w:tcW w:w="15685" w:type="dxa"/>
            <w:gridSpan w:val="12"/>
            <w:vAlign w:val="center"/>
          </w:tcPr>
          <w:p w14:paraId="248FD5A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41F7681C" w14:textId="77777777" w:rsidTr="00503750">
        <w:tc>
          <w:tcPr>
            <w:tcW w:w="1944" w:type="dxa"/>
            <w:vAlign w:val="center"/>
          </w:tcPr>
          <w:p w14:paraId="69CD2D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F505F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9774F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14304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30EB4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63159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E554E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9BC05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D1ABE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61D75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32CEE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DB4F3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6B8967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4B61DAD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0414DC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F6EDE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B523A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C8C28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80338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E927A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475F6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C8451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B4751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A0ABC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8F328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8EC86C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1F82FC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7F0F2A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3EF5F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12241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A46C9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89FCA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52DB7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5E616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70573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736F0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1A253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B642F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100462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19ABBB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C4D25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69C38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2226F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E224A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49CCB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E3E9B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2F13C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B9F4D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97064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7C31F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3AE98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665BF4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7D84F2D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6B9DD5CA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21E2A51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EE42A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23259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0A772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2EFEA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8F3B2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81EF2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63BDA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14757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9002A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6642C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C1BA5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10F370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211FAA0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6CAD4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E3EFD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18F7F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924AC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EF432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952F6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ED6F4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76810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E495F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FE4CB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7511E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B57C73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1822CF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A0320F2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670C97D5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2513C65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2ADF7E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338CE338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929BFB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1ABB6B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6B8EC22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3EF5AE4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722C40A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AF77068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1F47A74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AE9EB6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83228FA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21A017E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5C1D5C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75ACCD2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1707181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220B2676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51BF13D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2A68FED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19064ED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089740C5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20CF319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47AF4F7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B87821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AE4C851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2D9C7BD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6746C7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16F037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2E75E56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75E5AE5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075DC3B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32A901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11ACCC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C2DD4D7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689D09F6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054B2CF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3007F57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3C61916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06130F5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243FE23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41D6CDA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1EACB512" w14:textId="77777777" w:rsidTr="00503750">
        <w:trPr>
          <w:trHeight w:val="1073"/>
        </w:trPr>
        <w:tc>
          <w:tcPr>
            <w:tcW w:w="3614" w:type="dxa"/>
            <w:vMerge/>
          </w:tcPr>
          <w:p w14:paraId="6B94115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2A69EA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3C5458A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0AD9E9D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64EBC70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443F11B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429664F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70C68082" w14:textId="77777777" w:rsidTr="00503750">
        <w:trPr>
          <w:trHeight w:val="283"/>
        </w:trPr>
        <w:tc>
          <w:tcPr>
            <w:tcW w:w="3614" w:type="dxa"/>
          </w:tcPr>
          <w:p w14:paraId="62AB3CB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E46309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45C4174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EBEF9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F75BD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305CE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0D2C46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39B97BA" w14:textId="77777777" w:rsidTr="00503750">
        <w:trPr>
          <w:trHeight w:val="283"/>
        </w:trPr>
        <w:tc>
          <w:tcPr>
            <w:tcW w:w="3614" w:type="dxa"/>
          </w:tcPr>
          <w:p w14:paraId="0A3CDF2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C4ACD8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CBBFB3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2A0CC1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DC24BC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1E2A8D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F74819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68A6C6A" w14:textId="77777777" w:rsidTr="00503750">
        <w:trPr>
          <w:trHeight w:val="283"/>
        </w:trPr>
        <w:tc>
          <w:tcPr>
            <w:tcW w:w="3614" w:type="dxa"/>
          </w:tcPr>
          <w:p w14:paraId="4318A4A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37215C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AB95A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63D525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312467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F272CE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CF2B80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76DD4C1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2B87DD6F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33F067CB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1646C5B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341ACD0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0338421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204C16D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22150F9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D03403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20C422B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1F7506C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6790AAA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032A3910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8CAB26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222C5C5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5DBDE07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5EE163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AF1B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ABF9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9F45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4766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2F7B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95EC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C9DF0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37127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AE03ED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27D79C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AAA8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FDD0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3AF0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313F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6297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6BE8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9D451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C7BFB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8CCC4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729E88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E3D6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A5C2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267D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A310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B72A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F200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7F987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C8A6C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C1241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536673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C71BB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23E61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E2283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D10B1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479DB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1DA27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49324D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48F18F5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1B3B0F6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359880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8550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791D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5AEE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8832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FA8E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375C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BE706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02D84B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76155FA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3FA7D61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1307442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1AE8FE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8A0E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530E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B5DCB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5CC3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C8FD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C082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A4DA4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AEA35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4CDC4D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05054F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CED5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EBE7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2363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B425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0567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16F10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CEA68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C2CFE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1BD01A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5AF4E3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D790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D21C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A44C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1F86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7334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A441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A6E4E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A29F2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0AE04B7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0EF7C4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433B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4DE0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997B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1F5A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CCDE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8B99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690F8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0CF0AF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43BFB19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1CEB178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77A2299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738E03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3590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0823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5762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6A27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674A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9466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A1FB1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D6731F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01F1B34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3077E8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1720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4783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9288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94C1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C2F7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8E2C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742DA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00B33B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8CCE4CE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27727214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6C8F286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B0EE28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514EB2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E8DDAA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30B492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3027EB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1C3FDA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6E627D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692290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03DFDC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53D0F7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286F1D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DF7B17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261356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64B337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E0173A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8BDD1C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526E8BD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5E323E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40BB5BC6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6EBC8ED9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52C10574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2F61128C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51FB1F4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9EB2B4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DE8FA4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DD605F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6B02AA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55A4E5C8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3A11627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7FA843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0AFBCF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0F0973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8E6B46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BF557EE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3210133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DBE95A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37FEBA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D7F4FA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81FEDD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885E934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0E3B301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FB081C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16E80B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74C976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0599A6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6F36832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3450486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6F70ED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F02429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4C248B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C6C047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25B13CA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22F13DC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BDAC4B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2B8A14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00F041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B1DD40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A00D174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4B12F5AA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16746F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21A1AC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E82A5E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52365B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5C7011AD" w14:textId="77777777" w:rsidR="00944C3D" w:rsidRDefault="00944C3D" w:rsidP="00944C3D">
      <w:pPr>
        <w:rPr>
          <w:rFonts w:ascii="Arial" w:hAnsi="Arial"/>
          <w:b/>
        </w:rPr>
      </w:pPr>
    </w:p>
    <w:p w14:paraId="5262FF13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0C3DEC10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3AE064F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4D8DB17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FDD1CD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70A8F17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1C4488B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555DE9D3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3E95E6E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17C7CB2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66C9DA4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68C7D5B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A5E1D88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0EE02D8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493F60C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1F703F6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303D4A7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DB678EF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479FB8A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557AEA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6787084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4255B96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5D311F3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0C4A64D6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1D0B0A8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4B9FE45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50089F4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D648918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54EC3443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6C8D6E47" w14:textId="77777777" w:rsidTr="00503750">
        <w:tc>
          <w:tcPr>
            <w:tcW w:w="2835" w:type="dxa"/>
            <w:vAlign w:val="center"/>
          </w:tcPr>
          <w:p w14:paraId="049DC05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32E78BF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77F1407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7D432F3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1576E89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0DC57E5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2F0601A8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08CC985A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2BFD603B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2617F5E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5FFB02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A2D6EF8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C06E181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19F9A5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147A642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3661B3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D2341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95A7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451EE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62D3A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FED6B4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1F8AE3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2E4252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71B2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D852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2DB24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C218B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8E9EAB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747F8D2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5C581D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B60CD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BA93E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DB2E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1A49F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DFDA56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0169D26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53B969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B0F24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F0422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C9FA6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3D4EE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0E28CD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68C7EAF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588DB1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DC05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C713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551AC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95557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650B8A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C401E8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72DF397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8AD6FB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0A38A5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CFECA6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5A79DF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178870D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07E1B001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7829C544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7581C22A" w14:textId="77777777" w:rsidR="00944C3D" w:rsidRDefault="00944C3D" w:rsidP="00944C3D">
      <w:pPr>
        <w:rPr>
          <w:rFonts w:ascii="Arial" w:hAnsi="Arial"/>
          <w:b/>
        </w:rPr>
      </w:pPr>
    </w:p>
    <w:p w14:paraId="0E02C29E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2F67B2F2" w14:textId="77777777" w:rsidTr="00503750">
        <w:tc>
          <w:tcPr>
            <w:tcW w:w="2835" w:type="dxa"/>
            <w:vAlign w:val="center"/>
          </w:tcPr>
          <w:p w14:paraId="1AF0D68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Druh pohľadávok</w:t>
            </w:r>
          </w:p>
        </w:tc>
        <w:tc>
          <w:tcPr>
            <w:tcW w:w="1418" w:type="dxa"/>
            <w:vAlign w:val="center"/>
          </w:tcPr>
          <w:p w14:paraId="2462DC8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7FB3C91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2F36563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296545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6C2DAD8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41E9B2DC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3848B4B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5849E9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694D0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60356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9285A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C263C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89F15A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D7F8CC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61483C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3895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BF1C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2B2C6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F7C10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F376D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7FCD6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69CEE6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60DA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BB713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968DA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6954E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CBF4B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F2263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45487B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B037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B3EEE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85979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B9D40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106CA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D777D6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5C11999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A3D841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501C24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F86AF5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D00F05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9252E0B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72641AA2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16609F0D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055EB35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1D13A9A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32F1B1C8" w14:textId="77777777" w:rsidTr="00503750">
        <w:trPr>
          <w:trHeight w:val="699"/>
        </w:trPr>
        <w:tc>
          <w:tcPr>
            <w:tcW w:w="3502" w:type="dxa"/>
            <w:vMerge/>
          </w:tcPr>
          <w:p w14:paraId="13C2635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236A654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43BC897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5D12DB96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7D3E17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521A6A84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5A75322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DC359F9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377EF14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1BFAAD80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7ADEBB46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6FC527B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5A5F94E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1FDF330A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50B5BC0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8F51A0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DF3E36B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2BBDB027" w14:textId="77777777" w:rsidTr="00503750">
        <w:trPr>
          <w:trHeight w:val="593"/>
        </w:trPr>
        <w:tc>
          <w:tcPr>
            <w:tcW w:w="3497" w:type="dxa"/>
          </w:tcPr>
          <w:p w14:paraId="406863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7FB65C4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12002CA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675B986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71B85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65DBC9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BD4A2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DEB9D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FF1D8BE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C14D5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64F7F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01FDC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58D56B6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A444E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9852C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6DA55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870EF9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0FA548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2E306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03C41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B6D5759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CBCA9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CB223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B7E95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085577A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679CF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A2C1F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D9BDD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F806C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3CBF06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75D78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87A92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75464C6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BAAFC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99E50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2963B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470D1EC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73230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B80B8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DBE38C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42E23B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7C02C2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0DDD9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22855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3B52AF4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83DBC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36A61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4FB3AC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3E62E679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33097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A3CB0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DACC260" w14:textId="77777777" w:rsidR="00944C3D" w:rsidRDefault="00944C3D" w:rsidP="00944C3D">
      <w:pPr>
        <w:rPr>
          <w:rFonts w:ascii="Arial" w:hAnsi="Arial"/>
          <w:b/>
        </w:rPr>
      </w:pPr>
    </w:p>
    <w:p w14:paraId="37A99E23" w14:textId="77777777" w:rsidR="00944C3D" w:rsidRDefault="00944C3D" w:rsidP="00944C3D">
      <w:pPr>
        <w:rPr>
          <w:rFonts w:ascii="Arial" w:hAnsi="Arial"/>
          <w:b/>
        </w:rPr>
      </w:pPr>
    </w:p>
    <w:p w14:paraId="01248693" w14:textId="77777777" w:rsidR="00944C3D" w:rsidRDefault="00944C3D" w:rsidP="00944C3D">
      <w:pPr>
        <w:rPr>
          <w:rFonts w:ascii="Arial" w:hAnsi="Arial"/>
          <w:b/>
        </w:rPr>
      </w:pPr>
    </w:p>
    <w:p w14:paraId="714B716B" w14:textId="77777777" w:rsidR="00944C3D" w:rsidRDefault="00944C3D" w:rsidP="00944C3D">
      <w:pPr>
        <w:rPr>
          <w:rFonts w:ascii="Arial" w:hAnsi="Arial"/>
          <w:b/>
        </w:rPr>
      </w:pPr>
    </w:p>
    <w:p w14:paraId="764B02AA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7"/>
        <w:gridCol w:w="1592"/>
        <w:gridCol w:w="1185"/>
        <w:gridCol w:w="1149"/>
        <w:gridCol w:w="1173"/>
        <w:gridCol w:w="1538"/>
      </w:tblGrid>
      <w:tr w:rsidR="0099716A" w:rsidRPr="00050529" w14:paraId="594E3C0C" w14:textId="77777777" w:rsidTr="00503750">
        <w:tc>
          <w:tcPr>
            <w:tcW w:w="2622" w:type="dxa"/>
            <w:vAlign w:val="center"/>
          </w:tcPr>
          <w:p w14:paraId="36B2359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6DBF734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64B5F07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32D7BDC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199786D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651D4F0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306EC19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2404F70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6D866E9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4524EDC3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29628F6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Imanie a fondy</w:t>
            </w:r>
          </w:p>
        </w:tc>
      </w:tr>
      <w:tr w:rsidR="0099716A" w:rsidRPr="00050529" w14:paraId="0390B3A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4C22F4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773" w:type="dxa"/>
            <w:vAlign w:val="center"/>
          </w:tcPr>
          <w:p w14:paraId="189C7D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68E29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6D10F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D555B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EA2B8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65089BC3" w14:textId="77777777" w:rsidTr="00503750">
        <w:tc>
          <w:tcPr>
            <w:tcW w:w="2622" w:type="dxa"/>
            <w:vAlign w:val="center"/>
          </w:tcPr>
          <w:p w14:paraId="6148E0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43EC232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550D4F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AAE0F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2956C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97903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287F6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645E09B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64C6D1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0D010E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C8B93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1B4B2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C3CEF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8C9E4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BF50AD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6A78EF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652574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8E4BE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A7C5E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03443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016F6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F304A57" w14:textId="77777777" w:rsidTr="00503750">
        <w:tc>
          <w:tcPr>
            <w:tcW w:w="2622" w:type="dxa"/>
            <w:vAlign w:val="center"/>
          </w:tcPr>
          <w:p w14:paraId="42AD10C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04687643" w14:textId="0B447750" w:rsidR="00944C3D" w:rsidRPr="008C56AB" w:rsidRDefault="00A3455D" w:rsidP="00E47B7F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20991</w:t>
            </w:r>
          </w:p>
        </w:tc>
        <w:tc>
          <w:tcPr>
            <w:tcW w:w="1275" w:type="dxa"/>
            <w:vAlign w:val="center"/>
          </w:tcPr>
          <w:p w14:paraId="368D9A05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715A75B3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366243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2C809E3" w14:textId="7706807D" w:rsidR="00944C3D" w:rsidRPr="008C56AB" w:rsidRDefault="00676284" w:rsidP="00C05BB5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2099</w:t>
            </w:r>
            <w:r w:rsidR="00EB3504">
              <w:rPr>
                <w:rFonts w:ascii="Arial" w:hAnsi="Arial"/>
                <w:sz w:val="18"/>
                <w:szCs w:val="18"/>
              </w:rPr>
              <w:t>0</w:t>
            </w:r>
          </w:p>
        </w:tc>
      </w:tr>
      <w:tr w:rsidR="0099716A" w:rsidRPr="00050529" w14:paraId="5AB62C0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AA0D5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07305C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54EF5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1351C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D8ED0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AE412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6F22906" w14:textId="77777777" w:rsidTr="00503750">
        <w:tc>
          <w:tcPr>
            <w:tcW w:w="2622" w:type="dxa"/>
            <w:vAlign w:val="center"/>
          </w:tcPr>
          <w:p w14:paraId="19C3783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7AE772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C2186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D3B48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64D74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4882B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63466E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531CB547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9716A" w:rsidRPr="00050529" w14:paraId="0567661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E91911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617758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A9299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527FD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A2981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54C26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9AF214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AC3764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679CCB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52E00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0DF05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6ECDF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83523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EFDB50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E9C31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292108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35E50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4521A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CD5AB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C21FD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25BB2F0" w14:textId="77777777" w:rsidTr="00503750">
        <w:tc>
          <w:tcPr>
            <w:tcW w:w="2622" w:type="dxa"/>
            <w:vAlign w:val="center"/>
          </w:tcPr>
          <w:p w14:paraId="3617990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42566B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85B4C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1876E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3A488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A1DC0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C56B130" w14:textId="77777777" w:rsidTr="00503750">
        <w:tc>
          <w:tcPr>
            <w:tcW w:w="2622" w:type="dxa"/>
            <w:vAlign w:val="center"/>
          </w:tcPr>
          <w:p w14:paraId="42EC937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08E1A3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33C08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122A6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96322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B3F09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9716A" w:rsidRPr="00050529" w14:paraId="1C88BDA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4D8631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7C5D5AD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472D7E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4D08A4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F54F6A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987DF27" w14:textId="77777777" w:rsidR="00944C3D" w:rsidRPr="008C56AB" w:rsidRDefault="00944C3D" w:rsidP="00C05BB5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14:paraId="44DF708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AECB6DF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3C250E3F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76305BF4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3844A2C4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5CC425E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4A066F1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489A268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6DA5A11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6BEF4FE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1CB3401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1BE1AB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45139E7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914895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3AE1AF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694DCF3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D4F8FA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3E5A63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2C25B2F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42CC75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0472FB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35FF74B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A58F62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4E896B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49EBE91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9F27A4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1E94E1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2E65296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806909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64B086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678D6FC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03FE0F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EE4F20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6024D65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34C2D2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DA6F66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79483CA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B69167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C6D4AD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07DD2F3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AAFEA8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98EAF24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11E1B38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93FBADD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69C5EDC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059DB97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CF0ACB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481FC38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7C8136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EE1ABE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028C9F4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615D17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19D4CB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0A958B8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4142F0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E10D1E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56505D3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5B59BA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55DECD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2F53321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B523FF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3216D2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7466157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F15808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D6C900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78DDC68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26EFCAE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846D08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FBA02F7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0E107B40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6433BF57" w14:textId="77777777" w:rsidTr="00503750">
        <w:tc>
          <w:tcPr>
            <w:tcW w:w="2835" w:type="dxa"/>
            <w:vAlign w:val="center"/>
          </w:tcPr>
          <w:p w14:paraId="2954FE9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3CB7FDD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7991D4C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6A9DC96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4244B49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60D19AF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2F1ACC50" w14:textId="77777777" w:rsidTr="00503750">
        <w:tc>
          <w:tcPr>
            <w:tcW w:w="2835" w:type="dxa"/>
            <w:vAlign w:val="center"/>
          </w:tcPr>
          <w:p w14:paraId="304047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2D11F2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95E2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5179F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55AB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FABDB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DB7BEC" w14:textId="77777777" w:rsidTr="00503750">
        <w:tc>
          <w:tcPr>
            <w:tcW w:w="2835" w:type="dxa"/>
            <w:vAlign w:val="center"/>
          </w:tcPr>
          <w:p w14:paraId="321CF84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1C6E50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F0A97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5E00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54E20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14F4A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FFA82A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742E05D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24A2112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87899C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B018E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B7ECA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DFD6B0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2A23B775" w14:textId="77777777" w:rsidTr="00503750">
        <w:tc>
          <w:tcPr>
            <w:tcW w:w="2835" w:type="dxa"/>
            <w:vAlign w:val="center"/>
          </w:tcPr>
          <w:p w14:paraId="73E304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67388F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E477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AC9A7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53225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FCC42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BC986F" w14:textId="77777777" w:rsidTr="00503750">
        <w:tc>
          <w:tcPr>
            <w:tcW w:w="2835" w:type="dxa"/>
            <w:vAlign w:val="center"/>
          </w:tcPr>
          <w:p w14:paraId="3741CF1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72B323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D5AB7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47C7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CB73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01341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657C96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2730D16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16DD8E7F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CB05535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3C1BF80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DC64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4178566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11B1B5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41695AD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01CF97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06BE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CAA6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660D4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BB7F3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0DB2E3F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4389D0E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3FCF57DE" w14:textId="77777777" w:rsidTr="00503750">
        <w:tc>
          <w:tcPr>
            <w:tcW w:w="2552" w:type="dxa"/>
            <w:shd w:val="clear" w:color="auto" w:fill="auto"/>
            <w:vAlign w:val="center"/>
          </w:tcPr>
          <w:p w14:paraId="1920C3C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19028AA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118EADD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29B0FF2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06387AE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59A0716A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106AADB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67977662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38A5882F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41665335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0D92F3D2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56E0A9F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7B2BDD3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5CD1EABB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7C26F5DA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7DB297F0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477BDA2F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199A75E4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55A976AE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0F3CC764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613ADCA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2A30050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4558D0D0" w14:textId="77777777" w:rsidTr="00503750">
        <w:tc>
          <w:tcPr>
            <w:tcW w:w="4395" w:type="dxa"/>
            <w:vMerge/>
          </w:tcPr>
          <w:p w14:paraId="29B9FA8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5ECC030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539CE70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635E5E5A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B4F956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372362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6376E5E5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49DEBDAB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36568C9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315B89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FC0FE0B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741144B0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011F228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227BC9D1" w14:textId="77777777" w:rsidR="00944C3D" w:rsidRPr="008C56AB" w:rsidRDefault="0099716A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01FA22A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1AEF3C92" w14:textId="77777777" w:rsidTr="00503750">
        <w:tc>
          <w:tcPr>
            <w:tcW w:w="4395" w:type="dxa"/>
            <w:vAlign w:val="center"/>
          </w:tcPr>
          <w:p w14:paraId="558503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6AE2FE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14CD0B4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1F5EF477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66F362D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222395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A2F9B20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6395C4D9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8D54AE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49A7594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419F9E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2D65EB44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03ADAB2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388C97DE" w14:textId="4F6792F7" w:rsidR="00944C3D" w:rsidRPr="008C56AB" w:rsidRDefault="00EB3504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277</w:t>
            </w:r>
            <w:r w:rsidR="0046568C">
              <w:rPr>
                <w:rFonts w:ascii="Arial" w:hAnsi="Arial"/>
                <w:b/>
                <w:sz w:val="18"/>
                <w:szCs w:val="18"/>
              </w:rPr>
              <w:t>30</w:t>
            </w:r>
          </w:p>
        </w:tc>
        <w:tc>
          <w:tcPr>
            <w:tcW w:w="2835" w:type="dxa"/>
            <w:vAlign w:val="center"/>
          </w:tcPr>
          <w:p w14:paraId="04AAF42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9FF5AC8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144A84A6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711B4244" w14:textId="77777777" w:rsidTr="00503750">
        <w:tc>
          <w:tcPr>
            <w:tcW w:w="4395" w:type="dxa"/>
            <w:vAlign w:val="center"/>
          </w:tcPr>
          <w:p w14:paraId="09CF8D8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7A762B5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226AAA7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1C628E6A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3DCA282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0F727CE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62DF6D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07A8CC98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0BFE2DD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313210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8C278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73E75006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71BDA3A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2693" w:type="dxa"/>
            <w:vAlign w:val="center"/>
          </w:tcPr>
          <w:p w14:paraId="133C45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A54D7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7B430080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0BF5E8C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73EEB6E2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7EAF197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19A24587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547715C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778A4C4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F9D1E5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15215E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51FDC5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2540A9B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2C228555" w14:textId="77777777" w:rsidTr="00503750">
        <w:tc>
          <w:tcPr>
            <w:tcW w:w="1843" w:type="dxa"/>
            <w:vAlign w:val="center"/>
          </w:tcPr>
          <w:p w14:paraId="1D27D94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1CC7C4D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36D69D6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6262697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7473DDC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1C10114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2F74BA7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1654A2A5" w14:textId="77777777" w:rsidTr="00503750">
        <w:tc>
          <w:tcPr>
            <w:tcW w:w="1843" w:type="dxa"/>
            <w:vAlign w:val="center"/>
          </w:tcPr>
          <w:p w14:paraId="4361CB6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19C4C06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C15F9A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218158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0FF826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53BCFB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9C6ED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EC034D4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47F04F6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692437B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D79E13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7C0BE6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854AE8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3B89E0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C94424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9A1F810" w14:textId="77777777" w:rsidTr="00503750">
        <w:tc>
          <w:tcPr>
            <w:tcW w:w="1843" w:type="dxa"/>
            <w:vAlign w:val="center"/>
          </w:tcPr>
          <w:p w14:paraId="4EB76CF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6DDC82F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F9A31C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97366B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B39789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6D506F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578E2D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4CB2858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35B667F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31C0172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144D62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8D8B61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CCD757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120B83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F47E93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0DAE5AF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00D77C8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65D1289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40F627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D40DE8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CA5811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457057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97A389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8AA2DB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3A86F5E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363DF27D" w14:textId="77777777" w:rsidTr="00503750">
        <w:trPr>
          <w:trHeight w:val="664"/>
        </w:trPr>
        <w:tc>
          <w:tcPr>
            <w:tcW w:w="3372" w:type="dxa"/>
          </w:tcPr>
          <w:p w14:paraId="3FC5313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0AFE743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5EBDE66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7AC7B3E1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18C67C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0276D4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3BF3E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9E78474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A4CC499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E1EFB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5A5EF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E66D61B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1D1251D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F89B4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0E28D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A86A026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6A307B1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60EFCE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AE2D1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E99B4D3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9BA90AC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54CD9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03439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2AD009F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49BAF691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491F2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E0EA3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1FDC7FA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1FED9119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18E575B7" w14:textId="77777777" w:rsidTr="00503750">
        <w:tc>
          <w:tcPr>
            <w:tcW w:w="2835" w:type="dxa"/>
            <w:vAlign w:val="center"/>
          </w:tcPr>
          <w:p w14:paraId="77E4264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069E36F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7EB0214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45FAC3A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403052C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2744806C" w14:textId="77777777" w:rsidTr="00503750">
        <w:tc>
          <w:tcPr>
            <w:tcW w:w="2835" w:type="dxa"/>
          </w:tcPr>
          <w:p w14:paraId="35E1AEE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2DFF50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6C4BD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4B60E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747C4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F4F8AC5" w14:textId="77777777" w:rsidTr="00503750">
        <w:tc>
          <w:tcPr>
            <w:tcW w:w="2835" w:type="dxa"/>
          </w:tcPr>
          <w:p w14:paraId="09FF6CE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2701A0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46BAC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1D4F4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1BD89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271241E" w14:textId="77777777" w:rsidTr="00503750">
        <w:tc>
          <w:tcPr>
            <w:tcW w:w="2835" w:type="dxa"/>
          </w:tcPr>
          <w:p w14:paraId="598BA10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5CAD4D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F945D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9CAA2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DB922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2673BA6" w14:textId="77777777" w:rsidTr="00503750">
        <w:tc>
          <w:tcPr>
            <w:tcW w:w="2835" w:type="dxa"/>
            <w:vAlign w:val="center"/>
          </w:tcPr>
          <w:p w14:paraId="7983795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43D24A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587D3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6D6EF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EA030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0D45E73" w14:textId="77777777" w:rsidTr="00503750">
        <w:tc>
          <w:tcPr>
            <w:tcW w:w="2835" w:type="dxa"/>
            <w:vAlign w:val="center"/>
          </w:tcPr>
          <w:p w14:paraId="5D681E9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7E69F4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1CFD9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DD1C4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37529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F073AE8" w14:textId="77777777" w:rsidTr="00503750">
        <w:tc>
          <w:tcPr>
            <w:tcW w:w="2835" w:type="dxa"/>
          </w:tcPr>
          <w:p w14:paraId="7E38471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500BBA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CF64B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FB2A4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360AE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F32226C" w14:textId="77777777" w:rsidTr="00503750">
        <w:tc>
          <w:tcPr>
            <w:tcW w:w="2835" w:type="dxa"/>
          </w:tcPr>
          <w:p w14:paraId="036BBD7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57500F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58238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FC312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99DA0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9EC0850" w14:textId="77777777" w:rsidTr="00503750">
        <w:tc>
          <w:tcPr>
            <w:tcW w:w="2835" w:type="dxa"/>
          </w:tcPr>
          <w:p w14:paraId="115F49A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0F9A2D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8CD24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10BCE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CF3A4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F07B0BD" w14:textId="77777777" w:rsidR="00944C3D" w:rsidRDefault="00944C3D" w:rsidP="00944C3D">
      <w:pPr>
        <w:rPr>
          <w:rFonts w:ascii="Arial" w:hAnsi="Arial"/>
          <w:b/>
        </w:rPr>
      </w:pPr>
    </w:p>
    <w:p w14:paraId="65142E08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79D57788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5236CDF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926" w:type="dxa"/>
            <w:vAlign w:val="center"/>
          </w:tcPr>
          <w:p w14:paraId="1B8917A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755D836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1F883FB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4902572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0F116CA3" w14:textId="77777777" w:rsidTr="00503750">
        <w:trPr>
          <w:trHeight w:val="443"/>
        </w:trPr>
        <w:tc>
          <w:tcPr>
            <w:tcW w:w="2560" w:type="dxa"/>
          </w:tcPr>
          <w:p w14:paraId="0D57A7D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76CF0B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FE69A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CCE92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BE86F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C88756A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2A81577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3F048D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CA30C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62364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6E14E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19E9A05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7A0D5AB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6D5E1E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EBD92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99885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B4BAF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C59BF54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2C87916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67E2D3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3E215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35A55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B8EB2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A0DF78C" w14:textId="77777777" w:rsidR="00944C3D" w:rsidRDefault="00944C3D" w:rsidP="00944C3D">
      <w:pPr>
        <w:rPr>
          <w:rFonts w:ascii="Arial" w:hAnsi="Arial"/>
          <w:b/>
        </w:rPr>
      </w:pPr>
    </w:p>
    <w:p w14:paraId="24DE7D6B" w14:textId="77777777" w:rsidR="00944C3D" w:rsidRDefault="00944C3D" w:rsidP="00944C3D">
      <w:pPr>
        <w:rPr>
          <w:rFonts w:ascii="Arial" w:hAnsi="Arial"/>
          <w:b/>
        </w:rPr>
      </w:pPr>
    </w:p>
    <w:p w14:paraId="067E3742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331A9A19" w14:textId="77777777" w:rsidR="00944C3D" w:rsidRDefault="00944C3D" w:rsidP="00944C3D">
      <w:pPr>
        <w:rPr>
          <w:rFonts w:ascii="Arial" w:hAnsi="Arial"/>
          <w:b/>
        </w:rPr>
      </w:pPr>
    </w:p>
    <w:p w14:paraId="1E9670A0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081962DB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0C6B5EC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0E20AC8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16885B0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89C2FE3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50F2255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48EE31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28AA4EC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2A6150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AE5CEE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D3FAA5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E77BD4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7754F4D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8828B1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31E8C0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5EEDBD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A7028A4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BD41C75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2854074D" w14:textId="77777777" w:rsidTr="00503750">
        <w:trPr>
          <w:trHeight w:val="677"/>
        </w:trPr>
        <w:tc>
          <w:tcPr>
            <w:tcW w:w="3358" w:type="dxa"/>
          </w:tcPr>
          <w:p w14:paraId="5354782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6A92BDE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1A8CD85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1AD117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AA8E75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7CBF00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67641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7FF3F88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783B57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02D612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99C9B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7A617BC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6350B5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4C01C9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B8E92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3B2E107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9E9582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77E75C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1E405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147B76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06F9CDE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4E1BA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2BDAA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7B354EB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0752FCBA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5B622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744DB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5CDBEF2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1232241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01E87252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BE5F76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304FD69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46F46A02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4D7652E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4F56908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3E496A9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993A11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F97214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6755CAC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73747A2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567F232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F711ED5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1B89DE1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28DAC09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00DB34F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51A3A538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48A48F9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6C25DFB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0405128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B73C9B6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E0644B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2185EA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98702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E146A32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640E2FF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zisky, z toho:</w:t>
            </w:r>
          </w:p>
        </w:tc>
        <w:tc>
          <w:tcPr>
            <w:tcW w:w="2874" w:type="dxa"/>
            <w:vAlign w:val="center"/>
          </w:tcPr>
          <w:p w14:paraId="0F5329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47240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E011C33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603AB8F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7D683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B6F0A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3897B66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BA3AEC9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17542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A791E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98D0395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C4FDA37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E7321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1D954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1CF2F9D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46274A0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0F9C7244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2020E8C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298E0AA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493BA10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E3E7E26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FD8587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29C5DA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66290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F98968C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E7A4FB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25503B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219B7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759A4D4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BD479D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4151EB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EBB6D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6FE4733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5154EBA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D7A1D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0BEE9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DBAF5EC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03FE35F7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A68EE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68B6B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87921DF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4A153842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71021871" w14:textId="77777777" w:rsidTr="00503750">
        <w:tc>
          <w:tcPr>
            <w:tcW w:w="3686" w:type="dxa"/>
            <w:vAlign w:val="center"/>
          </w:tcPr>
          <w:p w14:paraId="2B1C2A6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7294410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3C8FBAE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6DDFEC0E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8708FC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14982E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C3023F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EF6B4E9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426FB99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32EB97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28E7A4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9E828DE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09873FC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4A6E6A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1EB45F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A58B234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4A748418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72FC7671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7B9572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C501F1F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149271A6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8C6C07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2BD1F3F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30890BB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BCB433C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511EB9C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22CAFF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0AA99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F84B234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0FDF073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7A24F8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76DEF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2DB27CC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30B552A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372FA6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A21EF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BD0377D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C92918D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DE6C3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8DDB0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76F6FC3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5DED914C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DEBF7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073D9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91F79F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79792D5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0CE8F0DD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2C9DB2B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F6D0EF2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75E350B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2CB033F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8DEC02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547F24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D24A77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EC60FA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0F5439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0D47B7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2392C9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167064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DAEFB6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290C2B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268BD6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A6F295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CEF816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2B43FD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2F6A4B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5925DA0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1B1EAD9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B18F989" w14:textId="77777777" w:rsidR="00944C3D" w:rsidRDefault="00944C3D" w:rsidP="00944C3D">
      <w:pPr>
        <w:rPr>
          <w:sz w:val="22"/>
          <w:szCs w:val="22"/>
        </w:rPr>
      </w:pPr>
    </w:p>
    <w:p w14:paraId="1829D172" w14:textId="77777777" w:rsidR="00944C3D" w:rsidRDefault="00944C3D" w:rsidP="00944C3D">
      <w:pPr>
        <w:rPr>
          <w:sz w:val="22"/>
          <w:szCs w:val="22"/>
        </w:rPr>
      </w:pPr>
    </w:p>
    <w:p w14:paraId="1754B046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26FB2734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0C1BAB18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1C7F69D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F0C712A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7B5E2F1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741BFED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5CF6DE4C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606CCC06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48DBF5B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396E7121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1F7609CA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05BAE54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6DF981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7E3F6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30E6084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E62555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6D6FAA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FDE02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9CE9053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999659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1CDC4B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A37CD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C0F7CF8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4839FA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2891ED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1426B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F8AA473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293A291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3747F5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EA809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BCE5EE5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4D3B53B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38DC70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BC83C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9985CF7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471B615D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07315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A0840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533202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5649F3B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7633D04A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003D5CF9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4D247B5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0B9BE1D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7772C4E8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CCAA94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45CC24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3B0F9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1E642FA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8F8F75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523660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B26FD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F1FB1BC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9A4716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249F24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83CCA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39CADA9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DF2337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6FAC4E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03CB2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5E09453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CBF25ED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2C1EE6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88D75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F986F1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3A7072D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29CB06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CCD6B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5AF8D72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35EB5E90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219788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D5DE1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AD208E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6AD8D58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0B143E9E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22B2D81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219AA86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6DAFB649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08F1060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1812FF5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Informácie o významných skutočnostiach, ktoré nastali medzi dňom, ku ktorému sa zostavuje účtovná závierka a dňom jej zostavenia</w:t>
      </w:r>
    </w:p>
    <w:p w14:paraId="741995AE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14901F9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8187C3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E61D85D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6AB66331" w14:textId="77777777" w:rsidR="00944C3D" w:rsidRPr="003607F0" w:rsidRDefault="00944C3D" w:rsidP="00944C3D"/>
    <w:p w14:paraId="72082EDB" w14:textId="77777777" w:rsidR="00F47675" w:rsidRPr="00944C3D" w:rsidRDefault="00F47675" w:rsidP="00944C3D"/>
    <w:sectPr w:rsidR="00F47675" w:rsidRPr="00944C3D" w:rsidSect="005E323E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3D8894" w14:textId="77777777" w:rsidR="005E323E" w:rsidRDefault="005E323E">
      <w:r>
        <w:separator/>
      </w:r>
    </w:p>
  </w:endnote>
  <w:endnote w:type="continuationSeparator" w:id="0">
    <w:p w14:paraId="48C876B8" w14:textId="77777777" w:rsidR="005E323E" w:rsidRDefault="005E32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558A16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646867">
      <w:rPr>
        <w:rStyle w:val="slostrany"/>
        <w:rFonts w:cs="Arial"/>
      </w:rPr>
      <w:t>7</w:t>
    </w:r>
    <w:r>
      <w:rPr>
        <w:rStyle w:val="slostrany"/>
        <w:rFonts w:cs="Arial"/>
      </w:rPr>
      <w:fldChar w:fldCharType="end"/>
    </w:r>
  </w:p>
  <w:p w14:paraId="679F389E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013C4F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5F737199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40D330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646867">
      <w:rPr>
        <w:rStyle w:val="slostrany"/>
        <w:sz w:val="16"/>
        <w:szCs w:val="16"/>
      </w:rPr>
      <w:t>16</w:t>
    </w:r>
    <w:r w:rsidRPr="00010D38">
      <w:rPr>
        <w:rStyle w:val="slostrany"/>
        <w:sz w:val="16"/>
        <w:szCs w:val="16"/>
      </w:rPr>
      <w:fldChar w:fldCharType="end"/>
    </w:r>
  </w:p>
  <w:p w14:paraId="28F2BCC5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1AAD0F" w14:textId="77777777" w:rsidR="005E323E" w:rsidRDefault="005E323E">
      <w:r>
        <w:separator/>
      </w:r>
    </w:p>
  </w:footnote>
  <w:footnote w:type="continuationSeparator" w:id="0">
    <w:p w14:paraId="329C649B" w14:textId="77777777" w:rsidR="005E323E" w:rsidRDefault="005E323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92065331">
    <w:abstractNumId w:val="13"/>
  </w:num>
  <w:num w:numId="2" w16cid:durableId="1296716335">
    <w:abstractNumId w:val="17"/>
  </w:num>
  <w:num w:numId="3" w16cid:durableId="1740593862">
    <w:abstractNumId w:val="8"/>
  </w:num>
  <w:num w:numId="4" w16cid:durableId="1671640138">
    <w:abstractNumId w:val="7"/>
  </w:num>
  <w:num w:numId="5" w16cid:durableId="1749498738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117988709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275208168">
    <w:abstractNumId w:val="20"/>
  </w:num>
  <w:num w:numId="8" w16cid:durableId="512064443">
    <w:abstractNumId w:val="10"/>
  </w:num>
  <w:num w:numId="9" w16cid:durableId="334184583">
    <w:abstractNumId w:val="0"/>
  </w:num>
  <w:num w:numId="10" w16cid:durableId="1691251361">
    <w:abstractNumId w:val="19"/>
  </w:num>
  <w:num w:numId="11" w16cid:durableId="1021273563">
    <w:abstractNumId w:val="6"/>
  </w:num>
  <w:num w:numId="12" w16cid:durableId="173881246">
    <w:abstractNumId w:val="9"/>
  </w:num>
  <w:num w:numId="13" w16cid:durableId="1033191180">
    <w:abstractNumId w:val="12"/>
  </w:num>
  <w:num w:numId="14" w16cid:durableId="1612124168">
    <w:abstractNumId w:val="15"/>
  </w:num>
  <w:num w:numId="15" w16cid:durableId="882522583">
    <w:abstractNumId w:val="14"/>
  </w:num>
  <w:num w:numId="16" w16cid:durableId="168908816">
    <w:abstractNumId w:val="2"/>
  </w:num>
  <w:num w:numId="17" w16cid:durableId="1814640833">
    <w:abstractNumId w:val="4"/>
  </w:num>
  <w:num w:numId="18" w16cid:durableId="271016936">
    <w:abstractNumId w:val="11"/>
  </w:num>
  <w:num w:numId="19" w16cid:durableId="972100215">
    <w:abstractNumId w:val="5"/>
  </w:num>
  <w:num w:numId="20" w16cid:durableId="2074430592">
    <w:abstractNumId w:val="18"/>
  </w:num>
  <w:num w:numId="21" w16cid:durableId="137442482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rg1" w:val="201642"/>
    <w:docVar w:name="arg2" w:val="driver=asa11;dbf=d:\anasoft\data\tebys.db;dbn=tebys;eng=sql11;commlinks=tcpip{ip=192.168.24.10};uid=hromnikova;con=finus(10.15);pwd=a"/>
    <w:docVar w:name="arg3" w:val="0"/>
    <w:docVar w:name="arg4" w:val="C:\Users\HROMNI~1\AppData\Local\Temp\16254454.doc"/>
    <w:docVar w:name="arg5" w:val="2"/>
  </w:docVars>
  <w:rsids>
    <w:rsidRoot w:val="00646867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3ED4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6FDC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160B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6568C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323E"/>
    <w:rsid w:val="005E5613"/>
    <w:rsid w:val="0060758C"/>
    <w:rsid w:val="00614891"/>
    <w:rsid w:val="0062543C"/>
    <w:rsid w:val="00631973"/>
    <w:rsid w:val="00643188"/>
    <w:rsid w:val="00646867"/>
    <w:rsid w:val="00660AB8"/>
    <w:rsid w:val="00676284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19DD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9716A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3455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05BB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47639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47B7F"/>
    <w:rsid w:val="00E51C26"/>
    <w:rsid w:val="00E56EB4"/>
    <w:rsid w:val="00E61EAC"/>
    <w:rsid w:val="00E62CA8"/>
    <w:rsid w:val="00E85CCA"/>
    <w:rsid w:val="00E9202B"/>
    <w:rsid w:val="00EA31BC"/>
    <w:rsid w:val="00EA6F2E"/>
    <w:rsid w:val="00EB3504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3122A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39F449C"/>
  <w15:docId w15:val="{AF9B194B-017E-4793-A9EC-F8999E320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27CAFE-BD04-4432-976D-30D5617A1B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0</TotalTime>
  <Pages>16</Pages>
  <Words>2732</Words>
  <Characters>32645</Characters>
  <Application>Microsoft Office Word</Application>
  <DocSecurity>0</DocSecurity>
  <Lines>272</Lines>
  <Paragraphs>70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35307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HROMNIKOVA Jana</dc:creator>
  <cp:lastModifiedBy>Marcela KOSTELNA</cp:lastModifiedBy>
  <cp:revision>2</cp:revision>
  <cp:lastPrinted>2009-07-30T10:15:00Z</cp:lastPrinted>
  <dcterms:created xsi:type="dcterms:W3CDTF">2025-03-17T08:55:00Z</dcterms:created>
  <dcterms:modified xsi:type="dcterms:W3CDTF">2025-03-17T08:55:00Z</dcterms:modified>
</cp:coreProperties>
</file>