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299A0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7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7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B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4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E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F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7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C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3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D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1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C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A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E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0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8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2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1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D4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199E3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E18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35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4D1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151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E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40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F2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2B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F5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95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31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B7D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CA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62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F3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FF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C3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33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22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80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7A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7C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63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9AA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CF7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A40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B1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14B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FEB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F4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83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A3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258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0025D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8F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B8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64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39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E55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75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91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3D7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05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6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C3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97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EE8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A54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64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45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A0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EA5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FD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59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2BD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14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42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33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9D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CA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72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A2F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9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AA6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93E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80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9D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1C6CA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9F4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228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07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40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71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61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64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AD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2C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20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DC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BE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C95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F1F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54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FE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697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DB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D0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0E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F5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F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2D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AD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3F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4A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0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2B5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CE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2B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47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F0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78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C449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5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F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8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C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7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1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D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8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4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E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0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1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C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5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9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F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9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B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C2A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0E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5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E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E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7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A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7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AE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5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4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2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68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6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A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8F906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3D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2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4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0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0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4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0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02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E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4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4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7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C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9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C0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E4D2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7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3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7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B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E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FE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6B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A1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3A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2F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A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1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8F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35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76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A4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0656F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D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B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A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0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0CF4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D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3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8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3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3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C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4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88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1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359F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1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B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5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D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C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C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5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9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8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6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3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3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B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5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F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A176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7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0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A7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F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C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6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2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F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E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C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8D0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F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5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D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3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7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E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5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8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1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5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8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9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0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F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6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A76B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A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9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3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E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E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7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CA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17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F4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328C8" w14:textId="0FDA706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4C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83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AB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E3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149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00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52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DC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1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4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A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4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D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0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734C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B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7D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A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5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EC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F4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30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536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BDBD097" wp14:editId="6ADE2AB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8B64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DBD0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EA8B64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A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11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3F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CA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F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9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C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C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E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9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7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3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3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8C9C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555A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7A8C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6D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8188943" wp14:editId="1056BBC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A82E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8894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DEA82E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6DFB4F" wp14:editId="184EEC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FBC4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DFB4F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C4FBC4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E22BC9" wp14:editId="4DB692C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2149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22BC9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B12149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0292D63" wp14:editId="76BF140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F2FBE" w14:textId="3D2DFBCB" w:rsidR="000B647F" w:rsidRDefault="000B647F" w:rsidP="00944C3D">
                                  <w:fldSimple w:instr=" MERGEFIELD  aDMOD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92D6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18F2FBE" w14:textId="3D2DFBCB" w:rsidR="000B647F" w:rsidRDefault="000B647F" w:rsidP="00944C3D">
                            <w:fldSimple w:instr=" MERGEFIELD  aDMOD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B70C530" wp14:editId="5049782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5AB4E" w14:textId="03F27D0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0C530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A95AB4E" w14:textId="03F27D0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D939FCD" wp14:editId="13664C5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D4D0B2" w14:textId="342B6DF0" w:rsidR="000B647F" w:rsidRDefault="000B647F" w:rsidP="00944C3D">
                                  <w:fldSimple w:instr=" MERGEFIELD  aDRDO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39FC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8D4D0B2" w14:textId="342B6DF0" w:rsidR="000B647F" w:rsidRDefault="000B647F" w:rsidP="00944C3D">
                            <w:fldSimple w:instr=" MERGEFIELD  aDRDO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68ABF41" wp14:editId="23D7F5C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4A617" w14:textId="17DD2646" w:rsidR="000B647F" w:rsidRDefault="000B647F" w:rsidP="00944C3D">
                                  <w:fldSimple w:instr=" MERGEFIELD  aDMDO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ABF41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2E4A617" w14:textId="17DD2646" w:rsidR="000B647F" w:rsidRDefault="000B647F" w:rsidP="00944C3D">
                            <w:fldSimple w:instr=" MERGEFIELD  aDMDO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0BCC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FA063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716B9C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EFDCDD5" wp14:editId="59CE30B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4B1A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DCDD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534B1A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630534B" wp14:editId="16F84A8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563A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0534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56563A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4FCE32" wp14:editId="66A633F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12F4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FCE3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7112F4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125A3B1" wp14:editId="6C057FE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47499" w14:textId="5C2C7D73" w:rsidR="000B647F" w:rsidRDefault="000B647F" w:rsidP="00944C3D">
                                  <w:fldSimple w:instr=" MERGEFIELD  aDRDOo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5A3B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AB47499" w14:textId="5C2C7D73" w:rsidR="000B647F" w:rsidRDefault="000B647F" w:rsidP="00944C3D">
                            <w:fldSimple w:instr=" MERGEFIELD  aDRDOo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A08F9D8" wp14:editId="3565920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D93ECD" w14:textId="5F1E5C98" w:rsidR="000B647F" w:rsidRDefault="000B647F" w:rsidP="00944C3D">
                                  <w:fldSimple w:instr=" MERGEFIELD  aDMDO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8F9D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6D93ECD" w14:textId="5F1E5C98" w:rsidR="000B647F" w:rsidRDefault="000B647F" w:rsidP="00944C3D">
                            <w:fldSimple w:instr=" MERGEFIELD  aDMDO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4A03073" wp14:editId="606F62B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F689F" w14:textId="6235FAA5" w:rsidR="000B647F" w:rsidRDefault="000B647F" w:rsidP="00944C3D">
                                  <w:fldSimple w:instr=" MERGEFIELD  aDRODo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0307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3FF689F" w14:textId="6235FAA5" w:rsidR="000B647F" w:rsidRDefault="000B647F" w:rsidP="00944C3D">
                            <w:fldSimple w:instr=" MERGEFIELD  aDRODo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C2A4C56" wp14:editId="6DBF5AE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9200A" w14:textId="291FA1DB" w:rsidR="000B647F" w:rsidRDefault="000B647F" w:rsidP="00944C3D">
                                  <w:fldSimple w:instr=" MERGEFIELD  aDMOD  \* MERGEFORMAT ">
                                    <w:r w:rsidR="00D90C28" w:rsidRPr="00D90C2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A4C56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F79200A" w14:textId="291FA1DB" w:rsidR="000B647F" w:rsidRDefault="000B647F" w:rsidP="00944C3D">
                            <w:fldSimple w:instr=" MERGEFIELD  aDMOD  \* MERGEFORMAT ">
                              <w:r w:rsidR="00D90C28" w:rsidRPr="00D90C2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E13C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DB632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D8D5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E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97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2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5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E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8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5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9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2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9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3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8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3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E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1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7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4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F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A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4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5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F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D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E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F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38C2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F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32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88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1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0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5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D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E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4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F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9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8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E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4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B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2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F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D8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63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2A6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BE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9B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14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980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5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F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2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E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1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5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0174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5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9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3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A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4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E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1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1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F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2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E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6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A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4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4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D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3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7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846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F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0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56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4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2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2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A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974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6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9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1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A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1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8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A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5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1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6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4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1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A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D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65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7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A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D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9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54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1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2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1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A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E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C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BF2C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F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9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7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7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F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0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5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4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3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4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D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6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4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4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6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A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2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9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02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B8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75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6E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A2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CE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1D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BB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E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A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3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5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A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6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717F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A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B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C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8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2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5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A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A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7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C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8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5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0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F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6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7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E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D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9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B7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16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54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77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E7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C1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0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0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DC0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F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6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0E4932" wp14:editId="7C1AECE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3BD9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E4932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173BD9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B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C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9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0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6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E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F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E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0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FEA59F" wp14:editId="572480A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8EE21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EA59F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58EE21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8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E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8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9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C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6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9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E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0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E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E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1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5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2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F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1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8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C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F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AF5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3E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332C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36E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7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677F59" wp14:editId="538D518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56F2D" w14:textId="7829AE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36121355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77F5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8B56F2D" w14:textId="7829AE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36121355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6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F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E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9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E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3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2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1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7D5380" wp14:editId="35F93CD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B8DDD" w14:textId="45BD384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2021584763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D538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B7B8DDD" w14:textId="45BD384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2021584763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4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1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3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1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A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9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9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A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3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1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C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F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A8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4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7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1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676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1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CD1A4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953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B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3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0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B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F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B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C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0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0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0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8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1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7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4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8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DCAB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6C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5C1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E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9F5713" wp14:editId="3CDC475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001C9" w14:textId="6A1CC32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2317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F5713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1C7001C9" w14:textId="6A1CC32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2317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B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6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F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3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D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7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5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7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C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5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6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5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0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D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2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1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2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2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E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0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8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8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5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9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B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A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5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665F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8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718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D5EC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BF01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E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F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B8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5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4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1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F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1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C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21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D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1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4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7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2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0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E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6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F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8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B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0A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08913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CF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AAEEB0" wp14:editId="5D93B45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DE277" w14:textId="5B34E4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Beckovská 5,7,9,11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AEEB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96DE277" w14:textId="5B34E4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Beckovská 5,7,9,11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CEC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6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C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8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9E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3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7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2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2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A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1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A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8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9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7A8F14" wp14:editId="26CFB67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4714E" w14:textId="69901B5B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A8F1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4D4714E" w14:textId="69901B5B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D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3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E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6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7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689D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B9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C3D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8A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FF3B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08D2B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973EDC" wp14:editId="0A5332A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9D1A18" w14:textId="1D11FBA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73ED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49D1A18" w14:textId="1D11FBA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4CBC587" wp14:editId="0865AC1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174DAD" w14:textId="6A3A93D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BC58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3174DAD" w14:textId="6A3A93D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CA89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01D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0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8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51B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F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9B3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F88360A" wp14:editId="678DFA3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AD3B8" w14:textId="739C8CC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8360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84AD3B8" w14:textId="739C8CC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16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F4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3E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0BB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3E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50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C762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71AD8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C609D8" wp14:editId="64747DD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0A4B9" w14:textId="3F577F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609D8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8C0A4B9" w14:textId="3F577F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E29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3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5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E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8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3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60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C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B2C2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3D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5AFA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5174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7F714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0C3077" wp14:editId="42AC282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168C6" w14:textId="093233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90C28" w:rsidRPr="005A355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C307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5C168C6" w14:textId="093233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90C28" w:rsidRPr="005A355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C732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E9EF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85D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4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D5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9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C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6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B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0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9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5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0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6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3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1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5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4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22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3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F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3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2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E1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3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F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6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1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586D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0A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D3FE8F" w14:textId="04CF877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90C28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D99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A27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E74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3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6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AEC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AD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64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FC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B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26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9D5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3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BC48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A0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C7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E1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06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C1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7C2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0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79C3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25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56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1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49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C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40C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E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1100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E6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A1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08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3E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4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0DE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9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15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FE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EF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6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62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4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30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4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15AC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CD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D6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D2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57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AE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26C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5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1539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50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F1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8E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1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0A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E7A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8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A191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C6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B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8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5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39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7BB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3B0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1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D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D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3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2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F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7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0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F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4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1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4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4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9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2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5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6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C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83A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3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C9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76ABFB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549FF1D" w14:textId="77777777" w:rsidR="00944C3D" w:rsidRDefault="00944C3D" w:rsidP="00944C3D">
      <w:pPr>
        <w:rPr>
          <w:rFonts w:ascii="Arial" w:hAnsi="Arial"/>
        </w:rPr>
      </w:pPr>
    </w:p>
    <w:p w14:paraId="22CCCC6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5C9A511" w14:textId="4C93302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3CE525F" w14:textId="45AC1D0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D3ACE24" w14:textId="76E2072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032DC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900A21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D32156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857CC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3D3F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BD1D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A12D53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6B86AE" w14:textId="5B188502" w:rsidR="00944C3D" w:rsidRPr="008D0433" w:rsidRDefault="00D90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Lýdia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Vasková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91A83AD" w14:textId="1096F041" w:rsidR="00944C3D" w:rsidRPr="008D0433" w:rsidRDefault="00D90C2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3A3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DD8C5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F89A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F88A4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0F81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E0A01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F5D28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3E62E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0998D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6BB22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79D995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4109A63" w14:textId="5839682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BFFA4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56A8D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C9891A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199BED" w14:textId="4D5AE707" w:rsidR="00944C3D" w:rsidRDefault="00D90C2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57F932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3D715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9456774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2323A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C0B5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A03A7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5BA59B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69E96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CFD79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288D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05C71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90FB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A31FD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C3A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C1E09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8B356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30B7A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6535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7C11D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3D1D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E81A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A3BA6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C65F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4489D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67B80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A0C62C6" w14:textId="09BF0E5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8362B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30E5F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F1E06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939F24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F10968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A6BF29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A45749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597F0B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598858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0F9BC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7D279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088A7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E820C6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488E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59920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E7C38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D6884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E2196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98AB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A237F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3D360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370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69D7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B811C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4EB2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1E65D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36D0A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2F0BE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8B93D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56B5E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308DB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5E755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6D71D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58A82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DCA0A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AEEC6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540B7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EDE7E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8B2A8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900D5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014CD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92D4A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97DC0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843D75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DAA25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768F6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FBCA21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668A1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707F2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6FF68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F6B3A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D61577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A34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C29B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D1EF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9E97C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C8009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A6516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1ADF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8FBC0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D04B6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FCA78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CA5B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333F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13E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9868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F90CD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4B2CE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963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5ED8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A0FC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A600FD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36F8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4D21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F09B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5706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0D41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55123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EA92ACB" w14:textId="0195DB5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ADB5A8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2DC4E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E7275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8DDC7A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F41BD6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80B90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A4091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5FC9FE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521FF45" w14:textId="77777777" w:rsidTr="00503750">
        <w:tc>
          <w:tcPr>
            <w:tcW w:w="2302" w:type="dxa"/>
            <w:vAlign w:val="center"/>
          </w:tcPr>
          <w:p w14:paraId="17901D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EBF8F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5E554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9EE06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B7689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D87E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1607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CECD7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3B093F8" w14:textId="77777777" w:rsidTr="00503750">
        <w:tc>
          <w:tcPr>
            <w:tcW w:w="15593" w:type="dxa"/>
            <w:gridSpan w:val="8"/>
            <w:vAlign w:val="center"/>
          </w:tcPr>
          <w:p w14:paraId="744AC6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1AD5FF7" w14:textId="77777777" w:rsidTr="00503750">
        <w:tc>
          <w:tcPr>
            <w:tcW w:w="2302" w:type="dxa"/>
            <w:vAlign w:val="center"/>
          </w:tcPr>
          <w:p w14:paraId="58299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58DB1D" w14:textId="4C1C44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AC74B" w14:textId="6648FD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C6756" w14:textId="10B8D4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B4EE9D" w14:textId="5D572D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2C27E" w14:textId="729607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5C4FB0" w14:textId="154F89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9ECC7" w14:textId="656976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E4D9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476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43F537D" w14:textId="3BDED0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2AE2A" w14:textId="7376F9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904D3C" w14:textId="24AB40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FD7AE" w14:textId="2AF8D8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202BB" w14:textId="55D972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9F9593" w14:textId="5EECDC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A19D7" w14:textId="67DD4D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0856D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F420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BA01A55" w14:textId="46B8DC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1F20D8" w14:textId="1B141E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BE2F2" w14:textId="3B42B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7E4E02" w14:textId="03623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37260" w14:textId="3D0D19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7A9F1" w14:textId="2850A1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CF2698" w14:textId="3D63BE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F79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F8E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8CB3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72EED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564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E55F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7E9E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9FBC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0E54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7F539B" w14:textId="77777777" w:rsidTr="00503750">
        <w:tc>
          <w:tcPr>
            <w:tcW w:w="2302" w:type="dxa"/>
            <w:vAlign w:val="center"/>
          </w:tcPr>
          <w:p w14:paraId="73A2C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DFB40A" w14:textId="36280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0AD035" w14:textId="784A72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E23C4D" w14:textId="095BD7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300E8A" w14:textId="703FD6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AC9A8" w14:textId="7221E6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06FFE1" w14:textId="065FDA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935060" w14:textId="2B8A8D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1F180" w14:textId="77777777" w:rsidTr="00503750">
        <w:tc>
          <w:tcPr>
            <w:tcW w:w="15593" w:type="dxa"/>
            <w:gridSpan w:val="8"/>
            <w:vAlign w:val="center"/>
          </w:tcPr>
          <w:p w14:paraId="57B74E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8A547FE" w14:textId="77777777" w:rsidTr="00503750">
        <w:tc>
          <w:tcPr>
            <w:tcW w:w="2302" w:type="dxa"/>
            <w:vAlign w:val="center"/>
          </w:tcPr>
          <w:p w14:paraId="32DA85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4CF70D" w14:textId="688AD3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AE69D1" w14:textId="1A85CF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E4454" w14:textId="7695DE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01658" w14:textId="5BC3E4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600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EDE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C77375" w14:textId="2E1975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173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C791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2F283F" w14:textId="31F67A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27ED40" w14:textId="2BFCFB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C58D76" w14:textId="24B9EA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0C036" w14:textId="5E542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6A91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49FF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CF2815" w14:textId="07FE7D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BCF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E8FB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C02FFFC" w14:textId="27131A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232989" w14:textId="08CFE2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D2F16" w14:textId="4FCF8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408F3" w14:textId="5E7517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D847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4333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2E067D" w14:textId="7EBE7B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0E0E2" w14:textId="77777777" w:rsidTr="00503750">
        <w:tc>
          <w:tcPr>
            <w:tcW w:w="2302" w:type="dxa"/>
            <w:vAlign w:val="center"/>
          </w:tcPr>
          <w:p w14:paraId="230A2B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82948A1" w14:textId="0D3DAF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D42C4B" w14:textId="32218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410FC" w14:textId="5BFE4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FC8848" w14:textId="416EDE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0532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6405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310F32" w14:textId="434D9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8375BC" w14:textId="77777777" w:rsidTr="00503750">
        <w:tc>
          <w:tcPr>
            <w:tcW w:w="15593" w:type="dxa"/>
            <w:gridSpan w:val="8"/>
            <w:vAlign w:val="center"/>
          </w:tcPr>
          <w:p w14:paraId="6C6011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9A382AD" w14:textId="77777777" w:rsidTr="00503750">
        <w:tc>
          <w:tcPr>
            <w:tcW w:w="2302" w:type="dxa"/>
            <w:vAlign w:val="center"/>
          </w:tcPr>
          <w:p w14:paraId="1A487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DFF921" w14:textId="43A13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655B80" w14:textId="091C24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428A7" w14:textId="5305C3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8388E" w14:textId="65E595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E67AB" w14:textId="66159A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BDAEC" w14:textId="2FD052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9A545F" w14:textId="16DFA6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3BC6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E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787A16" w14:textId="01E602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F08F49" w14:textId="59DA5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B5AF93" w14:textId="23B598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1D5BE4" w14:textId="24B857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B0A3B" w14:textId="6F5DBA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42917" w14:textId="4311D6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C91EEA" w14:textId="6C7BDC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9A18D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44F2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C03D01A" w14:textId="4A24CC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53507C" w14:textId="497CBE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37320" w14:textId="5DA920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A45071" w14:textId="143DE0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ED345" w14:textId="3668A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BDE34" w14:textId="5BC64B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82616" w14:textId="5A44C1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9545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B804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8775F9" w14:textId="2AD4BB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C594D1" w14:textId="72ECD8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AFB15" w14:textId="64FAF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AF1059" w14:textId="4DBC42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2F742" w14:textId="0A2692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A4590B" w14:textId="1FFA45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8F26E" w14:textId="4F6E43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253D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BA509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2D5BFA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087A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436350" w14:textId="70F3C9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45EDE5" w14:textId="12DB5E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4515F" w14:textId="13E48E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2618E" w14:textId="0C7150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57FB2" w14:textId="6AA52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093ED" w14:textId="399420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C7B0C8" w14:textId="6B72D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231AC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261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8F4DBF" w14:textId="168EE5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A65873" w14:textId="7A2675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C193C" w14:textId="7ADD2A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0C407" w14:textId="6119B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ED00FB" w14:textId="08782A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B7F1E" w14:textId="388760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864E2" w14:textId="60FD9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C7149E" w14:textId="77777777" w:rsidR="00944C3D" w:rsidRDefault="00944C3D" w:rsidP="00944C3D">
      <w:pPr>
        <w:rPr>
          <w:rFonts w:ascii="Arial" w:hAnsi="Arial"/>
          <w:b/>
        </w:rPr>
      </w:pPr>
    </w:p>
    <w:p w14:paraId="2F6EC07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8C874B6" w14:textId="77777777" w:rsidTr="00503750">
        <w:tc>
          <w:tcPr>
            <w:tcW w:w="1944" w:type="dxa"/>
            <w:vAlign w:val="center"/>
          </w:tcPr>
          <w:p w14:paraId="46D9C7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C598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678B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134A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B1F45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9CB5B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9732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1B49E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3865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3972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974B2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CE8C4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26A9A6E" w14:textId="77777777" w:rsidTr="00503750">
        <w:tc>
          <w:tcPr>
            <w:tcW w:w="15685" w:type="dxa"/>
            <w:gridSpan w:val="12"/>
            <w:vAlign w:val="center"/>
          </w:tcPr>
          <w:p w14:paraId="3D326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5AACF0" w14:textId="77777777" w:rsidTr="00503750">
        <w:tc>
          <w:tcPr>
            <w:tcW w:w="1944" w:type="dxa"/>
            <w:vAlign w:val="center"/>
          </w:tcPr>
          <w:p w14:paraId="5EB35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3D4DF6" w14:textId="0D49D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4E49AB4" w14:textId="4F835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0FB80A" w14:textId="59A4D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1450DF" w14:textId="59CCD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6F2A97" w14:textId="2F7C7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C1C9CF" w14:textId="69DBF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67EAB5" w14:textId="3BEF8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A3F9CB" w14:textId="732006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B2CAFF" w14:textId="35836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92261D7" w14:textId="77901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1060B4" w14:textId="4DFA1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C4D6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3A93A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E481662" w14:textId="5DD42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8F82B8" w14:textId="7B100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96B3DE" w14:textId="1510D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7F427D" w14:textId="23D0B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266C2F" w14:textId="1EA4F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111873" w14:textId="5FF88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E3B14B" w14:textId="43F54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1568F5" w14:textId="54446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684941" w14:textId="0EABF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CF430A" w14:textId="110FD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4BBD5B" w14:textId="7A790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31E39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E219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98CD8A8" w14:textId="0DF6A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6077AD" w14:textId="4270B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DC0F19" w14:textId="12F53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3C1775" w14:textId="3ABF54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5CDA7D" w14:textId="179873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36D855" w14:textId="4191F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161683" w14:textId="36C04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6A6D10" w14:textId="0DFF8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E6F7F9" w14:textId="74396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C3DA48" w14:textId="7D33E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9D94B" w14:textId="3AAEB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DAE7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EF60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FA86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0AA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3D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6C70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C136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08AB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5348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B226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15D2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D65C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77A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2D8EAA" w14:textId="77777777" w:rsidTr="00503750">
        <w:tc>
          <w:tcPr>
            <w:tcW w:w="1944" w:type="dxa"/>
            <w:vAlign w:val="center"/>
          </w:tcPr>
          <w:p w14:paraId="52AA9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5E113B" w14:textId="2C314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C804DD" w14:textId="02E42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6F52A6" w14:textId="55881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C28544" w14:textId="00AF1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7F6F2C" w14:textId="32319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D8D348" w14:textId="7DC54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E6B5E" w14:textId="3600B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D9B271" w14:textId="0AE54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9F62DB" w14:textId="34B198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A0422E" w14:textId="3D690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17914A" w14:textId="32666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4D41A" w14:textId="77777777" w:rsidTr="00503750">
        <w:tc>
          <w:tcPr>
            <w:tcW w:w="15685" w:type="dxa"/>
            <w:gridSpan w:val="12"/>
            <w:vAlign w:val="center"/>
          </w:tcPr>
          <w:p w14:paraId="79C6C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EB6E9B6" w14:textId="77777777" w:rsidTr="00503750">
        <w:tc>
          <w:tcPr>
            <w:tcW w:w="1944" w:type="dxa"/>
            <w:vAlign w:val="center"/>
          </w:tcPr>
          <w:p w14:paraId="31D9DF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5E6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DE4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3FE045" w14:textId="0D04A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8B6F0A" w14:textId="3234D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2FA069" w14:textId="792C8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29A473" w14:textId="6D4AB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96B47B" w14:textId="2F1F8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96B152" w14:textId="5A9C0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1D5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156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6D5733" w14:textId="083A1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552A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A30CF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D84C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74E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2DC7C2" w14:textId="67D50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554087" w14:textId="6FCCA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998030" w14:textId="34108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D7A91A" w14:textId="281ED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7F0112" w14:textId="5EF8B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58D2FA" w14:textId="448A3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A28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11B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EE5DD" w14:textId="369E2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6DE2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48FFA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292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040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052473" w14:textId="4B374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54292B" w14:textId="17B34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BC24D9" w14:textId="79BBF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E6495" w14:textId="6A8FB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C59A79" w14:textId="51AA7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C3CE7A" w14:textId="63076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D4F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C74F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514BD4" w14:textId="3373E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F0CF0" w14:textId="77777777" w:rsidTr="00503750">
        <w:tc>
          <w:tcPr>
            <w:tcW w:w="1944" w:type="dxa"/>
            <w:vAlign w:val="center"/>
          </w:tcPr>
          <w:p w14:paraId="71156B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D21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6AA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F59C9F" w14:textId="7A344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8642AB" w14:textId="329D5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B8A230" w14:textId="360FA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33063E" w14:textId="1B660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836DA2" w14:textId="33076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11DC61" w14:textId="52BAC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407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3F8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8311CE" w14:textId="5B0B0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E394A" w14:textId="77777777" w:rsidTr="00503750">
        <w:tc>
          <w:tcPr>
            <w:tcW w:w="15685" w:type="dxa"/>
            <w:gridSpan w:val="12"/>
            <w:vAlign w:val="center"/>
          </w:tcPr>
          <w:p w14:paraId="33B02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2A9BE1" w14:textId="77777777" w:rsidTr="00503750">
        <w:tc>
          <w:tcPr>
            <w:tcW w:w="1944" w:type="dxa"/>
            <w:vAlign w:val="center"/>
          </w:tcPr>
          <w:p w14:paraId="53387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7CB9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996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E499FB" w14:textId="3BCF0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F41B76" w14:textId="7AB76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CE3949" w14:textId="01FD6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7880EF" w14:textId="542A3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F71B60" w14:textId="60B9C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227D1" w14:textId="155AD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1E2CCE" w14:textId="0BABB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9B74C" w14:textId="61811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E9BDFE" w14:textId="2BB52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2435A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2AAE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AFD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B86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E9998D" w14:textId="44B1A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B47F34" w14:textId="4BDED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80C494" w14:textId="5D55A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026809" w14:textId="70D4F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5E0E4B" w14:textId="6E95E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5711D1" w14:textId="4DB54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5325BD" w14:textId="5EE9E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DBA0F3" w14:textId="1861D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BA5A39" w14:textId="20477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944DC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52AB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26F0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28C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F9376C" w14:textId="2BA42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D019BA" w14:textId="1CF9F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77D932" w14:textId="305F2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D45131" w14:textId="18C99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3BB2B8" w14:textId="20C3D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442898" w14:textId="5830C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D60A56" w14:textId="7558C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576B25" w14:textId="06648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B6457B" w14:textId="212F1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615AC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277E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31D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A87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923A2A" w14:textId="15710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CE35C0" w14:textId="0E39F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F0CE14" w14:textId="78B7B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1ED279" w14:textId="7E2CC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7D3370" w14:textId="3BA61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2B3478" w14:textId="60CAA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889ED6" w14:textId="76936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F4236E9" w14:textId="5DAE6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4140D7" w14:textId="01D7D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05CF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5E4B3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C1030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BBBD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23D8D0" w14:textId="660A2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416101" w14:textId="34CBA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333B1C" w14:textId="3D539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6F492F" w14:textId="04E6C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5769C4" w14:textId="1A672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8147F0" w14:textId="2E2EC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B1A3D3" w14:textId="6E5D7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E67CC4" w14:textId="4F0B8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4D3E00" w14:textId="13984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506049" w14:textId="77101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8ACC01" w14:textId="67667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3CF5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9DF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A71A70" w14:textId="53F27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AE247C" w14:textId="5708E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BA952B" w14:textId="598D1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F970A8" w14:textId="6A959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63B54C" w14:textId="70DCF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2EFD67" w14:textId="17D33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BC1543" w14:textId="3BCBB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8871B2" w14:textId="63217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7EA902" w14:textId="560F0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26886B" w14:textId="7E80D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4C50C7" w14:textId="6B3E6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F514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3041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50AC2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5362F1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E9F2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1900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127DAF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ABA0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9892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DB686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08B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2EBB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A4456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400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40C3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D298E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2081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9B2B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40E92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3D541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B2955F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CF9E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FE35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5F46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9932A92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BD2C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062E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6E9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0795E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D4DA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9C05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004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94170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0EEE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D408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A5F50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436B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8CCED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BFE476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AE860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FC83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DFE74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5B799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83D2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F33A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CBB5BC0" w14:textId="77777777" w:rsidTr="00503750">
        <w:trPr>
          <w:trHeight w:val="1073"/>
        </w:trPr>
        <w:tc>
          <w:tcPr>
            <w:tcW w:w="3614" w:type="dxa"/>
            <w:vMerge/>
          </w:tcPr>
          <w:p w14:paraId="1505CE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CA12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5330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F1B7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4191B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24905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656D8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6E1D1F6" w14:textId="77777777" w:rsidTr="00503750">
        <w:trPr>
          <w:trHeight w:val="283"/>
        </w:trPr>
        <w:tc>
          <w:tcPr>
            <w:tcW w:w="3614" w:type="dxa"/>
          </w:tcPr>
          <w:p w14:paraId="0ABB8B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DBC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5324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54B0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405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D06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473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5E428F2" w14:textId="77777777" w:rsidTr="00503750">
        <w:trPr>
          <w:trHeight w:val="283"/>
        </w:trPr>
        <w:tc>
          <w:tcPr>
            <w:tcW w:w="3614" w:type="dxa"/>
          </w:tcPr>
          <w:p w14:paraId="204078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456C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73A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059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BF8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24E1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EF270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A372C4" w14:textId="77777777" w:rsidTr="00503750">
        <w:trPr>
          <w:trHeight w:val="283"/>
        </w:trPr>
        <w:tc>
          <w:tcPr>
            <w:tcW w:w="3614" w:type="dxa"/>
          </w:tcPr>
          <w:p w14:paraId="1D037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54FB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3B4F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57C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AD3D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296C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23AC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7672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013027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A3FB07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452A6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C4FF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D87BE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B9E8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BAE9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4A7E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7839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DFC65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6D4B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17996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60B7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CF5D8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8841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6429536" w14:textId="11307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3412C" w14:textId="745C0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823A7" w14:textId="00942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CA273" w14:textId="4903B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0D505" w14:textId="39EEB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8DFFC" w14:textId="66988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57EBF" w14:textId="1CCCE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8C21B3" w14:textId="45DC0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2CE38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870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DAA57EC" w14:textId="5D808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FBAB89" w14:textId="6CAB8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08675" w14:textId="449D3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2E842" w14:textId="11BCC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4F6D5" w14:textId="30D23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E0E77" w14:textId="7C567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EDB0D7" w14:textId="612A6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A5F821" w14:textId="11C1B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6194C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218E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B594AC3" w14:textId="6A46B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60DEF" w14:textId="34BD3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13D4E" w14:textId="4CA7E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B984A5" w14:textId="5309C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28754" w14:textId="6F410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AE961A" w14:textId="08EF9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15591" w14:textId="4D5525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FC414A" w14:textId="205D8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61CA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950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B62C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BEF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377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79B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7C5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9F5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97E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A213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C7928B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B1DE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BBF305B" w14:textId="564F9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EE0C3" w14:textId="2341B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15A2E" w14:textId="3776F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1D592D" w14:textId="46B7E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2CB3E" w14:textId="5B929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6BF6B3" w14:textId="128D8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3D717" w14:textId="2F0CE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BF71AF" w14:textId="7E935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B2C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F1C65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74FB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55540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863715" w14:textId="73F8D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FC21F5" w14:textId="4F390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AF9230" w14:textId="78FC1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821A3" w14:textId="36788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F6120" w14:textId="740A2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DECA7" w14:textId="4033D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CAF50" w14:textId="6C6AE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4E7897" w14:textId="5D690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272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DA3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78A96BF" w14:textId="643FE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5E9D1" w14:textId="397B8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7B4E5" w14:textId="68CD3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D370FD" w14:textId="0BD0D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24B71" w14:textId="2B0C2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4E401" w14:textId="517B4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BA572" w14:textId="11F06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A6F143" w14:textId="3957F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A8C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5F41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A6D56AD" w14:textId="7E8B1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A323EF" w14:textId="45B3F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64FAF" w14:textId="25F0F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4BA778" w14:textId="576FF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647798" w14:textId="29F5F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4CC341" w14:textId="647EB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B87ED" w14:textId="0DAD1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CA7DD7" w14:textId="6BF5F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6DA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0D48A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A7E482" w14:textId="0A639B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64CE3" w14:textId="6376A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04509" w14:textId="182A3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50FF5" w14:textId="3E6B9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211DC" w14:textId="45B8B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3E5F6" w14:textId="2C22D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9DB52" w14:textId="65EE5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3FA12B" w14:textId="3FAEB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781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C149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378D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6FE6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9E08AB9" w14:textId="4D51C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36CFE0" w14:textId="354E7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170BB" w14:textId="370FD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EA428" w14:textId="3FDE2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4C4D6C" w14:textId="19064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31F98" w14:textId="6EC518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FF19E" w14:textId="43936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852DB7" w14:textId="677DB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F9BA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64CFC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27E37C6" w14:textId="59A75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E78E7" w14:textId="470E7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104D1" w14:textId="699CA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82AA09" w14:textId="2735E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1C228" w14:textId="465BA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25CC9" w14:textId="5CE6C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E6635" w14:textId="53AA0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D3DB45" w14:textId="24749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52B7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584E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ED998FE" w14:textId="6981111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CCF24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880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5FB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5654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F093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4893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C74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4FB0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3499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7A3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803B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8435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07D7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EA56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13A4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977C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A08B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0374B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0A0BDF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1A546E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C9E34E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EE1756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C5F8C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A0F8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731E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6935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3D68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A80644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A615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E0F837" w14:textId="21E8F8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9F2D7E" w14:textId="1A75C4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A140F9" w14:textId="67B2B4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465038" w14:textId="636B8DF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BC7A4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A942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856844" w14:textId="72B025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FDBA1D" w14:textId="2C1788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D9DA55" w14:textId="009E4E1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99AE32" w14:textId="760E84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D14DB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8AC90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1EFF6A" w14:textId="6B29BF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339644B" w14:textId="653723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C96278" w14:textId="2A69D5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D36B89" w14:textId="096AFC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FC728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9F7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59D63A" w14:textId="2B9871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7C3222" w14:textId="065464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9C0BA2" w14:textId="0F2DFB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77120D" w14:textId="11F788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4D875E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BC1D3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E51D27" w14:textId="58C7CA5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9C480C" w14:textId="16AEA5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384B6E6" w14:textId="5BEED4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69546C" w14:textId="5824DD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6B4F5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F30AB8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318795" w14:textId="03B82C3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2B0651" w14:textId="677A8B3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99E2B31" w14:textId="033E144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EBC181" w14:textId="7C95B7C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DD0E3BB" w14:textId="77777777" w:rsidR="00944C3D" w:rsidRDefault="00944C3D" w:rsidP="00944C3D">
      <w:pPr>
        <w:rPr>
          <w:rFonts w:ascii="Arial" w:hAnsi="Arial"/>
          <w:b/>
        </w:rPr>
      </w:pPr>
    </w:p>
    <w:p w14:paraId="21BD25E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35224D1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0648F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CF22B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18059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F02B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FC6B5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F65FD9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FF3D3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7FE25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EE1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7213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9E727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6BDDA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7CE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ED1D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C918B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D9C51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79B3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BC2A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ACCB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017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4FD6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D6BAFE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747A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CB5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416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9A503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004ABE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0AE9F60" w14:textId="77777777" w:rsidTr="00503750">
        <w:tc>
          <w:tcPr>
            <w:tcW w:w="2835" w:type="dxa"/>
            <w:vAlign w:val="center"/>
          </w:tcPr>
          <w:p w14:paraId="3E4431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91CD7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28D3B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F421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6AF7D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56361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EEF1F7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624E6F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0BE4BD6" w14:textId="7822AF5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6FFA1A" w14:textId="5383065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A9B7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8B5DA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95A530" w14:textId="3372C19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18B5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6980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0F8743C" w14:textId="03BE3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FE049" w14:textId="430CB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9C3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E08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D6EFFC" w14:textId="46860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81ED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80C29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590CA3E" w14:textId="42006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AB8E88" w14:textId="1F7C0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87C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11C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A4A985" w14:textId="2744B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3750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C942D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B9EC450" w14:textId="67494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DE04DF" w14:textId="13E92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6DA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6DC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10E6CF" w14:textId="10704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B7C0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C5E7C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FD9CE06" w14:textId="1A112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C1B27E" w14:textId="7C83F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95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53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8F1EC0" w14:textId="25EE6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AA8EE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BF0D4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104F96F" w14:textId="42D14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E1B599" w14:textId="21D11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07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F21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587C6F" w14:textId="52872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98DB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139395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B5A91E2" w14:textId="418D6B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9B508F" w14:textId="1147B2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E66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5B38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A604F9" w14:textId="4FE448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5F57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0BA88B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F1B7645" w14:textId="4889EB5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B953233" w14:textId="77777777" w:rsidR="00944C3D" w:rsidRDefault="00944C3D" w:rsidP="00944C3D">
      <w:pPr>
        <w:rPr>
          <w:rFonts w:ascii="Arial" w:hAnsi="Arial"/>
          <w:b/>
        </w:rPr>
      </w:pPr>
    </w:p>
    <w:p w14:paraId="75B38F3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BDB8EC4" w14:textId="77777777" w:rsidTr="00503750">
        <w:tc>
          <w:tcPr>
            <w:tcW w:w="2835" w:type="dxa"/>
            <w:vAlign w:val="center"/>
          </w:tcPr>
          <w:p w14:paraId="04891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AE829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78F71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4F0B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298A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60654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D9ECA9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100DB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8FC54AF" w14:textId="4FCDAE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498CED" w14:textId="7574D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02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F9C8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8A2449" w14:textId="6F8EC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D9D86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CE6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BC1DC20" w14:textId="0E227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267DAF" w14:textId="6EC8C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B07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D6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F55564" w14:textId="1E3D8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A8D6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5104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E37A408" w14:textId="24167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9CCB4D" w14:textId="103C3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304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3A9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D6F464" w14:textId="4B257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C115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9C054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265858A" w14:textId="07082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0BA8D" w14:textId="6746C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C18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9C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A7CE24" w14:textId="2FB13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1FD5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5153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0F39DA2" w14:textId="4B6EB1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33275" w14:textId="08F708E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E38D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C55B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42FBC7" w14:textId="278D7B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221DE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6E2BCA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0B68BE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36D1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C69C4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B02E28B" w14:textId="77777777" w:rsidTr="00503750">
        <w:trPr>
          <w:trHeight w:val="699"/>
        </w:trPr>
        <w:tc>
          <w:tcPr>
            <w:tcW w:w="3502" w:type="dxa"/>
            <w:vMerge/>
          </w:tcPr>
          <w:p w14:paraId="7622E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4D899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4974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41A26F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B9EE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0071AC6" w14:textId="2F346AB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B9AFE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4BB0F7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A568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171BF6" w14:textId="401ED5D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98748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CDF722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4C6F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A5652C8" w14:textId="2321FF3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CB2A7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32B0E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EA20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7AB0E122" w14:textId="77777777" w:rsidTr="00503750">
        <w:trPr>
          <w:trHeight w:val="593"/>
        </w:trPr>
        <w:tc>
          <w:tcPr>
            <w:tcW w:w="3497" w:type="dxa"/>
          </w:tcPr>
          <w:p w14:paraId="11FD0B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3ADD4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EB898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468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EB9C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8768F06" w14:textId="507FE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59C0CF" w14:textId="5996D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C473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C3E8AE" w14:textId="47C025A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C24801" w14:textId="72664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5144AC" w14:textId="4209C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C04E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8CB04D" w14:textId="3103DE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54716A" w14:textId="596F7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8F9127" w14:textId="22208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3CB4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7D1E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411BA45" w14:textId="18CC1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23889D" w14:textId="2044C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270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E80E18" w14:textId="1940DB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718C61" w14:textId="64108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234106" w14:textId="4DA29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AD6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2598BC" w14:textId="4036C95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7613C43" w14:textId="5AA03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51B99F" w14:textId="23A45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6C5C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03F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EE3160D" w14:textId="21639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D1A6C0" w14:textId="439C4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BB9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0F3033" w14:textId="6C19C8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B8EF90" w14:textId="682F2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CB5BC0" w14:textId="7D6F1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3EB0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481680" w14:textId="270116B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93E4FE" w14:textId="160C7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C4E2D4" w14:textId="45181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F520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412E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4841D85" w14:textId="58702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6D6A2F" w14:textId="06E9E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0B2B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49F4C2" w14:textId="565750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3FB52D" w14:textId="4FF47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168578" w14:textId="7BA57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4CAC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D9D38AF" w14:textId="69853C9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947527" w14:textId="7D1C6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5F4272" w14:textId="3872D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6348EC" w14:textId="77777777" w:rsidR="00944C3D" w:rsidRDefault="00944C3D" w:rsidP="00944C3D">
      <w:pPr>
        <w:rPr>
          <w:rFonts w:ascii="Arial" w:hAnsi="Arial"/>
          <w:b/>
        </w:rPr>
      </w:pPr>
    </w:p>
    <w:p w14:paraId="76F15468" w14:textId="77777777" w:rsidR="00944C3D" w:rsidRDefault="00944C3D" w:rsidP="00944C3D">
      <w:pPr>
        <w:rPr>
          <w:rFonts w:ascii="Arial" w:hAnsi="Arial"/>
          <w:b/>
        </w:rPr>
      </w:pPr>
    </w:p>
    <w:p w14:paraId="23400F59" w14:textId="77777777" w:rsidR="00944C3D" w:rsidRDefault="00944C3D" w:rsidP="00944C3D">
      <w:pPr>
        <w:rPr>
          <w:rFonts w:ascii="Arial" w:hAnsi="Arial"/>
          <w:b/>
        </w:rPr>
      </w:pPr>
    </w:p>
    <w:p w14:paraId="6B997CA8" w14:textId="77777777" w:rsidR="00944C3D" w:rsidRDefault="00944C3D" w:rsidP="00944C3D">
      <w:pPr>
        <w:rPr>
          <w:rFonts w:ascii="Arial" w:hAnsi="Arial"/>
          <w:b/>
        </w:rPr>
      </w:pPr>
    </w:p>
    <w:p w14:paraId="7A50232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4B6091B9" w14:textId="77777777" w:rsidTr="00503750">
        <w:tc>
          <w:tcPr>
            <w:tcW w:w="2622" w:type="dxa"/>
            <w:vAlign w:val="center"/>
          </w:tcPr>
          <w:p w14:paraId="6F608A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5B2C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5FBA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34B4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A2CA2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D591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E2819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35A0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F0204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8526A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2C34D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15B7C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279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CDF9089" w14:textId="71CF3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B8B25C" w14:textId="7446B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9F3E0D" w14:textId="4A930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1C4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19B5AC" w14:textId="3CD4C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F1FDE" w14:textId="77777777" w:rsidTr="00503750">
        <w:tc>
          <w:tcPr>
            <w:tcW w:w="2622" w:type="dxa"/>
            <w:vAlign w:val="center"/>
          </w:tcPr>
          <w:p w14:paraId="1DCD8F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2098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1C90E52" w14:textId="7E04A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3761CA" w14:textId="457B2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AF61EA" w14:textId="337B4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4C3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87A78" w14:textId="77237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3C81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864C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020AF11" w14:textId="1297F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E9144A" w14:textId="13D4A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BC311F" w14:textId="69466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B57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59AC86" w14:textId="63DF6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1A1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5363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7AB52C" w14:textId="77A70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8525A3" w14:textId="3CEDD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01B116" w14:textId="28B51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36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EDEE09" w14:textId="706E7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AE339" w14:textId="77777777" w:rsidTr="00503750">
        <w:tc>
          <w:tcPr>
            <w:tcW w:w="2622" w:type="dxa"/>
            <w:vAlign w:val="center"/>
          </w:tcPr>
          <w:p w14:paraId="641AF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97B53D0" w14:textId="56DBE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60898.00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4B52FE" w14:textId="39098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47106.00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BB9AA3" w14:textId="737B9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17323.00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283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4CBDD2" w14:textId="345D8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90681.00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05B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8BFB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B4C23AA" w14:textId="01791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00FA90" w14:textId="1C208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93CED" w14:textId="21547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C34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C9ED45" w14:textId="1F925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95B60" w14:textId="77777777" w:rsidTr="00503750">
        <w:tc>
          <w:tcPr>
            <w:tcW w:w="2622" w:type="dxa"/>
            <w:vAlign w:val="center"/>
          </w:tcPr>
          <w:p w14:paraId="7EE39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CFFD013" w14:textId="067FF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DE60B6" w14:textId="27927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11109" w14:textId="4975A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678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C99440" w14:textId="38981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D54C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43631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016DB7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EB2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A7B6D70" w14:textId="56BF9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223B3A" w14:textId="18C8C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46FC3B" w14:textId="2A765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474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6D9C6C" w14:textId="2B193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728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ED29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05887D1" w14:textId="497B5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5F04C9" w14:textId="65465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478523" w14:textId="00651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CB6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B15D5A" w14:textId="4E7A7B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B9C6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BD6C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6038136" w14:textId="5E0C2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80C9D0" w14:textId="31472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CAF831" w14:textId="73A76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A06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03F51" w14:textId="58141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9FDBE" w14:textId="77777777" w:rsidTr="00503750">
        <w:tc>
          <w:tcPr>
            <w:tcW w:w="2622" w:type="dxa"/>
            <w:vAlign w:val="center"/>
          </w:tcPr>
          <w:p w14:paraId="4EFACF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6E8B81A" w14:textId="22EEE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EB6DC7" w14:textId="1D92D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DF24D6" w14:textId="60F62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951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FDA7C5" w14:textId="2630E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0F45E" w14:textId="77777777" w:rsidTr="00503750">
        <w:tc>
          <w:tcPr>
            <w:tcW w:w="2622" w:type="dxa"/>
            <w:vAlign w:val="center"/>
          </w:tcPr>
          <w:p w14:paraId="60283F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3119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527B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987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49E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9A2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8264B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8B8A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0437365" w14:textId="352436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60898.00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AEC1BB" w14:textId="53B2F0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47106.00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4B0D2F" w14:textId="03650E9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17323.00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458D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4F8821" w14:textId="07AE8D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90681.00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3134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BA4B8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3E8BC8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F17F3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6AA721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DE890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95091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A89A7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75A8F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F5EC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36AD4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DF27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5F1AC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E8B2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5785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CA264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D8EB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18FC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79B1D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62F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D3B4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4D118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3AEF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513D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3AC40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0061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F12E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4946C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0198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B567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58BA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81F1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7376E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4963B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49DA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07AE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7ABDC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477E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5A20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791B7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A4DE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5F06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3746D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93AD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3F632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C9BA8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5424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0FAB2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41D5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8E04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54DC9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905E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A352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09A89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2E6F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881C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4AE5CE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DFA4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7CE3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23477A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284A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A750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BFEE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1137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C15B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2F005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88474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6A84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6BB54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816CE3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D6F471A" w14:textId="77777777" w:rsidTr="00503750">
        <w:tc>
          <w:tcPr>
            <w:tcW w:w="2835" w:type="dxa"/>
            <w:vAlign w:val="center"/>
          </w:tcPr>
          <w:p w14:paraId="4DF12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767DA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63949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EBC8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6BA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A5AEE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2D07220" w14:textId="77777777" w:rsidTr="00503750">
        <w:tc>
          <w:tcPr>
            <w:tcW w:w="2835" w:type="dxa"/>
            <w:vAlign w:val="center"/>
          </w:tcPr>
          <w:p w14:paraId="41079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A481911" w14:textId="6012B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F697CA" w14:textId="50408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29E878" w14:textId="0FFA7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C7E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DD108A" w14:textId="3A25A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EE405B" w14:textId="77777777" w:rsidTr="00503750">
        <w:tc>
          <w:tcPr>
            <w:tcW w:w="2835" w:type="dxa"/>
            <w:vAlign w:val="center"/>
          </w:tcPr>
          <w:p w14:paraId="11B6EF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221D039" w14:textId="2F98F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3DE93B" w14:textId="2ACE1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96410" w14:textId="4297E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07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113B8" w14:textId="04D0A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A2F7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32793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056BC7C" w14:textId="07BF274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89C1B3" w14:textId="18811C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8FC5F" w14:textId="5ABEE9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5684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1B9C5C" w14:textId="1D098B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DD47951" w14:textId="77777777" w:rsidTr="00503750">
        <w:tc>
          <w:tcPr>
            <w:tcW w:w="2835" w:type="dxa"/>
            <w:vAlign w:val="center"/>
          </w:tcPr>
          <w:p w14:paraId="5D0CC5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E0EDDFD" w14:textId="52E55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709AE" w14:textId="45233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B18BA" w14:textId="416E7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05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2DA30A" w14:textId="2139D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FE800" w14:textId="77777777" w:rsidTr="00503750">
        <w:tc>
          <w:tcPr>
            <w:tcW w:w="2835" w:type="dxa"/>
            <w:vAlign w:val="center"/>
          </w:tcPr>
          <w:p w14:paraId="0B3F0B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AC80BE" w14:textId="2D91C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D3A72E" w14:textId="01FC0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C1655A" w14:textId="4E5D6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5A1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695BB5" w14:textId="1B5F6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4F45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EA419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86595C8" w14:textId="1508325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FDE5E" w14:textId="57BB67A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28548" w14:textId="315068F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FD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4DBE6" w14:textId="00D13E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3E21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B3DF2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27B33F7" w14:textId="53B0D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54566" w14:textId="5D445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43C82" w14:textId="4C666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23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3ADEC" w14:textId="7DC9E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A6794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286A31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54608226" w14:textId="77777777" w:rsidTr="00503750">
        <w:tc>
          <w:tcPr>
            <w:tcW w:w="2552" w:type="dxa"/>
            <w:shd w:val="clear" w:color="auto" w:fill="auto"/>
            <w:vAlign w:val="center"/>
          </w:tcPr>
          <w:p w14:paraId="222B28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CC762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82B37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CEDB6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691D9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B3C87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56DD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E772B6" w14:textId="7A7264F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-32.00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42890FF" w14:textId="1536F72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4F8185" w14:textId="22A3BA9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C28A0F6" w14:textId="437F7C3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-32.00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4CF3DFF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51D97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462A07" w14:textId="729B4E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DC71FB2" w14:textId="4078C0A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179847" w14:textId="16AD0BD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339A081" w14:textId="46CBC4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D8A1DE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6A9FE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CE48D4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2988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0A820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48104DC" w14:textId="77777777" w:rsidTr="00503750">
        <w:tc>
          <w:tcPr>
            <w:tcW w:w="4395" w:type="dxa"/>
            <w:vMerge/>
          </w:tcPr>
          <w:p w14:paraId="470D35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D53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F477C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8CC16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4A440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406515" w14:textId="3E07D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  <w:lang w:eastAsia="sk-SK"/>
              </w:rPr>
              <w:t>8.94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72AE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53260D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9E476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CA66788" w14:textId="51D7B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DE9CC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0F331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8BA79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4C53948" w14:textId="488CC0A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8.94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336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051458A" w14:textId="77777777" w:rsidTr="00503750">
        <w:tc>
          <w:tcPr>
            <w:tcW w:w="4395" w:type="dxa"/>
            <w:vAlign w:val="center"/>
          </w:tcPr>
          <w:p w14:paraId="5D28E0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44A2544" w14:textId="1974B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845F8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FD0A9A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8E57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65C117B" w14:textId="16FA3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1774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C8BDFA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30A4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8793A5" w14:textId="1405CA6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37E6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3F86A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D0F2F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AA7DA26" w14:textId="29811F2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95623.00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68D8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1D655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C6C9E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56EDFB8" w14:textId="77777777" w:rsidTr="00503750">
        <w:tc>
          <w:tcPr>
            <w:tcW w:w="4395" w:type="dxa"/>
            <w:vAlign w:val="center"/>
          </w:tcPr>
          <w:p w14:paraId="283C54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D9494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81E17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2E2992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9897E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AB92549" w14:textId="267F8F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D8452C" w14:textId="0D2CCA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0FEB61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A1A43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CA74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8CF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B30F54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69BA8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C90C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41B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59242D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03E13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87E5776" w14:textId="6844511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EE146C" w14:textId="607383C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1949EA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719D5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5186CC6" w14:textId="66A8579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11A931" w14:textId="27EEA7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97756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8029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D5DD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8FEA40E" w14:textId="77777777" w:rsidTr="00503750">
        <w:tc>
          <w:tcPr>
            <w:tcW w:w="1843" w:type="dxa"/>
            <w:vAlign w:val="center"/>
          </w:tcPr>
          <w:p w14:paraId="00B117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4D71B1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B373DC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14B2E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C4726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0A87F6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B2C99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EB2F800" w14:textId="77777777" w:rsidTr="00503750">
        <w:tc>
          <w:tcPr>
            <w:tcW w:w="1843" w:type="dxa"/>
            <w:vAlign w:val="center"/>
          </w:tcPr>
          <w:p w14:paraId="4BE875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FE6A2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ECD7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1E16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4D46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873C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28A0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0F137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2E0BF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31379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30C7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6BB8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A2EC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4C3F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25B1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5B67CC" w14:textId="77777777" w:rsidTr="00503750">
        <w:tc>
          <w:tcPr>
            <w:tcW w:w="1843" w:type="dxa"/>
            <w:vAlign w:val="center"/>
          </w:tcPr>
          <w:p w14:paraId="416A7C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D434D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0C45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0A5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3E8E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DC08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335B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187314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8A9D3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634FF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2C2D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C8BE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36E9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A1F3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124F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FD15A2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A7B638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AA675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FD78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F7C9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EA25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9CA9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0C95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7C32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9DE86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E66024A" w14:textId="77777777" w:rsidTr="00503750">
        <w:trPr>
          <w:trHeight w:val="664"/>
        </w:trPr>
        <w:tc>
          <w:tcPr>
            <w:tcW w:w="3372" w:type="dxa"/>
          </w:tcPr>
          <w:p w14:paraId="44E97B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C2668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88F59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492CE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728F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7EA7C79" w14:textId="711E2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B5F55D" w14:textId="446E7C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FEB1F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0C86F1" w14:textId="7320047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EA1B0B3" w14:textId="1E668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04CB79" w14:textId="29543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CF9D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FDC50C" w14:textId="5A2C9F4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7D03F3" w14:textId="45EF5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0D49A8" w14:textId="168B7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F472B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3E1DC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AE473F0" w14:textId="0CF4E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40BF36" w14:textId="7DD67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BF162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3E229ED" w14:textId="58DB219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66F5991" w14:textId="58C3F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CBDBE1" w14:textId="35581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EAED2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0C21169" w14:textId="4D58B2C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022E65A" w14:textId="770E8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EBD22E" w14:textId="41BCF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97CA3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F35F89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78841D5" w14:textId="77777777" w:rsidTr="00503750">
        <w:tc>
          <w:tcPr>
            <w:tcW w:w="2835" w:type="dxa"/>
            <w:vAlign w:val="center"/>
          </w:tcPr>
          <w:p w14:paraId="548EE4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8D31B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5E2838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DDC89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08ACA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DA203B" w14:textId="77777777" w:rsidTr="00503750">
        <w:tc>
          <w:tcPr>
            <w:tcW w:w="2835" w:type="dxa"/>
          </w:tcPr>
          <w:p w14:paraId="015269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19FE3BB" w14:textId="74AA1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F04E74" w14:textId="13A15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FEB56D" w14:textId="72ABD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82BEAE" w14:textId="653CD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04778A" w14:textId="77777777" w:rsidTr="00503750">
        <w:tc>
          <w:tcPr>
            <w:tcW w:w="2835" w:type="dxa"/>
          </w:tcPr>
          <w:p w14:paraId="09135D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6F926E4" w14:textId="71E44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55E0E7" w14:textId="3CE23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A1E338" w14:textId="25BE1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96CB5C" w14:textId="71F04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EB3CA7" w14:textId="77777777" w:rsidTr="00503750">
        <w:tc>
          <w:tcPr>
            <w:tcW w:w="2835" w:type="dxa"/>
          </w:tcPr>
          <w:p w14:paraId="1B6AD1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EBA36D" w14:textId="205A8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E9787E" w14:textId="021F9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C06932" w14:textId="64E63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905A77" w14:textId="0E15E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A357F0" w14:textId="77777777" w:rsidTr="00503750">
        <w:tc>
          <w:tcPr>
            <w:tcW w:w="2835" w:type="dxa"/>
            <w:vAlign w:val="center"/>
          </w:tcPr>
          <w:p w14:paraId="2382C0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A0F0724" w14:textId="04EE0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91EE68" w14:textId="1CD7C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73EF10" w14:textId="6F520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A70623" w14:textId="1F3E4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12BE77" w14:textId="77777777" w:rsidTr="00503750">
        <w:tc>
          <w:tcPr>
            <w:tcW w:w="2835" w:type="dxa"/>
            <w:vAlign w:val="center"/>
          </w:tcPr>
          <w:p w14:paraId="037169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0E29EDF" w14:textId="36F9F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F5A54F" w14:textId="1F757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D3886F" w14:textId="02DDB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260821" w14:textId="201D6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F641AB" w14:textId="77777777" w:rsidTr="00503750">
        <w:tc>
          <w:tcPr>
            <w:tcW w:w="2835" w:type="dxa"/>
          </w:tcPr>
          <w:p w14:paraId="1021CB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B81FECC" w14:textId="0865A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18DB89" w14:textId="4CFE3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AAE152" w14:textId="73E34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92FCB9" w14:textId="39740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C777A6" w14:textId="77777777" w:rsidTr="00503750">
        <w:tc>
          <w:tcPr>
            <w:tcW w:w="2835" w:type="dxa"/>
          </w:tcPr>
          <w:p w14:paraId="5E41E5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105E2C9" w14:textId="2A3B0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D9F482" w14:textId="20DFA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8627F9" w14:textId="0024A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B841F6" w14:textId="3E9E8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DBC45F" w14:textId="77777777" w:rsidTr="00503750">
        <w:tc>
          <w:tcPr>
            <w:tcW w:w="2835" w:type="dxa"/>
          </w:tcPr>
          <w:p w14:paraId="3445E9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92571C5" w14:textId="5204C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8A788C" w14:textId="07C63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3F4E93" w14:textId="1F8BB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B654B0" w14:textId="6ABED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094195" w14:textId="77777777" w:rsidR="00944C3D" w:rsidRDefault="00944C3D" w:rsidP="00944C3D">
      <w:pPr>
        <w:rPr>
          <w:rFonts w:ascii="Arial" w:hAnsi="Arial"/>
          <w:b/>
        </w:rPr>
      </w:pPr>
    </w:p>
    <w:p w14:paraId="2F25DF80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A7B04C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AFBFA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FBF57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A91CA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5FF4E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E6A98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5CF11B" w14:textId="77777777" w:rsidTr="00503750">
        <w:trPr>
          <w:trHeight w:val="443"/>
        </w:trPr>
        <w:tc>
          <w:tcPr>
            <w:tcW w:w="2560" w:type="dxa"/>
          </w:tcPr>
          <w:p w14:paraId="6C7370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3B69F00" w14:textId="64F94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E8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051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2E0405" w14:textId="445C4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67E2C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59A88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485B570" w14:textId="1F60EC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88E6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6A8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87662F" w14:textId="0A54F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C2E9C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374C8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23C1A1B" w14:textId="755A4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C26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18E5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2285EA0" w14:textId="302E1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C9DFF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D8F66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155D26D" w14:textId="3AABB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4766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DBF0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084EF5" w14:textId="4F184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A14A0A" w14:textId="77777777" w:rsidR="00944C3D" w:rsidRDefault="00944C3D" w:rsidP="00944C3D">
      <w:pPr>
        <w:rPr>
          <w:rFonts w:ascii="Arial" w:hAnsi="Arial"/>
          <w:b/>
        </w:rPr>
      </w:pPr>
    </w:p>
    <w:p w14:paraId="6FA23686" w14:textId="77777777" w:rsidR="00944C3D" w:rsidRDefault="00944C3D" w:rsidP="00944C3D">
      <w:pPr>
        <w:rPr>
          <w:rFonts w:ascii="Arial" w:hAnsi="Arial"/>
          <w:b/>
        </w:rPr>
      </w:pPr>
    </w:p>
    <w:p w14:paraId="3D12AB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03D4719" w14:textId="77777777" w:rsidR="00944C3D" w:rsidRDefault="00944C3D" w:rsidP="00944C3D">
      <w:pPr>
        <w:rPr>
          <w:rFonts w:ascii="Arial" w:hAnsi="Arial"/>
          <w:b/>
        </w:rPr>
      </w:pPr>
    </w:p>
    <w:p w14:paraId="19DD3F9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60ED06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7DD05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51AA0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9809C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3B004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15E05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F33F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C96B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70D8F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8878B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EF30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2339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8F588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3413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F779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EFA68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44AB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68DA8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A7EF76A" w14:textId="77777777" w:rsidTr="00503750">
        <w:trPr>
          <w:trHeight w:val="677"/>
        </w:trPr>
        <w:tc>
          <w:tcPr>
            <w:tcW w:w="3358" w:type="dxa"/>
          </w:tcPr>
          <w:p w14:paraId="7B9387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5BA08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CE363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CDCA7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E65A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72D94AB" w14:textId="1C5D4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AD20BD" w14:textId="32E9E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EF762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7DD7F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7777267" w14:textId="6240C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6CA47E" w14:textId="0DA7D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627E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9389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E0773E3" w14:textId="0C31E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F5C3B9" w14:textId="3883E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4A89C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9EBC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AB8E235" w14:textId="7CD4E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CAEF49" w14:textId="56DB0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13378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39565D9" w14:textId="7F2B94D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7110A6" w14:textId="63A818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986979" w14:textId="55F76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03120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44FC98" w14:textId="7CECDC2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9B3DEA" w14:textId="672D0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A32D05" w14:textId="05057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D852A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2E82AB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E1B2B1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FBB51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03721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C36973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3504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E174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0C640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5541E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72308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0737C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465AF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1A82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F262B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C105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E9E3A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CEA9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851C45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52FF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4193F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7AB79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A5E64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E54A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E6883CA" w14:textId="27EE1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94D46A" w14:textId="7C303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6B6F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97F66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78E946E" w14:textId="177EC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E10C04" w14:textId="3FD04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894D0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FF50B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6D83F4B" w14:textId="5D5D0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010E2B" w14:textId="6EB5B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34183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E5C00D8" w14:textId="6219EF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994473" w14:textId="63D74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E3AB6C" w14:textId="29840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B930D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290CDFD" w14:textId="131A3D8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3B59F9" w14:textId="351BA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F7710F" w14:textId="5FDE3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9404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76918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C2A252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9BAF7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4BAF6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8479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C8B6D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DFB5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C4FB1FA" w14:textId="0B922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6B9890" w14:textId="5BCD3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7A0F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1BFB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17EC9DB" w14:textId="6EB90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12A383" w14:textId="34C9B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D337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8735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D267AB7" w14:textId="23F60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3EA881" w14:textId="6551E8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D07C1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08E784" w14:textId="7D485C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A65AE4" w14:textId="34F85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F9AF8C" w14:textId="3A0DA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F6D13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234EC86" w14:textId="6202069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62A1AE" w14:textId="13446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E1513F" w14:textId="008A0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C4804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79C2B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7634DED" w14:textId="77777777" w:rsidTr="00503750">
        <w:tc>
          <w:tcPr>
            <w:tcW w:w="3686" w:type="dxa"/>
            <w:vAlign w:val="center"/>
          </w:tcPr>
          <w:p w14:paraId="3130A7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28A2D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9ED80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D28BA6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7B14F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84753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5C76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502CA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8466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5C14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85F6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82DF6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CCF9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85C1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4A8F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66615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DC29AB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B5897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AFE2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8F2BF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759879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795B8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5D051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3CB3F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66B0AB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B443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E9C471C" w14:textId="0B59A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60BE23" w14:textId="18B0F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5471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38641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08CC358" w14:textId="041FB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2EBEA4" w14:textId="7B643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64EB4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9A044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677B2F" w14:textId="0A7E1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ED8070" w14:textId="5E7CA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D813D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4A3E607" w14:textId="5ACB4D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16BB6E9" w14:textId="10310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54D765" w14:textId="30B08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6E03A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57EB46B" w14:textId="7A1FBC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DC2A03" w14:textId="54DCF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449752" w14:textId="359FB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8ECF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BB0CF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ECFA5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887005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4C54D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2606E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9A5C1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241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9CB5C6D" w14:textId="53A3C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E43BF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0007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72DD229" w14:textId="66496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BC44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DE7B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3462312" w14:textId="58FBD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1B48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A84F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4FCECF4" w14:textId="455B0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2A19B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B353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DA968E7" w14:textId="4A3E9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46E3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2888D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F16B5BD" w14:textId="56E24D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90EA80" w14:textId="77777777" w:rsidR="00944C3D" w:rsidRDefault="00944C3D" w:rsidP="00944C3D">
      <w:pPr>
        <w:rPr>
          <w:sz w:val="22"/>
          <w:szCs w:val="22"/>
        </w:rPr>
      </w:pPr>
    </w:p>
    <w:p w14:paraId="61811906" w14:textId="77777777" w:rsidR="00944C3D" w:rsidRDefault="00944C3D" w:rsidP="00944C3D">
      <w:pPr>
        <w:rPr>
          <w:sz w:val="22"/>
          <w:szCs w:val="22"/>
        </w:rPr>
      </w:pPr>
    </w:p>
    <w:p w14:paraId="30A9E3E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099F8C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DE8CF0B" w14:textId="1A292A8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75BA5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D7B0B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AA315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6E52C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A71BF4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C697F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657714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3A05F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B97E6E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8C51C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CF59682" w14:textId="20BFF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9BE472" w14:textId="2C818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C6A1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82A8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8929BBD" w14:textId="010F9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6D5E46" w14:textId="1BBEE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9F5CF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32B3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C0A7606" w14:textId="19198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5E884B" w14:textId="6B0C9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8E20C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BF5B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9265EE6" w14:textId="36918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135AC5" w14:textId="1EBEB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1DD34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48BD9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434CB1F" w14:textId="3AC9F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610C32" w14:textId="1CAE1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F7B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93E061C" w14:textId="652EB37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B7D1B10" w14:textId="69AFD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842C2D" w14:textId="480CB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E5FA1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75031CA" w14:textId="1255487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A92D6A5" w14:textId="2A9CB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413DA1" w14:textId="1342A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B926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FFCDF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69F9A2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18D3C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25F3D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AC65B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9AF0E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E985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0C22663" w14:textId="02254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478466" w14:textId="57236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19B47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BBDCF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BE13277" w14:textId="14B6C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59EE59" w14:textId="463FC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A15C1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2DBE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103828B" w14:textId="68253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B3B12F" w14:textId="50753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E518B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5712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A6A0C20" w14:textId="7E0D8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1601A7F" w14:textId="76ABC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B3485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F1B5CB" w14:textId="1420CD2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D7EA1C" w14:textId="2684C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3D2B4F" w14:textId="6EE9F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AAE0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3EB3F38" w14:textId="21AFD48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E52CB9" w14:textId="0908D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F185E8" w14:textId="03667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7C105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E7F42A2" w14:textId="76A1ECF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2C2E18" w14:textId="7822D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F148A2" w14:textId="53F923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90C28" w:rsidRPr="005A355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8BE1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4C4A8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7D422CA" w14:textId="6313266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04781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52A23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72734D5" w14:textId="70B44A0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622C9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96A37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10A7EB4" w14:textId="4F88D2D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AAB6A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2C0E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2D027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FC5504D" w14:textId="77777777" w:rsidR="00944C3D" w:rsidRPr="003607F0" w:rsidRDefault="00944C3D" w:rsidP="00944C3D"/>
    <w:p w14:paraId="3FA65A1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E0394" w14:textId="77777777" w:rsidR="00D90C28" w:rsidRDefault="00D90C28">
      <w:r>
        <w:separator/>
      </w:r>
    </w:p>
  </w:endnote>
  <w:endnote w:type="continuationSeparator" w:id="0">
    <w:p w14:paraId="06C5D5FE" w14:textId="77777777" w:rsidR="00D90C28" w:rsidRDefault="00D9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6365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D8F93E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1A7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6E4B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CE8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62DF26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CF7D" w14:textId="77777777" w:rsidR="00D90C28" w:rsidRDefault="00D90C28">
      <w:r>
        <w:separator/>
      </w:r>
    </w:p>
  </w:footnote>
  <w:footnote w:type="continuationSeparator" w:id="0">
    <w:p w14:paraId="66179059" w14:textId="77777777" w:rsidR="00D90C28" w:rsidRDefault="00D90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388305">
    <w:abstractNumId w:val="13"/>
  </w:num>
  <w:num w:numId="2" w16cid:durableId="673798673">
    <w:abstractNumId w:val="17"/>
  </w:num>
  <w:num w:numId="3" w16cid:durableId="1505322356">
    <w:abstractNumId w:val="8"/>
  </w:num>
  <w:num w:numId="4" w16cid:durableId="1736539249">
    <w:abstractNumId w:val="7"/>
  </w:num>
  <w:num w:numId="5" w16cid:durableId="15106374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463141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984617">
    <w:abstractNumId w:val="20"/>
  </w:num>
  <w:num w:numId="8" w16cid:durableId="1665476439">
    <w:abstractNumId w:val="10"/>
  </w:num>
  <w:num w:numId="9" w16cid:durableId="771894795">
    <w:abstractNumId w:val="0"/>
  </w:num>
  <w:num w:numId="10" w16cid:durableId="1987315831">
    <w:abstractNumId w:val="19"/>
  </w:num>
  <w:num w:numId="11" w16cid:durableId="189418979">
    <w:abstractNumId w:val="6"/>
  </w:num>
  <w:num w:numId="12" w16cid:durableId="1534228528">
    <w:abstractNumId w:val="9"/>
  </w:num>
  <w:num w:numId="13" w16cid:durableId="1695379978">
    <w:abstractNumId w:val="12"/>
  </w:num>
  <w:num w:numId="14" w16cid:durableId="1923685911">
    <w:abstractNumId w:val="15"/>
  </w:num>
  <w:num w:numId="15" w16cid:durableId="1924296498">
    <w:abstractNumId w:val="14"/>
  </w:num>
  <w:num w:numId="16" w16cid:durableId="1188175362">
    <w:abstractNumId w:val="2"/>
  </w:num>
  <w:num w:numId="17" w16cid:durableId="1756200383">
    <w:abstractNumId w:val="4"/>
  </w:num>
  <w:num w:numId="18" w16cid:durableId="505362629">
    <w:abstractNumId w:val="11"/>
  </w:num>
  <w:num w:numId="19" w16cid:durableId="1262685834">
    <w:abstractNumId w:val="5"/>
  </w:num>
  <w:num w:numId="20" w16cid:durableId="1059934789">
    <w:abstractNumId w:val="18"/>
  </w:num>
  <w:num w:numId="21" w16cid:durableId="1923027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7"/>
    <w:docVar w:name="arg2" w:val="Driver=asa17;DBF=D:\anasoft\data\tebys.db;DBN=tebys;ENG=SQL17;commlinks=TCPIP{ip=192.168.1.241};uid=hromnikova;con=finus(10.15);pwd=488300282956Vaveto1"/>
    <w:docVar w:name="arg3" w:val="262732"/>
    <w:docVar w:name="arg4" w:val="C:\Users\HROMNI~1.TEB\AppData\Local\Temp\5247797.doc"/>
    <w:docVar w:name="arg5" w:val="2"/>
  </w:docVars>
  <w:rsids>
    <w:rsidRoot w:val="00D90C2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135BD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90C28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281F1"/>
  <w15:docId w15:val="{55AD33B5-BE2D-464A-A43C-52224734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2025-03-18T07:08:00Z</dcterms:created>
  <dcterms:modified xsi:type="dcterms:W3CDTF">2025-03-18T07:09:00Z</dcterms:modified>
</cp:coreProperties>
</file>