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299A0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A7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77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5A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3B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04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FE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2F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07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DC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13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6D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C1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2C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A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2E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40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78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B2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51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D4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199E3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E18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355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4D1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151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E1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403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F2B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2B9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F5C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958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31C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B7D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CAF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629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F35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A3FF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9C3C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335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22F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808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E7A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7CE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63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9AA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ECF7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A40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B14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14B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FEB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F47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83C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A30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258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0025D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8F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B83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E642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390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E55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875D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91E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3D7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056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C60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C31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973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EE8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A54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64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F45E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A0F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EA5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FD0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598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2BD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F140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429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338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9D0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BCA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372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A2F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9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AA6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C93E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780D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9DE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1C6CA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9F4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228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078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406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71A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614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642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ADD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2C9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204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DC8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BE0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C95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3F1F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54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FEF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697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DB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D01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0E2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F5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9DFE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2DD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AD2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3F7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4AC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406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02B5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CEE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2B2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47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F06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780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FC449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E5E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EF5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C82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2C1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27C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C1E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DD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B8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144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0E6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50E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317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7C5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45A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192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3FA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F90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DBB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C2A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A0E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C54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9E9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E1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773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AF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F7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FAE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65B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F4F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326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168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46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BA8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8F906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3D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C2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25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99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74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30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90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E4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A0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02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4E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F4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34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67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BC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29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EC0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E4D2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E7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23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47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A2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EB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5A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3E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4FE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36B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9A1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83A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12F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EA0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51C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48F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535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876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0A4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90656FB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3D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0B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FA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00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0CF4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CD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2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83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F8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43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23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1C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E4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88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61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6E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C359F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E1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EB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45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3D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BC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0C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75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19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8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36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A3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13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B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65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EF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A176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7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60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E5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A7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2F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8C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B6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B2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FF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9E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9C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68D0E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F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05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FD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3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D7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3E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55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78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81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05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8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59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D0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BF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36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A76B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4A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5A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19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33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0E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CE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E7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ACA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E17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0F49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3328C8" w14:textId="0FDA706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4C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E83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6AB9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1E3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3149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A00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152C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1DCA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A1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54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1A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C4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8D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00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734C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0B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BD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2A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7D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4A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F5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1EC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3F4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930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3536C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BDBD097" wp14:editId="6ADE2AB0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A8B64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BDBD09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EA8B64A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2A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511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03F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7CA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5F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E9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2C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4C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DE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F9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C7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C3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63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58C9C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555A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77A8C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16D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8188943" wp14:editId="1056BBC4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EA82E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188943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DEA82E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A6DFB4F" wp14:editId="184EEC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4FBC4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6DFB4F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C4FBC4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6E22BC9" wp14:editId="4DB692C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12149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E22BC9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B12149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0292D63" wp14:editId="76BF140A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8F2FBE" w14:textId="3D2DFBCB" w:rsidR="000B647F" w:rsidRDefault="000B647F" w:rsidP="00944C3D">
                                  <w:fldSimple w:instr=" MERGEFIELD  aDMOD  \* MERGEFORMAT ">
                                    <w:r w:rsidR="00D90C28" w:rsidRPr="00D90C2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292D63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18F2FBE" w14:textId="3D2DFBCB" w:rsidR="000B647F" w:rsidRDefault="000B647F" w:rsidP="00944C3D">
                            <w:fldSimple w:instr=" MERGEFIELD  aDMOD  \* MERGEFORMAT ">
                              <w:r w:rsidR="00D90C28" w:rsidRPr="00D90C2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B70C530" wp14:editId="5049782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95AB4E" w14:textId="03F27D0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0C28" w:rsidRPr="005A355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70C530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A95AB4E" w14:textId="03F27D0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0C28" w:rsidRPr="005A3552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D939FCD" wp14:editId="13664C5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D4D0B2" w14:textId="342B6DF0" w:rsidR="000B647F" w:rsidRDefault="000B647F" w:rsidP="00944C3D">
                                  <w:fldSimple w:instr=" MERGEFIELD  aDRDO  \* MERGEFORMAT ">
                                    <w:r w:rsidR="00D90C28" w:rsidRPr="00D90C2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939FCD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8D4D0B2" w14:textId="342B6DF0" w:rsidR="000B647F" w:rsidRDefault="000B647F" w:rsidP="00944C3D">
                            <w:fldSimple w:instr=" MERGEFIELD  aDRDO  \* MERGEFORMAT ">
                              <w:r w:rsidR="00D90C28" w:rsidRPr="00D90C28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68ABF41" wp14:editId="23D7F5C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E4A617" w14:textId="17DD2646" w:rsidR="000B647F" w:rsidRDefault="000B647F" w:rsidP="00944C3D">
                                  <w:fldSimple w:instr=" MERGEFIELD  aDMDO  \* MERGEFORMAT ">
                                    <w:r w:rsidR="00D90C28" w:rsidRPr="00D90C2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8ABF41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2E4A617" w14:textId="17DD2646" w:rsidR="000B647F" w:rsidRDefault="000B647F" w:rsidP="00944C3D">
                            <w:fldSimple w:instr=" MERGEFIELD  aDMDO  \* MERGEFORMAT ">
                              <w:r w:rsidR="00D90C28" w:rsidRPr="00D90C2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0BCC1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FA0638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716B9C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EFDCDD5" wp14:editId="59CE30B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34B1A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FDCDD5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534B1A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630534B" wp14:editId="16F84A8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6563A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30534B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56563A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E4FCE32" wp14:editId="66A633FF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112F4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4FCE32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7112F4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125A3B1" wp14:editId="6C057FE9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B47499" w14:textId="5C2C7D73" w:rsidR="000B647F" w:rsidRDefault="000B647F" w:rsidP="00944C3D">
                                  <w:fldSimple w:instr=" MERGEFIELD  aDRDOo  \* MERGEFORMAT ">
                                    <w:r w:rsidR="00D90C28" w:rsidRPr="00D90C2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25A3B1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AB47499" w14:textId="5C2C7D73" w:rsidR="000B647F" w:rsidRDefault="000B647F" w:rsidP="00944C3D">
                            <w:fldSimple w:instr=" MERGEFIELD  aDRDOo  \* MERGEFORMAT ">
                              <w:r w:rsidR="00D90C28" w:rsidRPr="00D90C28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A08F9D8" wp14:editId="3565920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D93ECD" w14:textId="5F1E5C98" w:rsidR="000B647F" w:rsidRDefault="000B647F" w:rsidP="00944C3D">
                                  <w:fldSimple w:instr=" MERGEFIELD  aDMDO  \* MERGEFORMAT ">
                                    <w:r w:rsidR="00D90C28" w:rsidRPr="00D90C2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08F9D8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6D93ECD" w14:textId="5F1E5C98" w:rsidR="000B647F" w:rsidRDefault="000B647F" w:rsidP="00944C3D">
                            <w:fldSimple w:instr=" MERGEFIELD  aDMDO  \* MERGEFORMAT ">
                              <w:r w:rsidR="00D90C28" w:rsidRPr="00D90C2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4A03073" wp14:editId="606F62B3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FF689F" w14:textId="6235FAA5" w:rsidR="000B647F" w:rsidRDefault="000B647F" w:rsidP="00944C3D">
                                  <w:fldSimple w:instr=" MERGEFIELD  aDRODo  \* MERGEFORMAT ">
                                    <w:r w:rsidR="00D90C28" w:rsidRPr="00D90C2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A03073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3FF689F" w14:textId="6235FAA5" w:rsidR="000B647F" w:rsidRDefault="000B647F" w:rsidP="00944C3D">
                            <w:fldSimple w:instr=" MERGEFIELD  aDRODo  \* MERGEFORMAT ">
                              <w:r w:rsidR="00D90C28" w:rsidRPr="00D90C28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C2A4C56" wp14:editId="6DBF5AE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79200A" w14:textId="291FA1DB" w:rsidR="000B647F" w:rsidRDefault="000B647F" w:rsidP="00944C3D">
                                  <w:fldSimple w:instr=" MERGEFIELD  aDMOD  \* MERGEFORMAT ">
                                    <w:r w:rsidR="00D90C28" w:rsidRPr="00D90C2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2A4C56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F79200A" w14:textId="291FA1DB" w:rsidR="000B647F" w:rsidRDefault="000B647F" w:rsidP="00944C3D">
                            <w:fldSimple w:instr=" MERGEFIELD  aDMOD  \* MERGEFORMAT ">
                              <w:r w:rsidR="00D90C28" w:rsidRPr="00D90C2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E13C8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4DB6328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D8D5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2E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397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E2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85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6E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88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B5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D9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12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F9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33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48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53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5E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21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B7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B4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F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08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DA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A4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95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5F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6D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DE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8F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38C2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2F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532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C88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E1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E0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25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ED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7E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54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FF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49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B8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1E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BB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C4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BB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32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F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0D8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E63A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32A6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EBEF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09B6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7140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8980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C2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D5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6F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B2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F8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EE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51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75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0174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95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59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C3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DA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64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11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FE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EC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81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01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1F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72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7E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16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CA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94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74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ED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63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07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1846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FF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70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45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A4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59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A2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C2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BA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1974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16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99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C1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85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CA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A1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08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DA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45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C1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76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4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51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4A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9D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65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77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DA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DD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39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254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11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D2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F2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01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EA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E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9C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BF2C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6F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89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D7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A7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2F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E0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95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A4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13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D4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2D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86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D4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04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26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EA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52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E9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302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4B8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E75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E6E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5A2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BCE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41D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BB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2E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BA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B3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95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6A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E2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36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717F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3A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FB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1C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A8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2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00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55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BA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EA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27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EC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A8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D5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50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6F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C6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67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2E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BD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A9C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0B7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316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654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A77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9E7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8C1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10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A0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1DC0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DF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86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10E4932" wp14:editId="7C1AECE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73BD9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0E4932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173BD9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2B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BC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49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B0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66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DE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BF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9E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F0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FFEA59F" wp14:editId="572480A1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8EE21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FEA59F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58EE21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F8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EE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A8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39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3C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E6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C9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EE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77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70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FE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AE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B1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C5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5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D2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5F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E1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21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58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6C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4F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9AF5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83E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332C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36E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57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E677F59" wp14:editId="538D518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B56F2D" w14:textId="7829AE5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0C28" w:rsidRPr="005A355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36121355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677F59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8B56F2D" w14:textId="7829AE5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0C28" w:rsidRPr="005A3552">
                              <w:rPr>
                                <w:rFonts w:ascii="Arial" w:hAnsi="Arial" w:cs="Arial"/>
                                <w:noProof/>
                              </w:rPr>
                              <w:t>36121355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76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CF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28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E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69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2E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63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52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B1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F7D5380" wp14:editId="35F93CD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7B8DDD" w14:textId="45BD384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0C28" w:rsidRPr="005A355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2021584763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7D5380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B7B8DDD" w14:textId="45BD384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0C28" w:rsidRPr="005A3552">
                              <w:rPr>
                                <w:rFonts w:ascii="Arial" w:hAnsi="Arial" w:cs="Arial"/>
                                <w:noProof/>
                              </w:rPr>
                              <w:t>2021584763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4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21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E3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51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BA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E9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D9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FA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A3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F1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4C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FF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A8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34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D7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81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7676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C1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CD1A4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953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1B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73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E0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4B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DF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DB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7C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E0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C0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C0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18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C1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A7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C4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48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DCAB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B6C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5C1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3E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59F5713" wp14:editId="3CDC475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001C9" w14:textId="6A1CC32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0C28" w:rsidRPr="005A355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2317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9F5713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C7001C9" w14:textId="6A1CC32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0C28" w:rsidRPr="005A3552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2317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9B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A6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2F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F3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FD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FE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F7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25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72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17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1C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C5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06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95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40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3D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D2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8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41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82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2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0E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70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D8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D8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B5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C4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E9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1B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2A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25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665F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8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42718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D5EC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BF01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EE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F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B8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F5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64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B1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0F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E1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7C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21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8D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F1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64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E7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6F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A2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70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5E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26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FF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18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DB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0A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08913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BCF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9AAEEB0" wp14:editId="5D93B45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6DE277" w14:textId="5B34E46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0C28" w:rsidRPr="005A355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Beckovská 5,7,9,11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AAEEB0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96DE277" w14:textId="5B34E46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0C28" w:rsidRPr="005A3552">
                              <w:rPr>
                                <w:rFonts w:ascii="Arial" w:hAnsi="Arial" w:cs="Arial"/>
                                <w:noProof/>
                              </w:rPr>
                              <w:t>Beckovská 5,7,9,11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8CEC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B6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26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7C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5C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1F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8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9E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83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07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C2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42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EA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71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CA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B8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A9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67A8F14" wp14:editId="26CFB67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D4714E" w14:textId="69901B5B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7A8F14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4D4714E" w14:textId="69901B5B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3D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F3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EE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1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76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57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689D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8B9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C3D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8A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FF3B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08D2B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9973EDC" wp14:editId="0A5332A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9D1A18" w14:textId="1D11FBA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0C28" w:rsidRPr="005A355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973EDC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49D1A18" w14:textId="1D11FBA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0C28" w:rsidRPr="005A3552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4CBC587" wp14:editId="0865AC1B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174DAD" w14:textId="6A3A93D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0C28" w:rsidRPr="005A355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BC587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3174DAD" w14:textId="6A3A93D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0C28" w:rsidRPr="005A3552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2CA89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01D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00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98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651B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DF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9B36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F88360A" wp14:editId="678DFA3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4AD3B8" w14:textId="739C8CC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0C28" w:rsidRPr="005A355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88360A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84AD3B8" w14:textId="739C8CC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0C28" w:rsidRPr="005A3552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5A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A16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2F4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33E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0BB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73E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850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7C762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71AD8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CC609D8" wp14:editId="64747DD5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C0A4B9" w14:textId="3F577F6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C609D8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8C0A4B9" w14:textId="3F577F6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E29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E3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45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FE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38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93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E6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DC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B2C2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3D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5AFA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5174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7F714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40C3077" wp14:editId="42AC282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C168C6" w14:textId="093233B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90C28" w:rsidRPr="005A355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0C3077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5C168C6" w14:textId="093233B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90C28" w:rsidRPr="005A3552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C732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E9EF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85D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C4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D5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E9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5C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16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B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50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59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A5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50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26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23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A1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35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A4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22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C3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01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F2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43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62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E1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03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7F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36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E1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586D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D0A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2D3FE8F" w14:textId="04CF877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90C28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D99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BA27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3E74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3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6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1AEC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7AD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D64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AFC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6CB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C26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9D5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E3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BC48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EA0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2C7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CE1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C06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4C1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7C2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90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79C3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425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A56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231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549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FCD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40C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E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1100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3E6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6A1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408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13E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C4E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0DE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69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F153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5FE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3EF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565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762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C41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130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4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15AC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1CD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AD6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9D2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B57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1AE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26C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25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1539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850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3F1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98E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5A1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E0A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E7A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F8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A191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C6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BB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B8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F5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139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D7BB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3B0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D1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6D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2D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63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42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9F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C7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F0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FF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34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91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D4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F4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E9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E2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F5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A6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C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5D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B83A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73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C9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76ABFB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549FF1D" w14:textId="77777777" w:rsidR="00944C3D" w:rsidRDefault="00944C3D" w:rsidP="00944C3D">
      <w:pPr>
        <w:rPr>
          <w:rFonts w:ascii="Arial" w:hAnsi="Arial"/>
        </w:rPr>
      </w:pPr>
    </w:p>
    <w:p w14:paraId="22CCCC6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5C9A511" w14:textId="4C93302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3CE525F" w14:textId="45AC1D04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D3ACE24" w14:textId="76E2072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4032DC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900A21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D32156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857CC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B3D3F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7BD1D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A12D53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56B86AE" w14:textId="5B188502" w:rsidR="00944C3D" w:rsidRPr="008D0433" w:rsidRDefault="00D90C2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Lýdia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Vasková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091A83AD" w14:textId="1096F041" w:rsidR="00944C3D" w:rsidRPr="008D0433" w:rsidRDefault="00D90C2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93A3B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DD8C5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F89AB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F88A4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80F81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E0A01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F5D28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3E62E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0998D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6BB22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79D995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4109A63" w14:textId="5839682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BFFA48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956A8D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C9891A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4199BED" w14:textId="4D5AE707" w:rsidR="00944C3D" w:rsidRDefault="00D90C2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657F932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A3D715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9456774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2323A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C0B56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A03A7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5BA59B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69E96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CFD79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3288D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05C71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90FB2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A31FD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AC3AE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C1E09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8B356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30B7A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A6535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7C11DE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3D1D5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3E81A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A3BA6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BC65F5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44489D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67B80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A0C62C6" w14:textId="09BF0E5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8362B8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30E5F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F1E06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939F24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F10968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A6BF291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5A45749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597F0B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598858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0F9BC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7D279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088A7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E820C6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7488E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59920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E7C38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D6884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E2196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98ABA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A237F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3D360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73702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469D7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B811C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4EB26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C1E65D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36D0A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2F0BE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8B93D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56B5E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308DB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5E755E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6D71D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58A82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DCA0A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AEEC6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540B7F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EDE7EC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8B2A8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900D5B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014CD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92D4A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97DC0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843D75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DAA25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3768F6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FBCA217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668A1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707F2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6FF68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F6B3A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D61577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2A34C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DC29B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DD1EF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9E97C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C8009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A6516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31ADF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8FBC0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D04B6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FCA78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BCA5B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D333F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213E7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09868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F90CD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4B2CE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A9634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F5ED8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4A0FC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A600FD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36F8B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94D21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F09BA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35706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80D41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55123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EA92ACB" w14:textId="0195DB5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ADB5A8F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2DC4E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2E7275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8DDC7A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F41BD6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80B90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A4091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5FC9FE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521FF45" w14:textId="77777777" w:rsidTr="00503750">
        <w:tc>
          <w:tcPr>
            <w:tcW w:w="2302" w:type="dxa"/>
            <w:vAlign w:val="center"/>
          </w:tcPr>
          <w:p w14:paraId="17901D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EBF8F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5E554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9EE06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B7689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D87E4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16078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CECD7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3B093F8" w14:textId="77777777" w:rsidTr="00503750">
        <w:tc>
          <w:tcPr>
            <w:tcW w:w="15593" w:type="dxa"/>
            <w:gridSpan w:val="8"/>
            <w:vAlign w:val="center"/>
          </w:tcPr>
          <w:p w14:paraId="744AC6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1AD5FF7" w14:textId="77777777" w:rsidTr="00503750">
        <w:tc>
          <w:tcPr>
            <w:tcW w:w="2302" w:type="dxa"/>
            <w:vAlign w:val="center"/>
          </w:tcPr>
          <w:p w14:paraId="58299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E58DB1D" w14:textId="4C1C44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AC74B" w14:textId="6648FD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1C6756" w14:textId="10B8D4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B4EE9D" w14:textId="5D572D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32C27E" w14:textId="729607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5C4FB0" w14:textId="154F89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69ECC7" w14:textId="656976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FE4D9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34760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43F537D" w14:textId="3BDED0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2AE2A" w14:textId="7376F9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904D3C" w14:textId="24AB40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EFD7AE" w14:textId="2AF8D8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3202BB" w14:textId="55D972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9F9593" w14:textId="5EECDC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3A19D7" w14:textId="67DD4D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0856D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7F420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BA01A55" w14:textId="46B8DC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1F20D8" w14:textId="1B141E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3BE2F2" w14:textId="3B42BE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7E4E02" w14:textId="036239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837260" w14:textId="3D0D19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C7A9F1" w14:textId="2850A1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CF2698" w14:textId="3D63BE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BF797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F8ED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8CB37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72EED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5646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E55F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7E9E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9FBC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0E54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87F539B" w14:textId="77777777" w:rsidTr="00503750">
        <w:tc>
          <w:tcPr>
            <w:tcW w:w="2302" w:type="dxa"/>
            <w:vAlign w:val="center"/>
          </w:tcPr>
          <w:p w14:paraId="73A2C8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6DFB40A" w14:textId="36280B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0AD035" w14:textId="784A72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E23C4D" w14:textId="095BD7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300E8A" w14:textId="703FD6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AAC9A8" w14:textId="7221E6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06FFE1" w14:textId="065FDA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935060" w14:textId="2B8A8D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41F180" w14:textId="77777777" w:rsidTr="00503750">
        <w:tc>
          <w:tcPr>
            <w:tcW w:w="15593" w:type="dxa"/>
            <w:gridSpan w:val="8"/>
            <w:vAlign w:val="center"/>
          </w:tcPr>
          <w:p w14:paraId="57B74E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8A547FE" w14:textId="77777777" w:rsidTr="00503750">
        <w:tc>
          <w:tcPr>
            <w:tcW w:w="2302" w:type="dxa"/>
            <w:vAlign w:val="center"/>
          </w:tcPr>
          <w:p w14:paraId="32DA85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44CF70D" w14:textId="688AD3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AE69D1" w14:textId="1A85CF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1E4454" w14:textId="7695DE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301658" w14:textId="5BC3E4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D600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EDED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C77375" w14:textId="2E1975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4173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7C791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E2F283F" w14:textId="31F67A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27ED40" w14:textId="2BFCFB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C58D76" w14:textId="24B9EA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D0C036" w14:textId="5E5421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6A91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49FF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CF2815" w14:textId="07FE7D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BBCF3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3E8FB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C02FFFC" w14:textId="27131A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232989" w14:textId="08CFE2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FD2F16" w14:textId="4FCF86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0408F3" w14:textId="5E7517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D847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4333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2E067D" w14:textId="7EBE7B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20E0E2" w14:textId="77777777" w:rsidTr="00503750">
        <w:tc>
          <w:tcPr>
            <w:tcW w:w="2302" w:type="dxa"/>
            <w:vAlign w:val="center"/>
          </w:tcPr>
          <w:p w14:paraId="230A2B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82948A1" w14:textId="0D3DAF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D42C4B" w14:textId="32218C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B410FC" w14:textId="5BFE4E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FC8848" w14:textId="416EDE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0532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6405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310F32" w14:textId="434D95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8375BC" w14:textId="77777777" w:rsidTr="00503750">
        <w:tc>
          <w:tcPr>
            <w:tcW w:w="15593" w:type="dxa"/>
            <w:gridSpan w:val="8"/>
            <w:vAlign w:val="center"/>
          </w:tcPr>
          <w:p w14:paraId="6C6011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9A382AD" w14:textId="77777777" w:rsidTr="00503750">
        <w:tc>
          <w:tcPr>
            <w:tcW w:w="2302" w:type="dxa"/>
            <w:vAlign w:val="center"/>
          </w:tcPr>
          <w:p w14:paraId="1A4875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8DFF921" w14:textId="43A13A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655B80" w14:textId="091C24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7428A7" w14:textId="5305C3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8388E" w14:textId="65E595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AE67AB" w14:textId="66159A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CBDAEC" w14:textId="2FD052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9A545F" w14:textId="16DFA6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B3BC6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E9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C787A16" w14:textId="01E602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F08F49" w14:textId="59DA59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B5AF93" w14:textId="23B598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1D5BE4" w14:textId="24B857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5B0A3B" w14:textId="6F5DBA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A42917" w14:textId="4311D6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C91EEA" w14:textId="6C7BDC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9A18D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44F29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C03D01A" w14:textId="4A24CC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53507C" w14:textId="497CBE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437320" w14:textId="5DA920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A45071" w14:textId="143DE0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AED345" w14:textId="3668A2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EBDE34" w14:textId="5BC64B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B82616" w14:textId="5A44C1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9545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9B804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38775F9" w14:textId="2AD4BB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C594D1" w14:textId="72ECD8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EAFB15" w14:textId="64FAF6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AF1059" w14:textId="4DBC42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2F742" w14:textId="0A2692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A4590B" w14:textId="1FFA45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F8F26E" w14:textId="4F6E43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7253D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BA509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2D5BFA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E087A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436350" w14:textId="70F3C9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45EDE5" w14:textId="12DB5E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C4515F" w14:textId="13E48E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72618E" w14:textId="0C7150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157FB2" w14:textId="6AA526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D093ED" w14:textId="399420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C7B0C8" w14:textId="6B72D1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231AC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D2618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98F4DBF" w14:textId="168EE5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A65873" w14:textId="7A2675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9C193C" w14:textId="7ADD2A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80C407" w14:textId="6119BF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ED00FB" w14:textId="08782A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4B7F1E" w14:textId="388760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5864E2" w14:textId="60FD91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C7149E" w14:textId="77777777" w:rsidR="00944C3D" w:rsidRDefault="00944C3D" w:rsidP="00944C3D">
      <w:pPr>
        <w:rPr>
          <w:rFonts w:ascii="Arial" w:hAnsi="Arial"/>
          <w:b/>
        </w:rPr>
      </w:pPr>
    </w:p>
    <w:p w14:paraId="2F6EC07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8C874B6" w14:textId="77777777" w:rsidTr="00503750">
        <w:tc>
          <w:tcPr>
            <w:tcW w:w="1944" w:type="dxa"/>
            <w:vAlign w:val="center"/>
          </w:tcPr>
          <w:p w14:paraId="46D9C7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BC598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678BE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134A1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B1F45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9CB5B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97327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1B49E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93865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3972B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974B2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CE8C4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26A9A6E" w14:textId="77777777" w:rsidTr="00503750">
        <w:tc>
          <w:tcPr>
            <w:tcW w:w="15685" w:type="dxa"/>
            <w:gridSpan w:val="12"/>
            <w:vAlign w:val="center"/>
          </w:tcPr>
          <w:p w14:paraId="3D326C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A5AACF0" w14:textId="77777777" w:rsidTr="00503750">
        <w:tc>
          <w:tcPr>
            <w:tcW w:w="1944" w:type="dxa"/>
            <w:vAlign w:val="center"/>
          </w:tcPr>
          <w:p w14:paraId="5EB35E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23D4DF6" w14:textId="0D49D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4E49AB4" w14:textId="4F835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10FB80A" w14:textId="59A4D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1450DF" w14:textId="59CCD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6F2A97" w14:textId="2F7C7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C1C9CF" w14:textId="69DBF5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67EAB5" w14:textId="3BEF80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A3F9CB" w14:textId="73200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B2CAFF" w14:textId="358366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92261D7" w14:textId="779019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1060B4" w14:textId="4DFA1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AC4D6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3A93A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E481662" w14:textId="5DD42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8F82B8" w14:textId="7B100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96B3DE" w14:textId="1510D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7F427D" w14:textId="23D0B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266C2F" w14:textId="1EA4F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111873" w14:textId="5FF88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E3B14B" w14:textId="43F54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1568F5" w14:textId="54446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684941" w14:textId="0EABF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CF430A" w14:textId="110FD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4BBD5B" w14:textId="7A790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31E39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E2196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98CD8A8" w14:textId="0DF6A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B6077AD" w14:textId="4270B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DC0F19" w14:textId="12F53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3C1775" w14:textId="3ABF54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5CDA7D" w14:textId="179873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36D855" w14:textId="4191F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161683" w14:textId="36C044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6A6D10" w14:textId="0DFF8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E6F7F9" w14:textId="74396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C3DA48" w14:textId="7D33E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99D94B" w14:textId="3AAEB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DAE7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EF608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FA86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0AA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D3D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6C70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C136E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08AB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5348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B226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15D2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D65CD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577A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72D8EAA" w14:textId="77777777" w:rsidTr="00503750">
        <w:tc>
          <w:tcPr>
            <w:tcW w:w="1944" w:type="dxa"/>
            <w:vAlign w:val="center"/>
          </w:tcPr>
          <w:p w14:paraId="52AA9D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5E113B" w14:textId="2C314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C804DD" w14:textId="02E42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16F52A6" w14:textId="55881F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C28544" w14:textId="00AF1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7F6F2C" w14:textId="32319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D8D348" w14:textId="7DC54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2E6B5E" w14:textId="3600B6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D9B271" w14:textId="0AE54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9F62DB" w14:textId="34B198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A0422E" w14:textId="3D690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417914A" w14:textId="32666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D4D41A" w14:textId="77777777" w:rsidTr="00503750">
        <w:tc>
          <w:tcPr>
            <w:tcW w:w="15685" w:type="dxa"/>
            <w:gridSpan w:val="12"/>
            <w:vAlign w:val="center"/>
          </w:tcPr>
          <w:p w14:paraId="79C6CD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EB6E9B6" w14:textId="77777777" w:rsidTr="00503750">
        <w:tc>
          <w:tcPr>
            <w:tcW w:w="1944" w:type="dxa"/>
            <w:vAlign w:val="center"/>
          </w:tcPr>
          <w:p w14:paraId="31D9DF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5E6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DE4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3FE045" w14:textId="0D04A0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8B6F0A" w14:textId="3234D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2FA069" w14:textId="792C8A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29A473" w14:textId="6D4AB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96B47B" w14:textId="2F1F8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96B152" w14:textId="5A9C0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1D5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9156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56D5733" w14:textId="083A1B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9552A3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A30CF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D84C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74E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2DC7C2" w14:textId="67D500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554087" w14:textId="6FCCAB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998030" w14:textId="34108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D7A91A" w14:textId="281ED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7F0112" w14:textId="5EF8B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58D2FA" w14:textId="448A3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A28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011B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EE5DD" w14:textId="369E2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D6DE2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48FFA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2927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040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052473" w14:textId="4B3747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54292B" w14:textId="17B34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BC24D9" w14:textId="79BBF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E6495" w14:textId="6A8FB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C59A79" w14:textId="51AA7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C3CE7A" w14:textId="63076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D4F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C74F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E514BD4" w14:textId="3373E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4F0CF0" w14:textId="77777777" w:rsidTr="00503750">
        <w:tc>
          <w:tcPr>
            <w:tcW w:w="1944" w:type="dxa"/>
            <w:vAlign w:val="center"/>
          </w:tcPr>
          <w:p w14:paraId="71156B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DD21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F6AA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9F59C9F" w14:textId="7A344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8642AB" w14:textId="329D5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B8A230" w14:textId="360FA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33063E" w14:textId="1B660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836DA2" w14:textId="330763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11DC61" w14:textId="52BAC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407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93F8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58311CE" w14:textId="5B0B0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8E394A" w14:textId="77777777" w:rsidTr="00503750">
        <w:tc>
          <w:tcPr>
            <w:tcW w:w="15685" w:type="dxa"/>
            <w:gridSpan w:val="12"/>
            <w:vAlign w:val="center"/>
          </w:tcPr>
          <w:p w14:paraId="33B02B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92A9BE1" w14:textId="77777777" w:rsidTr="00503750">
        <w:tc>
          <w:tcPr>
            <w:tcW w:w="1944" w:type="dxa"/>
            <w:vAlign w:val="center"/>
          </w:tcPr>
          <w:p w14:paraId="533874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7CB9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996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E499FB" w14:textId="3BCF0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F41B76" w14:textId="7AB76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CE3949" w14:textId="01FD6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7880EF" w14:textId="542A3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F71B60" w14:textId="60B9C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E227D1" w14:textId="155AD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1E2CCE" w14:textId="0BABB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A9B74C" w14:textId="61811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E9BDFE" w14:textId="2BB52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2435A3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2AAE2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0AFD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B86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E9998D" w14:textId="44B1A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B47F34" w14:textId="4BDED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80C494" w14:textId="5D55A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026809" w14:textId="70D4F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5E0E4B" w14:textId="6E95E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5711D1" w14:textId="4DB54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5325BD" w14:textId="5EE9E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DBA0F3" w14:textId="1861D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BA5A39" w14:textId="20477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944DC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52AB5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26F05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28C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F9376C" w14:textId="2BA42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D019BA" w14:textId="1CF9FA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77D932" w14:textId="305F2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D45131" w14:textId="18C99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3BB2B8" w14:textId="20C3D2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442898" w14:textId="5830C8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D60A56" w14:textId="7558C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576B25" w14:textId="066484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B6457B" w14:textId="212F1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615AC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277EF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E31D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8A87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923A2A" w14:textId="15710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CE35C0" w14:textId="0E39FD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F0CE14" w14:textId="78B7B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1ED279" w14:textId="7E2CC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7D3370" w14:textId="3BA61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2B3478" w14:textId="60CAA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889ED6" w14:textId="769360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4236E9" w14:textId="5DAE6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4140D7" w14:textId="01D7D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C05CFC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5E4B3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5C1030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BBBDD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123D8D0" w14:textId="660A2F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7416101" w14:textId="34CBA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2333B1C" w14:textId="3D5390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6F492F" w14:textId="04E6C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5769C4" w14:textId="1A672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8147F0" w14:textId="2E2EC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B1A3D3" w14:textId="6E5D7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E67CC4" w14:textId="4F0B8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4D3E00" w14:textId="13984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506049" w14:textId="77101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8ACC01" w14:textId="676675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C3CF5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89DF4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EA71A70" w14:textId="53F272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AE247C" w14:textId="5708ED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2BA952B" w14:textId="598D1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F970A8" w14:textId="6A959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63B54C" w14:textId="70DCF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2EFD67" w14:textId="17D33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BC1543" w14:textId="3BCBB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8871B2" w14:textId="63217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7EA902" w14:textId="560F0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26886B" w14:textId="7E80D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4C50C7" w14:textId="6B3E6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F514E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3041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50AC2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5362F1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1E9F2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71900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127DAF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ABA06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D9892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DB686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108BC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72EBB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A4456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A400D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640C3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D298E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20811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A9B2B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40E927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3D541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B2955F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7CF9E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2FE35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D5F46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9932A92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BD2C8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062E1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C6E96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0795E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DD4DA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9C051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20049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94170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E0EEE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DD408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A5F50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D436B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8CCED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BFE476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AE860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FC830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DFE74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5B799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F83D2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F33A9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CBB5BC0" w14:textId="77777777" w:rsidTr="00503750">
        <w:trPr>
          <w:trHeight w:val="1073"/>
        </w:trPr>
        <w:tc>
          <w:tcPr>
            <w:tcW w:w="3614" w:type="dxa"/>
            <w:vMerge/>
          </w:tcPr>
          <w:p w14:paraId="1505CE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ACA12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53302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0F1B7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4191B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24905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656D8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6E1D1F6" w14:textId="77777777" w:rsidTr="00503750">
        <w:trPr>
          <w:trHeight w:val="283"/>
        </w:trPr>
        <w:tc>
          <w:tcPr>
            <w:tcW w:w="3614" w:type="dxa"/>
          </w:tcPr>
          <w:p w14:paraId="0ABB8B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7DBC5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53249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54B0D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B405A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D061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B473C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5E428F2" w14:textId="77777777" w:rsidTr="00503750">
        <w:trPr>
          <w:trHeight w:val="283"/>
        </w:trPr>
        <w:tc>
          <w:tcPr>
            <w:tcW w:w="3614" w:type="dxa"/>
          </w:tcPr>
          <w:p w14:paraId="204078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456C2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F73A1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20592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BF8A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124E1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EF270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0A372C4" w14:textId="77777777" w:rsidTr="00503750">
        <w:trPr>
          <w:trHeight w:val="283"/>
        </w:trPr>
        <w:tc>
          <w:tcPr>
            <w:tcW w:w="3614" w:type="dxa"/>
          </w:tcPr>
          <w:p w14:paraId="1D0379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954FB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C3B4F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A57C8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AD3D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5296C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123AC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976727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013027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4A3FB071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452A6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C4FF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D87BE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B9E87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BAE9C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4A7E1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78395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DFC65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6D4BC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179965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860B7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CF5D8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88416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6429536" w14:textId="113072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63412C" w14:textId="745C08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C823A7" w14:textId="00942E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0CA273" w14:textId="4903B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C0D505" w14:textId="39EEB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B8DFFC" w14:textId="66988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757EBF" w14:textId="1CCCE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8C21B3" w14:textId="45DC0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2CE38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870A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DAA57EC" w14:textId="5D808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FBAB89" w14:textId="6CAB8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F08675" w14:textId="449D3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62E842" w14:textId="11BCC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74F6D5" w14:textId="30D23B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2E0E77" w14:textId="7C567F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EDB0D7" w14:textId="612A6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A5F821" w14:textId="11C1BF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6194C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D218E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B594AC3" w14:textId="6A46B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960DEF" w14:textId="34BD3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A13D4E" w14:textId="4CA7E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B984A5" w14:textId="5309C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228754" w14:textId="6F410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AE961A" w14:textId="08EF9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C15591" w14:textId="4D5525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FC414A" w14:textId="205D8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61CAE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950E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B62C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BEF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377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79B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87C5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9F55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97E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A213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C7928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B1DED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BBF305B" w14:textId="564F9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AEE0C3" w14:textId="2341B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F15A2E" w14:textId="3776F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1D592D" w14:textId="46B7E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F2CB3E" w14:textId="5B929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6BF6B3" w14:textId="128D8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E3D717" w14:textId="2F0CE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BF71AF" w14:textId="7E935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7B2C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F1C65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074FB5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55540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B863715" w14:textId="73F8D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FC21F5" w14:textId="4F390A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AF9230" w14:textId="78FC1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821A3" w14:textId="36788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7F6120" w14:textId="740A2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BDECA7" w14:textId="4033D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2CAF50" w14:textId="6C6AEE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F4E7897" w14:textId="5D690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82721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DA30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78A96BF" w14:textId="643FE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C5E9D1" w14:textId="397B8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A7B4E5" w14:textId="68CD3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D370FD" w14:textId="0BD0DD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A24B71" w14:textId="2B0C2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34E401" w14:textId="517B4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1BA572" w14:textId="11F06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A6F143" w14:textId="3957F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4A8CE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5F41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A6D56AD" w14:textId="7E8B1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A323EF" w14:textId="45B3F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A64FAF" w14:textId="25F0F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4BA778" w14:textId="576FF0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647798" w14:textId="29F5F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4CC341" w14:textId="647EB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B87ED" w14:textId="0DAD1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CA7DD7" w14:textId="6BF5F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16DA4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0D48A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8A7E482" w14:textId="0A639B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F64CE3" w14:textId="6376A9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F04509" w14:textId="182A3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950FF5" w14:textId="3E6B9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9211DC" w14:textId="45B8B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C3E5F6" w14:textId="2C22D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59DB52" w14:textId="65EE5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3FA12B" w14:textId="3FAEB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37818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C149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8378DE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6FE63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9E08AB9" w14:textId="4D51C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36CFE0" w14:textId="354E7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D170BB" w14:textId="370FD9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DEA428" w14:textId="3FDE2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4C4D6C" w14:textId="19064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431F98" w14:textId="6EC51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FF19E" w14:textId="43936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8852DB7" w14:textId="677DB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8F9BA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64CFC7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27E37C6" w14:textId="59A75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2E78E7" w14:textId="470E7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E104D1" w14:textId="699CA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82AA09" w14:textId="2735E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C1C228" w14:textId="465BA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25CC9" w14:textId="5CE6C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EE6635" w14:textId="53AA00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D3DB45" w14:textId="24749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52B78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584EF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ED998FE" w14:textId="6981111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CCF24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B880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15FB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5654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F093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4893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3C74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4FB0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3499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E7A3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803B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8435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07D7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EA56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13A4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977C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A08B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0374B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0A0BDF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1A546E9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C9E34E2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5EE17564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C5F8C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A0F8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2731E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56935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3D68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A80644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A615A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E0F837" w14:textId="21E8F8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89F2D7E" w14:textId="1A75C47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DA140F9" w14:textId="67B2B49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465038" w14:textId="636B8D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BC7A4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A942C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1856844" w14:textId="72B0258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5FDBA1D" w14:textId="2C17889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1D9DA55" w14:textId="009E4E1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99AE32" w14:textId="760E84D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D14DB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8AC90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1EFF6A" w14:textId="6B29BF2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339644B" w14:textId="6537239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BC96278" w14:textId="2A69D5F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D36B89" w14:textId="096AFC0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FC728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C9F7B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59D63A" w14:textId="2B9871B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A7C3222" w14:textId="065464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99C0BA2" w14:textId="0F2DFB9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77120D" w14:textId="11F7889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4D875E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BC1D3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E51D27" w14:textId="58C7CA5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19C480C" w14:textId="16AEA52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384B6E6" w14:textId="5BEED49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69546C" w14:textId="5824DD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66B4F5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F30AB8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318795" w14:textId="03B82C3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C2B0651" w14:textId="677A8B3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99E2B31" w14:textId="033E144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EBC181" w14:textId="7C95B7C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DD0E3BB" w14:textId="77777777" w:rsidR="00944C3D" w:rsidRDefault="00944C3D" w:rsidP="00944C3D">
      <w:pPr>
        <w:rPr>
          <w:rFonts w:ascii="Arial" w:hAnsi="Arial"/>
          <w:b/>
        </w:rPr>
      </w:pPr>
    </w:p>
    <w:p w14:paraId="21BD25EC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35224D1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0648F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CF22B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18059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3F02B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FC6B5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F65FD9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FF3D3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7FE25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BEE11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72131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9E727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6BDDA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C7CE1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DED1D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C918B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D9C51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79B37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8BC2A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5ACCB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1017B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A4FD67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D6BAFE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747AD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3CB53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A4163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99A503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004ABEB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0AE9F60" w14:textId="77777777" w:rsidTr="00503750">
        <w:tc>
          <w:tcPr>
            <w:tcW w:w="2835" w:type="dxa"/>
            <w:vAlign w:val="center"/>
          </w:tcPr>
          <w:p w14:paraId="3E4431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91CD7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28D3B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F421F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6AF7D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56361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EEF1F7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624E6F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0BE4BD6" w14:textId="7822AF5A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6FFA1A" w14:textId="5383065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DA9B7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8B5DA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95A530" w14:textId="3372C19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C18B5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69804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0F8743C" w14:textId="03BE3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8FE049" w14:textId="430CB8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9C3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E08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D6EFFC" w14:textId="46860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81ED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80C29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590CA3E" w14:textId="42006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AB8E88" w14:textId="1F7C0E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87C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11C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A4A985" w14:textId="2744B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73750E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C942D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B9EC450" w14:textId="67494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DE04DF" w14:textId="13E92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6DA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6DC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10E6CF" w14:textId="10704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9B7C0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C5E7C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FD9CE06" w14:textId="1A112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C1B27E" w14:textId="7C83F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E95E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D53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8F1EC0" w14:textId="25EE6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AA8EE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BF0D4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104F96F" w14:textId="42D14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E1B599" w14:textId="21D11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007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F21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587C6F" w14:textId="52872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198DB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13939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B5A91E2" w14:textId="418D6BA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9B508F" w14:textId="1147B26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6E666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5B38F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A604F9" w14:textId="4FE4488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C5F57D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0BA88B5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F1B7645" w14:textId="4889EB5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B953233" w14:textId="77777777" w:rsidR="00944C3D" w:rsidRDefault="00944C3D" w:rsidP="00944C3D">
      <w:pPr>
        <w:rPr>
          <w:rFonts w:ascii="Arial" w:hAnsi="Arial"/>
          <w:b/>
        </w:rPr>
      </w:pPr>
    </w:p>
    <w:p w14:paraId="75B38F3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BDB8EC4" w14:textId="77777777" w:rsidTr="00503750">
        <w:tc>
          <w:tcPr>
            <w:tcW w:w="2835" w:type="dxa"/>
            <w:vAlign w:val="center"/>
          </w:tcPr>
          <w:p w14:paraId="04891B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AE829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78F71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4F0BD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298AB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060654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D9ECA9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100DB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8FC54AF" w14:textId="4FCDA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498CED" w14:textId="7574D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B021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F9C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8A2449" w14:textId="6F8EC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9D86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FCE63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BC1DC20" w14:textId="0E227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267DAF" w14:textId="6EC8C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B07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AD6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F55564" w14:textId="1E3D8D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A8D6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5104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E37A408" w14:textId="24167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9CCB4D" w14:textId="103C3B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304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3A9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D6F464" w14:textId="4B257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C115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9C054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265858A" w14:textId="07082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C0BA8D" w14:textId="6746CB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C18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89C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A7CE24" w14:textId="2FB13C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C1FD5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5153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0F39DA2" w14:textId="4B6EB1A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F33275" w14:textId="08F708E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E38DD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C55B0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42FBC7" w14:textId="278D7B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B221DE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6E2BCA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0B68BE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36D1F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C69C4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B02E28B" w14:textId="77777777" w:rsidTr="00503750">
        <w:trPr>
          <w:trHeight w:val="699"/>
        </w:trPr>
        <w:tc>
          <w:tcPr>
            <w:tcW w:w="3502" w:type="dxa"/>
            <w:vMerge/>
          </w:tcPr>
          <w:p w14:paraId="7622EC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4D899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4974A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41A26F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8B9EE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0071AC6" w14:textId="2F346AB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B9AFE4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4BB0F7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A5684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4171BF6" w14:textId="401ED5D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598748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CDF722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74C6F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A5652C8" w14:textId="2321FF3B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CB2A7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32B0E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EA20E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AB0E122" w14:textId="77777777" w:rsidTr="00503750">
        <w:trPr>
          <w:trHeight w:val="593"/>
        </w:trPr>
        <w:tc>
          <w:tcPr>
            <w:tcW w:w="3497" w:type="dxa"/>
          </w:tcPr>
          <w:p w14:paraId="11FD0B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3ADD4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EB898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9468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EB9C9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8768F06" w14:textId="507FE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59C0CF" w14:textId="5996D9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C4736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C3E8AE" w14:textId="47C025A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6C24801" w14:textId="72664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5144AC" w14:textId="4209C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C04E0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8CB04D" w14:textId="3103DE1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54716A" w14:textId="596F7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8F9127" w14:textId="22208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3CB4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7D1E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411BA45" w14:textId="18CC1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23889D" w14:textId="2044C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2709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E80E18" w14:textId="1940DB3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718C61" w14:textId="64108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234106" w14:textId="4DA29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AD61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2598BC" w14:textId="4036C95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613C43" w14:textId="5AA03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51B99F" w14:textId="23A45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F6C5C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03F5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EE3160D" w14:textId="21639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D1A6C0" w14:textId="439C4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BB91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0F3033" w14:textId="6C19C8E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B8EF90" w14:textId="682F2B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CB5BC0" w14:textId="7D6F1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3EB0D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481680" w14:textId="270116B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93E4FE" w14:textId="160C7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C4E2D4" w14:textId="45181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8F5201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412E9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4841D85" w14:textId="58702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6D6A2F" w14:textId="06E9E8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0B2BD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49F4C2" w14:textId="565750E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3FB52D" w14:textId="4FF479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168578" w14:textId="7BA57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4CAC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D9D38AF" w14:textId="69853C9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947527" w14:textId="7D1C6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5F4272" w14:textId="3872D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6348EC" w14:textId="77777777" w:rsidR="00944C3D" w:rsidRDefault="00944C3D" w:rsidP="00944C3D">
      <w:pPr>
        <w:rPr>
          <w:rFonts w:ascii="Arial" w:hAnsi="Arial"/>
          <w:b/>
        </w:rPr>
      </w:pPr>
    </w:p>
    <w:p w14:paraId="76F15468" w14:textId="77777777" w:rsidR="00944C3D" w:rsidRDefault="00944C3D" w:rsidP="00944C3D">
      <w:pPr>
        <w:rPr>
          <w:rFonts w:ascii="Arial" w:hAnsi="Arial"/>
          <w:b/>
        </w:rPr>
      </w:pPr>
    </w:p>
    <w:p w14:paraId="23400F59" w14:textId="77777777" w:rsidR="00944C3D" w:rsidRDefault="00944C3D" w:rsidP="00944C3D">
      <w:pPr>
        <w:rPr>
          <w:rFonts w:ascii="Arial" w:hAnsi="Arial"/>
          <w:b/>
        </w:rPr>
      </w:pPr>
    </w:p>
    <w:p w14:paraId="6B997CA8" w14:textId="77777777" w:rsidR="00944C3D" w:rsidRDefault="00944C3D" w:rsidP="00944C3D">
      <w:pPr>
        <w:rPr>
          <w:rFonts w:ascii="Arial" w:hAnsi="Arial"/>
          <w:b/>
        </w:rPr>
      </w:pPr>
    </w:p>
    <w:p w14:paraId="7A50232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4B6091B9" w14:textId="77777777" w:rsidTr="00503750">
        <w:tc>
          <w:tcPr>
            <w:tcW w:w="2622" w:type="dxa"/>
            <w:vAlign w:val="center"/>
          </w:tcPr>
          <w:p w14:paraId="6F608A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5B2C3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5FBAD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34B48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A2CA2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D5919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E2819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35A01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F0204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98526A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2C34D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15B7CC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42790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CDF9089" w14:textId="71CF3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B8B25C" w14:textId="7446B9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9F3E0D" w14:textId="4A930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1C4F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19B5AC" w14:textId="3CD4C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4F1FDE" w14:textId="77777777" w:rsidTr="00503750">
        <w:tc>
          <w:tcPr>
            <w:tcW w:w="2622" w:type="dxa"/>
            <w:vAlign w:val="center"/>
          </w:tcPr>
          <w:p w14:paraId="1DCD8F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20981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1C90E52" w14:textId="7E04A6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3761CA" w14:textId="457B2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AF61EA" w14:textId="337B4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4C3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087A78" w14:textId="77237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3C813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864C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020AF11" w14:textId="1297F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E9144A" w14:textId="13D4A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BC311F" w14:textId="69466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B57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59AC86" w14:textId="63DF63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D1A10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5363A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C7AB52C" w14:textId="77A70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8525A3" w14:textId="3CEDD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01B116" w14:textId="28B51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F36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EDEE09" w14:textId="706E7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1AE339" w14:textId="77777777" w:rsidTr="00503750">
        <w:tc>
          <w:tcPr>
            <w:tcW w:w="2622" w:type="dxa"/>
            <w:vAlign w:val="center"/>
          </w:tcPr>
          <w:p w14:paraId="641AF6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97B53D0" w14:textId="56DBE5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60898.00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4B52FE" w14:textId="390987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47106.00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BB9AA3" w14:textId="737B9D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17323.00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283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4CBDD2" w14:textId="345D8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90681.00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A05B8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8BFB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B4C23AA" w14:textId="01791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00FA90" w14:textId="1C208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993CED" w14:textId="21547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C34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C9ED45" w14:textId="1F925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495B60" w14:textId="77777777" w:rsidTr="00503750">
        <w:tc>
          <w:tcPr>
            <w:tcW w:w="2622" w:type="dxa"/>
            <w:vAlign w:val="center"/>
          </w:tcPr>
          <w:p w14:paraId="7EE39C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7CFFD013" w14:textId="067FF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DE60B6" w14:textId="279276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311109" w14:textId="4975AA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678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C99440" w14:textId="38981B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3D54C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343631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016DB7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AEB28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A7B6D70" w14:textId="56BF9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223B3A" w14:textId="18C8C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46FC3B" w14:textId="2A765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474D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6D9C6C" w14:textId="2B193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57289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ED29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05887D1" w14:textId="497B51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5F04C9" w14:textId="654655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478523" w14:textId="00651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CB6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B15D5A" w14:textId="4E7A7B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B9C65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8BD6C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6038136" w14:textId="5E0C2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80C9D0" w14:textId="31472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CAF831" w14:textId="73A76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A06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F03F51" w14:textId="58141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19FDBE" w14:textId="77777777" w:rsidTr="00503750">
        <w:tc>
          <w:tcPr>
            <w:tcW w:w="2622" w:type="dxa"/>
            <w:vAlign w:val="center"/>
          </w:tcPr>
          <w:p w14:paraId="4EFACF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6E8B81A" w14:textId="22EEE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EB6DC7" w14:textId="1D92D5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DF24D6" w14:textId="60F62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9512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FDA7C5" w14:textId="2630E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60F45E" w14:textId="77777777" w:rsidTr="00503750">
        <w:tc>
          <w:tcPr>
            <w:tcW w:w="2622" w:type="dxa"/>
            <w:vAlign w:val="center"/>
          </w:tcPr>
          <w:p w14:paraId="60283F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3119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527B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987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49E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9A2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8264BA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8B8A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0437365" w14:textId="3524362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60898.00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AEC1BB" w14:textId="53B2F0F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47106.00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4B0D2F" w14:textId="03650E9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17323.00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458D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4F8821" w14:textId="07AE8DE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90681.00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03134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BA4B8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73E8BC8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7F17F3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6AA721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DE890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95091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A89A7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75A8F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DF5EC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36AD4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DF27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5F1AC4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E8B2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5785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CA264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D8EB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18FC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79B1D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B62F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D3B4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4D118E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3AEF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513D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3AC40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0061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F12E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4946C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0198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B567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58BA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81F1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376E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4963B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49DA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07AE0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7ABDC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477E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5A20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791B7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A4DE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D5F06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3746D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F93AD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3F632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C9BA8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5424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0FAB2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41D5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8E047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54DC9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905E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A352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09A89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2E6F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881C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4AE5CE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DFA4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7CE3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23477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284A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A750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CBFEE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1137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C15B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2F005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884743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6A84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6BB54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816CE3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D6F471A" w14:textId="77777777" w:rsidTr="00503750">
        <w:tc>
          <w:tcPr>
            <w:tcW w:w="2835" w:type="dxa"/>
            <w:vAlign w:val="center"/>
          </w:tcPr>
          <w:p w14:paraId="4DF126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767DA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63949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EBC85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16BA9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A5AEE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2D07220" w14:textId="77777777" w:rsidTr="00503750">
        <w:tc>
          <w:tcPr>
            <w:tcW w:w="2835" w:type="dxa"/>
            <w:vAlign w:val="center"/>
          </w:tcPr>
          <w:p w14:paraId="410790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A481911" w14:textId="6012B1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F697CA" w14:textId="50408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29E878" w14:textId="0FFA72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C7E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DD108A" w14:textId="3A25A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EE405B" w14:textId="77777777" w:rsidTr="00503750">
        <w:tc>
          <w:tcPr>
            <w:tcW w:w="2835" w:type="dxa"/>
            <w:vAlign w:val="center"/>
          </w:tcPr>
          <w:p w14:paraId="11B6EF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221D039" w14:textId="2F98F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3DE93B" w14:textId="2ACE1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296410" w14:textId="4297E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F07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D113B8" w14:textId="04D0AE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4A2F7D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32793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056BC7C" w14:textId="07BF274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89C1B3" w14:textId="18811C7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D8FC5F" w14:textId="5ABEE96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56843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1B9C5C" w14:textId="1D098B5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DD47951" w14:textId="77777777" w:rsidTr="00503750">
        <w:tc>
          <w:tcPr>
            <w:tcW w:w="2835" w:type="dxa"/>
            <w:vAlign w:val="center"/>
          </w:tcPr>
          <w:p w14:paraId="5D0CC5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E0EDDFD" w14:textId="52E55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6709AE" w14:textId="45233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EB18BA" w14:textId="416E7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205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2DA30A" w14:textId="2139D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EFE800" w14:textId="77777777" w:rsidTr="00503750">
        <w:tc>
          <w:tcPr>
            <w:tcW w:w="2835" w:type="dxa"/>
            <w:vAlign w:val="center"/>
          </w:tcPr>
          <w:p w14:paraId="0B3F0B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CAC80BE" w14:textId="2D91C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D3A72E" w14:textId="01FC0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C1655A" w14:textId="4E5D6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5A1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695BB5" w14:textId="1B5F6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A4F45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EA419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86595C8" w14:textId="1508325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2FDE5E" w14:textId="57BB67A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728548" w14:textId="315068F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6FD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F4DBE6" w14:textId="00D13EB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23E21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B3DF2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27B33F7" w14:textId="53B0D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854566" w14:textId="5D4451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C43C82" w14:textId="4C666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23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B3ADEC" w14:textId="7DC9E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A6794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286A31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54608226" w14:textId="77777777" w:rsidTr="00503750">
        <w:tc>
          <w:tcPr>
            <w:tcW w:w="2552" w:type="dxa"/>
            <w:shd w:val="clear" w:color="auto" w:fill="auto"/>
            <w:vAlign w:val="center"/>
          </w:tcPr>
          <w:p w14:paraId="222B28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CC762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82B37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CEDB6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691D9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DB3C872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56DDD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2E772B6" w14:textId="7A7264F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-32.00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42890FF" w14:textId="1536F72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34F8185" w14:textId="22A3BA9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C28A0F6" w14:textId="437F7C3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-32.00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4CF3DFF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51D97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B462A07" w14:textId="729B4E5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DC71FB2" w14:textId="4078C0A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B179847" w14:textId="16AD0BD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339A081" w14:textId="46CBC4C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D8A1DE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6A9FE9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CE48D4A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29888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0A820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48104DC" w14:textId="77777777" w:rsidTr="00503750">
        <w:tc>
          <w:tcPr>
            <w:tcW w:w="4395" w:type="dxa"/>
            <w:vMerge/>
          </w:tcPr>
          <w:p w14:paraId="470D35C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0D53B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F477C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38CC16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4A440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406515" w14:textId="3E07D6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  <w:lang w:eastAsia="sk-SK"/>
              </w:rPr>
              <w:t>8.94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72AE1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53260D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9E476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CA66788" w14:textId="51D7B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DE9CC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70F331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8BA79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4C53948" w14:textId="488CC0A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8.94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3360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051458A" w14:textId="77777777" w:rsidTr="00503750">
        <w:tc>
          <w:tcPr>
            <w:tcW w:w="4395" w:type="dxa"/>
            <w:vAlign w:val="center"/>
          </w:tcPr>
          <w:p w14:paraId="5D28E0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44A2544" w14:textId="1974B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845F8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FD0A9A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8E578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65C117B" w14:textId="16FA3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17742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C8BDFA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30A4F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D8793A5" w14:textId="1405CA6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37E6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53F86A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D0F2F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AA7DA26" w14:textId="29811F23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95623.00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468D8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11D655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FC6C9E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756EDFB8" w14:textId="77777777" w:rsidTr="00503750">
        <w:tc>
          <w:tcPr>
            <w:tcW w:w="4395" w:type="dxa"/>
            <w:vAlign w:val="center"/>
          </w:tcPr>
          <w:p w14:paraId="283C54F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D9494D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81E17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2E2992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9897E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AB92549" w14:textId="267F8F3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D8452C" w14:textId="0D2CCAA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0FEB61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A1A43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CA74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98CF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B30F54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69BA8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C90C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841B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59242D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03E13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87E5776" w14:textId="6844511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EE146C" w14:textId="607383CA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1949EA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719D54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5186CC6" w14:textId="66A8579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11A931" w14:textId="27EEA71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9775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8029F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D5DDF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8FEA40E" w14:textId="77777777" w:rsidTr="00503750">
        <w:tc>
          <w:tcPr>
            <w:tcW w:w="1843" w:type="dxa"/>
            <w:vAlign w:val="center"/>
          </w:tcPr>
          <w:p w14:paraId="00B1174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4D71B1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B373DC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14B2E9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C4726C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0A87F6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B2C993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EB2F800" w14:textId="77777777" w:rsidTr="00503750">
        <w:tc>
          <w:tcPr>
            <w:tcW w:w="1843" w:type="dxa"/>
            <w:vAlign w:val="center"/>
          </w:tcPr>
          <w:p w14:paraId="4BE875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FE6A2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ECD7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1E16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74D46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873C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28A0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40F137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2E0BF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31379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30C7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6BB8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6A2EC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4C3F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25B1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75B67CC" w14:textId="77777777" w:rsidTr="00503750">
        <w:tc>
          <w:tcPr>
            <w:tcW w:w="1843" w:type="dxa"/>
            <w:vAlign w:val="center"/>
          </w:tcPr>
          <w:p w14:paraId="416A7C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D434D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0C45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E0A5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C3E8E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DC08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335B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187314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8A9D3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634FF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2C2D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C8BE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F36E9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A1F3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124F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FD15A2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A7B638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AA675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FD782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F7C91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EA251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9CA90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0C958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D7C322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9DE86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E66024A" w14:textId="77777777" w:rsidTr="00503750">
        <w:trPr>
          <w:trHeight w:val="664"/>
        </w:trPr>
        <w:tc>
          <w:tcPr>
            <w:tcW w:w="3372" w:type="dxa"/>
          </w:tcPr>
          <w:p w14:paraId="44E97B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C2668C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88F596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492CE9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A728F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7EA7C79" w14:textId="711E24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B5F55D" w14:textId="446E7C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FEB1F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0C86F1" w14:textId="7320047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EA1B0B3" w14:textId="1E668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04CB79" w14:textId="29543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CF9DB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BFDC50C" w14:textId="5A2C9F4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17D03F3" w14:textId="45EF5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0D49A8" w14:textId="168B7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F472BB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3E1DCE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AE473F0" w14:textId="0CF4E5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40BF36" w14:textId="7DD67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BF162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3E229ED" w14:textId="58DB219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66F5991" w14:textId="58C3F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CBDBE1" w14:textId="355815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EAED2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0C21169" w14:textId="4D58B2C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022E65A" w14:textId="770E88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EBD22E" w14:textId="41BCF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97CA3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F35F89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78841D5" w14:textId="77777777" w:rsidTr="00503750">
        <w:tc>
          <w:tcPr>
            <w:tcW w:w="2835" w:type="dxa"/>
            <w:vAlign w:val="center"/>
          </w:tcPr>
          <w:p w14:paraId="548EE42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8D31BE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5E2838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DDC894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08ACA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6DA203B" w14:textId="77777777" w:rsidTr="00503750">
        <w:tc>
          <w:tcPr>
            <w:tcW w:w="2835" w:type="dxa"/>
          </w:tcPr>
          <w:p w14:paraId="015269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19FE3BB" w14:textId="74AA1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F04E74" w14:textId="13A15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FEB56D" w14:textId="72ABD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82BEAE" w14:textId="653CD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04778A" w14:textId="77777777" w:rsidTr="00503750">
        <w:tc>
          <w:tcPr>
            <w:tcW w:w="2835" w:type="dxa"/>
          </w:tcPr>
          <w:p w14:paraId="09135D9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6F926E4" w14:textId="71E44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55E0E7" w14:textId="3CE23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A1E338" w14:textId="25BE1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96CB5C" w14:textId="71F04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EB3CA7" w14:textId="77777777" w:rsidTr="00503750">
        <w:tc>
          <w:tcPr>
            <w:tcW w:w="2835" w:type="dxa"/>
          </w:tcPr>
          <w:p w14:paraId="1B6AD1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BEBA36D" w14:textId="205A8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E9787E" w14:textId="021F9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C06932" w14:textId="64E63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905A77" w14:textId="0E15E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A357F0" w14:textId="77777777" w:rsidTr="00503750">
        <w:tc>
          <w:tcPr>
            <w:tcW w:w="2835" w:type="dxa"/>
            <w:vAlign w:val="center"/>
          </w:tcPr>
          <w:p w14:paraId="2382C01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A0F0724" w14:textId="04EE01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91EE68" w14:textId="1CD7C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73EF10" w14:textId="6F520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A70623" w14:textId="1F3E4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12BE77" w14:textId="77777777" w:rsidTr="00503750">
        <w:tc>
          <w:tcPr>
            <w:tcW w:w="2835" w:type="dxa"/>
            <w:vAlign w:val="center"/>
          </w:tcPr>
          <w:p w14:paraId="037169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0E29EDF" w14:textId="36F9F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F5A54F" w14:textId="1F757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D3886F" w14:textId="02DDB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260821" w14:textId="201D6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F641AB" w14:textId="77777777" w:rsidTr="00503750">
        <w:tc>
          <w:tcPr>
            <w:tcW w:w="2835" w:type="dxa"/>
          </w:tcPr>
          <w:p w14:paraId="1021CB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B81FECC" w14:textId="0865A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18DB89" w14:textId="4CFE3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AAE152" w14:textId="73E34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92FCB9" w14:textId="39740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C777A6" w14:textId="77777777" w:rsidTr="00503750">
        <w:tc>
          <w:tcPr>
            <w:tcW w:w="2835" w:type="dxa"/>
          </w:tcPr>
          <w:p w14:paraId="5E41E5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105E2C9" w14:textId="2A3B0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D9F482" w14:textId="20DFAC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8627F9" w14:textId="0024A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B841F6" w14:textId="3E9E8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DBC45F" w14:textId="77777777" w:rsidTr="00503750">
        <w:tc>
          <w:tcPr>
            <w:tcW w:w="2835" w:type="dxa"/>
          </w:tcPr>
          <w:p w14:paraId="3445E9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92571C5" w14:textId="5204C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8A788C" w14:textId="07C63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3F4E93" w14:textId="1F8BB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B654B0" w14:textId="6ABED6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094195" w14:textId="77777777" w:rsidR="00944C3D" w:rsidRDefault="00944C3D" w:rsidP="00944C3D">
      <w:pPr>
        <w:rPr>
          <w:rFonts w:ascii="Arial" w:hAnsi="Arial"/>
          <w:b/>
        </w:rPr>
      </w:pPr>
    </w:p>
    <w:p w14:paraId="2F25DF8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A7B04C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AFBFA5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FBF57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A91CA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5FF4E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E6A98F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15CF11B" w14:textId="77777777" w:rsidTr="00503750">
        <w:trPr>
          <w:trHeight w:val="443"/>
        </w:trPr>
        <w:tc>
          <w:tcPr>
            <w:tcW w:w="2560" w:type="dxa"/>
          </w:tcPr>
          <w:p w14:paraId="6C7370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3B69F00" w14:textId="64F94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FE8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3051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52E0405" w14:textId="445C45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67E2C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59A88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485B570" w14:textId="1F60E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88E6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96A8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687662F" w14:textId="0A54F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C2E9C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374C87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23C1A1B" w14:textId="755A4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C26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C18E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2285EA0" w14:textId="302E1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C9DFF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D8F66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155D26D" w14:textId="3AABB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4766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DBF0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5084EF5" w14:textId="4F1841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A14A0A" w14:textId="77777777" w:rsidR="00944C3D" w:rsidRDefault="00944C3D" w:rsidP="00944C3D">
      <w:pPr>
        <w:rPr>
          <w:rFonts w:ascii="Arial" w:hAnsi="Arial"/>
          <w:b/>
        </w:rPr>
      </w:pPr>
    </w:p>
    <w:p w14:paraId="6FA23686" w14:textId="77777777" w:rsidR="00944C3D" w:rsidRDefault="00944C3D" w:rsidP="00944C3D">
      <w:pPr>
        <w:rPr>
          <w:rFonts w:ascii="Arial" w:hAnsi="Arial"/>
          <w:b/>
        </w:rPr>
      </w:pPr>
    </w:p>
    <w:p w14:paraId="3D12AB2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03D4719" w14:textId="77777777" w:rsidR="00944C3D" w:rsidRDefault="00944C3D" w:rsidP="00944C3D">
      <w:pPr>
        <w:rPr>
          <w:rFonts w:ascii="Arial" w:hAnsi="Arial"/>
          <w:b/>
        </w:rPr>
      </w:pPr>
    </w:p>
    <w:p w14:paraId="19DD3F9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60ED068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7DD05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51AA0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9809C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E3B004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15E05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EF33F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4C96B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70D8F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8878B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2EF30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D2339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8F588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34130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6F779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EFA68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44AB3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268DA8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A7EF76A" w14:textId="77777777" w:rsidTr="00503750">
        <w:trPr>
          <w:trHeight w:val="677"/>
        </w:trPr>
        <w:tc>
          <w:tcPr>
            <w:tcW w:w="3358" w:type="dxa"/>
          </w:tcPr>
          <w:p w14:paraId="7B9387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5BA08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CE363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ECDCA7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3E65A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72D94AB" w14:textId="1C5D4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AD20BD" w14:textId="32E9E3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EF762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7DD7F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7777267" w14:textId="6240C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6CA47E" w14:textId="0DA7D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627E9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9389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E0773E3" w14:textId="0C31E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F5C3B9" w14:textId="3883E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4A89C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E9EBC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AB8E235" w14:textId="7CD4E4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CAEF49" w14:textId="56DB0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13378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39565D9" w14:textId="7F2B94D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57110A6" w14:textId="63A818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986979" w14:textId="55F76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03120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B44FC98" w14:textId="7CECDC2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09B3DEA" w14:textId="672D0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A32D05" w14:textId="05057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D852A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2E82AB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E1B2B1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FBB51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03721D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C36973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35041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8E174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0C640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5541E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72308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00737C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465AF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C1A82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F262B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0C1050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7E9E3A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2CEA9C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851C45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D52FF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4193F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7AB79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AA5E64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3E54A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E6883CA" w14:textId="27EE1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94D46A" w14:textId="7C303B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96B6F2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97F66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78E946E" w14:textId="177EC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E10C04" w14:textId="3FD042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894D0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FF50B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6D83F4B" w14:textId="5D5D0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010E2B" w14:textId="6EB5B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34183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E5C00D8" w14:textId="6219EF6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A994473" w14:textId="63D74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E3AB6C" w14:textId="29840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B930D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290CDFD" w14:textId="131A3D8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83B59F9" w14:textId="351BA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F7710F" w14:textId="5FDE36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94045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276918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C2A252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9BAF7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4BAF6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384793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C8B6D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7DFB5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C4FB1FA" w14:textId="0B922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6B9890" w14:textId="5BCD3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17A0F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1BFB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17EC9DB" w14:textId="6EB90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12A383" w14:textId="34C9B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D3379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B8735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D267AB7" w14:textId="23F605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3EA881" w14:textId="6551E8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D07C1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008E784" w14:textId="7D485C8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0A65AE4" w14:textId="34F85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F9AF8C" w14:textId="3A0DA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F6D13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234EC86" w14:textId="6202069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362A1AE" w14:textId="13446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E1513F" w14:textId="008A0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C48046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379C2B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7634DED" w14:textId="77777777" w:rsidTr="00503750">
        <w:tc>
          <w:tcPr>
            <w:tcW w:w="3686" w:type="dxa"/>
            <w:vAlign w:val="center"/>
          </w:tcPr>
          <w:p w14:paraId="3130A7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28A2D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9ED80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D28BA6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7B14F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84753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5C76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502CA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E8466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85C14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F85F6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82DF6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CCF9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185C1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34A8F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66615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DC29AB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DB5897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AAFE27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8F2BF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759879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795B8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5D051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3CB3F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66B0AB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0B443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E9C471C" w14:textId="0B59A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60BE23" w14:textId="18B0F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5471D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38641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08CC358" w14:textId="041FB2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2EBEA4" w14:textId="7B643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64EB4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9A044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4677B2F" w14:textId="0A7E1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ED8070" w14:textId="5E7CA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D813D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4A3E607" w14:textId="5ACB4DF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16BB6E9" w14:textId="10310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54D765" w14:textId="30B08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6E03A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57EB46B" w14:textId="7A1FBC0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8DC2A03" w14:textId="54DCFF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449752" w14:textId="359FB7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8ECF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BB0CF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9ECFA5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887005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34C54D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2606E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9A5C19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2418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9CB5C6D" w14:textId="53A3C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E43BF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70007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72DD229" w14:textId="66496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BC44C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5DE7B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3462312" w14:textId="58FBD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1B485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5A84F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4FCECF4" w14:textId="455B0E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2A19B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B353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DA968E7" w14:textId="4A3E9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46E37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52888D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F16B5BD" w14:textId="56E24D5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B90EA80" w14:textId="77777777" w:rsidR="00944C3D" w:rsidRDefault="00944C3D" w:rsidP="00944C3D">
      <w:pPr>
        <w:rPr>
          <w:sz w:val="22"/>
          <w:szCs w:val="22"/>
        </w:rPr>
      </w:pPr>
    </w:p>
    <w:p w14:paraId="61811906" w14:textId="77777777" w:rsidR="00944C3D" w:rsidRDefault="00944C3D" w:rsidP="00944C3D">
      <w:pPr>
        <w:rPr>
          <w:sz w:val="22"/>
          <w:szCs w:val="22"/>
        </w:rPr>
      </w:pPr>
    </w:p>
    <w:p w14:paraId="30A9E3E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099F8C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DE8CF0B" w14:textId="1A292A81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75BA5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D7B0B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AA315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6E52C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A71BF4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C697FC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657714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3A05F3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B97E6E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8C51CF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CF59682" w14:textId="20BFF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49BE472" w14:textId="2C818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C6A19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D82A8C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8929BBD" w14:textId="010F97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6D5E46" w14:textId="1BBEE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9F5CF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832B30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C0A7606" w14:textId="19198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5E884B" w14:textId="6B0C9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8E20C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5BF5B8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9265EE6" w14:textId="36918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135AC5" w14:textId="1EBEB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1DD340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48BD9F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434CB1F" w14:textId="3AC9F7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610C32" w14:textId="1CAE1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9F7B7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93E061C" w14:textId="652EB37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B7D1B10" w14:textId="69AFD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9842C2D" w14:textId="480CB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E5FA1D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75031CA" w14:textId="1255487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A92D6A5" w14:textId="2A9CB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413DA1" w14:textId="1342A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B926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FFCDF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69F9A2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18D3CB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25F3D7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AC65B0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9AF0E2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3E985E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0C22663" w14:textId="022542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3478466" w14:textId="57236E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19B47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BBDCF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BE13277" w14:textId="14B6C3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59EE59" w14:textId="463FC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A15C1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72DBE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103828B" w14:textId="68253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B3B12F" w14:textId="50753A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E518B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F57126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A6A0C20" w14:textId="7E0D82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601A7F" w14:textId="76ABC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B3485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F1B5CB" w14:textId="1420CD2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4D7EA1C" w14:textId="2684C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3D2B4F" w14:textId="6EE9F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AAE0C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3EB3F38" w14:textId="21AFD48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2E52CB9" w14:textId="0908D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CF185E8" w14:textId="03667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7C1058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E7F42A2" w14:textId="76A1ECF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32C2E18" w14:textId="7822D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F148A2" w14:textId="53F92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90C28" w:rsidRPr="005A355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8BE1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4C4A8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7D422CA" w14:textId="6313266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04781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52A23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72734D5" w14:textId="70B44A0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622C9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96A37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10A7EB4" w14:textId="4F88D2DF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AAB6A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2C0E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2D027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FC5504D" w14:textId="77777777" w:rsidR="00944C3D" w:rsidRPr="003607F0" w:rsidRDefault="00944C3D" w:rsidP="00944C3D"/>
    <w:p w14:paraId="3FA65A1D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0E0394" w14:textId="77777777" w:rsidR="00D90C28" w:rsidRDefault="00D90C28">
      <w:r>
        <w:separator/>
      </w:r>
    </w:p>
  </w:endnote>
  <w:endnote w:type="continuationSeparator" w:id="0">
    <w:p w14:paraId="06C5D5FE" w14:textId="77777777" w:rsidR="00D90C28" w:rsidRDefault="00D90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F63657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D8F93E0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CA1A7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B66E4B5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06CE8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62DF26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B7CF7D" w14:textId="77777777" w:rsidR="00D90C28" w:rsidRDefault="00D90C28">
      <w:r>
        <w:separator/>
      </w:r>
    </w:p>
  </w:footnote>
  <w:footnote w:type="continuationSeparator" w:id="0">
    <w:p w14:paraId="66179059" w14:textId="77777777" w:rsidR="00D90C28" w:rsidRDefault="00D90C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3388305">
    <w:abstractNumId w:val="13"/>
  </w:num>
  <w:num w:numId="2" w16cid:durableId="673798673">
    <w:abstractNumId w:val="17"/>
  </w:num>
  <w:num w:numId="3" w16cid:durableId="1505322356">
    <w:abstractNumId w:val="8"/>
  </w:num>
  <w:num w:numId="4" w16cid:durableId="1736539249">
    <w:abstractNumId w:val="7"/>
  </w:num>
  <w:num w:numId="5" w16cid:durableId="15106374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4463141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68984617">
    <w:abstractNumId w:val="20"/>
  </w:num>
  <w:num w:numId="8" w16cid:durableId="1665476439">
    <w:abstractNumId w:val="10"/>
  </w:num>
  <w:num w:numId="9" w16cid:durableId="771894795">
    <w:abstractNumId w:val="0"/>
  </w:num>
  <w:num w:numId="10" w16cid:durableId="1987315831">
    <w:abstractNumId w:val="19"/>
  </w:num>
  <w:num w:numId="11" w16cid:durableId="189418979">
    <w:abstractNumId w:val="6"/>
  </w:num>
  <w:num w:numId="12" w16cid:durableId="1534228528">
    <w:abstractNumId w:val="9"/>
  </w:num>
  <w:num w:numId="13" w16cid:durableId="1695379978">
    <w:abstractNumId w:val="12"/>
  </w:num>
  <w:num w:numId="14" w16cid:durableId="1923685911">
    <w:abstractNumId w:val="15"/>
  </w:num>
  <w:num w:numId="15" w16cid:durableId="1924296498">
    <w:abstractNumId w:val="14"/>
  </w:num>
  <w:num w:numId="16" w16cid:durableId="1188175362">
    <w:abstractNumId w:val="2"/>
  </w:num>
  <w:num w:numId="17" w16cid:durableId="1756200383">
    <w:abstractNumId w:val="4"/>
  </w:num>
  <w:num w:numId="18" w16cid:durableId="505362629">
    <w:abstractNumId w:val="11"/>
  </w:num>
  <w:num w:numId="19" w16cid:durableId="1262685834">
    <w:abstractNumId w:val="5"/>
  </w:num>
  <w:num w:numId="20" w16cid:durableId="1059934789">
    <w:abstractNumId w:val="18"/>
  </w:num>
  <w:num w:numId="21" w16cid:durableId="19230273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27"/>
    <w:docVar w:name="arg2" w:val="Driver=asa17;DBF=D:\anasoft\data\tebys.db;DBN=tebys;ENG=SQL17;commlinks=TCPIP{ip=192.168.1.241};uid=hromnikova;con=finus(10.15);pwd=488300282956Vaveto1"/>
    <w:docVar w:name="arg3" w:val="262732"/>
    <w:docVar w:name="arg4" w:val="C:\Users\HROMNI~1.TEB\AppData\Local\Temp\5247797.doc"/>
    <w:docVar w:name="arg5" w:val="2"/>
  </w:docVars>
  <w:rsids>
    <w:rsidRoot w:val="00D90C28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135BD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90C28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9281F1"/>
  <w15:docId w15:val="{55AD33B5-BE2D-464A-A43C-522247345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2025-03-18T07:08:00Z</dcterms:created>
  <dcterms:modified xsi:type="dcterms:W3CDTF">2025-03-18T07:09:00Z</dcterms:modified>
</cp:coreProperties>
</file>