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2C1EA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75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8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F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9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F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C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0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2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8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F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8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9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D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D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2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D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2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2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4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F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EF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8D7E3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88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B37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6A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01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A1B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177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CD3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63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168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D7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2A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779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192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65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F3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94D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68A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B97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838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5A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A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069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9C2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55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5E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34E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A29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E4C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F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7CD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00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781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86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F1DD4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8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16A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2A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9A3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37F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0B4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87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A03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5E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ED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27C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E4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91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4AF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BD0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82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EB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413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AB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DC0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4C9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5C2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5E9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71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C07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1AC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1A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1D7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5E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EE6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6D9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F1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66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26B2D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E9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C46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70F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0F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029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DB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0D0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0F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39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3B5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1CE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5FA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4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92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F47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060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0C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6D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A64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530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D9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E76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0A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41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603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B1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7F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1DB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D7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19D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707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AA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FE7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F1938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3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FA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B7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4D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E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31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2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9E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17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CB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6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A4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4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0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EF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70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DC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E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90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D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CC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7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70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2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1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DD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7D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C5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9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4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E0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F6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CA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137C2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F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3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8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C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8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8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4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4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B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C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E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3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C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5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B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C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39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65BB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8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7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2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5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8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6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9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DC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2E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06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13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65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88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89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FEC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CB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29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F5D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46424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0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0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C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5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1E08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3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3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1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2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E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7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5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B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A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9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5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2011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F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5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D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8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C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7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A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8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A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8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1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8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0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C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C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37CE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F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1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9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C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1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B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5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D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1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1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6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17C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6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6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3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F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F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6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F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3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4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4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C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F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1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7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7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57C1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A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E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E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8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7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D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6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19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7BAA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89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58896" w14:textId="3802258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7D43C2">
              <w:rPr>
                <w:rFonts w:ascii="Arial" w:hAnsi="Arial"/>
                <w:lang w:eastAsia="sk-SK"/>
              </w:rPr>
              <w:t>2</w:t>
            </w:r>
            <w:r w:rsidR="00385F71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AE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F2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10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AB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77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A4E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60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91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C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C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1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E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B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C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C3EC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C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7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8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9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9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3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87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70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94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A577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75CA196" wp14:editId="57AFC42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293D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C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28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1B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14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5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B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5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A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A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2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5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F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C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B9047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656D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58B8B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59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D049251" wp14:editId="036DDCDC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E38F3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8BE9693" wp14:editId="32A3572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17A8C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532D2A" wp14:editId="74F86E5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2661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9AEB1E9" wp14:editId="3DEC267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89560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78C6F96" wp14:editId="51A1847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65F27" w14:textId="29EFE8C0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7D43C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385F71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8C6F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9065F27" w14:textId="29EFE8C0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7D43C2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385F71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C6495B0" wp14:editId="79CF587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A6060" w14:textId="46512DC4" w:rsidR="000B647F" w:rsidRDefault="0099716A" w:rsidP="00944C3D">
                                  <w:r>
                                    <w:t>20</w:t>
                                  </w:r>
                                  <w:r w:rsidR="007D43C2">
                                    <w:t>2</w:t>
                                  </w:r>
                                  <w:r w:rsidR="00385F71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495B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F8A6060" w14:textId="46512DC4" w:rsidR="000B647F" w:rsidRDefault="0099716A" w:rsidP="00944C3D">
                            <w:r>
                              <w:t>20</w:t>
                            </w:r>
                            <w:r w:rsidR="007D43C2">
                              <w:t>2</w:t>
                            </w:r>
                            <w:r w:rsidR="00385F71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28139FA" wp14:editId="5299EB9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AF0EF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3896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F0265C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A0743C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EFA312" wp14:editId="054FD19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2DAB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2295969" wp14:editId="6758082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F3E55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3CC4E9" wp14:editId="315B003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EC8D5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B239167" wp14:editId="6E8DCCF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B14542" w14:textId="76F413F8" w:rsidR="000B647F" w:rsidRDefault="0099716A" w:rsidP="00944C3D">
                                  <w:r>
                                    <w:t>20</w:t>
                                  </w:r>
                                  <w:r w:rsidR="007D43C2">
                                    <w:t>2</w:t>
                                  </w:r>
                                  <w:r w:rsidR="00385F71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3916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DB14542" w14:textId="76F413F8" w:rsidR="000B647F" w:rsidRDefault="0099716A" w:rsidP="00944C3D">
                            <w:r>
                              <w:t>20</w:t>
                            </w:r>
                            <w:r w:rsidR="007D43C2">
                              <w:t>2</w:t>
                            </w:r>
                            <w:r w:rsidR="00385F71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0FD3AE8" wp14:editId="1DC9B70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3FEB7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E7EDB09" wp14:editId="43A5C62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BA37C" w14:textId="7526BDC9" w:rsidR="000B647F" w:rsidRDefault="0099716A" w:rsidP="00944C3D">
                                  <w:r>
                                    <w:t>20</w:t>
                                  </w:r>
                                  <w:r w:rsidR="007D43C2">
                                    <w:t>2</w:t>
                                  </w:r>
                                  <w:r w:rsidR="00385F71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EDB0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F1BA37C" w14:textId="7526BDC9" w:rsidR="000B647F" w:rsidRDefault="0099716A" w:rsidP="00944C3D">
                            <w:r>
                              <w:t>20</w:t>
                            </w:r>
                            <w:r w:rsidR="007D43C2">
                              <w:t>2</w:t>
                            </w:r>
                            <w:r w:rsidR="00385F71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9AFB6DC" wp14:editId="7506F6F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97E657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C11EB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C4F78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75FF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A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A9C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0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F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9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0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3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D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1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E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D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1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0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54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5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5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2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5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3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F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C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E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62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6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1F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37F8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C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1F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18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7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7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4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8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4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8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E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7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E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9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7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A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1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B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2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10C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8C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F0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3D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621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F55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A9C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2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7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6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0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E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4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3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D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72DA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8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C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6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C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C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1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4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8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8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3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D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9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69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3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8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F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9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7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51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4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69FF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3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1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5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8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1E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B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A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A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D7C1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8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B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C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B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A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B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25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1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5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0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9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1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C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F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6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D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7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5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7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2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EA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7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0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7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9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3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45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C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6A4B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8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6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1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E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1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C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9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F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3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0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9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6E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2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A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9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A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B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7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3F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09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B5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93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3D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40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B8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9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2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2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5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6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9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D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A801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D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E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5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6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9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7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3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4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D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6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6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A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A6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5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9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3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0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1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B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92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F7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80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63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A9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80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7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6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C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9E4E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F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B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3CD119" wp14:editId="632E79A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2C6C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E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B8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1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B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D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8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F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1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A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5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5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6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0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3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D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6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D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4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8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7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5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C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5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E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3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3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A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7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7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2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12D0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26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0648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1C3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2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FD159F" wp14:editId="7033191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FF0011" w14:textId="77777777" w:rsidR="000B647F" w:rsidRPr="00391121" w:rsidRDefault="003A0AB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36118443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3A0AB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36118443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1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9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3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6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3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E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1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4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F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56D7F4" wp14:editId="65A79FD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4EF3D" w14:textId="77777777" w:rsidR="000B647F" w:rsidRPr="00391121" w:rsidRDefault="003A0AB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2021537562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3A0AB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2021537562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3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8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D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2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3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9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5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33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E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0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2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A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A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6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8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104C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0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1956A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1EC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3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4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E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7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E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A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2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8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6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E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9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B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1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8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F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7488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E9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37E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E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AC63E8" wp14:editId="7281A2D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EC727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3A0AB4"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A0AB4"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F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F1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6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2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E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6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E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9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2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A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B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5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B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8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FC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C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2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D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A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B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D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1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C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C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1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C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51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9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9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4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C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D845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69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7F3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9E71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F714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2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7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5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83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F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D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3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B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6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F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2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B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B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2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5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A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D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B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1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F3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C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C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3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BD344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07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50A044" wp14:editId="1A21374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65797C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6C7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5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A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2A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E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0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6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8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4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2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9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E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3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2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0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1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A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529243" wp14:editId="05C1C44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D6F49E" w14:textId="77777777" w:rsidR="000B647F" w:rsidRDefault="003A0AB4" w:rsidP="00944C3D">
                                  <w:r>
                                    <w:t>499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3A0AB4" w:rsidP="00944C3D">
                            <w:r>
                              <w:t>499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8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9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2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9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A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9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9F19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93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4F5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79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C64A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F1720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9454AC" wp14:editId="56814C1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34F97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51B14E" wp14:editId="0E0BBCB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8A125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5988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E64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C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5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1D1A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8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ACFC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53F8AB" wp14:editId="7777B4C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EB5B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2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61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FF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7F0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37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0A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0E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98A96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4AB2F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65FFFE7" wp14:editId="6BE91C4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215B5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395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9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3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5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D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D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D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B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E6D2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F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8F6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3E0E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6CA57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8EDD38F" wp14:editId="06DA0F2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6AE1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92E1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F0B1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CFE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A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4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D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D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4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9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2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4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3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1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F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1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2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5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6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5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0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4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0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E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2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E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D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7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3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D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A843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2B5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97F1C6" w14:textId="33907E6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D43C2">
              <w:rPr>
                <w:rFonts w:ascii="Arial" w:hAnsi="Arial"/>
                <w:lang w:eastAsia="sk-SK"/>
              </w:rPr>
              <w:t>27.2.202</w:t>
            </w:r>
            <w:r w:rsidR="00385F71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22E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69F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B8D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A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2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1730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4E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0F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46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3B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D6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A37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0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3DED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A9C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C5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C9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EA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D8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1C7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6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8436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D1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69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37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6D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C6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9F0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2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A58F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8F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82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E1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58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B6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67A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6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0337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3B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57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98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A1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6A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5E16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E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FA1D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6F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A7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7F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8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15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83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5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285F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3D8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FB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01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BA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BF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068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3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8A24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8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25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21CC6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CAB76F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8FEC83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5345C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954A651" w14:textId="77777777" w:rsidR="007D43C2" w:rsidRDefault="007D43C2" w:rsidP="00503750">
            <w:pPr>
              <w:rPr>
                <w:rFonts w:ascii="Arial" w:hAnsi="Arial"/>
                <w:lang w:eastAsia="sk-SK"/>
              </w:rPr>
            </w:pPr>
          </w:p>
          <w:p w14:paraId="22A81FA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6D262F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02A904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ED5CF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5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5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08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D063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7A1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1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B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C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D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2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5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5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F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8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D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8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5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F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D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1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9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E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A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C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1BD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3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9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AA8F3D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EA0396F" w14:textId="77777777" w:rsidR="00944C3D" w:rsidRDefault="00944C3D" w:rsidP="00944C3D">
      <w:pPr>
        <w:rPr>
          <w:rFonts w:ascii="Arial" w:hAnsi="Arial"/>
        </w:rPr>
      </w:pPr>
    </w:p>
    <w:p w14:paraId="03C80A2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C394D4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D57A7D1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6CDC7C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F7608B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E3A26A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35672C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7E8E4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A41E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3DDD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BDF684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67DE61A" w14:textId="77777777" w:rsidR="00944C3D" w:rsidRPr="008D0433" w:rsidRDefault="003A0AB4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Brlej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Branislav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F15AE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39E3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721A7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4B0CB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D68C3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1CF8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F4E04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D6D8D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EC780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A376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4D2B4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3815B8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4A1B1C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A2EB1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C69003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33ADF2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8ECD0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5C6FC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3987F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003773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82160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38E44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3F6D9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69903A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0025A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55C2C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C2806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3704C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72D94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A21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6BF9E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7A32B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9BE12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BDA1B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9579E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37ECD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7F846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C153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59E1F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86ED3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475EC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0ACAB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70E7AB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1874B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7B5D5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B8951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D3B8B6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0610EA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67BAA4E" w14:textId="3F7D596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7D43C2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1414E6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16A682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C0A2A1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A29FD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7FF46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742E2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5CA319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CFCD6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ABF82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00A4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89AAF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8DD86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56EBD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46CD0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38A9F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5713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499C1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9AEE9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DCC8F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165E9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3846F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2071F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64AFE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55FFA1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AD0ED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C4063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D29F05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CF72E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1BAE5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A0CDE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AC1AA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2B5BE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14A8C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3F6B58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A9FDB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1A76D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F2CAE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01E6C0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A2469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0225F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0E2EA0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7762F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C0F97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D4338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6CE3C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345E97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C3831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2CC45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8342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3A746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71382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C1B40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C76B0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06AE3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AA46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84726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C8473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0448A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08EA0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AC0D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93D32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25A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B17B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CD3FD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B50B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D29F1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11770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B3B45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BD629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1F172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2E7A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1849E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9D7E4C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A70998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BEDE2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15E7A8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08E810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5F7CA8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E2225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155FA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51256F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203FEE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20772D3" w14:textId="77777777" w:rsidTr="00503750">
        <w:tc>
          <w:tcPr>
            <w:tcW w:w="2302" w:type="dxa"/>
            <w:vAlign w:val="center"/>
          </w:tcPr>
          <w:p w14:paraId="0E56F7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96B69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A9EB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9BEFD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F096F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80E63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B0027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0016E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611B05C" w14:textId="77777777" w:rsidTr="00503750">
        <w:tc>
          <w:tcPr>
            <w:tcW w:w="15593" w:type="dxa"/>
            <w:gridSpan w:val="8"/>
            <w:vAlign w:val="center"/>
          </w:tcPr>
          <w:p w14:paraId="32CCCE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3824F3D" w14:textId="77777777" w:rsidTr="00503750">
        <w:tc>
          <w:tcPr>
            <w:tcW w:w="2302" w:type="dxa"/>
            <w:vAlign w:val="center"/>
          </w:tcPr>
          <w:p w14:paraId="1FA7B9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7D81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D9A3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6E04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BB38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73E6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EB4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6CC3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59C09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26A8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B196D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875E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3AF9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1E7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006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CBF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C0B1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705F0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3F73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341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1352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42E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4D8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31E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2827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913A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661CB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F98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9CC57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F524E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95F4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DCFE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2A4C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2A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4BB4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724D6B" w14:textId="77777777" w:rsidTr="00503750">
        <w:tc>
          <w:tcPr>
            <w:tcW w:w="2302" w:type="dxa"/>
            <w:vAlign w:val="center"/>
          </w:tcPr>
          <w:p w14:paraId="39693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6492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54FC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EAA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5A3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BE4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3C90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29B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0BC3D0" w14:textId="77777777" w:rsidTr="00503750">
        <w:tc>
          <w:tcPr>
            <w:tcW w:w="15593" w:type="dxa"/>
            <w:gridSpan w:val="8"/>
            <w:vAlign w:val="center"/>
          </w:tcPr>
          <w:p w14:paraId="7B10D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3250F6E" w14:textId="77777777" w:rsidTr="00503750">
        <w:tc>
          <w:tcPr>
            <w:tcW w:w="2302" w:type="dxa"/>
            <w:vAlign w:val="center"/>
          </w:tcPr>
          <w:p w14:paraId="4B63F0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07CA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F7AB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8157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0877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EE29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B9E7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EEB8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2B687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CD91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C50F1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55F8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3042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2FF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FC71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91A8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F161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3453C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52E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7378F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7A08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B456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E96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BE9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56C1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57BE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369DD" w14:textId="77777777" w:rsidTr="00503750">
        <w:tc>
          <w:tcPr>
            <w:tcW w:w="2302" w:type="dxa"/>
            <w:vAlign w:val="center"/>
          </w:tcPr>
          <w:p w14:paraId="757F99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2C7A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70E7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64E3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365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5ED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E55F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844F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DFFE7" w14:textId="77777777" w:rsidTr="00503750">
        <w:tc>
          <w:tcPr>
            <w:tcW w:w="15593" w:type="dxa"/>
            <w:gridSpan w:val="8"/>
            <w:vAlign w:val="center"/>
          </w:tcPr>
          <w:p w14:paraId="7A310E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497FD6" w14:textId="77777777" w:rsidTr="00503750">
        <w:tc>
          <w:tcPr>
            <w:tcW w:w="2302" w:type="dxa"/>
            <w:vAlign w:val="center"/>
          </w:tcPr>
          <w:p w14:paraId="194F24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C3DC5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BE62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DFAC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C41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4B2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CA39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0DB0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ADA09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2BA2B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2F49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1E5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51B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323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738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2F50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4275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566E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1F6D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65880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3675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4F41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074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ABE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E49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0E1D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9461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1C8DA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697D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F3FC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2948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5DC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704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E96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8B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F44DD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AC2D8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67BD5C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A5C19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5704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441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980F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90DB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599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5B28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239E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393C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7C4C7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245B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D228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5A1A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AA0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BDD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B23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4A4C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F801F1" w14:textId="77777777" w:rsidR="00944C3D" w:rsidRDefault="00944C3D" w:rsidP="00944C3D">
      <w:pPr>
        <w:rPr>
          <w:rFonts w:ascii="Arial" w:hAnsi="Arial"/>
          <w:b/>
        </w:rPr>
      </w:pPr>
    </w:p>
    <w:p w14:paraId="6D6F688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A62767D" w14:textId="77777777" w:rsidTr="00503750">
        <w:tc>
          <w:tcPr>
            <w:tcW w:w="1944" w:type="dxa"/>
            <w:vAlign w:val="center"/>
          </w:tcPr>
          <w:p w14:paraId="660A8F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E24E8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8E72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6F528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61F23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3A646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CFBEC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7B96F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E772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D1940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C4B0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0B8BE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A36A313" w14:textId="77777777" w:rsidTr="00503750">
        <w:tc>
          <w:tcPr>
            <w:tcW w:w="15685" w:type="dxa"/>
            <w:gridSpan w:val="12"/>
            <w:vAlign w:val="center"/>
          </w:tcPr>
          <w:p w14:paraId="3E688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73FCD5E" w14:textId="77777777" w:rsidTr="00503750">
        <w:tc>
          <w:tcPr>
            <w:tcW w:w="1944" w:type="dxa"/>
            <w:vAlign w:val="center"/>
          </w:tcPr>
          <w:p w14:paraId="2D1AD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21A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B33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F6B8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456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FF1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16C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886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93B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3A6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B83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ED9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147A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5B66B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2342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BFE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566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949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867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05F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419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8E8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E2C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A86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A2A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53E9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CB5E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8736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C56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E52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8FA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343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656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883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FCB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19F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43A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E7E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46935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12F84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70BF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859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812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16EC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1B5E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B294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8C21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7EFE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92D1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7C5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71BA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5868ACD" w14:textId="77777777" w:rsidTr="00503750">
        <w:tc>
          <w:tcPr>
            <w:tcW w:w="1944" w:type="dxa"/>
            <w:vAlign w:val="center"/>
          </w:tcPr>
          <w:p w14:paraId="308FA6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E34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BE0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0ABE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E8D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B53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A9E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8D9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689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BD3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114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D80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88275" w14:textId="77777777" w:rsidTr="00503750">
        <w:tc>
          <w:tcPr>
            <w:tcW w:w="15685" w:type="dxa"/>
            <w:gridSpan w:val="12"/>
            <w:vAlign w:val="center"/>
          </w:tcPr>
          <w:p w14:paraId="158798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DAA67FB" w14:textId="77777777" w:rsidTr="00503750">
        <w:tc>
          <w:tcPr>
            <w:tcW w:w="1944" w:type="dxa"/>
            <w:vAlign w:val="center"/>
          </w:tcPr>
          <w:p w14:paraId="11B18E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3A2A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D44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623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3BA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214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B8B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A1D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DE0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7D7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4F8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007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93577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D63E6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C80E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BA3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0F7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64E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294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6D1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A5F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B11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21D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C1BB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E329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0ACE5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08F4D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48C6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738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9A4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7EA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9F3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97E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FFD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6D7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AE2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36DA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317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AA623" w14:textId="77777777" w:rsidTr="00503750">
        <w:tc>
          <w:tcPr>
            <w:tcW w:w="1944" w:type="dxa"/>
            <w:vAlign w:val="center"/>
          </w:tcPr>
          <w:p w14:paraId="769BB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DF7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FA2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48C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8A8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AEA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137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F48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0D2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E36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0F8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B8C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B0217" w14:textId="77777777" w:rsidTr="00503750">
        <w:tc>
          <w:tcPr>
            <w:tcW w:w="15685" w:type="dxa"/>
            <w:gridSpan w:val="12"/>
            <w:vAlign w:val="center"/>
          </w:tcPr>
          <w:p w14:paraId="2E347C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143578" w14:textId="77777777" w:rsidTr="00503750">
        <w:tc>
          <w:tcPr>
            <w:tcW w:w="1944" w:type="dxa"/>
            <w:vAlign w:val="center"/>
          </w:tcPr>
          <w:p w14:paraId="25DBE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7CD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5DC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5F4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C8E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517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C8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775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179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2AC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482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251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A3CC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85409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B0D6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4C0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0D1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74C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6A9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650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0B5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1E0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6E1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75A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EFD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E6FD9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5AD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B9AA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566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ACB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143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60A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4A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FE1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EAB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14C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79E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A10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CDFDA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09A67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6FA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C65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E53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44D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118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8D9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0E5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373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163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3FA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4F3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03F06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D8A05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E9803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92A74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CCE3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70A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405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586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9F0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EE5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716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892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4DA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B61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17B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4BF4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0E91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4E1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96B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4A7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18E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576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FA5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28D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436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3F6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003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AEA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4C28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AA03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52FC2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E03D7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59FAE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FF9B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BD71FB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46EFD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1132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BA625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E98F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246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B7741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D5BAC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06BE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EC823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AEC5F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13F6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4CCA4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DF9E71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C17558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722D4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4DF4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AA1C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885E76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639B8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F63E1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BD41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72A35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40AF4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4408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013C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15CCE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EF079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7A8E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B93A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6235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A28E3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C3049B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33732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7889E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F3D21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74886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45AFD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1B4B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DCE375E" w14:textId="77777777" w:rsidTr="00503750">
        <w:trPr>
          <w:trHeight w:val="1073"/>
        </w:trPr>
        <w:tc>
          <w:tcPr>
            <w:tcW w:w="3614" w:type="dxa"/>
            <w:vMerge/>
          </w:tcPr>
          <w:p w14:paraId="0389B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5AA5E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4045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52079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9E61A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B864B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9FCAE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C1F8EAE" w14:textId="77777777" w:rsidTr="00503750">
        <w:trPr>
          <w:trHeight w:val="283"/>
        </w:trPr>
        <w:tc>
          <w:tcPr>
            <w:tcW w:w="3614" w:type="dxa"/>
          </w:tcPr>
          <w:p w14:paraId="1B2F0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8E8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2679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01AB7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F740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7B9A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D7A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A9A6116" w14:textId="77777777" w:rsidTr="00503750">
        <w:trPr>
          <w:trHeight w:val="283"/>
        </w:trPr>
        <w:tc>
          <w:tcPr>
            <w:tcW w:w="3614" w:type="dxa"/>
          </w:tcPr>
          <w:p w14:paraId="21B175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0092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F8D4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FA7E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E59F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1191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0B8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4E8D1A" w14:textId="77777777" w:rsidTr="00503750">
        <w:trPr>
          <w:trHeight w:val="283"/>
        </w:trPr>
        <w:tc>
          <w:tcPr>
            <w:tcW w:w="3614" w:type="dxa"/>
          </w:tcPr>
          <w:p w14:paraId="2F8B45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F1A9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E0ED8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A8472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1911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C429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8AC2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087DDD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75627D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156DCD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F435F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6BE85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6126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B310A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36C0A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2E4F0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3F47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52237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CB470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C7E395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C6291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79F74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6A4FC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682D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60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FC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CCE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22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8B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696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67C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BDE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52FE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9E73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29D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964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94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C04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B4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69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594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DC4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A63B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D576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19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7E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DAD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832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38B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F6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FA8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18C3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1C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BB81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2E4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A96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1265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B22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C971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0CF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B9C1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0683F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07886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007B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ED0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5D6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B93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68D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9AC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1C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CBB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902E4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A5AD4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577C4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4CF1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1DF5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EA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15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E90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BE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3D8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094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8A5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FD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B28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D60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705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7E2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35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EFA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8CD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F52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3A6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6BFA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19C0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9012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88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4E9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3BC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62F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E82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9B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72E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353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673D9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0B3C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5E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7AA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43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612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DE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AF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B02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5C96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8A85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A6C42B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7D6D8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9DFD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09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0D7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63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50A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2BD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BC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0EF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FD87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6492E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095D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DF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D29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03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F62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20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13A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0FC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3F86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09450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CA906D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B791B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1D5D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A3F5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160D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016A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70B1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4B42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48D9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BA01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D7D1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7ECC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82D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A47D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64FB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1EC3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51D3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27A7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57831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51256F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E4DDA6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BBFBC3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5A36E6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B9F2DE9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9D048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7A4E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D2F36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5015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5CA7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7EE350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4B0F8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38EF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4CE9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C9CEA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EAAC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16368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874DD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512C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277F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4AC7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CF55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52FF3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0375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668F2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48EEF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94AE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EBCE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75487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C1545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0627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21D09A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0772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D1D2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42F2F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D6AF3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1D73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E558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79A1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43B3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11269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06F744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CB8D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03F1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6639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C6C8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601BCA7" w14:textId="77777777" w:rsidR="00944C3D" w:rsidRDefault="00944C3D" w:rsidP="00944C3D">
      <w:pPr>
        <w:rPr>
          <w:rFonts w:ascii="Arial" w:hAnsi="Arial"/>
          <w:b/>
        </w:rPr>
      </w:pPr>
    </w:p>
    <w:p w14:paraId="6BAF380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61D98BB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C05F4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B942C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E6CE9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34181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317E0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F65F09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8790F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749F9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BEF4D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67772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CDA42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4CAA7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D94D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41E0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14A3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A3BF0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A1EBA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7D3FD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AC352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247EE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39B9B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0E507A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D6274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52C35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C0DA9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96205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264277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1B6A44E" w14:textId="77777777" w:rsidTr="00503750">
        <w:tc>
          <w:tcPr>
            <w:tcW w:w="2835" w:type="dxa"/>
            <w:vAlign w:val="center"/>
          </w:tcPr>
          <w:p w14:paraId="674AC2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A275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34FA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2070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3EA77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50090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CFBC52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6C9FC7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DE6F037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9A546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A4FF3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E0786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7754C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1EC82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1C69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9F9A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51C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F03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7D1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DFC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5BA09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F18F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1185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629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66E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CD6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121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79905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52BC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C341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AF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440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E89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F00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7352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E361E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D38F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97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776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FF6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49C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CD5C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87E5B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2978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9F8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3A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BDA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021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2D3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92298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F5271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E3AE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A711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57DC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A79C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1FF1D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68E7D7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370BB7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6D58228" w14:textId="77777777" w:rsidR="00944C3D" w:rsidRDefault="00944C3D" w:rsidP="00944C3D">
      <w:pPr>
        <w:rPr>
          <w:rFonts w:ascii="Arial" w:hAnsi="Arial"/>
          <w:b/>
        </w:rPr>
      </w:pPr>
    </w:p>
    <w:p w14:paraId="47EEE08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54C1E89" w14:textId="77777777" w:rsidTr="00503750">
        <w:tc>
          <w:tcPr>
            <w:tcW w:w="2835" w:type="dxa"/>
            <w:vAlign w:val="center"/>
          </w:tcPr>
          <w:p w14:paraId="32290E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C120B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B4378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67712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11EC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5D346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8DF3FC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43C6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B87C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3F6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53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4EF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05A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D375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9DB6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8671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5BF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6BE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5B2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5CD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9CDE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8132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56D5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876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6A9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157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B38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A082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8D1D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1BF8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FD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601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BD5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FAA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5B7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A86F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2B840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97E9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995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A16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15046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74822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1B0DF6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CFF40B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976CA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D3172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1D88E40" w14:textId="77777777" w:rsidTr="00503750">
        <w:trPr>
          <w:trHeight w:val="699"/>
        </w:trPr>
        <w:tc>
          <w:tcPr>
            <w:tcW w:w="3502" w:type="dxa"/>
            <w:vMerge/>
          </w:tcPr>
          <w:p w14:paraId="2762C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3B1F7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D67CA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1FC6B8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D5D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4AB4D5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AC1A5A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C2DAAA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B60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1A710C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13A7F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20845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EF7AE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EF58BBA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FE26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381BE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6D2D8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20C50FA" w14:textId="77777777" w:rsidTr="00503750">
        <w:trPr>
          <w:trHeight w:val="593"/>
        </w:trPr>
        <w:tc>
          <w:tcPr>
            <w:tcW w:w="3497" w:type="dxa"/>
          </w:tcPr>
          <w:p w14:paraId="4E78E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ED43C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F2964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A38E1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8B7E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B85D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BF8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633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3F0B7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A7E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984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A2E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38E2C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604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FD3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BF3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CE07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50F2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4F8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71D23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FC2E9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951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9B8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EDFC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9A9FB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EDD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230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DF41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F08F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2CE9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6F3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DB4C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6AEE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4C8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2CE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B84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1CD80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98D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F67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F113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29750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1F5B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B1C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AFDD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44F04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CC1D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40E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F7C0B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4D2289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6CB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5E0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A924BF" w14:textId="77777777" w:rsidR="00944C3D" w:rsidRDefault="00944C3D" w:rsidP="00944C3D">
      <w:pPr>
        <w:rPr>
          <w:rFonts w:ascii="Arial" w:hAnsi="Arial"/>
          <w:b/>
        </w:rPr>
      </w:pPr>
    </w:p>
    <w:p w14:paraId="21F354F5" w14:textId="77777777" w:rsidR="00944C3D" w:rsidRDefault="00944C3D" w:rsidP="00944C3D">
      <w:pPr>
        <w:rPr>
          <w:rFonts w:ascii="Arial" w:hAnsi="Arial"/>
          <w:b/>
        </w:rPr>
      </w:pPr>
    </w:p>
    <w:p w14:paraId="0F0EFCDF" w14:textId="77777777" w:rsidR="00944C3D" w:rsidRDefault="00944C3D" w:rsidP="00944C3D">
      <w:pPr>
        <w:rPr>
          <w:rFonts w:ascii="Arial" w:hAnsi="Arial"/>
          <w:b/>
        </w:rPr>
      </w:pPr>
    </w:p>
    <w:p w14:paraId="4D079D86" w14:textId="77777777" w:rsidR="00944C3D" w:rsidRDefault="00944C3D" w:rsidP="00944C3D">
      <w:pPr>
        <w:rPr>
          <w:rFonts w:ascii="Arial" w:hAnsi="Arial"/>
          <w:b/>
        </w:rPr>
      </w:pPr>
    </w:p>
    <w:p w14:paraId="3833057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44C2A3AC" w14:textId="77777777" w:rsidTr="00503750">
        <w:tc>
          <w:tcPr>
            <w:tcW w:w="2622" w:type="dxa"/>
            <w:vAlign w:val="center"/>
          </w:tcPr>
          <w:p w14:paraId="186522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AFA04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49D3E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F8360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E0923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FA2B4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0028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C7DFF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8D029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D445CC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A0DC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92182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A7B9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775C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3CF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9F6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274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ECB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5746BA" w14:textId="77777777" w:rsidTr="00503750">
        <w:tc>
          <w:tcPr>
            <w:tcW w:w="2622" w:type="dxa"/>
            <w:vAlign w:val="center"/>
          </w:tcPr>
          <w:p w14:paraId="659CE4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EE3D6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5B53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CD0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B3F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32E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70B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B3AB36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4145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D268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A7A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AE4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A44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980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B4BD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022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BE40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42B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CEC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B0B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CF0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4666E12" w14:textId="77777777" w:rsidTr="00503750">
        <w:tc>
          <w:tcPr>
            <w:tcW w:w="2622" w:type="dxa"/>
            <w:vAlign w:val="center"/>
          </w:tcPr>
          <w:p w14:paraId="61C644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E4221A9" w14:textId="2E334B9B" w:rsidR="00944C3D" w:rsidRPr="008C56AB" w:rsidRDefault="00F96D0F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4726</w:t>
            </w:r>
          </w:p>
        </w:tc>
        <w:tc>
          <w:tcPr>
            <w:tcW w:w="1275" w:type="dxa"/>
            <w:vAlign w:val="center"/>
          </w:tcPr>
          <w:p w14:paraId="1A120AD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136A7A8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8CAB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3A9D0" w14:textId="1C67E938" w:rsidR="00944C3D" w:rsidRPr="008C56AB" w:rsidRDefault="00FE2B91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3478</w:t>
            </w:r>
          </w:p>
        </w:tc>
      </w:tr>
      <w:tr w:rsidR="0099716A" w:rsidRPr="00050529" w14:paraId="41ACCA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999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81F6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CE2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E9D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E4E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C2E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B63F25" w14:textId="77777777" w:rsidTr="00503750">
        <w:tc>
          <w:tcPr>
            <w:tcW w:w="2622" w:type="dxa"/>
            <w:vAlign w:val="center"/>
          </w:tcPr>
          <w:p w14:paraId="1CD19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F0C9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A0B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8E3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4B9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FB1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1489B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5A1325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42AF6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F44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FCC1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FEC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A62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F5A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886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6B05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505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8616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1BC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662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289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2F6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F0C5A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BCB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4314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541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77F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743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8FF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DFECE47" w14:textId="77777777" w:rsidTr="00503750">
        <w:tc>
          <w:tcPr>
            <w:tcW w:w="2622" w:type="dxa"/>
            <w:vAlign w:val="center"/>
          </w:tcPr>
          <w:p w14:paraId="77FB44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D7F6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3D3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EF2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AA8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46D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B40B669" w14:textId="77777777" w:rsidTr="00503750">
        <w:tc>
          <w:tcPr>
            <w:tcW w:w="2622" w:type="dxa"/>
            <w:vAlign w:val="center"/>
          </w:tcPr>
          <w:p w14:paraId="633C6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EBCE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948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17A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B7B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401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959E4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A2A1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6223BC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5BFC8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F4EDCB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053312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92808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8AF69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750F8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CDBE24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1E24C9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1A0474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923A6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85D74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BA08B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67844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7B7AC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2E7F5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4B14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D53CC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AF02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CDDB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F74D8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C48A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0764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794E9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1339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0D92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CB7ED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E121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8865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6A145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C06E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D90C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7D3DC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B5D8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5932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2FAD4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8270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40CA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2A741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F172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1C62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40AA1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BAD2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B829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F1A65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E802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1DAA4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11ABD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07AE9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4A66F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3C90C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C2A3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3000B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DD84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F52F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33142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D5A9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3E5D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79FCF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11E6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DD97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AF863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E4FF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BC42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C40D9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8492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2DC9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18B99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E233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01E5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3C482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4E631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F921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99484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876276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D9E7222" w14:textId="77777777" w:rsidTr="00503750">
        <w:tc>
          <w:tcPr>
            <w:tcW w:w="2835" w:type="dxa"/>
            <w:vAlign w:val="center"/>
          </w:tcPr>
          <w:p w14:paraId="57D183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AC39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91F22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A6C25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1DBE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B9210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F96576" w14:textId="77777777" w:rsidTr="00503750">
        <w:tc>
          <w:tcPr>
            <w:tcW w:w="2835" w:type="dxa"/>
            <w:vAlign w:val="center"/>
          </w:tcPr>
          <w:p w14:paraId="428D7F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96ED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60E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4D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D10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018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90E22" w14:textId="77777777" w:rsidTr="00503750">
        <w:tc>
          <w:tcPr>
            <w:tcW w:w="2835" w:type="dxa"/>
            <w:vAlign w:val="center"/>
          </w:tcPr>
          <w:p w14:paraId="6CB62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28F0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C98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8DE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3D4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E8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0A3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06FE0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F0955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2BC2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141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FD62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C1F1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2E9A679" w14:textId="77777777" w:rsidTr="00503750">
        <w:tc>
          <w:tcPr>
            <w:tcW w:w="2835" w:type="dxa"/>
            <w:vAlign w:val="center"/>
          </w:tcPr>
          <w:p w14:paraId="2D7428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C3E9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497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9D4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37C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5C0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3533A" w14:textId="77777777" w:rsidTr="00503750">
        <w:tc>
          <w:tcPr>
            <w:tcW w:w="2835" w:type="dxa"/>
            <w:vAlign w:val="center"/>
          </w:tcPr>
          <w:p w14:paraId="08A453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3145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A04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6B4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A4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775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D87E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ADCB1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F9C499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BF6E0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D1CD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77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2BA9C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A9B65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EF32A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1A0B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A3B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96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1A0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B90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C4007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151BFA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B849383" w14:textId="77777777" w:rsidTr="00503750">
        <w:tc>
          <w:tcPr>
            <w:tcW w:w="2552" w:type="dxa"/>
            <w:shd w:val="clear" w:color="auto" w:fill="auto"/>
            <w:vAlign w:val="center"/>
          </w:tcPr>
          <w:p w14:paraId="283314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AA2BB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FF9BF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B2592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B703A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EEFB3A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81BEE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29C12A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8858D8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693589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DBAB64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0977C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CCD1E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405200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3AB46B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CC5037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D21F6E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545A75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C30E94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56194E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B731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9BDE7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5014850" w14:textId="77777777" w:rsidTr="00503750">
        <w:tc>
          <w:tcPr>
            <w:tcW w:w="4395" w:type="dxa"/>
            <w:vMerge/>
          </w:tcPr>
          <w:p w14:paraId="5B9B46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EEC8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2FA3C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0167C6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D3FFF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B3CA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1896C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D9CB4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AE1A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7493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8EA8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3A5C78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B588B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EDF5CFE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9FF56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0B14863" w14:textId="77777777" w:rsidTr="00503750">
        <w:tc>
          <w:tcPr>
            <w:tcW w:w="4395" w:type="dxa"/>
            <w:vAlign w:val="center"/>
          </w:tcPr>
          <w:p w14:paraId="69E5A4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9D52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B37C3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F82E76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C32C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2467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744B8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1D335C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BF4B8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648B6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7C4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6552E1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C230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AB8C971" w14:textId="5F626B09" w:rsidR="00944C3D" w:rsidRDefault="00CF66B5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3208</w:t>
            </w:r>
          </w:p>
          <w:p w14:paraId="5E14D289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FDDAD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D6CDA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79B4A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D9C4848" w14:textId="77777777" w:rsidTr="00503750">
        <w:tc>
          <w:tcPr>
            <w:tcW w:w="4395" w:type="dxa"/>
            <w:vAlign w:val="center"/>
          </w:tcPr>
          <w:p w14:paraId="1B8E354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99EED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0FA4E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FA2A5F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F8DC2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C6AB7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1772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60D539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DC65A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D94B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D393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EA380D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84D5D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B101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349B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1C127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191B7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E461B0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88B62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9C0811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A04D82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6E3FD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7CE7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25B0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E32B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18C43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EE8D268" w14:textId="77777777" w:rsidTr="00503750">
        <w:tc>
          <w:tcPr>
            <w:tcW w:w="1843" w:type="dxa"/>
            <w:vAlign w:val="center"/>
          </w:tcPr>
          <w:p w14:paraId="4C2C56C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C0936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86C82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5E284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DFA87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F1A86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7B0A6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CF9DE5E" w14:textId="77777777" w:rsidTr="00503750">
        <w:tc>
          <w:tcPr>
            <w:tcW w:w="1843" w:type="dxa"/>
            <w:vAlign w:val="center"/>
          </w:tcPr>
          <w:p w14:paraId="64DCB1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1A4A7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BF7C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261F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810E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1124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C2B7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F51E8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8D465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73E70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743C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452D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F8B7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A67A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C12D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0C5B57" w14:textId="77777777" w:rsidTr="00503750">
        <w:tc>
          <w:tcPr>
            <w:tcW w:w="1843" w:type="dxa"/>
            <w:vAlign w:val="center"/>
          </w:tcPr>
          <w:p w14:paraId="33A1C6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05022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358F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DF51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45357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4C1F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6F7C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EFDF5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C18FD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5BA9E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590C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4275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9DD8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74D9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D2CC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DAB21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B581C9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E4EB7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E5B5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6A4E6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4F8F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45D9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C0431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EF8D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04E95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EE0F6DE" w14:textId="77777777" w:rsidTr="00503750">
        <w:trPr>
          <w:trHeight w:val="664"/>
        </w:trPr>
        <w:tc>
          <w:tcPr>
            <w:tcW w:w="3372" w:type="dxa"/>
          </w:tcPr>
          <w:p w14:paraId="4379D3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3C412F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417C4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6D2E0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6B6A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ED63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47A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BB257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2FDF5B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C83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A19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D59E6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9A603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C6AD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777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0AB17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2298B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ECAA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8B1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95BB2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746859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7807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418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E9D9A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339E56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F230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901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4F111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55069A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FBDCE42" w14:textId="77777777" w:rsidTr="00503750">
        <w:tc>
          <w:tcPr>
            <w:tcW w:w="2835" w:type="dxa"/>
            <w:vAlign w:val="center"/>
          </w:tcPr>
          <w:p w14:paraId="78F185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4A7FA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B3904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56ACD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D5562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0E7399F" w14:textId="77777777" w:rsidTr="00503750">
        <w:tc>
          <w:tcPr>
            <w:tcW w:w="2835" w:type="dxa"/>
          </w:tcPr>
          <w:p w14:paraId="5F9EB9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739A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342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5D5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A98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774A7E" w14:textId="77777777" w:rsidTr="00503750">
        <w:tc>
          <w:tcPr>
            <w:tcW w:w="2835" w:type="dxa"/>
          </w:tcPr>
          <w:p w14:paraId="119A55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8C01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3B3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7F1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335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5174A7" w14:textId="77777777" w:rsidTr="00503750">
        <w:tc>
          <w:tcPr>
            <w:tcW w:w="2835" w:type="dxa"/>
          </w:tcPr>
          <w:p w14:paraId="3B718D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E489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D97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3EF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499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6CAEAD" w14:textId="77777777" w:rsidTr="00503750">
        <w:tc>
          <w:tcPr>
            <w:tcW w:w="2835" w:type="dxa"/>
            <w:vAlign w:val="center"/>
          </w:tcPr>
          <w:p w14:paraId="73F51B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D1ED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9AD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F1C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BE1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C69382" w14:textId="77777777" w:rsidTr="00503750">
        <w:tc>
          <w:tcPr>
            <w:tcW w:w="2835" w:type="dxa"/>
            <w:vAlign w:val="center"/>
          </w:tcPr>
          <w:p w14:paraId="0375E1D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C66A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DC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3C8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653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19F15C" w14:textId="77777777" w:rsidTr="00503750">
        <w:tc>
          <w:tcPr>
            <w:tcW w:w="2835" w:type="dxa"/>
          </w:tcPr>
          <w:p w14:paraId="4815DE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9F2C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062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941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FAC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03A9BD" w14:textId="77777777" w:rsidTr="00503750">
        <w:tc>
          <w:tcPr>
            <w:tcW w:w="2835" w:type="dxa"/>
          </w:tcPr>
          <w:p w14:paraId="6B4D3B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CFED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B00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D3F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4C7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CC5EB1" w14:textId="77777777" w:rsidTr="00503750">
        <w:tc>
          <w:tcPr>
            <w:tcW w:w="2835" w:type="dxa"/>
          </w:tcPr>
          <w:p w14:paraId="60935E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08DC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ED8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BC2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577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5953CA" w14:textId="77777777" w:rsidR="00944C3D" w:rsidRDefault="00944C3D" w:rsidP="00944C3D">
      <w:pPr>
        <w:rPr>
          <w:rFonts w:ascii="Arial" w:hAnsi="Arial"/>
          <w:b/>
        </w:rPr>
      </w:pPr>
    </w:p>
    <w:p w14:paraId="6BF03BA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67485A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A2D7C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E1272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4B0D6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F113C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35CB4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B8855B7" w14:textId="77777777" w:rsidTr="00503750">
        <w:trPr>
          <w:trHeight w:val="443"/>
        </w:trPr>
        <w:tc>
          <w:tcPr>
            <w:tcW w:w="2560" w:type="dxa"/>
          </w:tcPr>
          <w:p w14:paraId="0F3943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2CEE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B69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759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3F9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74EA1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84D3B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5F54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D2DC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52C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045C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559EB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3450F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B69F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A82D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B9F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832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E9C17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AB6E9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62FC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2ED2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193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9CF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AEFA7E" w14:textId="77777777" w:rsidR="00944C3D" w:rsidRDefault="00944C3D" w:rsidP="00944C3D">
      <w:pPr>
        <w:rPr>
          <w:rFonts w:ascii="Arial" w:hAnsi="Arial"/>
          <w:b/>
        </w:rPr>
      </w:pPr>
    </w:p>
    <w:p w14:paraId="34CCA9F0" w14:textId="77777777" w:rsidR="00944C3D" w:rsidRDefault="00944C3D" w:rsidP="00944C3D">
      <w:pPr>
        <w:rPr>
          <w:rFonts w:ascii="Arial" w:hAnsi="Arial"/>
          <w:b/>
        </w:rPr>
      </w:pPr>
    </w:p>
    <w:p w14:paraId="2AA020D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C1800D0" w14:textId="77777777" w:rsidR="00944C3D" w:rsidRDefault="00944C3D" w:rsidP="00944C3D">
      <w:pPr>
        <w:rPr>
          <w:rFonts w:ascii="Arial" w:hAnsi="Arial"/>
          <w:b/>
        </w:rPr>
      </w:pPr>
    </w:p>
    <w:p w14:paraId="1FE4145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710934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BEC18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B6F25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1126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F99B4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1EF7B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B68E7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2918D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55378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6C700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B701A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BFE2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8494B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24146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D4A29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137DF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44960E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1781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C0ACF74" w14:textId="77777777" w:rsidTr="00503750">
        <w:trPr>
          <w:trHeight w:val="677"/>
        </w:trPr>
        <w:tc>
          <w:tcPr>
            <w:tcW w:w="3358" w:type="dxa"/>
          </w:tcPr>
          <w:p w14:paraId="16DDF6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C4524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39F94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271FD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C58D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6C01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58D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6F9B2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CFC41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46CD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2EC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E76ED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A04D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8BED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6C7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A5D75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9485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9D62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BE1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384A4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43FF1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9D5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653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ACC06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C874E9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DE5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F35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5D6BB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7F8EA9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9CA329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34DAB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5BE1F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0BCC48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D035E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5B0A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5E90F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4CC86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414E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85C0B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7ED2D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03D1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83F64A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0546A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C73D19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23CDA7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B266E5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396A3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50012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EC448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575DA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C6311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FA1B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B37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CD55F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6B04E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4D06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228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01DB3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E68E2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8D14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9E2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56A76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44A4F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279E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C77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BFA5F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F5FF1F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D2F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6B4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4E5DA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6BAB9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290DE7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CA32E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B3612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47A4A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D1B5D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AB262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88BE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2C2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121B3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38CF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9707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E9C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E287C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AA91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9AA2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31C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0655B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07F39B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BD57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3FE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81B01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C137FF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320C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774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4CA42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42C23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78D1E20" w14:textId="77777777" w:rsidTr="00503750">
        <w:tc>
          <w:tcPr>
            <w:tcW w:w="3686" w:type="dxa"/>
            <w:vAlign w:val="center"/>
          </w:tcPr>
          <w:p w14:paraId="042275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914CD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E0F99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C7118C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C98F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9EDE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C6E5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BD2FD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9CFB7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B108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2AAEF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B5B33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EE1D5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D5D8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ED5D0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87110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4A8DC3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D14C2E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8A541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C778F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3E7F45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D79AD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00D38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4944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4B951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494F5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191C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A80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EFDDB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9A3D1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CB27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304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370F5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E1893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E78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42A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A4F95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D53458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A03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2E2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8658D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BFEC9E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893D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506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0A16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10FEA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005892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B85A25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6BAA7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07820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08269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B159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ED43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08FBC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BCF1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98B9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65059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B05B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BA9D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8C1F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94CE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BB25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4781F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9CE6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4528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7B577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53196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701A7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D72FB3" w14:textId="77777777" w:rsidR="00944C3D" w:rsidRDefault="00944C3D" w:rsidP="00944C3D">
      <w:pPr>
        <w:rPr>
          <w:sz w:val="22"/>
          <w:szCs w:val="22"/>
        </w:rPr>
      </w:pPr>
    </w:p>
    <w:p w14:paraId="654D93BB" w14:textId="77777777" w:rsidR="00944C3D" w:rsidRDefault="00944C3D" w:rsidP="00944C3D">
      <w:pPr>
        <w:rPr>
          <w:sz w:val="22"/>
          <w:szCs w:val="22"/>
        </w:rPr>
      </w:pPr>
    </w:p>
    <w:p w14:paraId="6C29657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B27769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3FCE383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7B0C0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D9ADA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3E709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7590E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C18A45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64508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155603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358AE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DFF0B8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865BC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1FB8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0F7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8B603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69CD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1F8B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96C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27F7C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F6D1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7E26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7A4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D77CB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5A81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0398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DC1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4011E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DD809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3EE0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014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81FDF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FBEF9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4241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915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9B3D6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BF850B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03D0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079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8E3C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AE368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9C43F1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A6F30E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6B440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C11966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E36C09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B451D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8B52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BAA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C2858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87CC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5BD5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68D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62288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8A4C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19D7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555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F061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4B95D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652E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AFB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CDF1B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D8CBE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125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A9C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678BA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BF40D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284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FAB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3884D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565406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864E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C7D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4DDD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3AB26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6DA533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0B710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0FBF3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9285AD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C3259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97CAD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44D700C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9D063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7EBD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41048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85769DC" w14:textId="77777777" w:rsidR="00944C3D" w:rsidRPr="003607F0" w:rsidRDefault="00944C3D" w:rsidP="00944C3D"/>
    <w:p w14:paraId="7C850D50" w14:textId="77777777" w:rsidR="00F47675" w:rsidRPr="00944C3D" w:rsidRDefault="00F47675" w:rsidP="00944C3D"/>
    <w:sectPr w:rsidR="00F47675" w:rsidRPr="00944C3D" w:rsidSect="0051256F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CFCC" w14:textId="77777777" w:rsidR="0051256F" w:rsidRDefault="0051256F">
      <w:r>
        <w:separator/>
      </w:r>
    </w:p>
  </w:endnote>
  <w:endnote w:type="continuationSeparator" w:id="0">
    <w:p w14:paraId="2A199CAA" w14:textId="77777777" w:rsidR="0051256F" w:rsidRDefault="0051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E79B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6AC1620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7E3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248A1B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0FEF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031A9B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460A0" w14:textId="77777777" w:rsidR="0051256F" w:rsidRDefault="0051256F">
      <w:r>
        <w:separator/>
      </w:r>
    </w:p>
  </w:footnote>
  <w:footnote w:type="continuationSeparator" w:id="0">
    <w:p w14:paraId="07F2F874" w14:textId="77777777" w:rsidR="0051256F" w:rsidRDefault="00512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888698">
    <w:abstractNumId w:val="13"/>
  </w:num>
  <w:num w:numId="2" w16cid:durableId="587924607">
    <w:abstractNumId w:val="17"/>
  </w:num>
  <w:num w:numId="3" w16cid:durableId="1784691678">
    <w:abstractNumId w:val="8"/>
  </w:num>
  <w:num w:numId="4" w16cid:durableId="1941909261">
    <w:abstractNumId w:val="7"/>
  </w:num>
  <w:num w:numId="5" w16cid:durableId="38144674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051926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8406987">
    <w:abstractNumId w:val="20"/>
  </w:num>
  <w:num w:numId="8" w16cid:durableId="746151379">
    <w:abstractNumId w:val="10"/>
  </w:num>
  <w:num w:numId="9" w16cid:durableId="563373300">
    <w:abstractNumId w:val="0"/>
  </w:num>
  <w:num w:numId="10" w16cid:durableId="1829902891">
    <w:abstractNumId w:val="19"/>
  </w:num>
  <w:num w:numId="11" w16cid:durableId="1034381703">
    <w:abstractNumId w:val="6"/>
  </w:num>
  <w:num w:numId="12" w16cid:durableId="240406667">
    <w:abstractNumId w:val="9"/>
  </w:num>
  <w:num w:numId="13" w16cid:durableId="1992825082">
    <w:abstractNumId w:val="12"/>
  </w:num>
  <w:num w:numId="14" w16cid:durableId="303659457">
    <w:abstractNumId w:val="15"/>
  </w:num>
  <w:num w:numId="15" w16cid:durableId="1441031174">
    <w:abstractNumId w:val="14"/>
  </w:num>
  <w:num w:numId="16" w16cid:durableId="681736311">
    <w:abstractNumId w:val="2"/>
  </w:num>
  <w:num w:numId="17" w16cid:durableId="195435793">
    <w:abstractNumId w:val="4"/>
  </w:num>
  <w:num w:numId="18" w16cid:durableId="927690832">
    <w:abstractNumId w:val="11"/>
  </w:num>
  <w:num w:numId="19" w16cid:durableId="640767710">
    <w:abstractNumId w:val="5"/>
  </w:num>
  <w:num w:numId="20" w16cid:durableId="323515757">
    <w:abstractNumId w:val="18"/>
  </w:num>
  <w:num w:numId="21" w16cid:durableId="1700006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5F71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1256F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43C2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2C43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66B5"/>
    <w:rsid w:val="00D009DF"/>
    <w:rsid w:val="00D01172"/>
    <w:rsid w:val="00D01B9C"/>
    <w:rsid w:val="00D250F3"/>
    <w:rsid w:val="00D40CBA"/>
    <w:rsid w:val="00D42477"/>
    <w:rsid w:val="00D42629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96D0F"/>
    <w:rsid w:val="00FC4108"/>
    <w:rsid w:val="00FC4134"/>
    <w:rsid w:val="00FD5DA8"/>
    <w:rsid w:val="00FE1AC9"/>
    <w:rsid w:val="00FE2B91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FE0C6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FEDF-26C0-4D4F-82ED-CB3062E3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2731</Words>
  <Characters>32622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2025-03-17T08:05:00Z</dcterms:created>
  <dcterms:modified xsi:type="dcterms:W3CDTF">2025-03-17T08:05:00Z</dcterms:modified>
</cp:coreProperties>
</file>