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F1EA8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E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43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6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1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0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4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6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3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6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5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6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1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4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2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A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F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2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E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9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1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67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B373A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8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3A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F9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F2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0A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116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84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90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385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A41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2F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0F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59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D3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F7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58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27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E80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F6D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BF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05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998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34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7A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F7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95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C3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AF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C2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1D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3F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80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5F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71D37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9E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88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E7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E62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328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51C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0E8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CD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13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D60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24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058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2E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E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A6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BB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45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E2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25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19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8CB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239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272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818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B2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CE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EA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35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7C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D0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3AB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64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A8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74AD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1E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6C1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89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E1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7A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C9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47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5B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17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B8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51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4F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6A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898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33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D6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B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83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CE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58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C3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B5E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6C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C3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26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18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66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3A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7A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98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6B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BD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5D01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9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D3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F0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55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8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8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4D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2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6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1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4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8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6E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C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B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B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E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5B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31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B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7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6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C0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9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0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B4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03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2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8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D7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21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A5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C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9E78C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6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E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B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C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D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7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D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5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2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7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3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E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C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9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9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E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A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1B5A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0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F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B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B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E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E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66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D4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E5F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F4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C1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72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9E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0C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AF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1D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09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60B59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7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3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C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7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09BF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6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F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3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9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C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3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0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0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E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F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6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E4AA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3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8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A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0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8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C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9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A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C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C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5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8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4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1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C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3F3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0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9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7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7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8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0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6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F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7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E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0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9B1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3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8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1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B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A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D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F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0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4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D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4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D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5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B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B49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3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4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D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4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F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D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C3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46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E8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EC871D" w14:textId="3ED908A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F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F5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D9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885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E0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24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E9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D8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9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2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1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D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C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48A5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7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2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3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A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C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0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26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88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6C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3D0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A63CDCE" wp14:editId="31DB0AC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9022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3CD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339022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F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CD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3A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A9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3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6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C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C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2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6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6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4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F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CBE86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7104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B395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70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B39AEA4" wp14:editId="2EED997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AFBA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9AEA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D2AFBA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24C2BE" wp14:editId="594FD76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AFC45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4C2BE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9AFC45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0859B8" wp14:editId="4666E1F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B95F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859B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16B95F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3F81081" wp14:editId="0E9E192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271F84" w14:textId="3E06DCB9" w:rsidR="000B647F" w:rsidRDefault="000B647F" w:rsidP="00944C3D">
                                  <w:fldSimple w:instr=" MERGEFIELD  aDMOD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81081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C271F84" w14:textId="3E06DCB9" w:rsidR="000B647F" w:rsidRDefault="000B647F" w:rsidP="00944C3D">
                            <w:fldSimple w:instr=" MERGEFIELD  aDMOD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237C369" wp14:editId="10506F9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29436" w14:textId="56E6A05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7C369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E129436" w14:textId="56E6A05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8D66CB0" wp14:editId="5514A4E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93D5F" w14:textId="657A6F49" w:rsidR="000B647F" w:rsidRDefault="000B647F" w:rsidP="00944C3D">
                                  <w:fldSimple w:instr=" MERGEFIELD  aDRDO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66CB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D293D5F" w14:textId="657A6F49" w:rsidR="000B647F" w:rsidRDefault="000B647F" w:rsidP="00944C3D">
                            <w:fldSimple w:instr=" MERGEFIELD  aDRDO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407339F" wp14:editId="73541E5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DDB71" w14:textId="52A69159" w:rsidR="000B647F" w:rsidRDefault="000B647F" w:rsidP="00944C3D">
                                  <w:fldSimple w:instr=" MERGEFIELD  aDMDO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7339F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84DDB71" w14:textId="52A69159" w:rsidR="000B647F" w:rsidRDefault="000B647F" w:rsidP="00944C3D">
                            <w:fldSimple w:instr=" MERGEFIELD  aDMDO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BA9A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C6A2E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654A4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D1D1006" wp14:editId="5EFCB25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D6CE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D1006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0DD6CE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F526656" wp14:editId="372CA39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FAF5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26656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F2FAF5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8CDA75" wp14:editId="24A584F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FED2B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CDA7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1FED2B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CEB8026" wp14:editId="71A0326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4C5DE" w14:textId="20DF9C6E" w:rsidR="000B647F" w:rsidRDefault="000B647F" w:rsidP="00944C3D">
                                  <w:fldSimple w:instr=" MERGEFIELD  aDRDOo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B8026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ED4C5DE" w14:textId="20DF9C6E" w:rsidR="000B647F" w:rsidRDefault="000B647F" w:rsidP="00944C3D">
                            <w:fldSimple w:instr=" MERGEFIELD  aDRDOo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9B9A7C1" wp14:editId="52655BF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3BEA9" w14:textId="16E8287A" w:rsidR="000B647F" w:rsidRDefault="000B647F" w:rsidP="00944C3D">
                                  <w:fldSimple w:instr=" MERGEFIELD  aDMDO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9A7C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8F3BEA9" w14:textId="16E8287A" w:rsidR="000B647F" w:rsidRDefault="000B647F" w:rsidP="00944C3D">
                            <w:fldSimple w:instr=" MERGEFIELD  aDMDO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863687" wp14:editId="58E68F1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2BC346" w14:textId="6C00A00F" w:rsidR="000B647F" w:rsidRDefault="000B647F" w:rsidP="00944C3D">
                                  <w:fldSimple w:instr=" MERGEFIELD  aDRODo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6368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E2BC346" w14:textId="6C00A00F" w:rsidR="000B647F" w:rsidRDefault="000B647F" w:rsidP="00944C3D">
                            <w:fldSimple w:instr=" MERGEFIELD  aDRODo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00B5798" wp14:editId="6E2C229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417B2" w14:textId="602A0C23" w:rsidR="000B647F" w:rsidRDefault="000B647F" w:rsidP="00944C3D">
                                  <w:fldSimple w:instr=" MERGEFIELD  aDMOD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B579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3A417B2" w14:textId="602A0C23" w:rsidR="000B647F" w:rsidRDefault="000B647F" w:rsidP="00944C3D">
                            <w:fldSimple w:instr=" MERGEFIELD  aDMOD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E004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20CFF8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EF65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6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AFD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0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E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4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A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6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9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4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F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1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0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0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1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2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A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A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0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5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C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B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A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5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4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9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0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35A6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A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D6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C1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1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0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D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5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1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6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4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B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6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9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3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C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1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7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38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9C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FBF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1C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8D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AE2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D05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0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5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C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3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6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A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C6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E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6E4A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E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C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2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4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9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0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3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6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5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A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3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B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7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B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F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B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1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AE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A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7AC2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3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1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CE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5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F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F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B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4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5B60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2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D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B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E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5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F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1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E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B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A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8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3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8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5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7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2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B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0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6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A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1E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B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4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B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2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6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C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5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AC60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4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6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2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E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E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5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5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4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6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8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8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6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2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2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4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C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CA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B8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E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21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65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8F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F2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7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3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C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0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E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1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0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5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17D4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0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E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B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5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5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D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7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F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6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0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92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E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0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C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D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4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5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7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3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33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44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8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29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7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B5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4B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C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2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3E50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2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E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378918" wp14:editId="239324F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593D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7891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45593D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7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4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4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1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0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8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F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D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3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EFE5AB1" wp14:editId="5EEA2A4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205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E5AB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69205F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B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2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D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9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8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F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3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B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1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2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1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D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2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8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3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4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6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6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9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B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D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8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3AB4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F0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B03B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DC0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F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64571B" wp14:editId="1C6E8FE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4E5E9" w14:textId="4033C84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36118320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4571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084E5E9" w14:textId="4033C84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36118320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9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C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0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3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0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8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E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3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9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949798" wp14:editId="57887EE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2BC9C" w14:textId="4BDB3C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2021494167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49798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E62BC9C" w14:textId="4BDB3C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2021494167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D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4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4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B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6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E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7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1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2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6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6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A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3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0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4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0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8C72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4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4601C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34F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F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3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F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C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8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1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6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B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C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5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3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1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B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DF7B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93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6A1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D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795835" wp14:editId="0C39BF8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6C417" w14:textId="711F2B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Súpoločenstvo vlastníkov bytov č.1509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9583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186C417" w14:textId="711F2B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Súpoločenstvo vlastníkov bytov č.1509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3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A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3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7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7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0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C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7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A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9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9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0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C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A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6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3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2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9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F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D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5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E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3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A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B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7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5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B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3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A0B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E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695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FE77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231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C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C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D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5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8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6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7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2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A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D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9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B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1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F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0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8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C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2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E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3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8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4127C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54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74479A" wp14:editId="6DEB97F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16412" w14:textId="779B67C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Hodžova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4479A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9D16412" w14:textId="779B67C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Hodžova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F87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D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9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2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A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A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0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B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F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7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9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0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D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4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2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7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31C157" wp14:editId="49D2DB9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E4F08" w14:textId="24C40230" w:rsidR="000B647F" w:rsidRDefault="000B647F" w:rsidP="00944C3D">
                                  <w:fldSimple w:instr=" MERGEFIELD  aSUB_ULICA_CISLO  \* MERGEFORMAT ">
                                    <w:r w:rsidR="00AB5F6A" w:rsidRPr="00AB5F6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32/1509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1C15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23E4F08" w14:textId="24C40230" w:rsidR="000B647F" w:rsidRDefault="000B647F" w:rsidP="00944C3D">
                            <w:fldSimple w:instr=" MERGEFIELD  aSUB_ULICA_CISLO  \* MERGEFORMAT ">
                              <w:r w:rsidR="00AB5F6A" w:rsidRPr="00AB5F6A">
                                <w:rPr>
                                  <w:rFonts w:ascii="Arial" w:hAnsi="Arial" w:cs="Arial"/>
                                  <w:noProof/>
                                </w:rPr>
                                <w:t>32/1509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7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B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D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7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6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C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5A30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AD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DD2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A6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245F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37213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3EA6B8" wp14:editId="338EA52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623C7" w14:textId="44D8E64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EA6B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52623C7" w14:textId="44D8E64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63A25E" wp14:editId="43589CA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D9782" w14:textId="295B3D3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3A25E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27D9782" w14:textId="295B3D3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5516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3B1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0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6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683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6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5E1A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7EAED4" wp14:editId="4C05C4A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B4C81" w14:textId="5D65C1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EAED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B6B4C81" w14:textId="5D65C1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9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F0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59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8E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3D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6B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D2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D051A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7DE6B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56C32B" wp14:editId="5F8A037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26C3C" w14:textId="1E86F3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6C32B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C526C3C" w14:textId="1E86F3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DB1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7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0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D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F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4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E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6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308A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B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BDC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AE2D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218C5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CB2D014" wp14:editId="02E57A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C5040" w14:textId="3D1349A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B5F6A" w:rsidRPr="0053190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2D01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3FC5040" w14:textId="3D1349A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B5F6A" w:rsidRPr="0053190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4EC4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DAE9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36F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7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D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0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6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7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6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F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8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7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1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3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C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7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D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1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A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3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6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5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6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E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D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C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7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6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7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10B5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6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677497" w14:textId="24D209A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B5F6A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F09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A32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5E8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B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E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8E8B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FE8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79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C8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B3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BC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8C2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E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5F02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89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79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64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CE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08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1DE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7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9DAC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F43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05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13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E3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4C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80A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4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2C73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F6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78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D5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BE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B4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1CE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9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F70D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A2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2B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6D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A0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7A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501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D87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C9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99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E1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80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00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21C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3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6E96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E2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D9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0D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D6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61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BAD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5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E547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B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7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0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6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AC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47EF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B3D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3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6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D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A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0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8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8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3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B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D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D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5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8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5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0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7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8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6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54B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8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A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2053F1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E532AA8" w14:textId="77777777" w:rsidR="00944C3D" w:rsidRDefault="00944C3D" w:rsidP="00944C3D">
      <w:pPr>
        <w:rPr>
          <w:rFonts w:ascii="Arial" w:hAnsi="Arial"/>
        </w:rPr>
      </w:pPr>
    </w:p>
    <w:p w14:paraId="279830D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495AE33" w14:textId="247D1D5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D48A00F" w14:textId="6EDC3D0B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6314EDD" w14:textId="121EBB0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CAB784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9334AA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53C7BA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FC324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4FF8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F03C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3AA0FF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600FE8" w14:textId="38352FEB" w:rsidR="00944C3D" w:rsidRPr="008D0433" w:rsidRDefault="00AB5F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Melkovičová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C4EFC23" w14:textId="1044E4CE" w:rsidR="00944C3D" w:rsidRPr="008D0433" w:rsidRDefault="00AB5F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2BC8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7177B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E33D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4C8E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396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26622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40A34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68ABD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873C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90B80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FF1BFE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85C2AC8" w14:textId="3FFA6C2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2E20C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F72C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96B13F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BEA831D" w14:textId="41EE9133" w:rsidR="00944C3D" w:rsidRDefault="00AB5F6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EB4BDF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E94D3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125291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F43A9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1D88B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B7275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A4D7C7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A69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9AA5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2DE04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3DB97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AD18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08F12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BB7F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C34E0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701D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C3CD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57530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D35B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E9460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3A2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51A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333EF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0389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BE284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D1BD12E" w14:textId="530CACD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F34C4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52079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FA99D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FEC2FA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2ED317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08FC91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7228B4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345789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CB7B0D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B30D3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B3DEA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169A3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4A987A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E089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AE559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B9BD7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07755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C5F1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2CEA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C1887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BFA6F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D2E2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FDB5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D86B4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7640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A3D3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E569E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41D83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B54A1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8C218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923BC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B0405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45B4D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DAC13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D7069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C827D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5078D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DBCA2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8ACCE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87BF2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616C4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27B6D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413A6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0F6A63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1534B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87E84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E1D705C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FE7A2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4610B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A07CA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7E7AE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756A0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6C64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B63A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8B70D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197E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3FD45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711D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80EA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B9C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8513A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518E9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EC1F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17C7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02BB3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8CD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79F79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D8A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33243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50D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6D4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BBE86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51D90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4768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07BF5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74ED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CFD0C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89F4F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3881720" w14:textId="284F4E7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6EC0D9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D1B04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64283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068E94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3CA345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F45D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E2F64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20E68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A5194E5" w14:textId="77777777" w:rsidTr="00503750">
        <w:tc>
          <w:tcPr>
            <w:tcW w:w="2302" w:type="dxa"/>
            <w:vAlign w:val="center"/>
          </w:tcPr>
          <w:p w14:paraId="0DD04E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B4EA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3FF2E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FA86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B5914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377E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AF152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6FFB1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99971F5" w14:textId="77777777" w:rsidTr="00503750">
        <w:tc>
          <w:tcPr>
            <w:tcW w:w="15593" w:type="dxa"/>
            <w:gridSpan w:val="8"/>
            <w:vAlign w:val="center"/>
          </w:tcPr>
          <w:p w14:paraId="36C9DF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CE08428" w14:textId="77777777" w:rsidTr="00503750">
        <w:tc>
          <w:tcPr>
            <w:tcW w:w="2302" w:type="dxa"/>
            <w:vAlign w:val="center"/>
          </w:tcPr>
          <w:p w14:paraId="0EB5C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A53D77" w14:textId="3398B5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33ECD2" w14:textId="1AB3AE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13864" w14:textId="7087C5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AD10CC" w14:textId="30E43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2BFE" w14:textId="4CC2AC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26667F" w14:textId="01D823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36EAF5" w14:textId="30D749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5BA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3AD3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7D03DE6" w14:textId="07F42B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E37214" w14:textId="2C5BEF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9C34B8" w14:textId="036655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F4D4F" w14:textId="34734E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65C111" w14:textId="5262C5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AC7C33" w14:textId="1496FF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256DE5" w14:textId="175A5D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E69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5126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E355262" w14:textId="5BBED2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A66738" w14:textId="61C21A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2C5A8" w14:textId="1D3C11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F5909B" w14:textId="4C7126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9443B" w14:textId="25D8E9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B4E91" w14:textId="125877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2074A" w14:textId="3430A8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9998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13F8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7323E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D82E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F75D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C26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7A88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DE33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7157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F9177A" w14:textId="77777777" w:rsidTr="00503750">
        <w:tc>
          <w:tcPr>
            <w:tcW w:w="2302" w:type="dxa"/>
            <w:vAlign w:val="center"/>
          </w:tcPr>
          <w:p w14:paraId="74C41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845A8C" w14:textId="60DBF8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926C05" w14:textId="1456C7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700BE" w14:textId="11ED70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4357E" w14:textId="65364F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B4ECA7" w14:textId="70399F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E7A041" w14:textId="725A3D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FBB26F" w14:textId="5769B4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D736F" w14:textId="77777777" w:rsidTr="00503750">
        <w:tc>
          <w:tcPr>
            <w:tcW w:w="15593" w:type="dxa"/>
            <w:gridSpan w:val="8"/>
            <w:vAlign w:val="center"/>
          </w:tcPr>
          <w:p w14:paraId="420684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D382C31" w14:textId="77777777" w:rsidTr="00503750">
        <w:tc>
          <w:tcPr>
            <w:tcW w:w="2302" w:type="dxa"/>
            <w:vAlign w:val="center"/>
          </w:tcPr>
          <w:p w14:paraId="121222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BF4C72" w14:textId="1B5717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E488A2" w14:textId="1BD584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A72D0" w14:textId="2DEC24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365BC" w14:textId="17B3A2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2C4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93B3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677675" w14:textId="57391E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C23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040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2AC562" w14:textId="376668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E2F6C6" w14:textId="0069A2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21F049" w14:textId="45D70A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BD8A3" w14:textId="3430DE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2E7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EFE8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B00428" w14:textId="580646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C21D7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14B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BB75B9" w14:textId="1E4CD9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A0238F" w14:textId="5EDB08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0E744" w14:textId="0E407D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4C5AB" w14:textId="3EDC20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FD9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A3A5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1F6DC0" w14:textId="1EA1B9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EBCFC" w14:textId="77777777" w:rsidTr="00503750">
        <w:tc>
          <w:tcPr>
            <w:tcW w:w="2302" w:type="dxa"/>
            <w:vAlign w:val="center"/>
          </w:tcPr>
          <w:p w14:paraId="73F139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31BA04" w14:textId="69A12D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B9E538" w14:textId="160166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9B9745" w14:textId="6CC0D3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70AB4" w14:textId="6173F2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3297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D88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1673A2" w14:textId="1A0813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D752C" w14:textId="77777777" w:rsidTr="00503750">
        <w:tc>
          <w:tcPr>
            <w:tcW w:w="15593" w:type="dxa"/>
            <w:gridSpan w:val="8"/>
            <w:vAlign w:val="center"/>
          </w:tcPr>
          <w:p w14:paraId="4084C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C7DCFC8" w14:textId="77777777" w:rsidTr="00503750">
        <w:tc>
          <w:tcPr>
            <w:tcW w:w="2302" w:type="dxa"/>
            <w:vAlign w:val="center"/>
          </w:tcPr>
          <w:p w14:paraId="3674EE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F9214F" w14:textId="3B1E90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7FA571" w14:textId="6AE3A3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AE6C6" w14:textId="76408E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74042F" w14:textId="79D71E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15924" w14:textId="3E49D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57A4B" w14:textId="5F519D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15C46" w14:textId="1DCC92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D58F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1990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26E2CB" w14:textId="19C09B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D745D0" w14:textId="20431B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DFBA6" w14:textId="7BC513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CC0D43" w14:textId="24CDD9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2583DA" w14:textId="1B3C3C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02B18" w14:textId="41AB62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C21CF3" w14:textId="2CF9D5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461C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9AAC8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DBEA4A" w14:textId="1EAA23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B7ED67" w14:textId="536176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B5E0F" w14:textId="2238C3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456E4" w14:textId="16D38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642F8" w14:textId="71CF6B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3EB47" w14:textId="4DC225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5CBB3" w14:textId="299B61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3FBE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856E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E04CF1" w14:textId="16AE76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F47B8F" w14:textId="42F0C8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51E21" w14:textId="775364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19129" w14:textId="2D429A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A9C13" w14:textId="1750CD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025800" w14:textId="031051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F6BC56" w14:textId="7730F4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6629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B0353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300F1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951AD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D75FAC5" w14:textId="528732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2233CD" w14:textId="1D1B20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2A3051" w14:textId="2D367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C5C2E" w14:textId="579A2A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938DC" w14:textId="02C84C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73C31" w14:textId="680854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D0FB3" w14:textId="37B238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0E09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BF7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29D0AB" w14:textId="3A94C8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371D85" w14:textId="334918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43248" w14:textId="151173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9F27D" w14:textId="27E37B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86255" w14:textId="0D26BA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0FDD8" w14:textId="6336A7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170C54" w14:textId="3C1C98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F4ADD0" w14:textId="77777777" w:rsidR="00944C3D" w:rsidRDefault="00944C3D" w:rsidP="00944C3D">
      <w:pPr>
        <w:rPr>
          <w:rFonts w:ascii="Arial" w:hAnsi="Arial"/>
          <w:b/>
        </w:rPr>
      </w:pPr>
    </w:p>
    <w:p w14:paraId="13BCDDC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72F43CE" w14:textId="77777777" w:rsidTr="00503750">
        <w:tc>
          <w:tcPr>
            <w:tcW w:w="1944" w:type="dxa"/>
            <w:vAlign w:val="center"/>
          </w:tcPr>
          <w:p w14:paraId="4F95E8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4F6E7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F2089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E5A9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4596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4D56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B12CD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B615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132B1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0C380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713A2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75587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A618EC0" w14:textId="77777777" w:rsidTr="00503750">
        <w:tc>
          <w:tcPr>
            <w:tcW w:w="15685" w:type="dxa"/>
            <w:gridSpan w:val="12"/>
            <w:vAlign w:val="center"/>
          </w:tcPr>
          <w:p w14:paraId="0B48F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CB1B29" w14:textId="77777777" w:rsidTr="00503750">
        <w:tc>
          <w:tcPr>
            <w:tcW w:w="1944" w:type="dxa"/>
            <w:vAlign w:val="center"/>
          </w:tcPr>
          <w:p w14:paraId="5BAE1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11E427" w14:textId="47769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6A948B" w14:textId="0F189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D17350" w14:textId="253BD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417D3B" w14:textId="02AD1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6E30FB" w14:textId="67ADE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59BA12" w14:textId="36ED5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43F072" w14:textId="75E0D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6C3031" w14:textId="39523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81750E" w14:textId="624CA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748F34" w14:textId="10B65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A66DB1" w14:textId="5480B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5720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BDDB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2DD8881" w14:textId="55EDA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CA7570" w14:textId="2D4D0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08027B" w14:textId="0A8CC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5433BE" w14:textId="046EC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51CF86" w14:textId="25B1C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9316CE" w14:textId="1EB4B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DEAF7B" w14:textId="1EDF3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FEE8EF" w14:textId="1C177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3AFE35" w14:textId="635A9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36E197" w14:textId="59FA5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792962" w14:textId="17E01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97EA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64B0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CD48B58" w14:textId="6DA12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F2B58B" w14:textId="1B4BF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2B51A9" w14:textId="3ED56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E8BB20" w14:textId="7D0B5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5FB43B" w14:textId="71E71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923424" w14:textId="3342F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E73AE6" w14:textId="48B7A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CB39A9" w14:textId="45E0F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6FD366" w14:textId="2BDFF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0DC314" w14:textId="00387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0193A2" w14:textId="4123F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660A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2CB92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6C4B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B04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87B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B856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8E7E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482E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BDE9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6877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5A0A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40C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91F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E9F8D8" w14:textId="77777777" w:rsidTr="00503750">
        <w:tc>
          <w:tcPr>
            <w:tcW w:w="1944" w:type="dxa"/>
            <w:vAlign w:val="center"/>
          </w:tcPr>
          <w:p w14:paraId="10075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945E39" w14:textId="27D60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EF6A1B" w14:textId="013AD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C64688" w14:textId="44E73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8C9624" w14:textId="4BA31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A889" w14:textId="03D88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167839" w14:textId="75AAB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0EDE47" w14:textId="752FC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720CC8" w14:textId="1EAA9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6116F9" w14:textId="6993B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BB0F6C" w14:textId="0A622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4B6837" w14:textId="63B75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F7A3D" w14:textId="77777777" w:rsidTr="00503750">
        <w:tc>
          <w:tcPr>
            <w:tcW w:w="15685" w:type="dxa"/>
            <w:gridSpan w:val="12"/>
            <w:vAlign w:val="center"/>
          </w:tcPr>
          <w:p w14:paraId="08FC6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C65D31A" w14:textId="77777777" w:rsidTr="00503750">
        <w:tc>
          <w:tcPr>
            <w:tcW w:w="1944" w:type="dxa"/>
            <w:vAlign w:val="center"/>
          </w:tcPr>
          <w:p w14:paraId="7F414E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76A8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65A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B41737" w14:textId="09C12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EB5DD7" w14:textId="3A4E2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7BD82D" w14:textId="426A5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20EC5F" w14:textId="3E436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18D0EE" w14:textId="30180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13FAD3" w14:textId="7AE2D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8A4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83B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8A442A" w14:textId="4FA99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9B9D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9607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B95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87F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332D75" w14:textId="62C98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63CE87" w14:textId="5037F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F6CF9C" w14:textId="4D2E5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8760D9" w14:textId="2D0FA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9B421F" w14:textId="2B4C7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445834" w14:textId="55591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F8C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A63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B33FF8" w14:textId="78B77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ECCC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94AC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52E5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C6D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9CDFE2" w14:textId="3904C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45DD56" w14:textId="44888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48E603" w14:textId="473D3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ACDCA7" w14:textId="320B7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99CB29" w14:textId="3AD29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13AB3A" w14:textId="6B0DC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9CA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BC2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1D6E56" w14:textId="6581A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73F4B" w14:textId="77777777" w:rsidTr="00503750">
        <w:tc>
          <w:tcPr>
            <w:tcW w:w="1944" w:type="dxa"/>
            <w:vAlign w:val="center"/>
          </w:tcPr>
          <w:p w14:paraId="63A2F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2E4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CA6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AB25E4" w14:textId="6DD4D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D95F0A" w14:textId="7DE93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1FD9DA" w14:textId="4650F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F54427" w14:textId="49527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4482B5" w14:textId="18B18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571ADE" w14:textId="05BB0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AE8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06D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D066DF" w14:textId="21176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B9694" w14:textId="77777777" w:rsidTr="00503750">
        <w:tc>
          <w:tcPr>
            <w:tcW w:w="15685" w:type="dxa"/>
            <w:gridSpan w:val="12"/>
            <w:vAlign w:val="center"/>
          </w:tcPr>
          <w:p w14:paraId="12140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B8D56B" w14:textId="77777777" w:rsidTr="00503750">
        <w:tc>
          <w:tcPr>
            <w:tcW w:w="1944" w:type="dxa"/>
            <w:vAlign w:val="center"/>
          </w:tcPr>
          <w:p w14:paraId="5CEC64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E91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E58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F5574C" w14:textId="6782E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22D23A" w14:textId="0CA07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E7F02E" w14:textId="694CD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F6113E" w14:textId="222AA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04D04" w14:textId="15AA8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9775F5" w14:textId="6F75D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951A3C" w14:textId="010E6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1C4EBC" w14:textId="2F022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053B18" w14:textId="02EE0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432E4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EE05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A63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939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9CB3AB" w14:textId="4103F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A5738B" w14:textId="7DB87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4EA630" w14:textId="5B37E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4A61AB" w14:textId="67119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91BC0F" w14:textId="5B4A9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E8443E" w14:textId="49039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8EF297" w14:textId="748E0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FD4C44" w14:textId="676A7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63BC7F" w14:textId="587A2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7841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F532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324D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A7B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6FCB48" w14:textId="00258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D64015" w14:textId="2EC07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51E92" w14:textId="43366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52C90A" w14:textId="1DECF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F7642A" w14:textId="74E98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CA8FCE" w14:textId="51121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FB7EB7" w14:textId="58E43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392B1E" w14:textId="30670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37E275" w14:textId="100A8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DCA5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A922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EEC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63A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1EE18D" w14:textId="4F846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BFB4D7" w14:textId="79CCD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9750B" w14:textId="22882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5C1822" w14:textId="3C3A6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16DB59" w14:textId="0D7E6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E996B5" w14:textId="28592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47927E" w14:textId="1380E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CBC576" w14:textId="45697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6329F8" w14:textId="7A2A2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1202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C591F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85337E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60AA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2B34424" w14:textId="3165D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49FD54" w14:textId="4B721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B888112" w14:textId="198BB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CC4543" w14:textId="5E7D0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89FE3E" w14:textId="7754D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EB87BD" w14:textId="65843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C310C4" w14:textId="698C0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66DE09" w14:textId="7381D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60C6E7" w14:textId="1C051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BB5845" w14:textId="6CCAA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362C6E" w14:textId="37CF9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FF67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936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06C01A9" w14:textId="218B5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889686" w14:textId="66171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035C42" w14:textId="7DA47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F7380C" w14:textId="5E2F3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2E3007" w14:textId="0FD95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F54633" w14:textId="5E925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2DB36" w14:textId="2C32C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F06170" w14:textId="61971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D6CFB7" w14:textId="017F1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EB8B00" w14:textId="7CFC9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4071F0" w14:textId="37F46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7E9A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EBC3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BE759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0AC338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DB25F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F1200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AA1DBC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942C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8B5E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0C612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E7A0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043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DA817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F76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824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4A0550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1A59D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9EE1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BAB31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674675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7FDFAE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AC8D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CEA9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42AD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00E7B4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58FF4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EAFE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7A0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3F37C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69D3B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0061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967C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736BC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A4B2B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E1E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CFBC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FBB8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E7609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45B677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5725C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F5733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F53E8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1036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B2F8B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A19A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ADBA64A" w14:textId="77777777" w:rsidTr="00503750">
        <w:trPr>
          <w:trHeight w:val="1073"/>
        </w:trPr>
        <w:tc>
          <w:tcPr>
            <w:tcW w:w="3614" w:type="dxa"/>
            <w:vMerge/>
          </w:tcPr>
          <w:p w14:paraId="519D64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E2CF5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DCF4A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45AD7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C19C0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30A9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96ECD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B9FAA01" w14:textId="77777777" w:rsidTr="00503750">
        <w:trPr>
          <w:trHeight w:val="283"/>
        </w:trPr>
        <w:tc>
          <w:tcPr>
            <w:tcW w:w="3614" w:type="dxa"/>
          </w:tcPr>
          <w:p w14:paraId="578768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BC4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4B3C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5197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3B0F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D0D5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A85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7EC950" w14:textId="77777777" w:rsidTr="00503750">
        <w:trPr>
          <w:trHeight w:val="283"/>
        </w:trPr>
        <w:tc>
          <w:tcPr>
            <w:tcW w:w="3614" w:type="dxa"/>
          </w:tcPr>
          <w:p w14:paraId="7749CA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F3C7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74593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32E5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CEA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2A7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9FA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297DE4" w14:textId="77777777" w:rsidTr="00503750">
        <w:trPr>
          <w:trHeight w:val="283"/>
        </w:trPr>
        <w:tc>
          <w:tcPr>
            <w:tcW w:w="3614" w:type="dxa"/>
          </w:tcPr>
          <w:p w14:paraId="65FDCA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5A9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227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B5C90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2EF7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CC97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D10E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DCF4EC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50EC01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3FA824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1EB7C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20DA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05EDC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232C3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072D0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FBD35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8AFA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6ED0C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EFEE7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D3CA2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65AE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F4E9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FFC77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593CCA9" w14:textId="7DB98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F64A8" w14:textId="2ECE6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656523" w14:textId="31A9B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5BCF8" w14:textId="6EB17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F33FC" w14:textId="1A520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A25BD" w14:textId="7F598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69051" w14:textId="678AD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AB1FF0" w14:textId="464C9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9A14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B342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407CB8E" w14:textId="0BC98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18C167" w14:textId="3A34C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07CD1" w14:textId="750F5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0FCB9" w14:textId="66C28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C11C9" w14:textId="3F60F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F32EEC" w14:textId="3019D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C0AF2" w14:textId="7D6F4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1CBF74" w14:textId="1953C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347B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DDF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56D8190" w14:textId="330C8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024CA" w14:textId="3D780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02B0D" w14:textId="1DDD9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609179" w14:textId="56E16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9C38B" w14:textId="41110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F9D9C" w14:textId="149D3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E5C03" w14:textId="60CDE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3CC020" w14:textId="12CCD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396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032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99ED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5FC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7F0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736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240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245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597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90CB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6FD8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81F45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874B81" w14:textId="0F16B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8598C" w14:textId="1413C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026DB" w14:textId="15100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F4E9E" w14:textId="2159C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7B992" w14:textId="42D7D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6FC64" w14:textId="3D2B6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7D66F7" w14:textId="7E671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E3D505" w14:textId="60DAA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6986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D6CB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733B8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52304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413648C" w14:textId="5EC35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5046E" w14:textId="12DA8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7EB4C" w14:textId="7B387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A757C" w14:textId="79C92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9FCB2" w14:textId="2C703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40332B" w14:textId="40627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7F827" w14:textId="56686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F7A9A2" w14:textId="0A051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4B4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30F1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EBA25C9" w14:textId="6FC61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86CB5" w14:textId="30F63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F29AE" w14:textId="6ABB9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6ECE75" w14:textId="1BDCB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F3149A" w14:textId="23599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A3754" w14:textId="59535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97F97" w14:textId="2F19C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0070D0" w14:textId="76D39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2CC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C90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489B69F" w14:textId="68B94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2FBCFE" w14:textId="22F2A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721DD5" w14:textId="4AD83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EF721C" w14:textId="6CE08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F98526" w14:textId="4A2AA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5C8A3" w14:textId="77C45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EFA26" w14:textId="449B8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EF2A9D" w14:textId="7E982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387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B3408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BE29B2" w14:textId="0F5FB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2582C" w14:textId="7FB17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D66E6" w14:textId="106FB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17A5F" w14:textId="0EA57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3048CF" w14:textId="71604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5ECD0" w14:textId="60121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AC993" w14:textId="4AA97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53AFFF" w14:textId="0D8EE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8580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CEA0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0250A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5522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60C6C24" w14:textId="4B58B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D749F" w14:textId="4DA5B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8FE5E8" w14:textId="686EC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3CF91" w14:textId="74517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EEE929" w14:textId="665D3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38A8F" w14:textId="3C19F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7606D" w14:textId="58B07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5AEC38" w14:textId="1157F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E9936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802F33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38C97D" w14:textId="6E6DF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691B6" w14:textId="5D2C0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0A9AB" w14:textId="25501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9C197" w14:textId="38DB8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487BC" w14:textId="0C0CE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814E3" w14:textId="0580D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5F6EB" w14:textId="7732A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DE86E4" w14:textId="63EEC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C971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1C97B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8F5AC62" w14:textId="46AA083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3E32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92F5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02A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C2C1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7DB8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596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FB7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122C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353D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84FC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E0C3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825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C43B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3D19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0F2A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DEB8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5B1F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C29B5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FCE81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4D888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97B1F1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648191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363DD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3C95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434FE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06E7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E153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43BB2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6F73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DDF775" w14:textId="269E54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6B1C37" w14:textId="73DF98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266C95" w14:textId="570A88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205AAE" w14:textId="006067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4112B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6F7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312415" w14:textId="7EEBD4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F41FAE5" w14:textId="7C19FE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42DEAF" w14:textId="464540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65D8F6" w14:textId="1FD4C0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4779B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6788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E29008" w14:textId="1FEE67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BC8295" w14:textId="27CE2D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EA7BC0" w14:textId="54DECE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9A449F" w14:textId="053AAB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9AA4E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15B9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68F173" w14:textId="7356BB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03BECA" w14:textId="7A80F5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BB2872" w14:textId="15DAD5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0B67D1" w14:textId="08C234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31B5F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5B5F6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BBCE2D" w14:textId="10A122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E1639F" w14:textId="4569AD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B7AB59" w14:textId="574A13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352DFA" w14:textId="6DEAE9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89E031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21DF4D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475DA3" w14:textId="0BBC5FD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DFF527" w14:textId="27E7738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CCC92F" w14:textId="12FFE17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4EFF1F" w14:textId="5BB29AD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0E906A9" w14:textId="77777777" w:rsidR="00944C3D" w:rsidRDefault="00944C3D" w:rsidP="00944C3D">
      <w:pPr>
        <w:rPr>
          <w:rFonts w:ascii="Arial" w:hAnsi="Arial"/>
          <w:b/>
        </w:rPr>
      </w:pPr>
    </w:p>
    <w:p w14:paraId="46B1468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112867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EC82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14A51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B186B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2ECBC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F1559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4060B7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EBDBE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04404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C7F0D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13FB4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A6F02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6F25B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ABE5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943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B5C51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41C36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258E7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7C71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BFD8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8C8D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3D80A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4F3683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8F1F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E716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A48B4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7E3B9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1C132B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AFB21F1" w14:textId="77777777" w:rsidTr="00503750">
        <w:tc>
          <w:tcPr>
            <w:tcW w:w="2835" w:type="dxa"/>
            <w:vAlign w:val="center"/>
          </w:tcPr>
          <w:p w14:paraId="1BC4C5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6CFB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E331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8F461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25428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AD2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5E7E0D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F51E26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367910B" w14:textId="6097A14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3FDA2" w14:textId="6465D94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5F0E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727C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CDEC1D" w14:textId="1501B9E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1183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BA86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5C2B80A" w14:textId="624BE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1B2EC7" w14:textId="58433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DE4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4D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5B73AA" w14:textId="74049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6F56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BBA35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19F2781" w14:textId="06BEE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BB421A" w14:textId="45B29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E3A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CF9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5FEC3F" w14:textId="44A49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2179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431D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7FC9A2B" w14:textId="3965F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B34E65" w14:textId="49757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D34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36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526CBB" w14:textId="4A772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0BB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AEF53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A705F76" w14:textId="2CA78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0AEB1C" w14:textId="7D8FA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EA8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8A7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0C95EE" w14:textId="2EE16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7239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C73E7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57A037F" w14:textId="69310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E4E2CC" w14:textId="75E53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DD8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882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FAAC76" w14:textId="4678C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28EF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DCB0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25E4AF1" w14:textId="6892245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6DCEC1" w14:textId="2E9C2D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175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2053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401DC3" w14:textId="6F6787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F289D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9FED1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A56F388" w14:textId="2F52C32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4C9652C" w14:textId="77777777" w:rsidR="00944C3D" w:rsidRDefault="00944C3D" w:rsidP="00944C3D">
      <w:pPr>
        <w:rPr>
          <w:rFonts w:ascii="Arial" w:hAnsi="Arial"/>
          <w:b/>
        </w:rPr>
      </w:pPr>
    </w:p>
    <w:p w14:paraId="1D3B2EB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D85C901" w14:textId="77777777" w:rsidTr="00503750">
        <w:tc>
          <w:tcPr>
            <w:tcW w:w="2835" w:type="dxa"/>
            <w:vAlign w:val="center"/>
          </w:tcPr>
          <w:p w14:paraId="027CD5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A217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FD891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2647C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40DD0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10E5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B59209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07CFA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59F802F" w14:textId="26141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057673" w14:textId="035E5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DD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873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04D481" w14:textId="15F7D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86673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4354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30826AA" w14:textId="08737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0080B" w14:textId="0CE3C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018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D8E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140EBF" w14:textId="24CDB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E093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327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49E08CE" w14:textId="0CE53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C483E8" w14:textId="0418C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051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4A9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AA391E" w14:textId="3CC38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819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B9565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D540DD3" w14:textId="272E6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A35C21" w14:textId="61ED7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21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3C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7FE66F" w14:textId="2DF9E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9721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B804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8E5570" w14:textId="2EE420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7077FD" w14:textId="491F4B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7F7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3C9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7E0603" w14:textId="60467B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5A9D6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254F8A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441354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0D39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0D70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153DB1E" w14:textId="77777777" w:rsidTr="00503750">
        <w:trPr>
          <w:trHeight w:val="699"/>
        </w:trPr>
        <w:tc>
          <w:tcPr>
            <w:tcW w:w="3502" w:type="dxa"/>
            <w:vMerge/>
          </w:tcPr>
          <w:p w14:paraId="04A59F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0EED3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5434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37428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909D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8F592E6" w14:textId="49809E1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11495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ECC13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D0030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B526BB4" w14:textId="2360649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FACF3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49289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BCDF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8DBE101" w14:textId="1D36D53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53C2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A82D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2341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2937E61" w14:textId="77777777" w:rsidTr="00503750">
        <w:trPr>
          <w:trHeight w:val="593"/>
        </w:trPr>
        <w:tc>
          <w:tcPr>
            <w:tcW w:w="3497" w:type="dxa"/>
          </w:tcPr>
          <w:p w14:paraId="13C45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D4402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5218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8A96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6434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22F42ED" w14:textId="59F85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275F95" w14:textId="178C2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B46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C2F929" w14:textId="147D2D5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DD67F8" w14:textId="4922E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EA7945" w14:textId="53509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B64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150E62" w14:textId="3416F87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D5A403" w14:textId="68C4E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01DBD5" w14:textId="5BF7D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AD4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3BBD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5DB0234" w14:textId="3AF7E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F051B2" w14:textId="67C9D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D82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2803BA" w14:textId="41CA492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23A9FA" w14:textId="03FF7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3C8028" w14:textId="2FBD2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234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50AC04" w14:textId="0414C32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E4065E" w14:textId="4047F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D53A16" w14:textId="5ACC4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F14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3AB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5A1C983" w14:textId="453ED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BC70C5" w14:textId="4404B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7BA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F3F24E" w14:textId="5B44A41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A37CA4" w14:textId="2E901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F18568" w14:textId="2BED6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7C21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E80F64" w14:textId="08A84C7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A35321" w14:textId="658C6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B91719" w14:textId="19B9D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56F1F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29DE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F833BE1" w14:textId="25992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9D085F" w14:textId="79164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55C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8E49B4" w14:textId="0BCD85D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AE7395" w14:textId="34BC7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94D1E8" w14:textId="28FA0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DBD7A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0F266C4" w14:textId="34CDB22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5D3103" w14:textId="3681E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2E28B1" w14:textId="26C18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ED1B34" w14:textId="77777777" w:rsidR="00944C3D" w:rsidRDefault="00944C3D" w:rsidP="00944C3D">
      <w:pPr>
        <w:rPr>
          <w:rFonts w:ascii="Arial" w:hAnsi="Arial"/>
          <w:b/>
        </w:rPr>
      </w:pPr>
    </w:p>
    <w:p w14:paraId="64396531" w14:textId="77777777" w:rsidR="00944C3D" w:rsidRDefault="00944C3D" w:rsidP="00944C3D">
      <w:pPr>
        <w:rPr>
          <w:rFonts w:ascii="Arial" w:hAnsi="Arial"/>
          <w:b/>
        </w:rPr>
      </w:pPr>
    </w:p>
    <w:p w14:paraId="08EBF7B3" w14:textId="77777777" w:rsidR="00944C3D" w:rsidRDefault="00944C3D" w:rsidP="00944C3D">
      <w:pPr>
        <w:rPr>
          <w:rFonts w:ascii="Arial" w:hAnsi="Arial"/>
          <w:b/>
        </w:rPr>
      </w:pPr>
    </w:p>
    <w:p w14:paraId="5F8A3AE8" w14:textId="77777777" w:rsidR="00944C3D" w:rsidRDefault="00944C3D" w:rsidP="00944C3D">
      <w:pPr>
        <w:rPr>
          <w:rFonts w:ascii="Arial" w:hAnsi="Arial"/>
          <w:b/>
        </w:rPr>
      </w:pPr>
    </w:p>
    <w:p w14:paraId="5502CEE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1634"/>
        <w:gridCol w:w="1205"/>
        <w:gridCol w:w="1181"/>
        <w:gridCol w:w="1196"/>
        <w:gridCol w:w="1575"/>
      </w:tblGrid>
      <w:tr w:rsidR="00944C3D" w:rsidRPr="00050529" w14:paraId="4231F424" w14:textId="77777777" w:rsidTr="00503750">
        <w:tc>
          <w:tcPr>
            <w:tcW w:w="2622" w:type="dxa"/>
            <w:vAlign w:val="center"/>
          </w:tcPr>
          <w:p w14:paraId="67C8D1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E24B9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1E4A7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BFC5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6F30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69B01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39F48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0B29B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F00F1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B1971C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6FD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C336D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2F0E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A598B14" w14:textId="1DEC4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39357D" w14:textId="2C13A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C5D13A" w14:textId="41AE2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F88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A94E72" w14:textId="033F9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C906A3" w14:textId="77777777" w:rsidTr="00503750">
        <w:tc>
          <w:tcPr>
            <w:tcW w:w="2622" w:type="dxa"/>
            <w:vAlign w:val="center"/>
          </w:tcPr>
          <w:p w14:paraId="6BF39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B99A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1511409" w14:textId="7ECAE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7A8F16" w14:textId="00FF5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D01576" w14:textId="0C6F6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D41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17B009" w14:textId="482B2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103E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106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20B9B68" w14:textId="37A2F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55BE18" w14:textId="6B262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6A8C57" w14:textId="64CB7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96B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BCFB49" w14:textId="3972B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E72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005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01D94B1" w14:textId="31A39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DE26FD" w14:textId="4713C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8A9CD6" w14:textId="1CFBA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AFB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0F472" w14:textId="5FDFC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E17B4" w14:textId="77777777" w:rsidTr="00503750">
        <w:tc>
          <w:tcPr>
            <w:tcW w:w="2622" w:type="dxa"/>
            <w:vAlign w:val="center"/>
          </w:tcPr>
          <w:p w14:paraId="49160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E4C91E8" w14:textId="62051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5457.00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865ADC" w14:textId="31B6E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1329.00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585AD9" w14:textId="2A2CA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527.00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A22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EA1FAD" w14:textId="7CAC4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6259.00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119C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6FF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A86315B" w14:textId="05473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2055BD" w14:textId="115CD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85F9CC" w14:textId="780D8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CCB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5DD21" w14:textId="77280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DEE04" w14:textId="77777777" w:rsidTr="00503750">
        <w:tc>
          <w:tcPr>
            <w:tcW w:w="2622" w:type="dxa"/>
            <w:vAlign w:val="center"/>
          </w:tcPr>
          <w:p w14:paraId="25F692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F51B81B" w14:textId="4D522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10F11F" w14:textId="44C50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FF2248" w14:textId="2A3CA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D2E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D78ECC" w14:textId="66D6E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774C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8F0FB5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1EC19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76C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0CCE2EF" w14:textId="47D98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2AB1DB" w14:textId="670C3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F5FFE3" w14:textId="482CE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66A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F34007" w14:textId="77313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610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AC2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C0A5FF7" w14:textId="7EAC9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1089DB" w14:textId="6A3D1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856B9A" w14:textId="774BD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7DD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14A1F6" w14:textId="12AC6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C8F64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0844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733316D" w14:textId="39085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FBD852" w14:textId="0072F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A6A4B1" w14:textId="7F731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091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F1A80F" w14:textId="2F79C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0049E" w14:textId="77777777" w:rsidTr="00503750">
        <w:tc>
          <w:tcPr>
            <w:tcW w:w="2622" w:type="dxa"/>
            <w:vAlign w:val="center"/>
          </w:tcPr>
          <w:p w14:paraId="249CEF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3A7E4BC" w14:textId="1C75E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FEDDA8" w14:textId="440F4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8A5C4F" w14:textId="086A5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041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6E8FD0" w14:textId="751DD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BF1A1" w14:textId="77777777" w:rsidTr="00503750">
        <w:tc>
          <w:tcPr>
            <w:tcW w:w="2622" w:type="dxa"/>
            <w:vAlign w:val="center"/>
          </w:tcPr>
          <w:p w14:paraId="650DE4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0F6C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167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314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70D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3BD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93BB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4190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341C40F" w14:textId="39E15F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5457.00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0B3708" w14:textId="307DD6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1329.00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B27F7" w14:textId="3B5293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527.00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4904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3F61B1" w14:textId="6F129B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6259.00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898B9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BC7DD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DE82CC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934691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AB1467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7490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0A8BF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2A822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43A7C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6F691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7277E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977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6AFF3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87E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201A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7B4DD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67B5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433C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F730A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B06A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A930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9AC22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6B41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E58F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6B345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3EA3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B816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0406A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8C80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638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D4F2D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1F71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3943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DD316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6958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5999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B6E02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1E9D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8736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382C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900A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8B9D0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213AA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E51F3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EECA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818FB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A3C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71DAA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F25D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7AAA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9F48D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C343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E6B8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73DBE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A3DF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F59C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8760B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102B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B5AB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484D5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22DB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5F13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47F99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D03C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50C2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4B0A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39D85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19A4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D8FA1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DFFA7C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1F551AF" w14:textId="77777777" w:rsidTr="00503750">
        <w:tc>
          <w:tcPr>
            <w:tcW w:w="2835" w:type="dxa"/>
            <w:vAlign w:val="center"/>
          </w:tcPr>
          <w:p w14:paraId="53D3C8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EBE7B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C8E60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D1D67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C0E60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EA884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0EA018" w14:textId="77777777" w:rsidTr="00503750">
        <w:tc>
          <w:tcPr>
            <w:tcW w:w="2835" w:type="dxa"/>
            <w:vAlign w:val="center"/>
          </w:tcPr>
          <w:p w14:paraId="0B4B7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87C2BD8" w14:textId="6896D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AAF01B" w14:textId="2E9C3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A3890" w14:textId="7FBD8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E8D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4BB35" w14:textId="3B62D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65501" w14:textId="77777777" w:rsidTr="00503750">
        <w:tc>
          <w:tcPr>
            <w:tcW w:w="2835" w:type="dxa"/>
            <w:vAlign w:val="center"/>
          </w:tcPr>
          <w:p w14:paraId="0C2089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73ED9A8" w14:textId="102B6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30E7B6" w14:textId="67948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5F73F" w14:textId="2C7AB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B2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E3F11" w14:textId="511AA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87A6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707DB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37A0385" w14:textId="7E34C5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5E91F" w14:textId="74DACF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2D2201" w14:textId="2DB04F1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7E4E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9F8259" w14:textId="15387B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D40EB33" w14:textId="77777777" w:rsidTr="00503750">
        <w:tc>
          <w:tcPr>
            <w:tcW w:w="2835" w:type="dxa"/>
            <w:vAlign w:val="center"/>
          </w:tcPr>
          <w:p w14:paraId="565DAF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32627B1" w14:textId="2DF07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CDAA76" w14:textId="073F3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13FB0" w14:textId="7EA7C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C54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C0823" w14:textId="3126A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D87F8" w14:textId="77777777" w:rsidTr="00503750">
        <w:tc>
          <w:tcPr>
            <w:tcW w:w="2835" w:type="dxa"/>
            <w:vAlign w:val="center"/>
          </w:tcPr>
          <w:p w14:paraId="7E8BD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6D4EF87" w14:textId="4CDDB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F5E496" w14:textId="04912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F2078" w14:textId="66AD9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9D4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4B8A17" w14:textId="038E2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CC032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05619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2174685" w14:textId="4DDACCA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93854" w14:textId="5233A10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2CA74" w14:textId="7F0F849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4D9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7A043" w14:textId="1E9CBC3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B424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FA0EC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B920086" w14:textId="6427A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ADDA9" w14:textId="2E373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67316" w14:textId="7ED3F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9F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E84E93" w14:textId="5B2F1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C9A42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EAC808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D4C5AA1" w14:textId="77777777" w:rsidTr="00503750">
        <w:tc>
          <w:tcPr>
            <w:tcW w:w="2552" w:type="dxa"/>
            <w:shd w:val="clear" w:color="auto" w:fill="auto"/>
            <w:vAlign w:val="center"/>
          </w:tcPr>
          <w:p w14:paraId="5ACCAD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9286F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485C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1EFB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A425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1AEEF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53DD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0277DB4" w14:textId="695900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60E4D50" w14:textId="49C7982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DB8D79E" w14:textId="730EB91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34B545" w14:textId="6932246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5FE1E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04F07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F2A24C" w14:textId="733276A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148FD3A" w14:textId="6D6479B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82755B8" w14:textId="4C60483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810176F" w14:textId="1C4374B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569457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299A5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DC4758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B640C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83D2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3A2D273" w14:textId="77777777" w:rsidTr="00503750">
        <w:tc>
          <w:tcPr>
            <w:tcW w:w="4395" w:type="dxa"/>
            <w:vMerge/>
          </w:tcPr>
          <w:p w14:paraId="04DCF9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C655E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7DF11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8C2834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8705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9B50635" w14:textId="0288C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BC096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A55013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32E4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07E8F29" w14:textId="0C4C5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4709F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55E3AD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A1BC0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5A805C4" w14:textId="230130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F20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4B0FB08" w14:textId="77777777" w:rsidTr="00503750">
        <w:tc>
          <w:tcPr>
            <w:tcW w:w="4395" w:type="dxa"/>
            <w:vAlign w:val="center"/>
          </w:tcPr>
          <w:p w14:paraId="5B03D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D2233FE" w14:textId="7C882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15C5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64293E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49B31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0D750FF" w14:textId="74FC3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4B492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CD836E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33179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BFD1FDE" w14:textId="4ABC6F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BC5A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BC701D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DBE6D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D88C6F8" w14:textId="7CF27DD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1646.00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45E7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9F380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33630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6C4B34D" w14:textId="77777777" w:rsidTr="00503750">
        <w:tc>
          <w:tcPr>
            <w:tcW w:w="4395" w:type="dxa"/>
            <w:vAlign w:val="center"/>
          </w:tcPr>
          <w:p w14:paraId="20F165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7C7C07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52E92D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55D32D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31F5F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59C92E5" w14:textId="418D08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BC1ACE" w14:textId="5ED858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42B742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37452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08AD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6B5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2576B3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213FF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44F9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ECB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9E59E8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EB7F2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1F0E877" w14:textId="20644C8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12E4F0" w14:textId="5618E2A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5ECA94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8FEBA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F444DE2" w14:textId="7CEAEE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6CAB19" w14:textId="1E187A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2823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EB88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E01B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EE54731" w14:textId="77777777" w:rsidTr="00503750">
        <w:tc>
          <w:tcPr>
            <w:tcW w:w="1843" w:type="dxa"/>
            <w:vAlign w:val="center"/>
          </w:tcPr>
          <w:p w14:paraId="0B981D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5A367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8C700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56E0E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A2F0B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9C9028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F724C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70D4F12" w14:textId="77777777" w:rsidTr="00503750">
        <w:tc>
          <w:tcPr>
            <w:tcW w:w="1843" w:type="dxa"/>
            <w:vAlign w:val="center"/>
          </w:tcPr>
          <w:p w14:paraId="0CE8DE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CBEA4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B830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3A3A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E366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DEC9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F697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F8286C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49F49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DDBEC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FC01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E37C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2B2C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62EE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39E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D199F0" w14:textId="77777777" w:rsidTr="00503750">
        <w:tc>
          <w:tcPr>
            <w:tcW w:w="1843" w:type="dxa"/>
            <w:vAlign w:val="center"/>
          </w:tcPr>
          <w:p w14:paraId="2D7858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CE918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6357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1F75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E11B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F140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3232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2C4FE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80B49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41A3C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A1E2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8175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78AB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4C55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8A8C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E69A1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7012D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32FF2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8213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354F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390B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7CA5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F8DA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B31A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0BD99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7286E72" w14:textId="77777777" w:rsidTr="00503750">
        <w:trPr>
          <w:trHeight w:val="664"/>
        </w:trPr>
        <w:tc>
          <w:tcPr>
            <w:tcW w:w="3372" w:type="dxa"/>
          </w:tcPr>
          <w:p w14:paraId="3EA862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CDE96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489F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218A57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21CA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C628E73" w14:textId="7DA2C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FFDEF1" w14:textId="2C212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6735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91491C" w14:textId="157937A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AE8073" w14:textId="42FB0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82AE57" w14:textId="3A037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56BF6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782BD8" w14:textId="339ADCA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A36FA99" w14:textId="64E3B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8A676" w14:textId="53E88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56C7B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CF9B7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3071DFF" w14:textId="632A6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66613" w14:textId="6E7B6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66876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3875AD" w14:textId="2A267C5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07182F" w14:textId="0B15B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378E9A" w14:textId="70992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D4268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B64817C" w14:textId="5116995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C84571" w14:textId="10ABF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1CE043" w14:textId="7F7F2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D61D9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F3A3E4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85AFD69" w14:textId="77777777" w:rsidTr="00503750">
        <w:tc>
          <w:tcPr>
            <w:tcW w:w="2835" w:type="dxa"/>
            <w:vAlign w:val="center"/>
          </w:tcPr>
          <w:p w14:paraId="287470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60154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C055C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4BFD3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E2479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09C47C" w14:textId="77777777" w:rsidTr="00503750">
        <w:tc>
          <w:tcPr>
            <w:tcW w:w="2835" w:type="dxa"/>
          </w:tcPr>
          <w:p w14:paraId="05B8A2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74D3D46" w14:textId="1138F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346E5D" w14:textId="70056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7AA7A6" w14:textId="0C456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E582E" w14:textId="05416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D34BBA" w14:textId="77777777" w:rsidTr="00503750">
        <w:tc>
          <w:tcPr>
            <w:tcW w:w="2835" w:type="dxa"/>
          </w:tcPr>
          <w:p w14:paraId="36C3B8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D99CA1E" w14:textId="52FB7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EBA3F5" w14:textId="4289A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FDDDA5" w14:textId="3A401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2CF582" w14:textId="3D4DB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09AA98" w14:textId="77777777" w:rsidTr="00503750">
        <w:tc>
          <w:tcPr>
            <w:tcW w:w="2835" w:type="dxa"/>
          </w:tcPr>
          <w:p w14:paraId="570CED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6079850" w14:textId="230C6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6AF5F4" w14:textId="1DE12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6A50A7" w14:textId="760F9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A50DA7" w14:textId="2917B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81C928" w14:textId="77777777" w:rsidTr="00503750">
        <w:tc>
          <w:tcPr>
            <w:tcW w:w="2835" w:type="dxa"/>
            <w:vAlign w:val="center"/>
          </w:tcPr>
          <w:p w14:paraId="2FE244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6675D05" w14:textId="0021C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68395F" w14:textId="2E3EF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6DBFF6" w14:textId="4116A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6A2107" w14:textId="4AAD3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CD26C2" w14:textId="77777777" w:rsidTr="00503750">
        <w:tc>
          <w:tcPr>
            <w:tcW w:w="2835" w:type="dxa"/>
            <w:vAlign w:val="center"/>
          </w:tcPr>
          <w:p w14:paraId="100EE5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688A917" w14:textId="20B6B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CB958B" w14:textId="58AE6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34EC8F" w14:textId="3D687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63F57A" w14:textId="4A28B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EA1EDE" w14:textId="77777777" w:rsidTr="00503750">
        <w:tc>
          <w:tcPr>
            <w:tcW w:w="2835" w:type="dxa"/>
          </w:tcPr>
          <w:p w14:paraId="6F54A7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DA547D2" w14:textId="6EC07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C0FD35" w14:textId="0AA05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BEC3C1" w14:textId="5BCB8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68935E" w14:textId="5C613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23A315" w14:textId="77777777" w:rsidTr="00503750">
        <w:tc>
          <w:tcPr>
            <w:tcW w:w="2835" w:type="dxa"/>
          </w:tcPr>
          <w:p w14:paraId="1DAEFA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CCAD269" w14:textId="63F10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F6EEAB" w14:textId="2356B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2EFEDE" w14:textId="0FCBD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F48874" w14:textId="1D045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F7F9E8" w14:textId="77777777" w:rsidTr="00503750">
        <w:tc>
          <w:tcPr>
            <w:tcW w:w="2835" w:type="dxa"/>
          </w:tcPr>
          <w:p w14:paraId="263427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9D8A543" w14:textId="1D657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48C512" w14:textId="46C67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BD1330" w14:textId="49160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95F57F" w14:textId="5A407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AFAEC" w14:textId="77777777" w:rsidR="00944C3D" w:rsidRDefault="00944C3D" w:rsidP="00944C3D">
      <w:pPr>
        <w:rPr>
          <w:rFonts w:ascii="Arial" w:hAnsi="Arial"/>
          <w:b/>
        </w:rPr>
      </w:pPr>
    </w:p>
    <w:p w14:paraId="1DB8E7B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76B01A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99DD8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788A1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FB0A7D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72301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50DA4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261EE2A" w14:textId="77777777" w:rsidTr="00503750">
        <w:trPr>
          <w:trHeight w:val="443"/>
        </w:trPr>
        <w:tc>
          <w:tcPr>
            <w:tcW w:w="2560" w:type="dxa"/>
          </w:tcPr>
          <w:p w14:paraId="1F2B6C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DF6575" w14:textId="5E065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441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A3D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6C1B59" w14:textId="17A62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C6F0F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1FA8A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38D7D3E" w14:textId="40799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60A7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E71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4100C2" w14:textId="483CA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D75B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A16E9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BF88AB1" w14:textId="13979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ED8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C63F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2E26C32" w14:textId="7A58C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DF543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37A70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B3279D6" w14:textId="4C228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A78C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783A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07F4DFB" w14:textId="7C829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AEF7D5" w14:textId="77777777" w:rsidR="00944C3D" w:rsidRDefault="00944C3D" w:rsidP="00944C3D">
      <w:pPr>
        <w:rPr>
          <w:rFonts w:ascii="Arial" w:hAnsi="Arial"/>
          <w:b/>
        </w:rPr>
      </w:pPr>
    </w:p>
    <w:p w14:paraId="7B6685A6" w14:textId="77777777" w:rsidR="00944C3D" w:rsidRDefault="00944C3D" w:rsidP="00944C3D">
      <w:pPr>
        <w:rPr>
          <w:rFonts w:ascii="Arial" w:hAnsi="Arial"/>
          <w:b/>
        </w:rPr>
      </w:pPr>
    </w:p>
    <w:p w14:paraId="27221C9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2B01DFB" w14:textId="77777777" w:rsidR="00944C3D" w:rsidRDefault="00944C3D" w:rsidP="00944C3D">
      <w:pPr>
        <w:rPr>
          <w:rFonts w:ascii="Arial" w:hAnsi="Arial"/>
          <w:b/>
        </w:rPr>
      </w:pPr>
    </w:p>
    <w:p w14:paraId="197AFE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35012D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E805A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D1F4F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54857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C108B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1EFE5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B4AE5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34F8C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0D12C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17920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E30F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D0BD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0E1C8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94FD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CD203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DAE1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692E6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24EFB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6647056" w14:textId="77777777" w:rsidTr="00503750">
        <w:trPr>
          <w:trHeight w:val="677"/>
        </w:trPr>
        <w:tc>
          <w:tcPr>
            <w:tcW w:w="3358" w:type="dxa"/>
          </w:tcPr>
          <w:p w14:paraId="590D2D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990AD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E6D69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BFA3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3698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77B45E2" w14:textId="0ACEA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34D441" w14:textId="4CB2A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C1DB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AFD7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86492B4" w14:textId="2A8E6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5CFB94" w14:textId="2EDFA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3AC5A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7D54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12F8805" w14:textId="19978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82210D" w14:textId="79C20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C2EDF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BDF1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CEE9C9F" w14:textId="02E0E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FB60F1" w14:textId="275D7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25D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2F2212" w14:textId="488033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63AFF7A" w14:textId="33FF3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67DDBD" w14:textId="0828C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EABC4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4AC4B34" w14:textId="7670DBA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CDEE4C" w14:textId="212BA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3B9C5F" w14:textId="00AC2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45F2D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82166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C3CCEE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3A1F6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78B0B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B90397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3DA56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362E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754D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6F9D7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9DFB0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ED21E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038E9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267B7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3B9CF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00E8E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EF48CF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6D1851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9155AF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EEB08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9B079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233D2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7A6AEC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34F3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148BB36" w14:textId="7DBE8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42E70D" w14:textId="5FC98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C8AD1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08C90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B8197BA" w14:textId="4F883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A6A9B0" w14:textId="10120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60AFA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EA511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D94233D" w14:textId="186B8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18A436" w14:textId="662ED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59B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3F0284" w14:textId="1ED16C0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5056EC" w14:textId="15FBA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2374D2" w14:textId="2F045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98EE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664163" w14:textId="7E06C7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E73D85" w14:textId="4C936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2FE6E4" w14:textId="01E68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ACC24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A545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4E9A31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D6C06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44DC8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71F40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DFA4A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229E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51AB847" w14:textId="1AE00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1C61C6" w14:textId="45EA7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F0421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2BC45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BB8A281" w14:textId="2DC14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3F0003" w14:textId="4F483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1CE28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234A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CFCAF98" w14:textId="63720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E93ED9" w14:textId="2AAB0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33CD6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2A0FE8" w14:textId="3FCADC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B11517" w14:textId="259D3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82FD14" w14:textId="2F5D9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6DAC7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C5C63F4" w14:textId="77FA635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735891" w14:textId="438B1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196CBF" w14:textId="09A5A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7DF2E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9DB443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56F08EB" w14:textId="77777777" w:rsidTr="00503750">
        <w:tc>
          <w:tcPr>
            <w:tcW w:w="3686" w:type="dxa"/>
            <w:vAlign w:val="center"/>
          </w:tcPr>
          <w:p w14:paraId="0BD46E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F8D2A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5B2BF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641D74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B5C9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EE11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201E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65F34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6EC8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B147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039B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07CB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632DF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B35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329E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0CA34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71412E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826F18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E1CA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1B5D3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68ABA4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5D4E8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3F662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E22C2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7AD1B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1808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C0A51B7" w14:textId="39599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EDBD0F" w14:textId="686E0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66012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3CC87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886F074" w14:textId="2239E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C360D1" w14:textId="26FA8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601B8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4602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5D0C14B" w14:textId="0255E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94251A" w14:textId="451EA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E0101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C0CF604" w14:textId="2598555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46C77A" w14:textId="25360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5F6CDD" w14:textId="3E0DA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697E3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7D5DF81" w14:textId="05AD288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2EC24AB" w14:textId="5599D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476E91" w14:textId="37AF4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1C67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C864B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CDAB5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3DE5C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33B64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6E46A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F28D0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80FE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3A51524" w14:textId="0DC43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E559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D006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6A23C05" w14:textId="0593E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0F76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9C85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CADBBEE" w14:textId="13CA1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A5DC0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373D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E430F11" w14:textId="6467B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2E20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F63A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74070A3" w14:textId="1B021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4019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AF9DA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E408BCD" w14:textId="7B719A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29CD1F" w14:textId="77777777" w:rsidR="00944C3D" w:rsidRDefault="00944C3D" w:rsidP="00944C3D">
      <w:pPr>
        <w:rPr>
          <w:sz w:val="22"/>
          <w:szCs w:val="22"/>
        </w:rPr>
      </w:pPr>
    </w:p>
    <w:p w14:paraId="41AEF255" w14:textId="77777777" w:rsidR="00944C3D" w:rsidRDefault="00944C3D" w:rsidP="00944C3D">
      <w:pPr>
        <w:rPr>
          <w:sz w:val="22"/>
          <w:szCs w:val="22"/>
        </w:rPr>
      </w:pPr>
    </w:p>
    <w:p w14:paraId="6F93791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98B1B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7E64480" w14:textId="036818A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7DE8A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749D4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7C296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238A7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A1F278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1839E5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15E68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DE5F6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87D41E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83D19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B071B48" w14:textId="702C6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AEA1AD" w14:textId="30B7D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4FE42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558B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4DDB4D7" w14:textId="6C570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6F48FD" w14:textId="111D8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3F781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3F1A3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8199FBE" w14:textId="2EE62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1211BD" w14:textId="566F0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B82EB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EE207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560F5A4" w14:textId="26337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BC37DE" w14:textId="7C35E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691EA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2E41D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451A7D1" w14:textId="587E1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9FE034" w14:textId="61F34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87CE3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C9DEEF" w14:textId="5CB04F3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17A50BD" w14:textId="51B2B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783B4D" w14:textId="6A243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B5C90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3FFEF20" w14:textId="41D7983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C8566DB" w14:textId="1E6E3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C7BD4B" w14:textId="1D696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ECEE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DD53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2A5246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B69541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2CC61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5BEC55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7FBF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73153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E016127" w14:textId="2D8F7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F8F945" w14:textId="52BF5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6F5FE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E95A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940626B" w14:textId="5DC43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0C7EF6" w14:textId="42933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7752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BF3E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ACD4150" w14:textId="5F6E2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4F7639" w14:textId="0D9DF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B8502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A7EAE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6EC8D44" w14:textId="2F441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F45D9E" w14:textId="76A95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DBEE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E825F6" w14:textId="6041338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52BF4" w14:textId="66605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740476" w14:textId="6C042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958D2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4716C6" w14:textId="19CA00C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E41856C" w14:textId="5D9E6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A82B66" w14:textId="51A48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1754E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C549AE9" w14:textId="65B0922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4C7BEA5" w14:textId="296BA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E97AC2" w14:textId="2BFAC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B5F6A" w:rsidRPr="0053190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1FB4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4FC89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DCE13C2" w14:textId="492F389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5D8AB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4A7FF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91D1BE0" w14:textId="339BC82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CC329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4BE1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A9DDD43" w14:textId="7A5AA0A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53E29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D6B5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F25EE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42FF460" w14:textId="77777777" w:rsidR="00944C3D" w:rsidRPr="003607F0" w:rsidRDefault="00944C3D" w:rsidP="00944C3D"/>
    <w:p w14:paraId="4EBED7A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C8E95" w14:textId="77777777" w:rsidR="00AB5F6A" w:rsidRDefault="00AB5F6A">
      <w:r>
        <w:separator/>
      </w:r>
    </w:p>
  </w:endnote>
  <w:endnote w:type="continuationSeparator" w:id="0">
    <w:p w14:paraId="68A9BAF8" w14:textId="77777777" w:rsidR="00AB5F6A" w:rsidRDefault="00AB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74C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54DE01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C7E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3C129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3C3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3960CA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A046" w14:textId="77777777" w:rsidR="00AB5F6A" w:rsidRDefault="00AB5F6A">
      <w:r>
        <w:separator/>
      </w:r>
    </w:p>
  </w:footnote>
  <w:footnote w:type="continuationSeparator" w:id="0">
    <w:p w14:paraId="2381FE1F" w14:textId="77777777" w:rsidR="00AB5F6A" w:rsidRDefault="00AB5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258705">
    <w:abstractNumId w:val="13"/>
  </w:num>
  <w:num w:numId="2" w16cid:durableId="871963340">
    <w:abstractNumId w:val="17"/>
  </w:num>
  <w:num w:numId="3" w16cid:durableId="1257329577">
    <w:abstractNumId w:val="8"/>
  </w:num>
  <w:num w:numId="4" w16cid:durableId="1338264437">
    <w:abstractNumId w:val="7"/>
  </w:num>
  <w:num w:numId="5" w16cid:durableId="91910358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426045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5954865">
    <w:abstractNumId w:val="20"/>
  </w:num>
  <w:num w:numId="8" w16cid:durableId="1045524925">
    <w:abstractNumId w:val="10"/>
  </w:num>
  <w:num w:numId="9" w16cid:durableId="203753698">
    <w:abstractNumId w:val="0"/>
  </w:num>
  <w:num w:numId="10" w16cid:durableId="1795639302">
    <w:abstractNumId w:val="19"/>
  </w:num>
  <w:num w:numId="11" w16cid:durableId="903638953">
    <w:abstractNumId w:val="6"/>
  </w:num>
  <w:num w:numId="12" w16cid:durableId="535436577">
    <w:abstractNumId w:val="9"/>
  </w:num>
  <w:num w:numId="13" w16cid:durableId="1380012736">
    <w:abstractNumId w:val="12"/>
  </w:num>
  <w:num w:numId="14" w16cid:durableId="1380088708">
    <w:abstractNumId w:val="15"/>
  </w:num>
  <w:num w:numId="15" w16cid:durableId="1518041980">
    <w:abstractNumId w:val="14"/>
  </w:num>
  <w:num w:numId="16" w16cid:durableId="1416783179">
    <w:abstractNumId w:val="2"/>
  </w:num>
  <w:num w:numId="17" w16cid:durableId="1210648096">
    <w:abstractNumId w:val="4"/>
  </w:num>
  <w:num w:numId="18" w16cid:durableId="1957247826">
    <w:abstractNumId w:val="11"/>
  </w:num>
  <w:num w:numId="19" w16cid:durableId="1616474186">
    <w:abstractNumId w:val="5"/>
  </w:num>
  <w:num w:numId="20" w16cid:durableId="1885746997">
    <w:abstractNumId w:val="18"/>
  </w:num>
  <w:num w:numId="21" w16cid:durableId="1963875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2"/>
    <w:docVar w:name="arg2" w:val="Driver=asa17;DBF=D:\anasoft\data\tebys.db;DBN=tebys;ENG=SQL17;commlinks=TCPIP{ip=192.168.1.241};uid=hromnikova;con=finus(10.15);pwd=488300282956Vaveto1"/>
    <w:docVar w:name="arg3" w:val="66984"/>
    <w:docVar w:name="arg4" w:val="C:\Users\HROMNI~1.TEB\AppData\Local\Temp\24828297.doc"/>
    <w:docVar w:name="arg5" w:val="4"/>
  </w:docVars>
  <w:rsids>
    <w:rsidRoot w:val="00AB5F6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B5F6A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244E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68FB5"/>
  <w15:docId w15:val="{C501E5D0-E5F0-4444-8B37-6CFA956A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5337</Words>
  <Characters>30424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2025-03-17T13:52:00Z</dcterms:created>
  <dcterms:modified xsi:type="dcterms:W3CDTF">2025-03-17T13:53:00Z</dcterms:modified>
</cp:coreProperties>
</file>