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F1EA8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AE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43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F6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11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00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D4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36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53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46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55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E6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81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74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E2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5A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9F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12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1E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49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D1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67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B373A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8B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3AF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F96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F2E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0AC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8116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584F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906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8385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A41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2F8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0F0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599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7D3C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F7E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3587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273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3E80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F6D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BF5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056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998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E340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37A3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7F7D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095B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C32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AFE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C22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1D7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3F2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801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5F6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71D37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9ED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88C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E76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9E62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328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951C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0E8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CD3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13A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BD60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24D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058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2E1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AE4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0A6D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BBD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45E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8E27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8256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19C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8CB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A239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272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818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5B22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CEF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EA1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F358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A7C4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1D0B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3AB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E643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A8F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974AD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E98F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1EB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06C1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89A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AE14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7AA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6C9E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47A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D5BD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176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8B84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5512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C4F1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6A9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898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332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7D6C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8B0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832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CEF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7581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C3A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4B5E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86C8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C30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26B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186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664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3A4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7A1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98E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6B0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BD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75D01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29F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3D3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9F0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D55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A89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E85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14D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82F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26E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517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A4D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B83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96E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AC9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EBA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3B7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DEB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E5B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231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0BE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77A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66C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CC0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D93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E06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7B4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503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02F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B83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1D7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821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3A5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2CF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9E78C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C6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BE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4B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AC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4D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77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5D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35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42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B7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F3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1E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1C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C9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F9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7E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0A5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1B5A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80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8F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2B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8B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4E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0E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D6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866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FD4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E5F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9F4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2C1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072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E9E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B0C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EAF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81D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A09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60B59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27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13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FC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37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09BF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C6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0F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F3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49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3C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A3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E0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F0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7E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0F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E6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CE4AA9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33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98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5A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40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98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3C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39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1A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EC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7C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45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18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44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B1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DC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43F3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50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59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D7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A7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B8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60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06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9F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A7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9E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20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D9B15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53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68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F1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FB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3A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6D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9F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D0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64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8D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14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FD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95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9B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EB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0B49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13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64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4D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E4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EB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1F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8D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2C3E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2469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AE84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EC871D" w14:textId="3ED908A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82F4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AF5D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6D9C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E885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1E0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6247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1E99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AD8B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9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B2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41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38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DD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1C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48A5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B7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52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03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5A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8C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90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126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288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E6C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33D08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A63CDCE" wp14:editId="31DB0ACA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390224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A63CDC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23390224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2F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3CD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33A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8A9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23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C6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BC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1C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C2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F6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F6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54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2F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CBE86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7104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B395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F70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B39AEA4" wp14:editId="2EED9974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2AFBA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39AEA4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D2AFBA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C24C2BE" wp14:editId="594FD76D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AFC45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24C2BE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9AFC45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70859B8" wp14:editId="4666E1FA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6B95F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0859B8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16B95F1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3F81081" wp14:editId="0E9E192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271F84" w14:textId="3E06DCB9" w:rsidR="000B647F" w:rsidRDefault="000B647F" w:rsidP="00944C3D">
                                  <w:fldSimple w:instr=" MERGEFIELD  aDMOD  \* MERGEFORMAT ">
                                    <w:r w:rsidR="00AB5F6A" w:rsidRPr="00AB5F6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F81081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C271F84" w14:textId="3E06DCB9" w:rsidR="000B647F" w:rsidRDefault="000B647F" w:rsidP="00944C3D">
                            <w:fldSimple w:instr=" MERGEFIELD  aDMOD  \* MERGEFORMAT ">
                              <w:r w:rsidR="00AB5F6A" w:rsidRPr="00AB5F6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237C369" wp14:editId="10506F9C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129436" w14:textId="56E6A05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B5F6A" w:rsidRPr="0053190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37C369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E129436" w14:textId="56E6A05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B5F6A" w:rsidRPr="00531909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8D66CB0" wp14:editId="5514A4E8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293D5F" w14:textId="657A6F49" w:rsidR="000B647F" w:rsidRDefault="000B647F" w:rsidP="00944C3D">
                                  <w:fldSimple w:instr=" MERGEFIELD  aDRDO  \* MERGEFORMAT ">
                                    <w:r w:rsidR="00AB5F6A" w:rsidRPr="00AB5F6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D66CB0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D293D5F" w14:textId="657A6F49" w:rsidR="000B647F" w:rsidRDefault="000B647F" w:rsidP="00944C3D">
                            <w:fldSimple w:instr=" MERGEFIELD  aDRDO  \* MERGEFORMAT ">
                              <w:r w:rsidR="00AB5F6A" w:rsidRPr="00AB5F6A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407339F" wp14:editId="73541E58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4DDB71" w14:textId="52A69159" w:rsidR="000B647F" w:rsidRDefault="000B647F" w:rsidP="00944C3D">
                                  <w:fldSimple w:instr=" MERGEFIELD  aDMDO  \* MERGEFORMAT ">
                                    <w:r w:rsidR="00AB5F6A" w:rsidRPr="00AB5F6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07339F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284DDB71" w14:textId="52A69159" w:rsidR="000B647F" w:rsidRDefault="000B647F" w:rsidP="00944C3D">
                            <w:fldSimple w:instr=" MERGEFIELD  aDMDO  \* MERGEFORMAT ">
                              <w:r w:rsidR="00AB5F6A" w:rsidRPr="00AB5F6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1BA9A8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EC6A2E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5654A4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D1D1006" wp14:editId="5EFCB256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DD6CE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1D1006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60DD6CE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F526656" wp14:editId="372CA398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2FAF5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526656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F2FAF50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68CDA75" wp14:editId="24A584FC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FED2B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8CDA7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71FED2B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CEB8026" wp14:editId="71A03261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4C5DE" w14:textId="20DF9C6E" w:rsidR="000B647F" w:rsidRDefault="000B647F" w:rsidP="00944C3D">
                                  <w:fldSimple w:instr=" MERGEFIELD  aDRDOo  \* MERGEFORMAT ">
                                    <w:r w:rsidR="00AB5F6A" w:rsidRPr="00AB5F6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EB8026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ED4C5DE" w14:textId="20DF9C6E" w:rsidR="000B647F" w:rsidRDefault="000B647F" w:rsidP="00944C3D">
                            <w:fldSimple w:instr=" MERGEFIELD  aDRDOo  \* MERGEFORMAT ">
                              <w:r w:rsidR="00AB5F6A" w:rsidRPr="00AB5F6A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9B9A7C1" wp14:editId="52655BF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F3BEA9" w14:textId="16E8287A" w:rsidR="000B647F" w:rsidRDefault="000B647F" w:rsidP="00944C3D">
                                  <w:fldSimple w:instr=" MERGEFIELD  aDMDO  \* MERGEFORMAT ">
                                    <w:r w:rsidR="00AB5F6A" w:rsidRPr="00AB5F6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B9A7C1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48F3BEA9" w14:textId="16E8287A" w:rsidR="000B647F" w:rsidRDefault="000B647F" w:rsidP="00944C3D">
                            <w:fldSimple w:instr=" MERGEFIELD  aDMDO  \* MERGEFORMAT ">
                              <w:r w:rsidR="00AB5F6A" w:rsidRPr="00AB5F6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5863687" wp14:editId="58E68F11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2BC346" w14:textId="6C00A00F" w:rsidR="000B647F" w:rsidRDefault="000B647F" w:rsidP="00944C3D">
                                  <w:fldSimple w:instr=" MERGEFIELD  aDRODo  \* MERGEFORMAT ">
                                    <w:r w:rsidR="00AB5F6A" w:rsidRPr="00AB5F6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863687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E2BC346" w14:textId="6C00A00F" w:rsidR="000B647F" w:rsidRDefault="000B647F" w:rsidP="00944C3D">
                            <w:fldSimple w:instr=" MERGEFIELD  aDRODo  \* MERGEFORMAT ">
                              <w:r w:rsidR="00AB5F6A" w:rsidRPr="00AB5F6A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00B5798" wp14:editId="6E2C229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A417B2" w14:textId="602A0C23" w:rsidR="000B647F" w:rsidRDefault="000B647F" w:rsidP="00944C3D">
                                  <w:fldSimple w:instr=" MERGEFIELD  aDMOD  \* MERGEFORMAT ">
                                    <w:r w:rsidR="00AB5F6A" w:rsidRPr="00AB5F6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0B5798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3A417B2" w14:textId="602A0C23" w:rsidR="000B647F" w:rsidRDefault="000B647F" w:rsidP="00944C3D">
                            <w:fldSimple w:instr=" MERGEFIELD  aDMOD  \* MERGEFORMAT ">
                              <w:r w:rsidR="00AB5F6A" w:rsidRPr="00AB5F6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9E0042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20CFF87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EF65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C6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CAFD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D0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5E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04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1A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46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59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24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1F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41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80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30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41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92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0A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4A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D0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F5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FC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EB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1A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85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54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A9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C0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35A6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0A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4D6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EC1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B1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10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0D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45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C1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86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E4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BB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26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C9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E3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BC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A2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81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27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4384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F9C9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7FBF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91C4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E8D7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5AE2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6D05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30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05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AC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C3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E6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9A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C6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BE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6E4A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CE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DC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C2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94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19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F0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33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D6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45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2A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43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2B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77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15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FB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0F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9B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D1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AE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7A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7AC2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23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41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CE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75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AF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BF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1B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C4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5B60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B2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4D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6B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3E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95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5F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01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CE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B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7A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B8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33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8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95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B7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62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1B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F0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16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EA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31E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9B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45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B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42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E6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8C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75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AC60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94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46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C2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7E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20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9E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A5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D5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C4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D6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2A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48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B8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66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52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F2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C4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9C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2CA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EB8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2E6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421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265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48F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EF2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B7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33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8C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20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7E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91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C0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B5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17D4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70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3E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DB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35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E5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7D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87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2F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A6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10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92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CE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10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4C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1D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14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05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37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13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533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744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08F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529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772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2B5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A4B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CC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2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3E50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12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EE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E378918" wp14:editId="239324F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5593D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378918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645593D0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47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C4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24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91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60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98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8F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7D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03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5EFE5AB1" wp14:editId="5EEA2A44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9205F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FE5AB1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269205F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EB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82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5D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9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58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7F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23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6B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71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F2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91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AD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F2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88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43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64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16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76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69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0B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AD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58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3AB4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2F00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B03B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DC0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9F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864571B" wp14:editId="1C6E8FEF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84E5E9" w14:textId="4033C84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B5F6A" w:rsidRPr="0053190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36118320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64571B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084E5E9" w14:textId="4033C84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B5F6A" w:rsidRPr="00531909">
                              <w:rPr>
                                <w:rFonts w:ascii="Arial" w:hAnsi="Arial" w:cs="Arial"/>
                                <w:noProof/>
                              </w:rPr>
                              <w:t>36118320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39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EC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50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B3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10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08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9E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D3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E9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8949798" wp14:editId="57887EE7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2BC9C" w14:textId="4BDB3CA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B5F6A" w:rsidRPr="0053190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2021494167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949798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E62BC9C" w14:textId="4BDB3CA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B5F6A" w:rsidRPr="00531909">
                              <w:rPr>
                                <w:rFonts w:ascii="Arial" w:hAnsi="Arial" w:cs="Arial"/>
                                <w:noProof/>
                              </w:rPr>
                              <w:t>2021494167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CD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E4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94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AB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A6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DE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17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F1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E2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46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26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FA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D3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00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E4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40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8C72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24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4601C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34F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2F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78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63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9F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1C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38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61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56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1B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3C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15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83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91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4B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02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DF7B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E936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6A1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1D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A795835" wp14:editId="0C39BF8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86C417" w14:textId="711F2BA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B5F6A" w:rsidRPr="0053190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Súpoločenstvo vlastníkov bytov č.1509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795835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186C417" w14:textId="711F2BA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B5F6A" w:rsidRPr="00531909">
                              <w:rPr>
                                <w:rFonts w:ascii="Arial" w:hAnsi="Arial" w:cs="Arial"/>
                                <w:noProof/>
                              </w:rPr>
                              <w:t>Súpoločenstvo vlastníkov bytov č.1509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E3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2A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E3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E7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27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40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2C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F7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AA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F9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39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B0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5C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4A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D6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13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A2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29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E9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EF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ED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95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1E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15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73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1A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0B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F7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95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AB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3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FA0B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1E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69695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FE77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231A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3D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4C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CC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FD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F5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18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16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07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42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4A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BD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A9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AB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11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8F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20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18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25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0C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D2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0E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F3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C8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4127C6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654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E74479A" wp14:editId="6DEB97F7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D16412" w14:textId="779B67C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B5F6A" w:rsidRPr="0053190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Hodžova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74479A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9D16412" w14:textId="779B67C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B5F6A" w:rsidRPr="00531909">
                              <w:rPr>
                                <w:rFonts w:ascii="Arial" w:hAnsi="Arial" w:cs="Arial"/>
                                <w:noProof/>
                              </w:rPr>
                              <w:t>Hodžova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F87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6D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F9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22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EA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4A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20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0B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DF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A7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89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B0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BD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74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8D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22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37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231C157" wp14:editId="49D2DB9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3E4F08" w14:textId="24C40230" w:rsidR="000B647F" w:rsidRDefault="000B647F" w:rsidP="00944C3D">
                                  <w:fldSimple w:instr=" MERGEFIELD  aSUB_ULICA_CISLO  \* MERGEFORMAT ">
                                    <w:r w:rsidR="00AB5F6A" w:rsidRPr="00AB5F6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32/1509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31C15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23E4F08" w14:textId="24C40230" w:rsidR="000B647F" w:rsidRDefault="000B647F" w:rsidP="00944C3D">
                            <w:fldSimple w:instr=" MERGEFIELD  aSUB_ULICA_CISLO  \* MERGEFORMAT ">
                              <w:r w:rsidR="00AB5F6A" w:rsidRPr="00AB5F6A">
                                <w:rPr>
                                  <w:rFonts w:ascii="Arial" w:hAnsi="Arial" w:cs="Arial"/>
                                  <w:noProof/>
                                </w:rPr>
                                <w:t>32/1509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87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8B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5D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D7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F6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CC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5A30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FADD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DD2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8A6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245F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37213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93EA6B8" wp14:editId="338EA52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2623C7" w14:textId="44D8E64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B5F6A" w:rsidRPr="0053190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3EA6B8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52623C7" w14:textId="44D8E64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B5F6A" w:rsidRPr="00531909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263A25E" wp14:editId="43589CA8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7D9782" w14:textId="295B3D3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B5F6A" w:rsidRPr="0053190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63A25E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27D9782" w14:textId="295B3D3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B5F6A" w:rsidRPr="00531909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A5516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3B1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60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E6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B683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06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5E1A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97EAED4" wp14:editId="4C05C4AB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6B4C81" w14:textId="5D65C17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B5F6A" w:rsidRPr="0053190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7EAED4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B6B4C81" w14:textId="5D65C17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B5F6A" w:rsidRPr="00531909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F9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7F0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F59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C8E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33D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C6B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0D2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D051A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7DE6B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456C32B" wp14:editId="5F8A037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526C3C" w14:textId="1E86F3F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56C32B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1C526C3C" w14:textId="1E86F3F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ADB1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17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10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6D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BF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D4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1E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36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308A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8B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42BDC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AE2D9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218C5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CB2D014" wp14:editId="02E57A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FC5040" w14:textId="3D1349A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B5F6A" w:rsidRPr="0053190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B2D014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3FC5040" w14:textId="3D1349A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B5F6A" w:rsidRPr="00531909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B4EC4A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7DAE9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36F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D7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2D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C0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46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47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16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FF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48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B7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71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43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0C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B7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BD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91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9A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C3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36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B5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46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CE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9D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EC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7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26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C7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10B5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467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F677497" w14:textId="24D209A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B5F6A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EF09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FA32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15E8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EB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2E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8E8B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FE8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D79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1C8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6B3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3BC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8C2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CE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5F02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789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679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B64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6CE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208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1DE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07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9DAC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F43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805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A13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8E3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14C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80A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A4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2C73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FF6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478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1D5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9BE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FB4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A1CE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79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F70D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4A2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32B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66D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BA0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F7A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501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D8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D879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BC9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C99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4E1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480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B00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21C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33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6E96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BE2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1D9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90D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5D6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461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8BAD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C5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E547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2B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67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20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06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9AC6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47EF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B3D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C3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16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1D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EA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E0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F8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98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63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7B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FD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FD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B5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E8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25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E0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27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88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46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BA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E54B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58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6A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2053F1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E532AA8" w14:textId="77777777" w:rsidR="00944C3D" w:rsidRDefault="00944C3D" w:rsidP="00944C3D">
      <w:pPr>
        <w:rPr>
          <w:rFonts w:ascii="Arial" w:hAnsi="Arial"/>
        </w:rPr>
      </w:pPr>
    </w:p>
    <w:p w14:paraId="279830D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495AE33" w14:textId="247D1D5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D48A00F" w14:textId="6EDC3D0B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6314EDD" w14:textId="121EBB0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CAB784F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9334AA3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753C7BA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FC324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C4FF8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2F03C0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3AA0FF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C600FE8" w14:textId="38352FEB" w:rsidR="00944C3D" w:rsidRPr="008D0433" w:rsidRDefault="00AB5F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Marta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Melkovičová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7C4EFC23" w14:textId="1044E4CE" w:rsidR="00944C3D" w:rsidRPr="008D0433" w:rsidRDefault="00AB5F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D2BC8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7177B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E33D0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4C8E6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A396F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266229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540A34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68ABD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3873C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90B80D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FF1BFE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85C2AC8" w14:textId="3FFA6C2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2E20C1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4F72C4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96B13F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BEA831D" w14:textId="41EE9133" w:rsidR="00944C3D" w:rsidRDefault="00AB5F6A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0EB4BDFD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6E94D3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125291B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F43A9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1D88B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B7275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A4D7C7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9A69B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79AA5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2DE04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3DB97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9AD18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08F12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BB7FB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C34E0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701D4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C3CD9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57530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ED35BC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5E9460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D3A29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B51A3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8333EF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103897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FBE284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D1BD12E" w14:textId="530CACD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F34C40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652079A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FA99D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FEC2FA8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2ED317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08FC91A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27228B4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7345789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CB7B0DB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B30D3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B3DEA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169A3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4A987A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E0899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AE559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B9BD7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07755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6C5F1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2CEA1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C1887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BFA6F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D2E2F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FDB5C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D86B4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7640E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5A3D31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8E569E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41D83C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B54A1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8C218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923BC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B0405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45B4D2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DAC136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D7069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C827D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5078D1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DBCA25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8ACCE8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87BF29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616C47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27B6D0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413A6E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0F6A63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1534B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387E84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7E1D705C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7FE7A2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74610B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A07CA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27E7AE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C756A0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A6C64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B63A4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8B70D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197ED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3FD45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F711D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180EA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9B9CF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8513A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518E9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EC1F2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17C7F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02BB3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78CD8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79F79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0D8AB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33243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A50D0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96D41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BBE86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51D90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A4768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07BF5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E74ED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CFD0C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C89F4F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3881720" w14:textId="284F4E7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6EC0D93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8D1B04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F64283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068E94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3CA345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F45D4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E2F644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20E689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A5194E5" w14:textId="77777777" w:rsidTr="00503750">
        <w:tc>
          <w:tcPr>
            <w:tcW w:w="2302" w:type="dxa"/>
            <w:vAlign w:val="center"/>
          </w:tcPr>
          <w:p w14:paraId="0DD04E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B4EAA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3FF2E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FA86C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B5914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377ED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AF152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6FFB1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99971F5" w14:textId="77777777" w:rsidTr="00503750">
        <w:tc>
          <w:tcPr>
            <w:tcW w:w="15593" w:type="dxa"/>
            <w:gridSpan w:val="8"/>
            <w:vAlign w:val="center"/>
          </w:tcPr>
          <w:p w14:paraId="36C9DF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CE08428" w14:textId="77777777" w:rsidTr="00503750">
        <w:tc>
          <w:tcPr>
            <w:tcW w:w="2302" w:type="dxa"/>
            <w:vAlign w:val="center"/>
          </w:tcPr>
          <w:p w14:paraId="0EB5C0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DA53D77" w14:textId="3398B5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33ECD2" w14:textId="1AB3AE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113864" w14:textId="7087C5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AD10CC" w14:textId="30E43C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2BFE" w14:textId="4CC2AC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26667F" w14:textId="01D823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36EAF5" w14:textId="30D749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F5BAF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C3AD3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7D03DE6" w14:textId="07F42B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E37214" w14:textId="2C5BEF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9C34B8" w14:textId="036655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9F4D4F" w14:textId="34734E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65C111" w14:textId="5262C5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AC7C33" w14:textId="1496FF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256DE5" w14:textId="175A5D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5E69F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51268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E355262" w14:textId="5BBED2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A66738" w14:textId="61C21A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D2C5A8" w14:textId="1D3C11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F5909B" w14:textId="4C7126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B9443B" w14:textId="25D8E9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7B4E91" w14:textId="125877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82074A" w14:textId="3430A8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39998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613F8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7323E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D82EE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F75D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C26A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7A88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DE33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7157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FF9177A" w14:textId="77777777" w:rsidTr="00503750">
        <w:tc>
          <w:tcPr>
            <w:tcW w:w="2302" w:type="dxa"/>
            <w:vAlign w:val="center"/>
          </w:tcPr>
          <w:p w14:paraId="74C415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845A8C" w14:textId="60DBF8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926C05" w14:textId="1456C7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4700BE" w14:textId="11ED70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F4357E" w14:textId="65364F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B4ECA7" w14:textId="70399F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E7A041" w14:textId="725A3D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FBB26F" w14:textId="5769B4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0D736F" w14:textId="77777777" w:rsidTr="00503750">
        <w:tc>
          <w:tcPr>
            <w:tcW w:w="15593" w:type="dxa"/>
            <w:gridSpan w:val="8"/>
            <w:vAlign w:val="center"/>
          </w:tcPr>
          <w:p w14:paraId="420684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D382C31" w14:textId="77777777" w:rsidTr="00503750">
        <w:tc>
          <w:tcPr>
            <w:tcW w:w="2302" w:type="dxa"/>
            <w:vAlign w:val="center"/>
          </w:tcPr>
          <w:p w14:paraId="121222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CBF4C72" w14:textId="1B5717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E488A2" w14:textId="1BD584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5A72D0" w14:textId="2DEC24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F365BC" w14:textId="17B3A2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92C4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93B3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677675" w14:textId="57391E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9C23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F0404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82AC562" w14:textId="376668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E2F6C6" w14:textId="0069A2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21F049" w14:textId="45D70A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0BD8A3" w14:textId="3430DE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82E7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EFE8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B00428" w14:textId="580646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C21D7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914B0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9BB75B9" w14:textId="1E4CD9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A0238F" w14:textId="5EDB08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0E744" w14:textId="0E407D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34C5AB" w14:textId="3EDC20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8FD9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A3A5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1F6DC0" w14:textId="1EA1B9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5EBCFC" w14:textId="77777777" w:rsidTr="00503750">
        <w:tc>
          <w:tcPr>
            <w:tcW w:w="2302" w:type="dxa"/>
            <w:vAlign w:val="center"/>
          </w:tcPr>
          <w:p w14:paraId="73F139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831BA04" w14:textId="69A12D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B9E538" w14:textId="160166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9B9745" w14:textId="6CC0D3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070AB4" w14:textId="6173F2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3297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D88F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31673A2" w14:textId="1A0813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AD752C" w14:textId="77777777" w:rsidTr="00503750">
        <w:tc>
          <w:tcPr>
            <w:tcW w:w="15593" w:type="dxa"/>
            <w:gridSpan w:val="8"/>
            <w:vAlign w:val="center"/>
          </w:tcPr>
          <w:p w14:paraId="4084CC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C7DCFC8" w14:textId="77777777" w:rsidTr="00503750">
        <w:tc>
          <w:tcPr>
            <w:tcW w:w="2302" w:type="dxa"/>
            <w:vAlign w:val="center"/>
          </w:tcPr>
          <w:p w14:paraId="3674EE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EF9214F" w14:textId="3B1E90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7FA571" w14:textId="6AE3A3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FAE6C6" w14:textId="76408E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74042F" w14:textId="79D71E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15924" w14:textId="3E49D2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557A4B" w14:textId="5F519D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415C46" w14:textId="1DCC92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DD58F6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1990A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726E2CB" w14:textId="19C09B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9D745D0" w14:textId="20431B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9DFBA6" w14:textId="7BC513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CC0D43" w14:textId="24CDD9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2583DA" w14:textId="1B3C3C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402B18" w14:textId="41AB62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C21CF3" w14:textId="2CF9D5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F461C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9AAC8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7DBEA4A" w14:textId="1EAA23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B7ED67" w14:textId="536176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1B5E0F" w14:textId="2238C3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F456E4" w14:textId="16D384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B642F8" w14:textId="71CF6B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33EB47" w14:textId="4DC225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D5CBB3" w14:textId="299B61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A3FBE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856E6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8E04CF1" w14:textId="16AE76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F47B8F" w14:textId="42F0C8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351E21" w14:textId="775364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D19129" w14:textId="2D429A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BA9C13" w14:textId="1750CD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025800" w14:textId="031051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F6BC56" w14:textId="7730F4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6629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B0353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4300F1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951AD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D75FAC5" w14:textId="528732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2233CD" w14:textId="1D1B20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2A3051" w14:textId="2D367C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8C5C2E" w14:textId="579A2A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B938DC" w14:textId="02C84C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C73C31" w14:textId="680854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5D0FB3" w14:textId="37B238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40E09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2BF76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629D0AB" w14:textId="3A94C8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371D85" w14:textId="334918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743248" w14:textId="151173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B9F27D" w14:textId="27E37B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986255" w14:textId="0D26BA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00FDD8" w14:textId="6336A7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170C54" w14:textId="3C1C98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F4ADD0" w14:textId="77777777" w:rsidR="00944C3D" w:rsidRDefault="00944C3D" w:rsidP="00944C3D">
      <w:pPr>
        <w:rPr>
          <w:rFonts w:ascii="Arial" w:hAnsi="Arial"/>
          <w:b/>
        </w:rPr>
      </w:pPr>
    </w:p>
    <w:p w14:paraId="13BCDDC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72F43CE" w14:textId="77777777" w:rsidTr="00503750">
        <w:tc>
          <w:tcPr>
            <w:tcW w:w="1944" w:type="dxa"/>
            <w:vAlign w:val="center"/>
          </w:tcPr>
          <w:p w14:paraId="4F95E8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4F6E7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F2089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E5A96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45967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4D56F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B12CD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B615C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132B1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0C380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713A2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75587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A618EC0" w14:textId="77777777" w:rsidTr="00503750">
        <w:tc>
          <w:tcPr>
            <w:tcW w:w="15685" w:type="dxa"/>
            <w:gridSpan w:val="12"/>
            <w:vAlign w:val="center"/>
          </w:tcPr>
          <w:p w14:paraId="0B48FE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5CB1B29" w14:textId="77777777" w:rsidTr="00503750">
        <w:tc>
          <w:tcPr>
            <w:tcW w:w="1944" w:type="dxa"/>
            <w:vAlign w:val="center"/>
          </w:tcPr>
          <w:p w14:paraId="5BAE19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11E427" w14:textId="477691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66A948B" w14:textId="0F189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1D17350" w14:textId="253BD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417D3B" w14:textId="02AD14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6E30FB" w14:textId="67ADE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59BA12" w14:textId="36ED5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43F072" w14:textId="75E0DE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6C3031" w14:textId="39523A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B81750E" w14:textId="624CA7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748F34" w14:textId="10B65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A66DB1" w14:textId="5480B6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35720A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BDDB1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2DD8881" w14:textId="55EDA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7CA7570" w14:textId="2D4D0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D08027B" w14:textId="0A8CCC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5433BE" w14:textId="046EC9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51CF86" w14:textId="25B1CA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9316CE" w14:textId="1EB4BC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DEAF7B" w14:textId="1EDF33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FEE8EF" w14:textId="1C177C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3AFE35" w14:textId="635A92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36E197" w14:textId="59FA5D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792962" w14:textId="17E01C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897EA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764B0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CD48B58" w14:textId="6DA12F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0F2B58B" w14:textId="1B4BF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A2B51A9" w14:textId="3ED56D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E8BB20" w14:textId="7D0B5D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5FB43B" w14:textId="71E71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923424" w14:textId="3342F9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E73AE6" w14:textId="48B7A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CB39A9" w14:textId="45E0F5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6FD366" w14:textId="2BDFF6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0DC314" w14:textId="00387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0193A2" w14:textId="4123FA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9660A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2CB92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6C4B7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3B04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87BD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B856E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8E7E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482E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BDE9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68775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5A0A0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E40C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591F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6E9F8D8" w14:textId="77777777" w:rsidTr="00503750">
        <w:tc>
          <w:tcPr>
            <w:tcW w:w="1944" w:type="dxa"/>
            <w:vAlign w:val="center"/>
          </w:tcPr>
          <w:p w14:paraId="10075D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5945E39" w14:textId="27D60B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7EF6A1B" w14:textId="013ADE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6C64688" w14:textId="44E73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8C9624" w14:textId="4BA31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A889" w14:textId="03D889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D167839" w14:textId="75AAB6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0EDE47" w14:textId="752FC1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720CC8" w14:textId="1EAA9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6116F9" w14:textId="6993B0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BB0F6C" w14:textId="0A622B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4B6837" w14:textId="63B758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3F7A3D" w14:textId="77777777" w:rsidTr="00503750">
        <w:tc>
          <w:tcPr>
            <w:tcW w:w="15685" w:type="dxa"/>
            <w:gridSpan w:val="12"/>
            <w:vAlign w:val="center"/>
          </w:tcPr>
          <w:p w14:paraId="08FC61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C65D31A" w14:textId="77777777" w:rsidTr="00503750">
        <w:tc>
          <w:tcPr>
            <w:tcW w:w="1944" w:type="dxa"/>
            <w:vAlign w:val="center"/>
          </w:tcPr>
          <w:p w14:paraId="7F414E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76A8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65A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3B41737" w14:textId="09C124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EEB5DD7" w14:textId="3A4E2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7BD82D" w14:textId="426A50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20EC5F" w14:textId="3E4368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18D0EE" w14:textId="301807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13FAD3" w14:textId="7AE2D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8A4B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83B3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D8A442A" w14:textId="4FA99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A9B9D3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96070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3B95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87F0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332D75" w14:textId="62C98D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63CE87" w14:textId="5037FE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F6CF9C" w14:textId="4D2E5C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8760D9" w14:textId="2D0FA0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9B421F" w14:textId="2B4C7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445834" w14:textId="55591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F8C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A63E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4B33FF8" w14:textId="78B77C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1ECCC9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94AC9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52E5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C6D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9CDFE2" w14:textId="3904C1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45DD56" w14:textId="448880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48E603" w14:textId="473D3B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ACDCA7" w14:textId="320B79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699CB29" w14:textId="3AD29E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13AB3A" w14:textId="6B0DCF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9CA6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ABC26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F1D6E56" w14:textId="6581A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073F4B" w14:textId="77777777" w:rsidTr="00503750">
        <w:tc>
          <w:tcPr>
            <w:tcW w:w="1944" w:type="dxa"/>
            <w:vAlign w:val="center"/>
          </w:tcPr>
          <w:p w14:paraId="63A2F2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D2E49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CA6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AB25E4" w14:textId="6DD4D5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D95F0A" w14:textId="7DE933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1FD9DA" w14:textId="4650F4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F54427" w14:textId="495276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4482B5" w14:textId="18B183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571ADE" w14:textId="05BB09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AE8A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706D2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BD066DF" w14:textId="21176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9B9694" w14:textId="77777777" w:rsidTr="00503750">
        <w:tc>
          <w:tcPr>
            <w:tcW w:w="15685" w:type="dxa"/>
            <w:gridSpan w:val="12"/>
            <w:vAlign w:val="center"/>
          </w:tcPr>
          <w:p w14:paraId="121408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5B8D56B" w14:textId="77777777" w:rsidTr="00503750">
        <w:tc>
          <w:tcPr>
            <w:tcW w:w="1944" w:type="dxa"/>
            <w:vAlign w:val="center"/>
          </w:tcPr>
          <w:p w14:paraId="5CEC64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3E915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E58A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F5574C" w14:textId="6782E5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22D23A" w14:textId="0CA071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E7F02E" w14:textId="694CD3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F6113E" w14:textId="222AAD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004D04" w14:textId="15AA8B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9775F5" w14:textId="6F75D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951A3C" w14:textId="010E60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1C4EBC" w14:textId="2F022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053B18" w14:textId="02EE0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432E4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EE051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EA63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939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E9CB3AB" w14:textId="4103F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A5738B" w14:textId="7DB877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4EA630" w14:textId="5B37E0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4A61AB" w14:textId="67119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691BC0F" w14:textId="5B4A93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E8443E" w14:textId="49039D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8EF297" w14:textId="748E04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FD4C44" w14:textId="676A7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63BC7F" w14:textId="587A28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F7841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F5320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324DF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A7B2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46FCB48" w14:textId="002587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D64015" w14:textId="2EC07A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651E92" w14:textId="43366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52C90A" w14:textId="1DECF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F7642A" w14:textId="74E988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CA8FCE" w14:textId="511210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FB7EB7" w14:textId="58E43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2392B1E" w14:textId="30670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37E275" w14:textId="100A8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4DCA5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A9220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2EEC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63A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1EE18D" w14:textId="4F846F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BFB4D7" w14:textId="79CCD3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89750B" w14:textId="228828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5C1822" w14:textId="3C3A6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16DB59" w14:textId="0D7E68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E996B5" w14:textId="28592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47927E" w14:textId="1380E3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2CBC576" w14:textId="456970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6329F8" w14:textId="7A2A2D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112024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C591F4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85337E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60AAD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2B34424" w14:textId="3165D3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249FD54" w14:textId="4B721C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B888112" w14:textId="198BB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CC4543" w14:textId="5E7D0E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89FE3E" w14:textId="7754DC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EB87BD" w14:textId="65843E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C310C4" w14:textId="698C08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66DE09" w14:textId="7381D5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60C6E7" w14:textId="1C0514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1BB5845" w14:textId="6CCAA9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362C6E" w14:textId="37CF91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5FF67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B9363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06C01A9" w14:textId="218B53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A889686" w14:textId="66171E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5035C42" w14:textId="7DA472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F7380C" w14:textId="5E2F3C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2E3007" w14:textId="0FD95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F54633" w14:textId="5E925D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2DB36" w14:textId="2C32C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F06170" w14:textId="619719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D6CFB7" w14:textId="017F1C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EB8B00" w14:textId="7CFC9B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4071F0" w14:textId="37F46B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7E9A2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DEBC3A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BE759A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0AC338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DB25F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F1200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AA1DBC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942C4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18B5E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0C612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E7A0A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B0432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DA817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4F76F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3824D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4A0550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01A59D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99EE1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BAB312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674675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7FDFAE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AAC8D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8CEA9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B42AD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00E7B4E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58FF4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EAFE1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C7A04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3F37C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69D3B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90061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E967C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736BC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A4B2B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0E1E9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5CFBC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FBB8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E7609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45B6779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5725C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F5733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F53E8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1036B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B2F8B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A19A1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ADBA64A" w14:textId="77777777" w:rsidTr="00503750">
        <w:trPr>
          <w:trHeight w:val="1073"/>
        </w:trPr>
        <w:tc>
          <w:tcPr>
            <w:tcW w:w="3614" w:type="dxa"/>
            <w:vMerge/>
          </w:tcPr>
          <w:p w14:paraId="519D64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E2CF5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DCF4A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45AD7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C19C0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30A9E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96ECD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B9FAA01" w14:textId="77777777" w:rsidTr="00503750">
        <w:trPr>
          <w:trHeight w:val="283"/>
        </w:trPr>
        <w:tc>
          <w:tcPr>
            <w:tcW w:w="3614" w:type="dxa"/>
          </w:tcPr>
          <w:p w14:paraId="578768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0BC49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24B3C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B5197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43B0F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D0D5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EA85A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77EC950" w14:textId="77777777" w:rsidTr="00503750">
        <w:trPr>
          <w:trHeight w:val="283"/>
        </w:trPr>
        <w:tc>
          <w:tcPr>
            <w:tcW w:w="3614" w:type="dxa"/>
          </w:tcPr>
          <w:p w14:paraId="7749CA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4F3C7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74593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32E5D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4CEAF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2A7A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09FA4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7297DE4" w14:textId="77777777" w:rsidTr="00503750">
        <w:trPr>
          <w:trHeight w:val="283"/>
        </w:trPr>
        <w:tc>
          <w:tcPr>
            <w:tcW w:w="3614" w:type="dxa"/>
          </w:tcPr>
          <w:p w14:paraId="65FDCA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45A9C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32271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B5C90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2EF7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9CC97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D10E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DCF4EC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50EC01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63FA824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1EB7C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20DA4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05EDC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232C3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072D0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FBD35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8AFAF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6ED0C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EFEE7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3D3CA2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C65AE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6F4E99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FFC77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593CCA9" w14:textId="7DB98D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1F64A8" w14:textId="2ECE66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656523" w14:textId="31A9BD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E5BCF8" w14:textId="6EB17B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8F33FC" w14:textId="1A520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CA25BD" w14:textId="7F598A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169051" w14:textId="678ADE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AB1FF0" w14:textId="464C96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E9A14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B342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407CB8E" w14:textId="0BC986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18C167" w14:textId="3A34CA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C07CD1" w14:textId="750F55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80FCB9" w14:textId="66C287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6C11C9" w14:textId="3F60F2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F32EEC" w14:textId="3019DF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5C0AF2" w14:textId="7D6F4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1CBF74" w14:textId="1953C3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A347B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DDF0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56D8190" w14:textId="330C8E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1024CA" w14:textId="3D7800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602B0D" w14:textId="1DDD90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609179" w14:textId="56E163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9C38B" w14:textId="411101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8F9D9C" w14:textId="149D3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9E5C03" w14:textId="60CDE0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3CC020" w14:textId="12CCD9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13968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032B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99ED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E5FC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C7F0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0736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240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0245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E597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90CB1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16FD8A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581F45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5874B81" w14:textId="0F16B5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68598C" w14:textId="1413CA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4026DB" w14:textId="15100A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1F4E9E" w14:textId="2159C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17B992" w14:textId="42D7D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36FC64" w14:textId="3D2B61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7D66F7" w14:textId="7E671F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E3D505" w14:textId="60DAAB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46986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AD6CB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733B84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52304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413648C" w14:textId="5EC35B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5046E" w14:textId="12DA8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87EB4C" w14:textId="7B387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5A757C" w14:textId="79C925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59FCB2" w14:textId="2C7034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40332B" w14:textId="40627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F7F827" w14:textId="56686E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F7A9A2" w14:textId="0A0512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F4B4C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30F1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EBA25C9" w14:textId="6FC615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486CB5" w14:textId="30F637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7F29AE" w14:textId="6ABB9D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6ECE75" w14:textId="1BDCB3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F3149A" w14:textId="235992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6A3754" w14:textId="595356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D97F97" w14:textId="2F19C7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50070D0" w14:textId="76D399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42CCB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2C903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489B69F" w14:textId="68B94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2FBCFE" w14:textId="22F2AB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721DD5" w14:textId="4AD837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EF721C" w14:textId="6CE089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F98526" w14:textId="4A2AA8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75C8A3" w14:textId="77C459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9EFA26" w14:textId="449B89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EF2A9D" w14:textId="7E9820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9387D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B3408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3BE29B2" w14:textId="0F5FBD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52582C" w14:textId="7FB175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0D66E6" w14:textId="106FBC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317A5F" w14:textId="0EA579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3048CF" w14:textId="71604E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65ECD0" w14:textId="60121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3AC993" w14:textId="4AA97B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F53AFFF" w14:textId="0D8EE3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F8580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ECEA0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0250A2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55222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60C6C24" w14:textId="4B58B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D749F" w14:textId="4DA5B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8FE5E8" w14:textId="686EC5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73CF91" w14:textId="74517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EEE929" w14:textId="665D3E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738A8F" w14:textId="3C19F9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97606D" w14:textId="58B07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5AEC38" w14:textId="1157FC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E9936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802F33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438C97D" w14:textId="6E6DF4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9691B6" w14:textId="5D2C0E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60A9AB" w14:textId="255012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9C197" w14:textId="38DB84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6487BC" w14:textId="0C0CE2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814E3" w14:textId="0580D2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5F6EB" w14:textId="7732A4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DE86E4" w14:textId="63EEC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C971B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1C97B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8F5AC62" w14:textId="46AA083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3E328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92F5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E02A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C2C1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7DB8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2596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0FB7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122C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353D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84FC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E0C3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A825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C43B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3D19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0F2A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DEB8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5B1F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C29B5A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FCE819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04D8884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97B1F13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06481917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2363DD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93C95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434FE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006E7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E153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F43BB2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6F735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4DDF775" w14:textId="269E545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26B1C37" w14:textId="73DF983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2266C95" w14:textId="570A886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205AAE" w14:textId="0060675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74112B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46F76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312415" w14:textId="7EEBD45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F41FAE5" w14:textId="7C19FEA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142DEAF" w14:textId="4645409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65D8F6" w14:textId="1FD4C01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74779BB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67887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8E29008" w14:textId="1FEE67C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6BC8295" w14:textId="27CE2D6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8EA7BC0" w14:textId="54DECE3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69A449F" w14:textId="053AABA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69AA4E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C15B9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68F173" w14:textId="7356BB5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D03BECA" w14:textId="7A80F55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3BB2872" w14:textId="15DAD58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E0B67D1" w14:textId="08C2349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431B5F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5B5F6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BBCE2D" w14:textId="10A122C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FE1639F" w14:textId="4569AD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4B7AB59" w14:textId="574A131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352DFA" w14:textId="6DEAE9F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89E031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21DF4D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475DA3" w14:textId="0BBC5FD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6DFF527" w14:textId="27E7738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8CCC92F" w14:textId="12FFE17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34EFF1F" w14:textId="5BB29AD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0E906A9" w14:textId="77777777" w:rsidR="00944C3D" w:rsidRDefault="00944C3D" w:rsidP="00944C3D">
      <w:pPr>
        <w:rPr>
          <w:rFonts w:ascii="Arial" w:hAnsi="Arial"/>
          <w:b/>
        </w:rPr>
      </w:pPr>
    </w:p>
    <w:p w14:paraId="46B1468E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3112867A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9EC82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14A51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B186B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2ECBC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F1559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4060B7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EBDBE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04404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C7F0D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13FB4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A6F02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6F25B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ABE53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29439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B5C51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41C36F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258E7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7C718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BFD8A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8C8D2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3D80AE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4F3683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8F1FF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6E716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A48B4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C7E3B9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1C132BF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AFB21F1" w14:textId="77777777" w:rsidTr="00503750">
        <w:tc>
          <w:tcPr>
            <w:tcW w:w="2835" w:type="dxa"/>
            <w:vAlign w:val="center"/>
          </w:tcPr>
          <w:p w14:paraId="1BC4C5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6CFBF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AE331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8F461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25428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1AD28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5E7E0D0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F51E268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367910B" w14:textId="6097A14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33FDA2" w14:textId="6465D94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95F0E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4727C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CDEC1D" w14:textId="1501B9E0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71183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BA861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5C2B80A" w14:textId="624BE3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1B2EC7" w14:textId="58433F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DE45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4D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5B73AA" w14:textId="74049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F6F56B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BBA35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19F2781" w14:textId="06BEE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BB421A" w14:textId="45B29C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E3A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CF93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5FEC3F" w14:textId="44A49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221793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431DD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7FC9A2B" w14:textId="3965FD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B34E65" w14:textId="49757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D34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36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526CBB" w14:textId="4A772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E0BB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AEF53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A705F76" w14:textId="2CA78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0AEB1C" w14:textId="7D8FA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EA88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8A70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0C95EE" w14:textId="2EE161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B72393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C73E7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57A037F" w14:textId="693104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E4E2CC" w14:textId="75E53A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DD86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882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FAAC76" w14:textId="4678C1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C28EF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9DCB0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25E4AF1" w14:textId="6892245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6DCEC1" w14:textId="2E9C2D9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A1755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2053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401DC3" w14:textId="6F6787B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9F289D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89FED13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A56F388" w14:textId="2F52C32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4C9652C" w14:textId="77777777" w:rsidR="00944C3D" w:rsidRDefault="00944C3D" w:rsidP="00944C3D">
      <w:pPr>
        <w:rPr>
          <w:rFonts w:ascii="Arial" w:hAnsi="Arial"/>
          <w:b/>
        </w:rPr>
      </w:pPr>
    </w:p>
    <w:p w14:paraId="1D3B2EBD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D85C901" w14:textId="77777777" w:rsidTr="00503750">
        <w:tc>
          <w:tcPr>
            <w:tcW w:w="2835" w:type="dxa"/>
            <w:vAlign w:val="center"/>
          </w:tcPr>
          <w:p w14:paraId="027CD5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0A2170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3FD891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2647C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40DD0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10E52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B592091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07CFA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759F802F" w14:textId="261417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057673" w14:textId="035E51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DD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873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04D481" w14:textId="15F7D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86673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54354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30826AA" w14:textId="087372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C0080B" w14:textId="0CE3C8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018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D8E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140EBF" w14:textId="24CDBF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5E093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D327A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49E08CE" w14:textId="0CE538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C483E8" w14:textId="0418C4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051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4A97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AA391E" w14:textId="3CC389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B8198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B9565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D540DD3" w14:textId="272E68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A35C21" w14:textId="61ED7E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121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03C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7FE66F" w14:textId="2DF9E9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B9721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B804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8E5570" w14:textId="2EE4206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7077FD" w14:textId="491F4B5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B7F7A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A3C9B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7E0603" w14:textId="60467B6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F5A9D64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254F8A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74413545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0D39A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0D707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153DB1E" w14:textId="77777777" w:rsidTr="00503750">
        <w:trPr>
          <w:trHeight w:val="699"/>
        </w:trPr>
        <w:tc>
          <w:tcPr>
            <w:tcW w:w="3502" w:type="dxa"/>
            <w:vMerge/>
          </w:tcPr>
          <w:p w14:paraId="04A59F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0EED3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54348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237428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909D3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8F592E6" w14:textId="49809E1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011495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7ECC13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D0030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B526BB4" w14:textId="23606492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3FACF3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649289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0BCDFA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8DBE101" w14:textId="1D36D534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653C2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FA82D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F2341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52937E61" w14:textId="77777777" w:rsidTr="00503750">
        <w:trPr>
          <w:trHeight w:val="593"/>
        </w:trPr>
        <w:tc>
          <w:tcPr>
            <w:tcW w:w="3497" w:type="dxa"/>
          </w:tcPr>
          <w:p w14:paraId="13C450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D4402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52189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38A96A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F6434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22F42ED" w14:textId="59F855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275F95" w14:textId="178C24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3B46B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C2F929" w14:textId="147D2D5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0DD67F8" w14:textId="4922E1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EA7945" w14:textId="53509E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5B64E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B150E62" w14:textId="3416F87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1D5A403" w14:textId="68C4EA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01DBD5" w14:textId="5BF7DF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7AD41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3BBD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5DB0234" w14:textId="3AF7E0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F051B2" w14:textId="67C9DB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0D826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2803BA" w14:textId="41CA492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23A9FA" w14:textId="03FF7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3C8028" w14:textId="2FBD22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22343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850AC04" w14:textId="0414C32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9E4065E" w14:textId="4047F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D53A16" w14:textId="5ACC4A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3F142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3ABE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5A1C983" w14:textId="453EDF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BC70C5" w14:textId="4404BC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97BAD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0F3F24E" w14:textId="5B44A41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9A37CA4" w14:textId="2E901C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F18568" w14:textId="2BED60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B7C21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E80F64" w14:textId="08A84C7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3A35321" w14:textId="658C60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B91719" w14:textId="19B9D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56F1FD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29DEC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F833BE1" w14:textId="25992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9D085F" w14:textId="791645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455C4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8E49B4" w14:textId="0BCD85D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AAE7395" w14:textId="34BC7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94D1E8" w14:textId="28FA0E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DBD7A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0F266C4" w14:textId="34CDB22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E5D3103" w14:textId="3681EF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2E28B1" w14:textId="26C184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ED1B34" w14:textId="77777777" w:rsidR="00944C3D" w:rsidRDefault="00944C3D" w:rsidP="00944C3D">
      <w:pPr>
        <w:rPr>
          <w:rFonts w:ascii="Arial" w:hAnsi="Arial"/>
          <w:b/>
        </w:rPr>
      </w:pPr>
    </w:p>
    <w:p w14:paraId="64396531" w14:textId="77777777" w:rsidR="00944C3D" w:rsidRDefault="00944C3D" w:rsidP="00944C3D">
      <w:pPr>
        <w:rPr>
          <w:rFonts w:ascii="Arial" w:hAnsi="Arial"/>
          <w:b/>
        </w:rPr>
      </w:pPr>
    </w:p>
    <w:p w14:paraId="08EBF7B3" w14:textId="77777777" w:rsidR="00944C3D" w:rsidRDefault="00944C3D" w:rsidP="00944C3D">
      <w:pPr>
        <w:rPr>
          <w:rFonts w:ascii="Arial" w:hAnsi="Arial"/>
          <w:b/>
        </w:rPr>
      </w:pPr>
    </w:p>
    <w:p w14:paraId="5F8A3AE8" w14:textId="77777777" w:rsidR="00944C3D" w:rsidRDefault="00944C3D" w:rsidP="00944C3D">
      <w:pPr>
        <w:rPr>
          <w:rFonts w:ascii="Arial" w:hAnsi="Arial"/>
          <w:b/>
        </w:rPr>
      </w:pPr>
    </w:p>
    <w:p w14:paraId="5502CEE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9"/>
        <w:gridCol w:w="1634"/>
        <w:gridCol w:w="1205"/>
        <w:gridCol w:w="1181"/>
        <w:gridCol w:w="1196"/>
        <w:gridCol w:w="1575"/>
      </w:tblGrid>
      <w:tr w:rsidR="00944C3D" w:rsidRPr="00050529" w14:paraId="4231F424" w14:textId="77777777" w:rsidTr="00503750">
        <w:tc>
          <w:tcPr>
            <w:tcW w:w="2622" w:type="dxa"/>
            <w:vAlign w:val="center"/>
          </w:tcPr>
          <w:p w14:paraId="67C8D1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E24B9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1E4A7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BFC55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A6F30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69B01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39F48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0B29B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F00F1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B1971C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16FDA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C336D4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A2F0E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2A598B14" w14:textId="1DEC4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39357D" w14:textId="2C13A7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C5D13A" w14:textId="41AE2E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F88F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A94E72" w14:textId="033F9A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C906A3" w14:textId="77777777" w:rsidTr="00503750">
        <w:tc>
          <w:tcPr>
            <w:tcW w:w="2622" w:type="dxa"/>
            <w:vAlign w:val="center"/>
          </w:tcPr>
          <w:p w14:paraId="6BF39B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B99AB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1511409" w14:textId="7ECAE0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E7A8F16" w14:textId="00FF58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D01576" w14:textId="0C6F6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D41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17B009" w14:textId="482B2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0103E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5106B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20B9B68" w14:textId="37A2F5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55BE18" w14:textId="6B262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6A8C57" w14:textId="64CB71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96B5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BCFB49" w14:textId="3972BC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1E725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3005D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01D94B1" w14:textId="31A39A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DE26FD" w14:textId="4713C5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8A9CD6" w14:textId="1CFBA2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AFB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30F472" w14:textId="5FDFC8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CE17B4" w14:textId="77777777" w:rsidTr="00503750">
        <w:tc>
          <w:tcPr>
            <w:tcW w:w="2622" w:type="dxa"/>
            <w:vAlign w:val="center"/>
          </w:tcPr>
          <w:p w14:paraId="49160F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E4C91E8" w14:textId="620518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5457.00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865ADC" w14:textId="31B6E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1329.00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585AD9" w14:textId="2A2CAE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527.00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A22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EA1FAD" w14:textId="7CAC4E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6259.00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7119C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36FFE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A86315B" w14:textId="054734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2055BD" w14:textId="115CD1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85F9CC" w14:textId="780D8B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CCBB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35DD21" w14:textId="772804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8DEE04" w14:textId="77777777" w:rsidTr="00503750">
        <w:tc>
          <w:tcPr>
            <w:tcW w:w="2622" w:type="dxa"/>
            <w:vAlign w:val="center"/>
          </w:tcPr>
          <w:p w14:paraId="25F692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F51B81B" w14:textId="4D522A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10F11F" w14:textId="44C506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FF2248" w14:textId="2A3CAE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D2E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D78ECC" w14:textId="66D6E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E774C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8F0FB59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1EC19F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D76C7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0CCE2EF" w14:textId="47D986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2AB1DB" w14:textId="670C3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F5FFE3" w14:textId="482CE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66A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F34007" w14:textId="77313F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96109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9AC24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C0A5FF7" w14:textId="7EAC9D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1089DB" w14:textId="6A3D18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856B9A" w14:textId="774BD7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7DD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14A1F6" w14:textId="12AC6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C8F64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B0844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733316D" w14:textId="390859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FBD852" w14:textId="0072FC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A6A4B1" w14:textId="7F7316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091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F1A80F" w14:textId="2F79CF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90049E" w14:textId="77777777" w:rsidTr="00503750">
        <w:tc>
          <w:tcPr>
            <w:tcW w:w="2622" w:type="dxa"/>
            <w:vAlign w:val="center"/>
          </w:tcPr>
          <w:p w14:paraId="249CEF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3A7E4BC" w14:textId="1C75E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FEDDA8" w14:textId="440F49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8A5C4F" w14:textId="086A5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041A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6E8FD0" w14:textId="751DD5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0BF1A1" w14:textId="77777777" w:rsidTr="00503750">
        <w:tc>
          <w:tcPr>
            <w:tcW w:w="2622" w:type="dxa"/>
            <w:vAlign w:val="center"/>
          </w:tcPr>
          <w:p w14:paraId="650DE4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0F6CC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71672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3314D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70D8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3BD9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E93BB6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94190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341C40F" w14:textId="39E15FC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5457.00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0B3708" w14:textId="307DD61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1329.00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4B27F7" w14:textId="3B52939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527.00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4904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3F61B1" w14:textId="6F129BD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6259.00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4898B9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BC7DD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6DE82CC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934691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AB1467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74902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0A8BF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2A822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43A7C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6F691C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7277E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8977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6AFF3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987E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201AE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7B4DD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67B5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433C7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F730A8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B06A2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A930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9AC22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6B416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E58F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6B345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3EA3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B816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0406A6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8C80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2638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D4F2D5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1F71B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39432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DD316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6958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5999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B6E02A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1E9D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87363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8382CE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900A7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8B9D0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213AA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E51F3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EECA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818FBA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EA3C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71DAA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F25D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7AAAB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9F48D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C343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E6B8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73DBE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A3DF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F59C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8760B7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102B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B5AB9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484D5F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22DB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5F139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47F992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D03C1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50C2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4B0A1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39D859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19A4E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D8FA1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DFFA7C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11F551AF" w14:textId="77777777" w:rsidTr="00503750">
        <w:tc>
          <w:tcPr>
            <w:tcW w:w="2835" w:type="dxa"/>
            <w:vAlign w:val="center"/>
          </w:tcPr>
          <w:p w14:paraId="53D3C8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EBE7B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C8E60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D1D67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C0E60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EA884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00EA018" w14:textId="77777777" w:rsidTr="00503750">
        <w:tc>
          <w:tcPr>
            <w:tcW w:w="2835" w:type="dxa"/>
            <w:vAlign w:val="center"/>
          </w:tcPr>
          <w:p w14:paraId="0B4B72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87C2BD8" w14:textId="6896D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AAF01B" w14:textId="2E9C33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CA3890" w14:textId="7FBD82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E8D6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84BB35" w14:textId="3B62D6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565501" w14:textId="77777777" w:rsidTr="00503750">
        <w:tc>
          <w:tcPr>
            <w:tcW w:w="2835" w:type="dxa"/>
            <w:vAlign w:val="center"/>
          </w:tcPr>
          <w:p w14:paraId="0C2089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73ED9A8" w14:textId="102B68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30E7B6" w14:textId="67948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35F73F" w14:textId="2C7AB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5B2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CE3F11" w14:textId="511AAA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587A6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707DB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37A0385" w14:textId="7E34C5A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E5E91F" w14:textId="74DACFB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2D2201" w14:textId="2DB04F1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7E4EB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9F8259" w14:textId="15387BA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D40EB33" w14:textId="77777777" w:rsidTr="00503750">
        <w:tc>
          <w:tcPr>
            <w:tcW w:w="2835" w:type="dxa"/>
            <w:vAlign w:val="center"/>
          </w:tcPr>
          <w:p w14:paraId="565DAF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32627B1" w14:textId="2DF076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CDAA76" w14:textId="073F37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113FB0" w14:textId="7EA7CF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C546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2C0823" w14:textId="3126A0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D87F8" w14:textId="77777777" w:rsidTr="00503750">
        <w:tc>
          <w:tcPr>
            <w:tcW w:w="2835" w:type="dxa"/>
            <w:vAlign w:val="center"/>
          </w:tcPr>
          <w:p w14:paraId="7E8BDE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6D4EF87" w14:textId="4CDDB8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F5E496" w14:textId="04912B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4F2078" w14:textId="66AD92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9D4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4B8A17" w14:textId="038E25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CC032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056195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2174685" w14:textId="4DDACCA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F93854" w14:textId="5233A10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F2CA74" w14:textId="7F0F849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4D99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F7A043" w14:textId="1E9CBC3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1B424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FA0EC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B920086" w14:textId="6427A9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2ADDA9" w14:textId="2E373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67316" w14:textId="7ED3FB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F9F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E84E93" w14:textId="5B2F1C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C9A42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EAC808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7D4C5AA1" w14:textId="77777777" w:rsidTr="00503750">
        <w:tc>
          <w:tcPr>
            <w:tcW w:w="2552" w:type="dxa"/>
            <w:shd w:val="clear" w:color="auto" w:fill="auto"/>
            <w:vAlign w:val="center"/>
          </w:tcPr>
          <w:p w14:paraId="5ACCAD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79286F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F485C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61EFB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DA425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C1AEEFC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53DD5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0277DB4" w14:textId="695900A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60E4D50" w14:textId="49C7982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DB8D79E" w14:textId="730EB91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734B545" w14:textId="6932246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C5FE1E1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04F07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2F2A24C" w14:textId="733276A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148FD3A" w14:textId="6D6479B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82755B8" w14:textId="4C60483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810176F" w14:textId="1C4374B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569457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299A53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DC47583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B640C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83D2B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3A2D273" w14:textId="77777777" w:rsidTr="00503750">
        <w:tc>
          <w:tcPr>
            <w:tcW w:w="4395" w:type="dxa"/>
            <w:vMerge/>
          </w:tcPr>
          <w:p w14:paraId="04DCF9B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C655E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7DF11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8C2834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8705D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9B50635" w14:textId="0288C9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BC096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A55013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932E4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07E8F29" w14:textId="0C4C5C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4709F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55E3AD6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A1BC0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5A805C4" w14:textId="230130D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F209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4B0FB08" w14:textId="77777777" w:rsidTr="00503750">
        <w:tc>
          <w:tcPr>
            <w:tcW w:w="4395" w:type="dxa"/>
            <w:vAlign w:val="center"/>
          </w:tcPr>
          <w:p w14:paraId="5B03D5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D2233FE" w14:textId="7C8825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315C5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64293E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49B31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0D750FF" w14:textId="74FC36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F4B492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CD836E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33179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BFD1FDE" w14:textId="4ABC6FD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8BC5A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BC701D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DBE6D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D88C6F8" w14:textId="7CF27DD1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1646.00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45E7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C9F380D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336308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16C4B34D" w14:textId="77777777" w:rsidTr="00503750">
        <w:tc>
          <w:tcPr>
            <w:tcW w:w="4395" w:type="dxa"/>
            <w:vAlign w:val="center"/>
          </w:tcPr>
          <w:p w14:paraId="20F1654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7C7C07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52E92D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55D32D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31F5F6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59C92E5" w14:textId="418D08B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BC1ACE" w14:textId="5ED8586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42B7428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37452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08ADD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A6B5F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2576B31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213FF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644F93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BECB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9E59E8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EB7F2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1F0E877" w14:textId="20644C8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12E4F0" w14:textId="5618E2AF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5ECA94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8FEBA7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F444DE2" w14:textId="7CEAEEB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6CAB19" w14:textId="1E187A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328239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EB887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E01BD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EE54731" w14:textId="77777777" w:rsidTr="00503750">
        <w:tc>
          <w:tcPr>
            <w:tcW w:w="1843" w:type="dxa"/>
            <w:vAlign w:val="center"/>
          </w:tcPr>
          <w:p w14:paraId="0B981D2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5A3678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8C700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56E0E8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A2F0B1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9C9028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F724C4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70D4F12" w14:textId="77777777" w:rsidTr="00503750">
        <w:tc>
          <w:tcPr>
            <w:tcW w:w="1843" w:type="dxa"/>
            <w:vAlign w:val="center"/>
          </w:tcPr>
          <w:p w14:paraId="0CE8DE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CBEA4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8B830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D3A3A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DE3667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DEC9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F697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F8286C0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49F49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DDBEC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FC01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E37C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2B2C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62EE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739E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4D199F0" w14:textId="77777777" w:rsidTr="00503750">
        <w:tc>
          <w:tcPr>
            <w:tcW w:w="1843" w:type="dxa"/>
            <w:vAlign w:val="center"/>
          </w:tcPr>
          <w:p w14:paraId="2D7858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CE918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6357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1F75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4E11B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F140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3232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82C4FE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80B49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41A3C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DA1E2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8175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F78AB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4C55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8A8C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AE69A1C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7012D3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32FF2C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82138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6354F8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6390B8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7CA5F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F8DA9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BB31A7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10BD99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17286E72" w14:textId="77777777" w:rsidTr="00503750">
        <w:trPr>
          <w:trHeight w:val="664"/>
        </w:trPr>
        <w:tc>
          <w:tcPr>
            <w:tcW w:w="3372" w:type="dxa"/>
          </w:tcPr>
          <w:p w14:paraId="3EA862A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CDE96B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2489FD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218A57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521CA8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C628E73" w14:textId="7DA2C2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FFDEF1" w14:textId="2C212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B67356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691491C" w14:textId="157937A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EAE8073" w14:textId="42FB0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82AE57" w14:textId="3A037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56BF6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1782BD8" w14:textId="339ADCA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A36FA99" w14:textId="64E3B3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38A676" w14:textId="53E88F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56C7B6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CF9B7A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3071DFF" w14:textId="632A61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166613" w14:textId="6E7B62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66876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3875AD" w14:textId="2A267C5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207182F" w14:textId="0B15BE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378E9A" w14:textId="709927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D4268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B64817C" w14:textId="5116995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9C84571" w14:textId="10ABFE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1CE043" w14:textId="7F7F24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D61D9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F3A3E49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685AFD69" w14:textId="77777777" w:rsidTr="00503750">
        <w:tc>
          <w:tcPr>
            <w:tcW w:w="2835" w:type="dxa"/>
            <w:vAlign w:val="center"/>
          </w:tcPr>
          <w:p w14:paraId="2874703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601542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C055C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4BFD39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E2479A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909C47C" w14:textId="77777777" w:rsidTr="00503750">
        <w:tc>
          <w:tcPr>
            <w:tcW w:w="2835" w:type="dxa"/>
          </w:tcPr>
          <w:p w14:paraId="05B8A2E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74D3D46" w14:textId="1138F9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346E5D" w14:textId="700562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7AA7A6" w14:textId="0C4561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7E582E" w14:textId="054163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D34BBA" w14:textId="77777777" w:rsidTr="00503750">
        <w:tc>
          <w:tcPr>
            <w:tcW w:w="2835" w:type="dxa"/>
          </w:tcPr>
          <w:p w14:paraId="36C3B8E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D99CA1E" w14:textId="52FB7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EBA3F5" w14:textId="4289A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FDDDA5" w14:textId="3A401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F2CF582" w14:textId="3D4DB0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09AA98" w14:textId="77777777" w:rsidTr="00503750">
        <w:tc>
          <w:tcPr>
            <w:tcW w:w="2835" w:type="dxa"/>
          </w:tcPr>
          <w:p w14:paraId="570CEDB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6079850" w14:textId="230C63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6AF5F4" w14:textId="1DE12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6A50A7" w14:textId="760F93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FA50DA7" w14:textId="2917B2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81C928" w14:textId="77777777" w:rsidTr="00503750">
        <w:tc>
          <w:tcPr>
            <w:tcW w:w="2835" w:type="dxa"/>
            <w:vAlign w:val="center"/>
          </w:tcPr>
          <w:p w14:paraId="2FE2446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6675D05" w14:textId="0021C6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68395F" w14:textId="2E3EF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6DBFF6" w14:textId="4116A4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86A2107" w14:textId="4AAD3C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CD26C2" w14:textId="77777777" w:rsidTr="00503750">
        <w:tc>
          <w:tcPr>
            <w:tcW w:w="2835" w:type="dxa"/>
            <w:vAlign w:val="center"/>
          </w:tcPr>
          <w:p w14:paraId="100EE58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688A917" w14:textId="20B6BF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CB958B" w14:textId="58AE6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34EC8F" w14:textId="3D687A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63F57A" w14:textId="4A28B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EA1EDE" w14:textId="77777777" w:rsidTr="00503750">
        <w:tc>
          <w:tcPr>
            <w:tcW w:w="2835" w:type="dxa"/>
          </w:tcPr>
          <w:p w14:paraId="6F54A7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DA547D2" w14:textId="6EC07A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C0FD35" w14:textId="0AA055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BEC3C1" w14:textId="5BCB82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68935E" w14:textId="5C613E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23A315" w14:textId="77777777" w:rsidTr="00503750">
        <w:tc>
          <w:tcPr>
            <w:tcW w:w="2835" w:type="dxa"/>
          </w:tcPr>
          <w:p w14:paraId="1DAEFA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CCAD269" w14:textId="63F107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F6EEAB" w14:textId="2356B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2EFEDE" w14:textId="0FCBD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4F48874" w14:textId="1D045F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F7F9E8" w14:textId="77777777" w:rsidTr="00503750">
        <w:tc>
          <w:tcPr>
            <w:tcW w:w="2835" w:type="dxa"/>
          </w:tcPr>
          <w:p w14:paraId="2634276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9D8A543" w14:textId="1D657A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48C512" w14:textId="46C671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BD1330" w14:textId="491606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95F57F" w14:textId="5A4070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AFAEC" w14:textId="77777777" w:rsidR="00944C3D" w:rsidRDefault="00944C3D" w:rsidP="00944C3D">
      <w:pPr>
        <w:rPr>
          <w:rFonts w:ascii="Arial" w:hAnsi="Arial"/>
          <w:b/>
        </w:rPr>
      </w:pPr>
    </w:p>
    <w:p w14:paraId="1DB8E7B5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376B01A8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99DD88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788A1B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FB0A7D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72301E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50DA4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261EE2A" w14:textId="77777777" w:rsidTr="00503750">
        <w:trPr>
          <w:trHeight w:val="443"/>
        </w:trPr>
        <w:tc>
          <w:tcPr>
            <w:tcW w:w="2560" w:type="dxa"/>
          </w:tcPr>
          <w:p w14:paraId="1F2B6C1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FDF6575" w14:textId="5E065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84419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A3D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46C1B59" w14:textId="17A62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C6F0F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1FA8A0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38D7D3E" w14:textId="40799E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60A7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AE71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F4100C2" w14:textId="483CA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5D75B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A16E9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BF88AB1" w14:textId="13979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8ED8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C63F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2E26C32" w14:textId="7A58C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DF543A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37A70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B3279D6" w14:textId="4C2281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A78CE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783A5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07F4DFB" w14:textId="7C829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AEF7D5" w14:textId="77777777" w:rsidR="00944C3D" w:rsidRDefault="00944C3D" w:rsidP="00944C3D">
      <w:pPr>
        <w:rPr>
          <w:rFonts w:ascii="Arial" w:hAnsi="Arial"/>
          <w:b/>
        </w:rPr>
      </w:pPr>
    </w:p>
    <w:p w14:paraId="7B6685A6" w14:textId="77777777" w:rsidR="00944C3D" w:rsidRDefault="00944C3D" w:rsidP="00944C3D">
      <w:pPr>
        <w:rPr>
          <w:rFonts w:ascii="Arial" w:hAnsi="Arial"/>
          <w:b/>
        </w:rPr>
      </w:pPr>
    </w:p>
    <w:p w14:paraId="27221C9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2B01DFB" w14:textId="77777777" w:rsidR="00944C3D" w:rsidRDefault="00944C3D" w:rsidP="00944C3D">
      <w:pPr>
        <w:rPr>
          <w:rFonts w:ascii="Arial" w:hAnsi="Arial"/>
          <w:b/>
        </w:rPr>
      </w:pPr>
    </w:p>
    <w:p w14:paraId="197AFE7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735012D8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E805A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D1F4F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548577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DC108B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1EFE5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B4AE5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34F8C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E0D12C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17920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EE30F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7D0BD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B0E1C8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94FD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CD203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FDAE1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7692E6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924EFB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6647056" w14:textId="77777777" w:rsidTr="00503750">
        <w:trPr>
          <w:trHeight w:val="677"/>
        </w:trPr>
        <w:tc>
          <w:tcPr>
            <w:tcW w:w="3358" w:type="dxa"/>
          </w:tcPr>
          <w:p w14:paraId="590D2D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990AD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E6D69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8BFA3D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63698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77B45E2" w14:textId="0ACEA8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34D441" w14:textId="4CB2A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2C1DB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AFD74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86492B4" w14:textId="2A8E67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5CFB94" w14:textId="2EDFA2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3AC5A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7D54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12F8805" w14:textId="199787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82210D" w14:textId="79C206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C2EDF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7BDF1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CEE9C9F" w14:textId="02E0EF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8FB60F1" w14:textId="275D7E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B25D2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72F2212" w14:textId="4880338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63AFF7A" w14:textId="33FF3E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67DDBD" w14:textId="0828CC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EABC48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4AC4B34" w14:textId="7670DBA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0CDEE4C" w14:textId="212BA3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3B9C5F" w14:textId="00AC22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45F2D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282166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C3CCEE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3A1F6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78B0B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B90397A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3DA56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A362E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5754DD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6F9D7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9DFB0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FED21E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038E9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267B7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73B9CF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500E8E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EF48CF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6D1851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69155AF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EEB08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9B0798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233D23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7A6AEC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34F38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148BB36" w14:textId="7DBE8B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42E70D" w14:textId="5FC981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C8AD17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08C90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4B8197BA" w14:textId="4F883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A6A9B0" w14:textId="10120D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60AFA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EA511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D94233D" w14:textId="186B8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18A436" w14:textId="662ED0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459B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33F0284" w14:textId="1ED16C0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35056EC" w14:textId="15FBA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2374D2" w14:textId="2F0458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B98EE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4664163" w14:textId="7E06C78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1E73D85" w14:textId="4C9362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F2FE6E4" w14:textId="01E686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ACC24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6A5459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4E9A31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D6C06C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44DC8D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71F40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4DFA4A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2229E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51AB847" w14:textId="1AE000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1C61C6" w14:textId="45EA7C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F0421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2BC45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BB8A281" w14:textId="2DC14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3F0003" w14:textId="4F483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1CE28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8234A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CFCAF98" w14:textId="637203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E93ED9" w14:textId="2AAB00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33CD6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62A0FE8" w14:textId="3FCADC8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6B11517" w14:textId="259D3C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82FD14" w14:textId="2F5D9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6DAC76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C5C63F4" w14:textId="77FA635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F735891" w14:textId="438B19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196CBF" w14:textId="09A5A7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7DF2E0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9DB443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56F08EB" w14:textId="77777777" w:rsidTr="00503750">
        <w:tc>
          <w:tcPr>
            <w:tcW w:w="3686" w:type="dxa"/>
            <w:vAlign w:val="center"/>
          </w:tcPr>
          <w:p w14:paraId="0BD46E0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F8D2AE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5B2BF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641D74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FB5C9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BEE11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7201E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65F34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6EC8B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BB147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B039B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507CB6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632DF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8B35E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4329E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90CA34E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71412E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826F18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4E1CA5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51B5D3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68ABA4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5D4E8D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3F662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E22C2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57AD1B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31808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C0A51B7" w14:textId="39599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2EDBD0F" w14:textId="686E05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66012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3CC87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886F074" w14:textId="2239E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C360D1" w14:textId="26FA89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601B8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14602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5D0C14B" w14:textId="0255E6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94251A" w14:textId="451EA9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E0101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C0CF604" w14:textId="2598555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846C77A" w14:textId="253604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5F6CDD" w14:textId="3E0DAB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697E3B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7D5DF81" w14:textId="05AD288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2EC24AB" w14:textId="5599DF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8476E91" w14:textId="37AF48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1C67D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C864B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BCDAB5D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3DE5C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C33B64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6E46A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F28D06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480FE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3A51524" w14:textId="0DC431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E5593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BD006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6A23C05" w14:textId="0593E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0F763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9C85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CADBBEE" w14:textId="13CA13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A5DC0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373D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E430F11" w14:textId="6467B7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2E20D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F63A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74070A3" w14:textId="1B0211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4019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AAF9DA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E408BCD" w14:textId="7B719A2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F29CD1F" w14:textId="77777777" w:rsidR="00944C3D" w:rsidRDefault="00944C3D" w:rsidP="00944C3D">
      <w:pPr>
        <w:rPr>
          <w:sz w:val="22"/>
          <w:szCs w:val="22"/>
        </w:rPr>
      </w:pPr>
    </w:p>
    <w:p w14:paraId="41AEF255" w14:textId="77777777" w:rsidR="00944C3D" w:rsidRDefault="00944C3D" w:rsidP="00944C3D">
      <w:pPr>
        <w:rPr>
          <w:sz w:val="22"/>
          <w:szCs w:val="22"/>
        </w:rPr>
      </w:pPr>
    </w:p>
    <w:p w14:paraId="6F93791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798B1B6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7E64480" w14:textId="036818AE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7DE8A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749D4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7C296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238A7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7A1F278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1839E5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15E68C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DE5F61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87D41E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83D197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B071B48" w14:textId="702C6F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AEA1AD" w14:textId="30B7D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4FE42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8558BB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4DDB4D7" w14:textId="6C5701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6F48FD" w14:textId="111D8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3F781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3F1A37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8199FBE" w14:textId="2EE622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1211BD" w14:textId="566F05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B82EB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7EE207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560F5A4" w14:textId="26337B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BC37DE" w14:textId="7C35E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691EA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2E41DA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451A7D1" w14:textId="587E1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9FE034" w14:textId="61F347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87CE3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EC9DEEF" w14:textId="5CB04F3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17A50BD" w14:textId="51B2B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783B4D" w14:textId="6A243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B5C90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3FFEF20" w14:textId="41D7983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C8566DB" w14:textId="1E6E3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4C7BD4B" w14:textId="1D6962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ECEE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7DD53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22A5246C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B69541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2CC615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5BEC55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B7FBFA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73153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E016127" w14:textId="2D8F70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5F8F945" w14:textId="52BF58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6F5FE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EE95A7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940626B" w14:textId="5DC43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60C7EF6" w14:textId="42933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677529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3BF3E7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ACD4150" w14:textId="5F6E20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F4F7639" w14:textId="0D9DFD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B8502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AA7EAE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6EC8D44" w14:textId="2F441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BF45D9E" w14:textId="76A95D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DBEE0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1E825F6" w14:textId="6041338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2052BF4" w14:textId="66605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B740476" w14:textId="6C042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958D2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C4716C6" w14:textId="19CA00C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E41856C" w14:textId="5D9E64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2A82B66" w14:textId="51A48A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1754E0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C549AE9" w14:textId="65B0922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4C7BEA5" w14:textId="296BA8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DE97AC2" w14:textId="2BFAC9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B5F6A" w:rsidRPr="0053190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71FB4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4FC89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DCE13C2" w14:textId="492F389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5D8AB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4A7FF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91D1BE0" w14:textId="339BC82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CC329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24BE1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2A9DDD43" w14:textId="7A5AA0A9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53E29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D6B5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F25EE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42FF460" w14:textId="77777777" w:rsidR="00944C3D" w:rsidRPr="003607F0" w:rsidRDefault="00944C3D" w:rsidP="00944C3D"/>
    <w:p w14:paraId="4EBED7A6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4C8E95" w14:textId="77777777" w:rsidR="00AB5F6A" w:rsidRDefault="00AB5F6A">
      <w:r>
        <w:separator/>
      </w:r>
    </w:p>
  </w:endnote>
  <w:endnote w:type="continuationSeparator" w:id="0">
    <w:p w14:paraId="68A9BAF8" w14:textId="77777777" w:rsidR="00AB5F6A" w:rsidRDefault="00AB5F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AA74C1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454DE010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77C7E3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03C129A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A3C3E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43960CAF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9BA046" w14:textId="77777777" w:rsidR="00AB5F6A" w:rsidRDefault="00AB5F6A">
      <w:r>
        <w:separator/>
      </w:r>
    </w:p>
  </w:footnote>
  <w:footnote w:type="continuationSeparator" w:id="0">
    <w:p w14:paraId="2381FE1F" w14:textId="77777777" w:rsidR="00AB5F6A" w:rsidRDefault="00AB5F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7258705">
    <w:abstractNumId w:val="13"/>
  </w:num>
  <w:num w:numId="2" w16cid:durableId="871963340">
    <w:abstractNumId w:val="17"/>
  </w:num>
  <w:num w:numId="3" w16cid:durableId="1257329577">
    <w:abstractNumId w:val="8"/>
  </w:num>
  <w:num w:numId="4" w16cid:durableId="1338264437">
    <w:abstractNumId w:val="7"/>
  </w:num>
  <w:num w:numId="5" w16cid:durableId="91910358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1426045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95954865">
    <w:abstractNumId w:val="20"/>
  </w:num>
  <w:num w:numId="8" w16cid:durableId="1045524925">
    <w:abstractNumId w:val="10"/>
  </w:num>
  <w:num w:numId="9" w16cid:durableId="203753698">
    <w:abstractNumId w:val="0"/>
  </w:num>
  <w:num w:numId="10" w16cid:durableId="1795639302">
    <w:abstractNumId w:val="19"/>
  </w:num>
  <w:num w:numId="11" w16cid:durableId="903638953">
    <w:abstractNumId w:val="6"/>
  </w:num>
  <w:num w:numId="12" w16cid:durableId="535436577">
    <w:abstractNumId w:val="9"/>
  </w:num>
  <w:num w:numId="13" w16cid:durableId="1380012736">
    <w:abstractNumId w:val="12"/>
  </w:num>
  <w:num w:numId="14" w16cid:durableId="1380088708">
    <w:abstractNumId w:val="15"/>
  </w:num>
  <w:num w:numId="15" w16cid:durableId="1518041980">
    <w:abstractNumId w:val="14"/>
  </w:num>
  <w:num w:numId="16" w16cid:durableId="1416783179">
    <w:abstractNumId w:val="2"/>
  </w:num>
  <w:num w:numId="17" w16cid:durableId="1210648096">
    <w:abstractNumId w:val="4"/>
  </w:num>
  <w:num w:numId="18" w16cid:durableId="1957247826">
    <w:abstractNumId w:val="11"/>
  </w:num>
  <w:num w:numId="19" w16cid:durableId="1616474186">
    <w:abstractNumId w:val="5"/>
  </w:num>
  <w:num w:numId="20" w16cid:durableId="1885746997">
    <w:abstractNumId w:val="18"/>
  </w:num>
  <w:num w:numId="21" w16cid:durableId="19638751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22"/>
    <w:docVar w:name="arg2" w:val="Driver=asa17;DBF=D:\anasoft\data\tebys.db;DBN=tebys;ENG=SQL17;commlinks=TCPIP{ip=192.168.1.241};uid=hromnikova;con=finus(10.15);pwd=488300282956Vaveto1"/>
    <w:docVar w:name="arg3" w:val="66984"/>
    <w:docVar w:name="arg4" w:val="C:\Users\HROMNI~1.TEB\AppData\Local\Temp\24828297.doc"/>
    <w:docVar w:name="arg5" w:val="4"/>
  </w:docVars>
  <w:rsids>
    <w:rsidRoot w:val="00AB5F6A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B5F6A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244E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D68FB5"/>
  <w15:docId w15:val="{C501E5D0-E5F0-4444-8B37-6CFA956A7D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5337</Words>
  <Characters>30424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2025-03-17T13:52:00Z</dcterms:created>
  <dcterms:modified xsi:type="dcterms:W3CDTF">2025-03-17T13:53:00Z</dcterms:modified>
</cp:coreProperties>
</file>