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B9FA7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A8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CA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2F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2A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6D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D7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51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7A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CB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34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11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92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60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89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8D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1D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25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DE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43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F1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904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4F349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B6A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A169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F98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A25D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E9DA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6119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E8A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FF2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4A5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D51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046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EE46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0F0F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091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3D19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97A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D0B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538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76B4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C8D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15C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9A1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2263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F7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BF9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98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0D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B8F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D8A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36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C179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20A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01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155A3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9C5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102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857D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FB3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00E8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DF2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28B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199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A36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5678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2A6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1A6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0AD8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1E7A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FF8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C465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696D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F03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9204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C15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32F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A41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117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434D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14D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D6D7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8E1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FF4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4CD8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CC2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0F2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942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3D6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AC3A6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7FF4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D3AE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CC54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8E5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680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3B83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3B82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0D3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1F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7C7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234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5FB4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8EB9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0FB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7FE1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F59F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4CE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0B4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FDE0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BC5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C45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84B1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4B2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176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D2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611D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232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23C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996F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7F7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B5D4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8BD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BEE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0C725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FF9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131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A78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641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413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FBF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5F3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E3E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180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04F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2C1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C49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92F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D45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191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127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E4C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ACB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891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CC7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098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E14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7D1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A3D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830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FB4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E4E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B14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F9F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8E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16B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356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673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AA4E6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AA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EE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D8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88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27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C0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C4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06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95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9F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94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2A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4C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D2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81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A8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CF2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C014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40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2B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BF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27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18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05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88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188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7AC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690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505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498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F12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FA6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622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6C7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658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C36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67D090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12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AE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DE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A9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57C2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40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DF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44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4B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82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57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A4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5A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E1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7F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06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8E2E7B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9F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77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1D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BA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E6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4D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11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01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80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26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93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E8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FF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DB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E5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606C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C6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2D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D8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5A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90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0B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B9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CA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62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6E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BA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1E184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70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C7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36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93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07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65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C8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0C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40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3A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19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06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C4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2F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C1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E5FC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2E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CC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BA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4A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61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91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53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A5E2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B496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AB2B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677504" w14:textId="3BE10AF8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1066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053A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4D44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16A2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1846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0318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94CB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1746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C7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83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90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0E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02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BB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0562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E6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2D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62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4D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C1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A4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611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4FA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D29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98FBB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800D8D7" wp14:editId="338B994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612A3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800D8D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24612A3C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EB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D03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9A9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5D8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AE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E1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02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8E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BD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7F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2F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08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A8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6CB27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9A26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0F403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82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D852014" wp14:editId="472C517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B8940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852014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CB8940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A3E36E6" wp14:editId="0FCCC1EA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C8AF3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3E36E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4C8AF3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D37F5DD" wp14:editId="26E0008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35C36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37F5DD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A35C36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A81A57E" wp14:editId="5AB6BA2C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38F4F6" w14:textId="7FE67ADB" w:rsidR="000B647F" w:rsidRDefault="000B647F" w:rsidP="00944C3D">
                                  <w:fldSimple w:instr=" MERGEFIELD  aDMOD  \* MERGEFORMAT ">
                                    <w:r w:rsidR="00DB732D" w:rsidRPr="00DB732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81A57E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338F4F6" w14:textId="7FE67ADB" w:rsidR="000B647F" w:rsidRDefault="000B647F" w:rsidP="00944C3D">
                            <w:fldSimple w:instr=" MERGEFIELD  aDMOD  \* MERGEFORMAT ">
                              <w:r w:rsidR="00DB732D" w:rsidRPr="00DB732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F111D4D" wp14:editId="3E9DDB5B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1F007C" w14:textId="25E7F7C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B732D" w:rsidRPr="000F4B3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111D4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91F007C" w14:textId="25E7F7C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B732D" w:rsidRPr="000F4B36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8F4F75E" wp14:editId="78C2ABA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50A2A4" w14:textId="5F914A03" w:rsidR="000B647F" w:rsidRDefault="000B647F" w:rsidP="00944C3D">
                                  <w:fldSimple w:instr=" MERGEFIELD  aDRDO  \* MERGEFORMAT ">
                                    <w:r w:rsidR="00DB732D" w:rsidRPr="00DB732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F4F75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A50A2A4" w14:textId="5F914A03" w:rsidR="000B647F" w:rsidRDefault="000B647F" w:rsidP="00944C3D">
                            <w:fldSimple w:instr=" MERGEFIELD  aDRDO  \* MERGEFORMAT ">
                              <w:r w:rsidR="00DB732D" w:rsidRPr="00DB732D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F405C6B" wp14:editId="43264F9C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F53AC1" w14:textId="40B0E0E8" w:rsidR="000B647F" w:rsidRDefault="000B647F" w:rsidP="00944C3D">
                                  <w:fldSimple w:instr=" MERGEFIELD  aDMDO  \* MERGEFORMAT ">
                                    <w:r w:rsidR="00DB732D" w:rsidRPr="00DB732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405C6B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2F53AC1" w14:textId="40B0E0E8" w:rsidR="000B647F" w:rsidRDefault="000B647F" w:rsidP="00944C3D">
                            <w:fldSimple w:instr=" MERGEFIELD  aDMDO  \* MERGEFORMAT ">
                              <w:r w:rsidR="00DB732D" w:rsidRPr="00DB732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F8497C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CBFE7F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931CDE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FC8EC3D" wp14:editId="4A1BAE76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B3D77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C8EC3D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0EB3D771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300B797" wp14:editId="6D8FE3B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13CA6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00B797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313CA6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41F9E60" wp14:editId="0C0B9A07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A146C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1F9E60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7AA146CA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420A728" wp14:editId="63B96E3D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3EBE07" w14:textId="46112A26" w:rsidR="000B647F" w:rsidRDefault="000B647F" w:rsidP="00944C3D">
                                  <w:fldSimple w:instr=" MERGEFIELD  aDRDOo  \* MERGEFORMAT ">
                                    <w:r w:rsidR="00DB732D" w:rsidRPr="00DB732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20A728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B3EBE07" w14:textId="46112A26" w:rsidR="000B647F" w:rsidRDefault="000B647F" w:rsidP="00944C3D">
                            <w:fldSimple w:instr=" MERGEFIELD  aDRDOo  \* MERGEFORMAT ">
                              <w:r w:rsidR="00DB732D" w:rsidRPr="00DB732D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BC709A7" wp14:editId="7DCA304B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02B8D3" w14:textId="1BDD802D" w:rsidR="000B647F" w:rsidRDefault="000B647F" w:rsidP="00944C3D">
                                  <w:fldSimple w:instr=" MERGEFIELD  aDMDO  \* MERGEFORMAT ">
                                    <w:r w:rsidR="00DB732D" w:rsidRPr="00DB732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C709A7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B02B8D3" w14:textId="1BDD802D" w:rsidR="000B647F" w:rsidRDefault="000B647F" w:rsidP="00944C3D">
                            <w:fldSimple w:instr=" MERGEFIELD  aDMDO  \* MERGEFORMAT ">
                              <w:r w:rsidR="00DB732D" w:rsidRPr="00DB732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0ABAB46" wp14:editId="64D68A59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C9E6AD" w14:textId="0A7862A4" w:rsidR="000B647F" w:rsidRDefault="000B647F" w:rsidP="00944C3D">
                                  <w:fldSimple w:instr=" MERGEFIELD  aDRODo  \* MERGEFORMAT ">
                                    <w:r w:rsidR="00DB732D" w:rsidRPr="00DB732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ABAB46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2C9E6AD" w14:textId="0A7862A4" w:rsidR="000B647F" w:rsidRDefault="000B647F" w:rsidP="00944C3D">
                            <w:fldSimple w:instr=" MERGEFIELD  aDRODo  \* MERGEFORMAT ">
                              <w:r w:rsidR="00DB732D" w:rsidRPr="00DB732D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5866415" wp14:editId="5FBA34BF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D468FD" w14:textId="05E97157" w:rsidR="000B647F" w:rsidRDefault="000B647F" w:rsidP="00944C3D">
                                  <w:fldSimple w:instr=" MERGEFIELD  aDMOD  \* MERGEFORMAT ">
                                    <w:r w:rsidR="00DB732D" w:rsidRPr="00DB732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866415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6D468FD" w14:textId="05E97157" w:rsidR="000B647F" w:rsidRDefault="000B647F" w:rsidP="00944C3D">
                            <w:fldSimple w:instr=" MERGEFIELD  aDMOD  \* MERGEFORMAT ">
                              <w:r w:rsidR="00DB732D" w:rsidRPr="00DB732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6B62B4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5A8353C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917D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EB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1B98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CE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98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24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27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0E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D2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E9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B1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CE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4B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48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E4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FB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65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74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EA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75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31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23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4E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38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62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F4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B1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EB50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BB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F0F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4BC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9F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BA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07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2C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07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A7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DD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EC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6E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E9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22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F8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21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CD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CB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9C41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4438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E789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512B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B086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E848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E12F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A8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8B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92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0B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43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B4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77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5A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7E76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D2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AF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A3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AF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56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5A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BD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77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EE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3E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75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C5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BF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A5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6A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9E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9D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4C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62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99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C96E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96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AA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33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65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AA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C2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53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5B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492E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DF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02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9C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6B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63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1D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23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6D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C6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3A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C1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D4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2C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5E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05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A2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BB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D5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81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1F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D65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1C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CB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EE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9B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2C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85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40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A22D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A9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39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29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B9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6B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E2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34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30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A6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AF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52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51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CA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70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27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5F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25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F2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E5A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197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D14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428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25B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30D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FA8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09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E2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E2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3C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FE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20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A9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81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F9DB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5E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7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92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C5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9F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1A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7A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66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EA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18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8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C3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19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A6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45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FE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51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8C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04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855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CBC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A25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97C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3E4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8E9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4B3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17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45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E5A0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C2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5A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586694B" wp14:editId="108216ED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6F78F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86694B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306F78F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13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7E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A5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5C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DE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6F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4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6B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02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69B629CF" wp14:editId="0C6ECE62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35A68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B629CF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6635A68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15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56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9A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F7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6B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22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C2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66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C7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CB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6B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11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4F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2B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0E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AD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37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5E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5B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2E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1A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90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EDA5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946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E87EB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E513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D8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1F03376" wp14:editId="46F2EFA3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E4CA85" w14:textId="2B40B66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B732D" w:rsidRPr="000F4B3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36118044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F03376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FE4CA85" w14:textId="2B40B66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B732D" w:rsidRPr="000F4B36">
                              <w:rPr>
                                <w:rFonts w:ascii="Arial" w:hAnsi="Arial" w:cs="Arial"/>
                                <w:noProof/>
                              </w:rPr>
                              <w:t>36118044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8F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D9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E0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C1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7D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CB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73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EC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4D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0E01BC6" wp14:editId="609679C8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540188" w14:textId="26869BD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B732D" w:rsidRPr="000F4B3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2021527827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E01BC6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9540188" w14:textId="26869BD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B732D" w:rsidRPr="000F4B36">
                              <w:rPr>
                                <w:rFonts w:ascii="Arial" w:hAnsi="Arial" w:cs="Arial"/>
                                <w:noProof/>
                              </w:rPr>
                              <w:t>2021527827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FF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68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D1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D2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8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14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D6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85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97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C0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61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0A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6A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B7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87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D5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4CA4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31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41079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218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CB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A0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C4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85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62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4D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15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A7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F9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75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91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72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3A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E5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9F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0F75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9C4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173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E9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7CADB6E" wp14:editId="0C50C26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1CA43E" w14:textId="5F593FB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B732D" w:rsidRPr="000F4B3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č.2319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CADB6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31CA43E" w14:textId="5F593FB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B732D" w:rsidRPr="000F4B36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č.2319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EC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AD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01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C0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98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2E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2B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F1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02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45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89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99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7A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E1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B2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47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73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A4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12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FF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10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3E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44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42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4B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B0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66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32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E0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4B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34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9A17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1F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A0793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B8A5C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9BC3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20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C5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E5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A6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DE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6E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8C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1B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D6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AD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F4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24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85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99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39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35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B5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77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A4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50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CC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7F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6E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FED73E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209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13EF982" wp14:editId="37F6AF04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6D1E52" w14:textId="20A38CE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B732D" w:rsidRPr="000F4B3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Beckovská 19,21,23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3EF982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06D1E52" w14:textId="20A38CE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B732D" w:rsidRPr="000F4B36">
                              <w:rPr>
                                <w:rFonts w:ascii="Arial" w:hAnsi="Arial" w:cs="Arial"/>
                                <w:noProof/>
                              </w:rPr>
                              <w:t>Beckovská 19,21,23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850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C4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E3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1E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9C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E0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68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D6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FF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96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C7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0C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8A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82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3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A5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40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DA50E8A" wp14:editId="102B6EB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7C6BFC" w14:textId="3BD0A4F7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A50E8A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37C6BFC" w14:textId="3BD0A4F7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23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8C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FA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8A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8C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8B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010E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41A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D4E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B1B6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C6FD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0ECBC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D425CBB" wp14:editId="25EC695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5CC319" w14:textId="32B3256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B732D" w:rsidRPr="000F4B3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425CBB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785CC319" w14:textId="32B3256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B732D" w:rsidRPr="000F4B36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99329AA" wp14:editId="1DB25BE4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F20744" w14:textId="4905D20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B732D" w:rsidRPr="000F4B3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9329AA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2F20744" w14:textId="4905D20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B732D" w:rsidRPr="000F4B36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50200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CD2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1F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58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BBB5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6A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DAAA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E7BFA7D" wp14:editId="5545843F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1FB9C5" w14:textId="45410E5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B732D" w:rsidRPr="000F4B3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7BFA7D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7A1FB9C5" w14:textId="45410E5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B732D" w:rsidRPr="000F4B36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F0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1A6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FC2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B19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7CD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222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638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193DB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062F7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6EF41DF" wp14:editId="03BEF1D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7B966F" w14:textId="11BE759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EF41DF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07B966F" w14:textId="11BE759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FC82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E3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85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5D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80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D3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51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1A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150C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CB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CE7B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5729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1DC7B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F4F7E52" wp14:editId="37ADEDC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03F0F0" w14:textId="5CF4C81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B732D" w:rsidRPr="000F4B3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4F7E52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B03F0F0" w14:textId="5CF4C81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B732D" w:rsidRPr="000F4B36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27546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213A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C21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A0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F0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42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A1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1B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48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F0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F2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F8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73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63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53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9F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2A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A6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80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C1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6A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06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B5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5F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DF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BD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DE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B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50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2763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82E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DBBEC01" w14:textId="6573930E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B732D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D599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0BF2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1009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55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A1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8526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32C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48D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64A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A5C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C9F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8B12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04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5EC7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210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FEB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37B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76E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556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54D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22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1022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257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84B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BC2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CC5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16E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610D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AD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E2F1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070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F95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829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5CF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258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51E5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BD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1FA7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6665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582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187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6DD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821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E302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38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75FF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16C4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31C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C8F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345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957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A055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85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D6D3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E54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3CD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6CB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007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BBF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9C8E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A4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F8D0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CF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08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44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C0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27F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5718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663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99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C4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22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F0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5E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62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14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5F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29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C1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6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ED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6F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9E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77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42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0D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7D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B7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7717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93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A8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C71C89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4281614" w14:textId="77777777" w:rsidR="00944C3D" w:rsidRDefault="00944C3D" w:rsidP="00944C3D">
      <w:pPr>
        <w:rPr>
          <w:rFonts w:ascii="Arial" w:hAnsi="Arial"/>
        </w:rPr>
      </w:pPr>
    </w:p>
    <w:p w14:paraId="50E3C7F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D7B529B" w14:textId="07E347D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F1CD22A" w14:textId="354882B0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FB73E2B" w14:textId="39CA638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3D8D83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0EB21E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0C7D93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7805A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223B5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EE98C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792398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DE3F3AF" w14:textId="55C96556" w:rsidR="00944C3D" w:rsidRPr="008D0433" w:rsidRDefault="00DB732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Mgr. Tamara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Plšková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3D0853F8" w14:textId="539A96AB" w:rsidR="00944C3D" w:rsidRPr="008D0433" w:rsidRDefault="00DB732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38A31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364F3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FB4DE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8BE6B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C2F07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6BD2FC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5588A0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5862E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7B9A7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8A0DFA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A46F00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E73564C" w14:textId="061C65E9" w:rsidR="00944C3D" w:rsidRDefault="00DB732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49C270F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3744E8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FF6787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D78A076" w14:textId="780C9CD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7B094E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C4E1B9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CA47B29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B8470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2EA39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EB3A3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B47A7D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D15D0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8E6DB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B77BA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B6245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6FEC5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6F972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A9EC9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D4000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E9C75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34403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33845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125BA2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0115A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4D217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AD63D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5201A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C177A6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BBEB2F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DE51590" w14:textId="16E9FA7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878E8C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1875F0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156757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CE5978B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EF3A19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38BDBA1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47756FED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7F53B90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E400244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9EE2A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50F055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2F12C5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FC4DDB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8A3DD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1750F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2D13A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99ADD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E7A40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31A55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45AD4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A6B2A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1B00C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9E6A3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0159F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1F938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6C192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A0DEF5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3A2E3D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B0AD0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18F23B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FEA32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68D05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B0FBE5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60527A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ED01A8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09658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2BFAE7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E95328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CC0EF7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0B064F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A1DB6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0F373E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B37BE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EA626B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727F8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3702FB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EE41488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71E2C2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33AD5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32017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212260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9C1AAD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EF482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52CC0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0EC46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35187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7418D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5C491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117D5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A535D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B23E0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585EF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2E936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7D379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6E87F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06BBD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9BBDD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94081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AB2F0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DBF1B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78399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7452F7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7CDB4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9A28B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BDB83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F465D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9FAB1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E7377A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EC1595D" w14:textId="293B562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A8E4AFB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FDF655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83E77A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F80B6A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7EC09F9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5475F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18A437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260B35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85A5DB1" w14:textId="77777777" w:rsidTr="00503750">
        <w:tc>
          <w:tcPr>
            <w:tcW w:w="2302" w:type="dxa"/>
            <w:vAlign w:val="center"/>
          </w:tcPr>
          <w:p w14:paraId="72CBDC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1C4DB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831FB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07913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FFDCA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65FCF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4A477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487C9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9A676F7" w14:textId="77777777" w:rsidTr="00503750">
        <w:tc>
          <w:tcPr>
            <w:tcW w:w="15593" w:type="dxa"/>
            <w:gridSpan w:val="8"/>
            <w:vAlign w:val="center"/>
          </w:tcPr>
          <w:p w14:paraId="7DC92B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8849A16" w14:textId="77777777" w:rsidTr="00503750">
        <w:tc>
          <w:tcPr>
            <w:tcW w:w="2302" w:type="dxa"/>
            <w:vAlign w:val="center"/>
          </w:tcPr>
          <w:p w14:paraId="722EBC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F5A0AE" w14:textId="36C8D1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21EBC8" w14:textId="16B663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5F36D1" w14:textId="3C76D3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C6BDA1" w14:textId="3EB858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658AD4" w14:textId="72ED30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8BA979" w14:textId="09FE94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F18B95" w14:textId="1FFB25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E4C1F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21818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16B3726" w14:textId="2F7A5E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2F6958" w14:textId="2018A1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E94C2F" w14:textId="6D2C02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1C5A2D" w14:textId="09523F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BC458A" w14:textId="09F7B0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C4AD22" w14:textId="54D9BA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329758" w14:textId="32A16B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38F63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FF207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303AF52" w14:textId="57F5E4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699D4E" w14:textId="22CEAC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C47BE0" w14:textId="3D4A3C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D0FF3D" w14:textId="190FAF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DCB037" w14:textId="2BA233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60EB6C" w14:textId="3A4C9D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3465F9" w14:textId="238F71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96477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049B5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6D256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E455C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08F1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1A9D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23AA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421E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8710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01E4B84" w14:textId="77777777" w:rsidTr="00503750">
        <w:tc>
          <w:tcPr>
            <w:tcW w:w="2302" w:type="dxa"/>
            <w:vAlign w:val="center"/>
          </w:tcPr>
          <w:p w14:paraId="6A4032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BD3323C" w14:textId="3F86D1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3B01DD" w14:textId="09DE24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C33B7F" w14:textId="6AD620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CE6A86" w14:textId="4AE799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D98C64" w14:textId="72CD33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EBBFF5" w14:textId="1E9590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FD580" w14:textId="7178A8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EADCB3" w14:textId="77777777" w:rsidTr="00503750">
        <w:tc>
          <w:tcPr>
            <w:tcW w:w="15593" w:type="dxa"/>
            <w:gridSpan w:val="8"/>
            <w:vAlign w:val="center"/>
          </w:tcPr>
          <w:p w14:paraId="5543F3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72225A8" w14:textId="77777777" w:rsidTr="00503750">
        <w:tc>
          <w:tcPr>
            <w:tcW w:w="2302" w:type="dxa"/>
            <w:vAlign w:val="center"/>
          </w:tcPr>
          <w:p w14:paraId="0F2191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DB7ADE" w14:textId="291092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0559C9" w14:textId="24D36E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524445" w14:textId="5F33B4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11D325" w14:textId="4634AB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DE28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C886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EDB414" w14:textId="1AC7EA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9C513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40B4E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0E1154D" w14:textId="1BB66D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FAEDF6" w14:textId="714177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7B8AE" w14:textId="13AF69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C4BB89" w14:textId="7E695C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5B45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9254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D27341" w14:textId="3B931F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E709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4E390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9332360" w14:textId="5BBF82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9E11FD9" w14:textId="6FEA0D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8F98FC" w14:textId="134395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ECA428" w14:textId="060D15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627D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796C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44C930" w14:textId="2FCB08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C95769" w14:textId="77777777" w:rsidTr="00503750">
        <w:tc>
          <w:tcPr>
            <w:tcW w:w="2302" w:type="dxa"/>
            <w:vAlign w:val="center"/>
          </w:tcPr>
          <w:p w14:paraId="6576D0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A2300CF" w14:textId="774F10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E2B3F4" w14:textId="3B74B3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1E7EAB" w14:textId="766B7C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EE3698" w14:textId="4C7874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B142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45AE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4B820F" w14:textId="4D6975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BB53F7" w14:textId="77777777" w:rsidTr="00503750">
        <w:tc>
          <w:tcPr>
            <w:tcW w:w="15593" w:type="dxa"/>
            <w:gridSpan w:val="8"/>
            <w:vAlign w:val="center"/>
          </w:tcPr>
          <w:p w14:paraId="1D2B28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DC573F5" w14:textId="77777777" w:rsidTr="00503750">
        <w:tc>
          <w:tcPr>
            <w:tcW w:w="2302" w:type="dxa"/>
            <w:vAlign w:val="center"/>
          </w:tcPr>
          <w:p w14:paraId="7C90E7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E025968" w14:textId="1E1E0F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2CC885" w14:textId="4F4716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1552B6" w14:textId="5C15F1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12D307" w14:textId="7D801F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369541" w14:textId="5A8404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088CB1" w14:textId="6313B5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0A5757" w14:textId="206EB2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34002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AFE3F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6CB15B1" w14:textId="3B9B4B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0BE784" w14:textId="453061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BD7FFA" w14:textId="0FF105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E38F88" w14:textId="75A679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063C08" w14:textId="39B60F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39E0C3" w14:textId="0F8987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707B38" w14:textId="64153E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F4A15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CF635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C5D201D" w14:textId="463224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A5D8F7" w14:textId="45F0A8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81732C" w14:textId="39D5E4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2C00A0" w14:textId="21B0E4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20E952" w14:textId="67820F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A3B78B" w14:textId="455064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C537A6" w14:textId="209485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64792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7DF40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AB0E4F0" w14:textId="0684E9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4BB788" w14:textId="46BC7B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CCCF6C" w14:textId="16604D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3E352E" w14:textId="06D194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8B0278" w14:textId="66C201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EAB0DB" w14:textId="0769C8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8F6D64" w14:textId="1D63BE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6C981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E87E5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54EE4C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713AA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87D41E1" w14:textId="742398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553660" w14:textId="246A49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13A7FD" w14:textId="68C35B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2067B5" w14:textId="2A929E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375994" w14:textId="1288FB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745FE6" w14:textId="24C9DD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8FF24A" w14:textId="7452A9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3D00C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EAAEB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E1B4A7B" w14:textId="6B7B62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050462" w14:textId="28C871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860A2F" w14:textId="338EF0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4153BD" w14:textId="5D2032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364903" w14:textId="4DD800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9BB946" w14:textId="3576A8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1FB3AE" w14:textId="1EBC89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541268" w14:textId="77777777" w:rsidR="00944C3D" w:rsidRDefault="00944C3D" w:rsidP="00944C3D">
      <w:pPr>
        <w:rPr>
          <w:rFonts w:ascii="Arial" w:hAnsi="Arial"/>
          <w:b/>
        </w:rPr>
      </w:pPr>
    </w:p>
    <w:p w14:paraId="1553157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4C8956D" w14:textId="77777777" w:rsidTr="00503750">
        <w:tc>
          <w:tcPr>
            <w:tcW w:w="1944" w:type="dxa"/>
            <w:vAlign w:val="center"/>
          </w:tcPr>
          <w:p w14:paraId="2F6C6A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D37CD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0C1DF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89A07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290A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980D2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E13BF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6A9A9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5EB60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1E49F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AB774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AF06E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A527FD3" w14:textId="77777777" w:rsidTr="00503750">
        <w:tc>
          <w:tcPr>
            <w:tcW w:w="15685" w:type="dxa"/>
            <w:gridSpan w:val="12"/>
            <w:vAlign w:val="center"/>
          </w:tcPr>
          <w:p w14:paraId="3E1944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7AFA7FD" w14:textId="77777777" w:rsidTr="00503750">
        <w:tc>
          <w:tcPr>
            <w:tcW w:w="1944" w:type="dxa"/>
            <w:vAlign w:val="center"/>
          </w:tcPr>
          <w:p w14:paraId="79FEBA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C574C21" w14:textId="2784C1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106307" w14:textId="2D081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BB409F8" w14:textId="0C270E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EF1D79" w14:textId="251B10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4A9581" w14:textId="2C98A9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565AF0" w14:textId="4A76D5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EBAAAB" w14:textId="1F1F63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FF10CD" w14:textId="49F3B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346888" w14:textId="7237C8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F9AFDFF" w14:textId="7E8599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0F229D" w14:textId="67AD0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6DC61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8CC95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B956A4D" w14:textId="31E4FD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E1BEEE0" w14:textId="4ED1C6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A7FE96" w14:textId="60781D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DE9A09" w14:textId="78892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C80112" w14:textId="1E396A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0DDD30C" w14:textId="28FA12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F66675" w14:textId="08C19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3AB1" w14:textId="69EF8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698E3C" w14:textId="52DE13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829066" w14:textId="14E419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3EA9BF4" w14:textId="175779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06A06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545F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FE57B14" w14:textId="1BC35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AF9511" w14:textId="76F75B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7F69D7F" w14:textId="751922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04CF54" w14:textId="58B487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929A37" w14:textId="1281C5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32FB83" w14:textId="7B6DF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E787A9" w14:textId="4E2329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4C4BA5" w14:textId="4CCEB4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FEA61F" w14:textId="1FC999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137E168" w14:textId="1FBD10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7CF2D38" w14:textId="50FD34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ADFDA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34447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D84D4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BD27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311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E909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BB14E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C2A2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8B8E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8FD2C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3B317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A35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E1E5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F8260EB" w14:textId="77777777" w:rsidTr="00503750">
        <w:tc>
          <w:tcPr>
            <w:tcW w:w="1944" w:type="dxa"/>
            <w:vAlign w:val="center"/>
          </w:tcPr>
          <w:p w14:paraId="66E841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7205CE1" w14:textId="52F3CB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F982A9C" w14:textId="0D980E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BA77AB6" w14:textId="605F99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1B825D" w14:textId="722ED4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651981" w14:textId="60D938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903D09" w14:textId="358821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824D92" w14:textId="1829B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E6C8EE" w14:textId="7ACC51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B74C11" w14:textId="45FF0B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EE20E2" w14:textId="0F1A95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7706FEB" w14:textId="5E664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60E616" w14:textId="77777777" w:rsidTr="00503750">
        <w:tc>
          <w:tcPr>
            <w:tcW w:w="15685" w:type="dxa"/>
            <w:gridSpan w:val="12"/>
            <w:vAlign w:val="center"/>
          </w:tcPr>
          <w:p w14:paraId="17CCC2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D5240A0" w14:textId="77777777" w:rsidTr="00503750">
        <w:tc>
          <w:tcPr>
            <w:tcW w:w="1944" w:type="dxa"/>
            <w:vAlign w:val="center"/>
          </w:tcPr>
          <w:p w14:paraId="116797B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E34D4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CAE3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77AABA" w14:textId="4BB7B5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D5738" w14:textId="4C86C2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67DB47" w14:textId="7D7E14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542E1F" w14:textId="770F73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7A5AB7" w14:textId="49A621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F6F744" w14:textId="66F1D2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78F5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B664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D69C25E" w14:textId="505B11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35B59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78627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0B83A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96C5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11E1159" w14:textId="10FEE4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8C3C48" w14:textId="6EBE5C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F14B6E" w14:textId="5DE13E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E79A6B" w14:textId="234297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1BE472" w14:textId="3DDCA3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17C0A1" w14:textId="071119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45C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D825D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D55BCB8" w14:textId="2CDECE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152ADE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08508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AA5C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586B6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1C0072" w14:textId="7B815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49BBDB" w14:textId="10EE3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B87B02" w14:textId="00DD08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53A2EB" w14:textId="2C4105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9DC4C5" w14:textId="08498F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92AAA1" w14:textId="456B3A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A8E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D9A4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547B90" w14:textId="768E8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85F777" w14:textId="77777777" w:rsidTr="00503750">
        <w:tc>
          <w:tcPr>
            <w:tcW w:w="1944" w:type="dxa"/>
            <w:vAlign w:val="center"/>
          </w:tcPr>
          <w:p w14:paraId="461A3B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762A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F9C6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3E618B" w14:textId="430E24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30F899" w14:textId="2A56D2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BDDD07" w14:textId="59DC48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D5080C" w14:textId="191851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A2782C" w14:textId="1681A5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E8F23A" w14:textId="7CFE2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A13E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3D6B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699501" w14:textId="607C34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3FAC11" w14:textId="77777777" w:rsidTr="00503750">
        <w:tc>
          <w:tcPr>
            <w:tcW w:w="15685" w:type="dxa"/>
            <w:gridSpan w:val="12"/>
            <w:vAlign w:val="center"/>
          </w:tcPr>
          <w:p w14:paraId="477381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FD7C514" w14:textId="77777777" w:rsidTr="00503750">
        <w:tc>
          <w:tcPr>
            <w:tcW w:w="1944" w:type="dxa"/>
            <w:vAlign w:val="center"/>
          </w:tcPr>
          <w:p w14:paraId="66B8C7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9D29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4BC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C06CE82" w14:textId="7751AF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2D2585" w14:textId="03214D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05466C" w14:textId="7CAD7D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6B4E50" w14:textId="30F823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A82BEE" w14:textId="313472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5AA0D46" w14:textId="074940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CBF8AA" w14:textId="603FCE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0F817A" w14:textId="414F74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E6F87E" w14:textId="2BFA41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0FC380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3B058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F4B5D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9493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E90770" w14:textId="73C339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CF353E" w14:textId="0D9A3A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3A7865" w14:textId="2D8443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29919B" w14:textId="27C19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C3DC20" w14:textId="0779F9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E071EC" w14:textId="634678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B7F2A59" w14:textId="3FB5CE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87A57" w14:textId="5990B1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CA258F" w14:textId="6CE27D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DBA29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BCBFC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BA4EB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0FB54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E22945" w14:textId="377996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560FD7" w14:textId="681015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AA6CE5" w14:textId="77DF51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20531A" w14:textId="128487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20D1FA" w14:textId="15D11E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24533C" w14:textId="0E3664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9A28D1" w14:textId="44000B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1CDC3A" w14:textId="44D20D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C39721E" w14:textId="200E5D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FEC62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EF975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3298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B804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AF6CB3" w14:textId="25FF21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E9EB1D" w14:textId="0B727F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ED9A71" w14:textId="7EA029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4AB1E7" w14:textId="29B9A1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979E04" w14:textId="637CF9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95FB02" w14:textId="5FE2C5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CB69CC" w14:textId="74E865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68A6E" w14:textId="338FC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197734" w14:textId="5072E8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D938FB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205A6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11686B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16BDD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20E528A" w14:textId="31F219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A814A08" w14:textId="281700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D01DCD7" w14:textId="6F08D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81E5F8" w14:textId="673C8A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6027F8" w14:textId="350F19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EA3CDF" w14:textId="4C1C7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2E0070" w14:textId="73603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D3C932" w14:textId="598431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DA240E" w14:textId="4A95B5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6A62352" w14:textId="14E98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A5FE39" w14:textId="3CCF5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71262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83B8C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F841910" w14:textId="54A8C5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9C22F69" w14:textId="3DEBE0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9A1BC9E" w14:textId="38D0A6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CDBB56" w14:textId="7C13D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98A617" w14:textId="526CAD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287DA6" w14:textId="6DBE66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69131D" w14:textId="696776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0EEFC9" w14:textId="674A1F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11F154" w14:textId="439C67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63C802" w14:textId="038930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FCB9D0" w14:textId="1E662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D2360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6EC44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6C40DD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4F5C29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10148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93A19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BF6185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3375F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E5C09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33D80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B10F8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50ED5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E723B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0F32F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C7F97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8600FB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F5215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B135A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FE07FA3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8D842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6D84A8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A12BF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C5319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B1244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6297CA8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62B05F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348F9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19903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23F7F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0A003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5ADC1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5E361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B7CE9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1ED4A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74B17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6DDB0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37E16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3DB86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FAE58BC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5D7F9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98D37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98E09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90FD0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EB772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EA58A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C9C2761" w14:textId="77777777" w:rsidTr="00503750">
        <w:trPr>
          <w:trHeight w:val="1073"/>
        </w:trPr>
        <w:tc>
          <w:tcPr>
            <w:tcW w:w="3614" w:type="dxa"/>
            <w:vMerge/>
          </w:tcPr>
          <w:p w14:paraId="1E8F04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FB54B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90B53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2981C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07EC6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A9659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4E3A7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F3A8B5F" w14:textId="77777777" w:rsidTr="00503750">
        <w:trPr>
          <w:trHeight w:val="283"/>
        </w:trPr>
        <w:tc>
          <w:tcPr>
            <w:tcW w:w="3614" w:type="dxa"/>
          </w:tcPr>
          <w:p w14:paraId="0D9F9D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F71BC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9468C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29129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E6E9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9B17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DB89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8CFA32D" w14:textId="77777777" w:rsidTr="00503750">
        <w:trPr>
          <w:trHeight w:val="283"/>
        </w:trPr>
        <w:tc>
          <w:tcPr>
            <w:tcW w:w="3614" w:type="dxa"/>
          </w:tcPr>
          <w:p w14:paraId="34019E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D32BF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EDDF6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4549F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7F9C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39BFC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3791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C7FB9DF" w14:textId="77777777" w:rsidTr="00503750">
        <w:trPr>
          <w:trHeight w:val="283"/>
        </w:trPr>
        <w:tc>
          <w:tcPr>
            <w:tcW w:w="3614" w:type="dxa"/>
          </w:tcPr>
          <w:p w14:paraId="30B3D6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E4568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7D6DA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85BC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D9574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9F16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73A23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B0A63F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8AA17A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17A7C61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05962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03671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3B5B7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D58F5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8BD31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D28EB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5F1E6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C24D9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CB505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3F9A06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A665C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6D8D3A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A8A9F8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317B6CB" w14:textId="24526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CC6A2E" w14:textId="79B394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1237C8" w14:textId="445CC2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F2E206" w14:textId="0688D1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D5EF60" w14:textId="1477A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4CFEA1" w14:textId="25EB1E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D14EA3" w14:textId="6591AD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C2AFA2" w14:textId="5CF8CD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F7A2B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73DC7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82AAEFB" w14:textId="4458A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87805E" w14:textId="18CC4E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545DEE" w14:textId="44A75F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A44DC0" w14:textId="6EFC5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4793DF" w14:textId="4C316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0092AD" w14:textId="3ADF8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07C752" w14:textId="63A4FA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7671C7" w14:textId="28D14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76F4D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2AA5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5235542" w14:textId="0AA434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8ABCA4" w14:textId="432A55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739620" w14:textId="1E1E0C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532C75" w14:textId="1F3447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DD4E62" w14:textId="5CA85B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14E330" w14:textId="6B8C26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C7D56" w14:textId="24EE0A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40F801" w14:textId="0D434B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110D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9B91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A2DC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A03E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3AFE3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DB45F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C2A2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4E89E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0B9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76B6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197FBA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F34371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1316356" w14:textId="029B3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BCC41D" w14:textId="326EFF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BC7FA0" w14:textId="736E97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8F6F8" w14:textId="690C86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A73368" w14:textId="523C71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6BCFD0" w14:textId="23ABA6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10066D" w14:textId="4095D5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D34F59" w14:textId="259F8F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98686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E9ED6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0BE01F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7EA518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34733AF" w14:textId="44D4FA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96B9E3" w14:textId="5A371F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65EFEF" w14:textId="15B281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B2A60C" w14:textId="7C59A5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990EB9" w14:textId="18B518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D6AC6B" w14:textId="1F4950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A15D36" w14:textId="69A6B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81C060" w14:textId="2C62E7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26DD3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45E01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55D07E8" w14:textId="1A3E94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05115E" w14:textId="194C14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7824EE" w14:textId="0345B1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D99DF" w14:textId="711DFF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74F0EE" w14:textId="0AFD09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4BAA08" w14:textId="69B188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C6F15D" w14:textId="12807D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264B63" w14:textId="164C5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17A6D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900A4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8C2EE4F" w14:textId="63274B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3D35F9" w14:textId="6FE025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4C733C" w14:textId="6CDF94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EDC693" w14:textId="049AC6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E7BFF4" w14:textId="5517E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BBE995" w14:textId="3844AD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FCA902" w14:textId="7E577C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EC8E2F" w14:textId="28202E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55ED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E67A8F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9CA147A" w14:textId="639A18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8052C1" w14:textId="5DF561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F3860F" w14:textId="3108A8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6AE663" w14:textId="1E3657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151E08" w14:textId="60F1B2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2E1057" w14:textId="672F63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35DEFA" w14:textId="581FF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B802F2" w14:textId="57282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A7763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792D2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31C6F2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16F860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E76B203" w14:textId="3F780E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97D848" w14:textId="139082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512F07" w14:textId="3D3200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85F676" w14:textId="7F675C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4CDB51" w14:textId="35611C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869316" w14:textId="3B51C5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C572C2" w14:textId="18236E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D0460F" w14:textId="523BD7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A8E5F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4E15D3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4C1372E" w14:textId="229B91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6ECEC1" w14:textId="54E7B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FEA34C" w14:textId="2E45A7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CB64A4" w14:textId="7274D7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E0ACBC" w14:textId="05BD9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4F9B3C" w14:textId="10AC14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033F37" w14:textId="2EC2D7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9CE278" w14:textId="7E660A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C174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665FC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C76274C" w14:textId="08ACBF8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BCE50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FA9E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9D56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1BAD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D993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FC92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8691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975E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02AE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0017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80F9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FE2D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2C66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6EA0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00E2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09DF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C14A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42D1DB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F797F1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30CBE70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AF2B3EA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6CE8450E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2BED01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4E69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1289D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E1E15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33ED7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58EBD2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5AE15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7CEE88" w14:textId="402D061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DD78F01" w14:textId="43A5D4C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195EAA9" w14:textId="666DCDC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58324F" w14:textId="7BFE247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245230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FFBE4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79E015" w14:textId="78870F8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79680CF" w14:textId="59A2D87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3D876B7" w14:textId="6619D2F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4F2B84" w14:textId="5DB1B87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A669508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15E50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A4D2BAC" w14:textId="6B9C592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D912F5D" w14:textId="11C8B8A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5D2E060" w14:textId="2C3AEEC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F67156" w14:textId="5043C4C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79366F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C7034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A8DDC5" w14:textId="065687F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450C673" w14:textId="449537F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9DA1B98" w14:textId="420E89C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F616CAF" w14:textId="483859C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1EE46E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CE0FE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95EAA3" w14:textId="5A2D464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857623C" w14:textId="2BF19A3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B604462" w14:textId="5794D97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72C1A00" w14:textId="5E95833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59D69D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D22915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22D86E5" w14:textId="0E26660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79D016A" w14:textId="15F9AF7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D4C3406" w14:textId="37FDF84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748EF7" w14:textId="0A5B7FE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2F1CA86" w14:textId="77777777" w:rsidR="00944C3D" w:rsidRDefault="00944C3D" w:rsidP="00944C3D">
      <w:pPr>
        <w:rPr>
          <w:rFonts w:ascii="Arial" w:hAnsi="Arial"/>
          <w:b/>
        </w:rPr>
      </w:pPr>
    </w:p>
    <w:p w14:paraId="30F34EB9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543E3ACC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11FD3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CF208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C4D31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86A68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546B2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EA9BF5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2628C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9A8CC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BB56E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A6C0F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9D6478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11E6A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6F936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19D77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0F03E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4265DD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0242B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16B814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EFB18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1E069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37778F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34AB7A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474A9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A8C35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FF850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F27B4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770DDF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5292781" w14:textId="77777777" w:rsidTr="00503750">
        <w:tc>
          <w:tcPr>
            <w:tcW w:w="2835" w:type="dxa"/>
            <w:vAlign w:val="center"/>
          </w:tcPr>
          <w:p w14:paraId="000102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1CC05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AE90E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9DDED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1F255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8C0BD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5B4C2F2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6DD55E2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43486A8" w14:textId="037AF15A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1EC6C7" w14:textId="0B6FB6B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BCA1C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970ED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620DC6A" w14:textId="5414E4C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1BBFB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2A7A2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0806AE" w14:textId="25836B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F5191A" w14:textId="45B420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D0D6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CBA1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0FC596" w14:textId="228A7D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62F859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F96C0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562B880" w14:textId="61819B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4CD88C" w14:textId="36871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1C4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1EE7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A60036" w14:textId="02582F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61D073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CDE5B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963709F" w14:textId="3FB2D9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E47760" w14:textId="2A9750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C482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C3E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866F1F" w14:textId="263C18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73933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2F86C3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0189BB1" w14:textId="6D1AF8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19C1A6" w14:textId="506973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26C9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18CF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CF2962" w14:textId="42D40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3A251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9E417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E6188A8" w14:textId="60DE1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C45325" w14:textId="43242D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B6A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63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22B303" w14:textId="7C5AE7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5D34D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FAE13F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440A315" w14:textId="2644C8F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BD0085" w14:textId="56CC08F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C9C86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1917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B37A07" w14:textId="273227D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2C1BF5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DD6BAF5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1CF2BFC" w14:textId="28A29455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3D73A5D" w14:textId="77777777" w:rsidR="00944C3D" w:rsidRDefault="00944C3D" w:rsidP="00944C3D">
      <w:pPr>
        <w:rPr>
          <w:rFonts w:ascii="Arial" w:hAnsi="Arial"/>
          <w:b/>
        </w:rPr>
      </w:pPr>
    </w:p>
    <w:p w14:paraId="32E6D72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B407430" w14:textId="77777777" w:rsidTr="00503750">
        <w:tc>
          <w:tcPr>
            <w:tcW w:w="2835" w:type="dxa"/>
            <w:vAlign w:val="center"/>
          </w:tcPr>
          <w:p w14:paraId="5CD7E2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11B4C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F41B9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77882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52719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81651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44F3269B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2B618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ECB304C" w14:textId="61C1FC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08B04C" w14:textId="06CDDD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6021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F35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F75E8C" w14:textId="603EE8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25087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F1CEA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36FCE37" w14:textId="4A22CF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46F9D0" w14:textId="1CB36D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EA4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C97F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242826" w14:textId="1BCC65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6DEF4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1C325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69128B7" w14:textId="5C4425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D3D79C" w14:textId="14DB56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036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BD5F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0D2C6B" w14:textId="0A60D9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7A72F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F8101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318319C" w14:textId="7DD57C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34021F" w14:textId="7AA160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420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296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922AA3" w14:textId="147F0E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3879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98B5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987791E" w14:textId="1F674F2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3E6D10" w14:textId="58A6AD9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EAA74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20059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825D0D" w14:textId="728986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B95B79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9B1C40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6988506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3BADB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279E6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5FD4963" w14:textId="77777777" w:rsidTr="00503750">
        <w:trPr>
          <w:trHeight w:val="699"/>
        </w:trPr>
        <w:tc>
          <w:tcPr>
            <w:tcW w:w="3502" w:type="dxa"/>
            <w:vMerge/>
          </w:tcPr>
          <w:p w14:paraId="2D80B9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E56BE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0D712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608E4A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0F545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C7897D2" w14:textId="1AF663B9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96515F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72A369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E3788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37F1696" w14:textId="321F1482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D92789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1BC25D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97E10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44E0A87" w14:textId="3E725DE0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0F6A8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A040E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B3184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7A39483F" w14:textId="77777777" w:rsidTr="00503750">
        <w:trPr>
          <w:trHeight w:val="593"/>
        </w:trPr>
        <w:tc>
          <w:tcPr>
            <w:tcW w:w="3497" w:type="dxa"/>
          </w:tcPr>
          <w:p w14:paraId="69B810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5609F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6D8E7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84F744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29582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CB5006B" w14:textId="2DF479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DDDC0C" w14:textId="709EAE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5342D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2D93CC" w14:textId="765C474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E8BF38B" w14:textId="23848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0AEDD7" w14:textId="109536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2E1B0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384E54" w14:textId="6BA6772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21E200" w14:textId="04EF0E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E81302" w14:textId="4C7CA1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6677C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D0AE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BB594E9" w14:textId="6631FB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1E95D3" w14:textId="447B6D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AE278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0DC2A4" w14:textId="2C3D45E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F10264" w14:textId="15BF7A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F596FD" w14:textId="7FC9E2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25C94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2F21B0" w14:textId="210CB0B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2C26E5" w14:textId="35CD17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DCDD62" w14:textId="1AFC16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D9F0E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3A85A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CA4BDF0" w14:textId="58B04C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176712" w14:textId="376CF9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66F22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EFCE109" w14:textId="6FB0879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51D270" w14:textId="71E01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02E70E" w14:textId="2DC401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A94E0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64BBEE" w14:textId="3A45313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8A534E" w14:textId="1B105C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AAB9DF" w14:textId="19B0F0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6B58D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C22DD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0993100" w14:textId="0BC63F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F9A63C" w14:textId="39E82F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89D73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3AF7B5" w14:textId="3F1BFD0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D3DB3EB" w14:textId="7A7E06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2C1E0E" w14:textId="29DF6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18D3B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911B0BF" w14:textId="02AC86D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6B6548B" w14:textId="55DC6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64B70" w14:textId="6A354D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7FE184" w14:textId="77777777" w:rsidR="00944C3D" w:rsidRDefault="00944C3D" w:rsidP="00944C3D">
      <w:pPr>
        <w:rPr>
          <w:rFonts w:ascii="Arial" w:hAnsi="Arial"/>
          <w:b/>
        </w:rPr>
      </w:pPr>
    </w:p>
    <w:p w14:paraId="5AFB2F23" w14:textId="77777777" w:rsidR="00944C3D" w:rsidRDefault="00944C3D" w:rsidP="00944C3D">
      <w:pPr>
        <w:rPr>
          <w:rFonts w:ascii="Arial" w:hAnsi="Arial"/>
          <w:b/>
        </w:rPr>
      </w:pPr>
    </w:p>
    <w:p w14:paraId="714C35AB" w14:textId="77777777" w:rsidR="00944C3D" w:rsidRDefault="00944C3D" w:rsidP="00944C3D">
      <w:pPr>
        <w:rPr>
          <w:rFonts w:ascii="Arial" w:hAnsi="Arial"/>
          <w:b/>
        </w:rPr>
      </w:pPr>
    </w:p>
    <w:p w14:paraId="13B3C6CD" w14:textId="77777777" w:rsidR="00944C3D" w:rsidRDefault="00944C3D" w:rsidP="00944C3D">
      <w:pPr>
        <w:rPr>
          <w:rFonts w:ascii="Arial" w:hAnsi="Arial"/>
          <w:b/>
        </w:rPr>
      </w:pPr>
    </w:p>
    <w:p w14:paraId="72DE6CA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6EA4C40A" w14:textId="77777777" w:rsidTr="00503750">
        <w:tc>
          <w:tcPr>
            <w:tcW w:w="2622" w:type="dxa"/>
            <w:vAlign w:val="center"/>
          </w:tcPr>
          <w:p w14:paraId="59FC30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AE1FC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A9A28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6FED5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94B05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E21E7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5BE6A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4F9C7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D6F37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1DC3E6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20195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CE092A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9539F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681A2140" w14:textId="6C490C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7A7FD9" w14:textId="40AE9E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877B60" w14:textId="6CDAEA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950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2E9A41" w14:textId="3B2095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317F83" w14:textId="77777777" w:rsidTr="00503750">
        <w:tc>
          <w:tcPr>
            <w:tcW w:w="2622" w:type="dxa"/>
            <w:vAlign w:val="center"/>
          </w:tcPr>
          <w:p w14:paraId="0E6788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4FBFD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23913CE" w14:textId="2BCDFC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B9ACCA" w14:textId="14AB45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268AE3" w14:textId="79009F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AB0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4E5578" w14:textId="4A3C0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EEF75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6F590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5C096AC" w14:textId="4734F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611B40" w14:textId="08AD08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5F4D21" w14:textId="5A2AD2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1EAD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F3D2E8" w14:textId="6B3B5D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FB57C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8935B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8312050" w14:textId="57B471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B191CD" w14:textId="51C234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333F2A" w14:textId="386E7D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0AF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F27EE8" w14:textId="78829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DA80A3" w14:textId="77777777" w:rsidTr="00503750">
        <w:tc>
          <w:tcPr>
            <w:tcW w:w="2622" w:type="dxa"/>
            <w:vAlign w:val="center"/>
          </w:tcPr>
          <w:p w14:paraId="276280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8DFCC42" w14:textId="00D7BE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22061.00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CABB6C1" w14:textId="15A40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28146.00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8EB520" w14:textId="5BF488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23220.00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C74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7425CA" w14:textId="6644E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26988.00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23191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85C7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D3AD55F" w14:textId="48641C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5186A8A" w14:textId="1F913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BBFF7B" w14:textId="0CA1DE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44F9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1A4DAF" w14:textId="79FF8F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429EB7" w14:textId="77777777" w:rsidTr="00503750">
        <w:tc>
          <w:tcPr>
            <w:tcW w:w="2622" w:type="dxa"/>
            <w:vAlign w:val="center"/>
          </w:tcPr>
          <w:p w14:paraId="7985DA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F1575A0" w14:textId="12708A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54E3C17" w14:textId="1EE15D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640456" w14:textId="69CCF7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074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B2D92E" w14:textId="24D326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38214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DCFA6A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E88CF0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E61F3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EC9D9CB" w14:textId="11D77A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B50B99" w14:textId="1626A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8AD807" w14:textId="32A7D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8E7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8507CA" w14:textId="7B4F8A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3E645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17A7E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36260F2" w14:textId="0876B0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2DEA46" w14:textId="41A7E6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814869" w14:textId="28C7BF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C3BA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E383A6" w14:textId="23FADD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F8F1C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09BA9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EAF7815" w14:textId="35664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9EACF9" w14:textId="3712AE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5EAEB0" w14:textId="40BDD0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607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6D8E4E" w14:textId="463974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32E4E7" w14:textId="77777777" w:rsidTr="00503750">
        <w:tc>
          <w:tcPr>
            <w:tcW w:w="2622" w:type="dxa"/>
            <w:vAlign w:val="center"/>
          </w:tcPr>
          <w:p w14:paraId="2660E0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D80FEE2" w14:textId="636AE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BF16F8" w14:textId="5635A7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E0ED1B" w14:textId="20A854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F4E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C686ED" w14:textId="66954F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751EF0" w14:textId="77777777" w:rsidTr="00503750">
        <w:tc>
          <w:tcPr>
            <w:tcW w:w="2622" w:type="dxa"/>
            <w:vAlign w:val="center"/>
          </w:tcPr>
          <w:p w14:paraId="7F842B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C7B9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D00B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0784E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6418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FCE1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2405E4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30BA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46033E9" w14:textId="00624AB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22061.00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B461E4" w14:textId="6BA79CE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28146.00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1C1F0C" w14:textId="52FCA34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23220.00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E00A8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0141A6" w14:textId="05029BC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26988.00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A6D0BD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6B958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5104A25F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E549A9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EBB42F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35F11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D5E98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E6CEA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C52F9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EBA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61632F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BFC7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B6252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96B47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ACED3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11625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1B67B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96F56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B5244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D934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661F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4D963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D643C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CBB80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F5F9B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4E72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F3CCF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B0BE49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E8A9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78DD8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5D6F7A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325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AEEA7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B654C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0E43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6F5AD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DFD00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42D0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4FFB4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B672D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3815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3BEDD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C1FE24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A93DA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88BB4F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8F5C4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AEB05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5AFEBC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D5342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6F40D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217B7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25780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3D8C6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C3F86D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BDCD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7B1A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1C1393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40A26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826A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E4B85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7B39E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A2425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FD730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FD3B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69FB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BD61C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0E89DC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FA452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3B727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5A2E06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25C32005" w14:textId="77777777" w:rsidTr="00503750">
        <w:tc>
          <w:tcPr>
            <w:tcW w:w="2835" w:type="dxa"/>
            <w:vAlign w:val="center"/>
          </w:tcPr>
          <w:p w14:paraId="14887A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2E2D0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26BEF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1D601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A01CD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231A6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A77E78C" w14:textId="77777777" w:rsidTr="00503750">
        <w:tc>
          <w:tcPr>
            <w:tcW w:w="2835" w:type="dxa"/>
            <w:vAlign w:val="center"/>
          </w:tcPr>
          <w:p w14:paraId="49B019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3D26B0F" w14:textId="5787CA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61D094" w14:textId="7A9DE4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8B8519" w14:textId="76DBCA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7DE6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10D994" w14:textId="4ED303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9023C8" w14:textId="77777777" w:rsidTr="00503750">
        <w:tc>
          <w:tcPr>
            <w:tcW w:w="2835" w:type="dxa"/>
            <w:vAlign w:val="center"/>
          </w:tcPr>
          <w:p w14:paraId="04FAA5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E9C959D" w14:textId="5E7E6C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24603A" w14:textId="26518C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8C9A1E" w14:textId="588703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012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24F9CD" w14:textId="59313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5BE5E8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4B9A8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1886903" w14:textId="403B00F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31571A" w14:textId="109F232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E7776E" w14:textId="208A0AE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DA1E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983CA9" w14:textId="4D4CFB9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598DD2B" w14:textId="77777777" w:rsidTr="00503750">
        <w:tc>
          <w:tcPr>
            <w:tcW w:w="2835" w:type="dxa"/>
            <w:vAlign w:val="center"/>
          </w:tcPr>
          <w:p w14:paraId="5E8FA5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7D9D131" w14:textId="25FB65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3B2576" w14:textId="57655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18DF7C" w14:textId="3FB06C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425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917741" w14:textId="07BF5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2FB4CC" w14:textId="77777777" w:rsidTr="00503750">
        <w:tc>
          <w:tcPr>
            <w:tcW w:w="2835" w:type="dxa"/>
            <w:vAlign w:val="center"/>
          </w:tcPr>
          <w:p w14:paraId="74698B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0129452" w14:textId="5FDAD7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D0C4DD" w14:textId="38945A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1D192A" w14:textId="421B6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5B5A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992BBD" w14:textId="339B1A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1D9313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537C6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7C17F82" w14:textId="75A6BD9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4547AA" w14:textId="21E15D3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DB0964" w14:textId="622A4CE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429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C67905" w14:textId="5179538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FF93A7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BA02D1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AEDFE55" w14:textId="183A83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42C0D8" w14:textId="3E4B97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ED00A1" w14:textId="59ABEB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3DD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AEBFC3" w14:textId="51A8AB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D0322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620DCC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7BA3A5FB" w14:textId="77777777" w:rsidTr="00503750">
        <w:tc>
          <w:tcPr>
            <w:tcW w:w="2552" w:type="dxa"/>
            <w:shd w:val="clear" w:color="auto" w:fill="auto"/>
            <w:vAlign w:val="center"/>
          </w:tcPr>
          <w:p w14:paraId="45C1C9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364CE7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F5439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D3524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AB3B7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3A2B980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02398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0A9CBD0" w14:textId="36CF0B0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-6.00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CFCAE27" w14:textId="6724C44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4B1BB80" w14:textId="6B672C8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172FEB8" w14:textId="211D362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-6.00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7D0D0C3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4B349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D16AF67" w14:textId="224F337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A53D357" w14:textId="5D833F4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CDF9109" w14:textId="63DC739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7CBFDB5" w14:textId="43B9DA0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0E591A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2123C3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C632811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09DD8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2803A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FC44752" w14:textId="77777777" w:rsidTr="00503750">
        <w:tc>
          <w:tcPr>
            <w:tcW w:w="4395" w:type="dxa"/>
            <w:vMerge/>
          </w:tcPr>
          <w:p w14:paraId="4304E4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DB631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1A69C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6D51FB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7F0DD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E8144E0" w14:textId="2AD27D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  <w:lang w:eastAsia="sk-SK"/>
              </w:rPr>
              <w:t>184.39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03BF28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C3F7AA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92F23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06716D3" w14:textId="50FEF5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  <w:lang w:eastAsia="sk-SK"/>
              </w:rPr>
              <w:t>-10.80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DE383A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1E72F3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A5268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6821FBF" w14:textId="5449647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173.59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908CE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F9093F2" w14:textId="77777777" w:rsidTr="00503750">
        <w:tc>
          <w:tcPr>
            <w:tcW w:w="4395" w:type="dxa"/>
            <w:vAlign w:val="center"/>
          </w:tcPr>
          <w:p w14:paraId="2D0A15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6F0AA34" w14:textId="573D35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BE961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3CF3C26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8888F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9F4BF71" w14:textId="22BB6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D612B8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B85B88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04345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FCBA60B" w14:textId="24DD89D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ADAA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72124A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405D0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E25C27F" w14:textId="123260FC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47591.00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A341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D86FA66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5E40E09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38C62366" w14:textId="77777777" w:rsidTr="00503750">
        <w:tc>
          <w:tcPr>
            <w:tcW w:w="4395" w:type="dxa"/>
            <w:vAlign w:val="center"/>
          </w:tcPr>
          <w:p w14:paraId="79F4C9E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EF2CD4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3BB054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898430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448D92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9BF3929" w14:textId="0BCBCF2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8008FC4" w14:textId="11EA9BF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00AF6F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450EB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F793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923D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92D7BBD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FB10B7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611B4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04F9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B4006B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0F0DC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53388E23" w14:textId="1050544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BB1B380" w14:textId="25EF90A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9EC164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24EBD2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1BB41C2" w14:textId="7798473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7D678FA" w14:textId="573BC4D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11FFE4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6BE60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D657A5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E74EA14" w14:textId="77777777" w:rsidTr="00503750">
        <w:tc>
          <w:tcPr>
            <w:tcW w:w="1843" w:type="dxa"/>
            <w:vAlign w:val="center"/>
          </w:tcPr>
          <w:p w14:paraId="0912E13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457397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143C04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F3432E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092340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3E264C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F4112A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EF7DEB5" w14:textId="77777777" w:rsidTr="00503750">
        <w:tc>
          <w:tcPr>
            <w:tcW w:w="1843" w:type="dxa"/>
            <w:vAlign w:val="center"/>
          </w:tcPr>
          <w:p w14:paraId="4644EC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D342E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5E2E4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689A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F711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6F86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97C41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A0C0B0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6277F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44B73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D9FCC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66F12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E1929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63B0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659B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5B3EC3E" w14:textId="77777777" w:rsidTr="00503750">
        <w:tc>
          <w:tcPr>
            <w:tcW w:w="1843" w:type="dxa"/>
            <w:vAlign w:val="center"/>
          </w:tcPr>
          <w:p w14:paraId="6B0F80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CB440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A2E2E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8BEE4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4ED8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C482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C8D5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EF49CF2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27ABE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9E51C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7694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2D09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CCF4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BD4F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A2BB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826DE2A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935CEB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0477A4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29BF3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98A1C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F82329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DCB88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9F164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625BD9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E7E70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0B964C11" w14:textId="77777777" w:rsidTr="00503750">
        <w:trPr>
          <w:trHeight w:val="664"/>
        </w:trPr>
        <w:tc>
          <w:tcPr>
            <w:tcW w:w="3372" w:type="dxa"/>
          </w:tcPr>
          <w:p w14:paraId="4B97042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B88569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86EBEB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D1169A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FF0F1C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977612F" w14:textId="43BDA9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D853BD" w14:textId="4EAC00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1574FB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01000F8" w14:textId="397255A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101EBE1" w14:textId="57AF31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C30302" w14:textId="301801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4AD09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D995620" w14:textId="2C1E2B8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E89EA22" w14:textId="595BE7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E7F264" w14:textId="582D71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BD5D06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D30871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9BC836F" w14:textId="0974D1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0B04A1" w14:textId="66ACAA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BCD70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8A65C10" w14:textId="658BD7E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126A416" w14:textId="2450B4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71A468" w14:textId="3ADA9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A4ABF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3926961" w14:textId="7634FD4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2E1AAC6" w14:textId="36FD04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611D10" w14:textId="4B9A0D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65A8E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50C6F52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1702F096" w14:textId="77777777" w:rsidTr="00503750">
        <w:tc>
          <w:tcPr>
            <w:tcW w:w="2835" w:type="dxa"/>
            <w:vAlign w:val="center"/>
          </w:tcPr>
          <w:p w14:paraId="69175D6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0661BB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843292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38DC06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01B6BC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AB356BD" w14:textId="77777777" w:rsidTr="00503750">
        <w:tc>
          <w:tcPr>
            <w:tcW w:w="2835" w:type="dxa"/>
          </w:tcPr>
          <w:p w14:paraId="66D479E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055F488" w14:textId="47C203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92B5CE" w14:textId="77EF6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55AD14" w14:textId="486678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8DDA944" w14:textId="775CA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5C69B1" w14:textId="77777777" w:rsidTr="00503750">
        <w:tc>
          <w:tcPr>
            <w:tcW w:w="2835" w:type="dxa"/>
          </w:tcPr>
          <w:p w14:paraId="2D1383F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0BAD633" w14:textId="215D52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B84E32" w14:textId="11971A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9CD50B" w14:textId="654F5A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AA5CAA9" w14:textId="37BB99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14219E" w14:textId="77777777" w:rsidTr="00503750">
        <w:tc>
          <w:tcPr>
            <w:tcW w:w="2835" w:type="dxa"/>
          </w:tcPr>
          <w:p w14:paraId="254FA34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B3713C2" w14:textId="2A55EB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FDF231" w14:textId="56D697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40E6E4" w14:textId="222ED2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3E68F4C" w14:textId="0F782C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DB94E5" w14:textId="77777777" w:rsidTr="00503750">
        <w:tc>
          <w:tcPr>
            <w:tcW w:w="2835" w:type="dxa"/>
            <w:vAlign w:val="center"/>
          </w:tcPr>
          <w:p w14:paraId="125A570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ECA97D1" w14:textId="7F6A6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2EFDB3" w14:textId="5383FF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C78E85" w14:textId="7BE63F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B383FE" w14:textId="068F2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A15CDB" w14:textId="77777777" w:rsidTr="00503750">
        <w:tc>
          <w:tcPr>
            <w:tcW w:w="2835" w:type="dxa"/>
            <w:vAlign w:val="center"/>
          </w:tcPr>
          <w:p w14:paraId="67EBE51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FBF88C7" w14:textId="5102E7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EF1EB2" w14:textId="54DA24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797BC9" w14:textId="2FA2A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88EC828" w14:textId="24F8C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61CC17" w14:textId="77777777" w:rsidTr="00503750">
        <w:tc>
          <w:tcPr>
            <w:tcW w:w="2835" w:type="dxa"/>
          </w:tcPr>
          <w:p w14:paraId="21740B7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BE96A49" w14:textId="0BB242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9F7558" w14:textId="39C3F0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659081" w14:textId="473FAA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7656F0B" w14:textId="127A4D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90F13F" w14:textId="77777777" w:rsidTr="00503750">
        <w:tc>
          <w:tcPr>
            <w:tcW w:w="2835" w:type="dxa"/>
          </w:tcPr>
          <w:p w14:paraId="47DF79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333DABC" w14:textId="27A9B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5B5788" w14:textId="5D9329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39D232" w14:textId="2351DB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341C78B" w14:textId="2DAC3E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7E30F6" w14:textId="77777777" w:rsidTr="00503750">
        <w:tc>
          <w:tcPr>
            <w:tcW w:w="2835" w:type="dxa"/>
          </w:tcPr>
          <w:p w14:paraId="5C83B7E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4322335" w14:textId="0FF52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7D7461" w14:textId="753A6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E69C0F" w14:textId="61D89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6FDB7B9" w14:textId="6E96C8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2937D7" w14:textId="77777777" w:rsidR="00944C3D" w:rsidRDefault="00944C3D" w:rsidP="00944C3D">
      <w:pPr>
        <w:rPr>
          <w:rFonts w:ascii="Arial" w:hAnsi="Arial"/>
          <w:b/>
        </w:rPr>
      </w:pPr>
    </w:p>
    <w:p w14:paraId="2A50114B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4C9954B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CB42A1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06BF5E8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69AB81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89509A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8A0D1B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6A30A40" w14:textId="77777777" w:rsidTr="00503750">
        <w:trPr>
          <w:trHeight w:val="443"/>
        </w:trPr>
        <w:tc>
          <w:tcPr>
            <w:tcW w:w="2560" w:type="dxa"/>
          </w:tcPr>
          <w:p w14:paraId="315382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BC97918" w14:textId="19BF9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B378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B7AB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EC214C0" w14:textId="2E5892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F35BF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7CD26D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45908F6" w14:textId="7312C0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6B997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906B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0F98F18" w14:textId="4465FB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070F97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31C012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465EB25" w14:textId="3E6296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4FAD5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5DB12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0568A5D" w14:textId="0F9362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75E130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0EDECC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2A218E3" w14:textId="0814AD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FA1A0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6A839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EA3AECF" w14:textId="132DB6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4CCBCD" w14:textId="77777777" w:rsidR="00944C3D" w:rsidRDefault="00944C3D" w:rsidP="00944C3D">
      <w:pPr>
        <w:rPr>
          <w:rFonts w:ascii="Arial" w:hAnsi="Arial"/>
          <w:b/>
        </w:rPr>
      </w:pPr>
    </w:p>
    <w:p w14:paraId="26333763" w14:textId="77777777" w:rsidR="00944C3D" w:rsidRDefault="00944C3D" w:rsidP="00944C3D">
      <w:pPr>
        <w:rPr>
          <w:rFonts w:ascii="Arial" w:hAnsi="Arial"/>
          <w:b/>
        </w:rPr>
      </w:pPr>
    </w:p>
    <w:p w14:paraId="15E0A87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6AC5684" w14:textId="77777777" w:rsidR="00944C3D" w:rsidRDefault="00944C3D" w:rsidP="00944C3D">
      <w:pPr>
        <w:rPr>
          <w:rFonts w:ascii="Arial" w:hAnsi="Arial"/>
          <w:b/>
        </w:rPr>
      </w:pPr>
    </w:p>
    <w:p w14:paraId="7C7FEC0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45543B77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28DCB5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4BE8E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D6E23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017DC4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B7A21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77303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25E8B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F81D1F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E6B01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A1A6E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31D20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D562DE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25FCB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0098D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97A8B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2BE2F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4AEF4B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82832E0" w14:textId="77777777" w:rsidTr="00503750">
        <w:trPr>
          <w:trHeight w:val="677"/>
        </w:trPr>
        <w:tc>
          <w:tcPr>
            <w:tcW w:w="3358" w:type="dxa"/>
          </w:tcPr>
          <w:p w14:paraId="56EF32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17600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70439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2EF8AE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93470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BD54FA2" w14:textId="021A1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5CDF4E" w14:textId="707211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FA6E5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AB18C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877357D" w14:textId="4666F2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4BBF65" w14:textId="6E81A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9297C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668DC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FDEDD01" w14:textId="2A49D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D16168" w14:textId="0E790F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AFCD3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CD605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9997B1D" w14:textId="0AB4F0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14D158" w14:textId="50C3D0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F72CE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860DCA6" w14:textId="518F10D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6FD9715" w14:textId="3B00CC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99E51D" w14:textId="2297FF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CDBC9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8826990" w14:textId="6C9B6C3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E18BCD0" w14:textId="435485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104902" w14:textId="171B9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C82DF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E9933E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AFD9A0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668FB7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483AF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FEEC6B9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E09FC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02754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90E014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64A82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37EF8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D817A7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95324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5B124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10144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BE57FA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E5F813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0EDCAF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B2D10E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D903C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167FB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D1F77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38FE93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AED85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5319E1F" w14:textId="08A929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8BF702" w14:textId="076E37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D836AF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2F27C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5B94C583" w14:textId="1EDE3D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56A29F3" w14:textId="68D929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D6F7C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5B67E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512D9A3" w14:textId="01357C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342E09" w14:textId="2499F1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84171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4ED0F92" w14:textId="4E7B3F0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57B324E" w14:textId="57E45B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2457AC7" w14:textId="01B95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CE9C6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C7664F5" w14:textId="6E3771C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50BED28" w14:textId="33A0D2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9615C9" w14:textId="75258A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531A3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D20D6E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61053FB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FE0C3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CC409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7BAD8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52A5C7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B72A7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8A08CC9" w14:textId="3A2EDB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45A728" w14:textId="4049AF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3027C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52AC8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5532836" w14:textId="4A7F42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23A6B39" w14:textId="17E7B6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C1A68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071B3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500935D" w14:textId="565937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22A67" w14:textId="68825D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9D181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71E85A6" w14:textId="7CC7380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8FA0DC4" w14:textId="3D703C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EEF796" w14:textId="1AED2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613402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AB2526B" w14:textId="3660F74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610BCD2" w14:textId="6E6B54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289822" w14:textId="3126E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14FAAF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2E1C9C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5EA4960" w14:textId="77777777" w:rsidTr="00503750">
        <w:tc>
          <w:tcPr>
            <w:tcW w:w="3686" w:type="dxa"/>
            <w:vAlign w:val="center"/>
          </w:tcPr>
          <w:p w14:paraId="2B0634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8284D7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D3002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4427CF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80DBC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1F5C4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C8DBA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EC0E15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5C0FD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7C715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B8E57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65313B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8916D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E1F7F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95E00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D6F2A32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C293F7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5753B4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CB2842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838FC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0D6F33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D306C9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5C28A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344C8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C2059B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13EB5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DBBE104" w14:textId="12B0D2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B439F6" w14:textId="3BCF07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462CD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01DFE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9C7787E" w14:textId="73CEC9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4665E8E" w14:textId="1DC73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86D1C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D3280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56C4344" w14:textId="78207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55D90BF" w14:textId="40A6CA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EE114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2A3900" w14:textId="075E490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AD984F3" w14:textId="6CE6E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5CE3C5A" w14:textId="4E5DB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C220AD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F1A9130" w14:textId="57EE925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940AC96" w14:textId="5AD999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29E1A4" w14:textId="040480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6C6D5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AC141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E8BED5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C4D889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91C9F1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A0FD43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C5D7CD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57EDD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EF80827" w14:textId="300818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05CEA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98BE2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6850B0C" w14:textId="636E52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3B8DB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ED4FF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C61A673" w14:textId="519DC2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34F97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B8ED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D7AC06D" w14:textId="21F4A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8763F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0539C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295A928" w14:textId="303AED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25B28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1294B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6E0A4F9" w14:textId="557E2EA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83EEF97" w14:textId="77777777" w:rsidR="00944C3D" w:rsidRDefault="00944C3D" w:rsidP="00944C3D">
      <w:pPr>
        <w:rPr>
          <w:sz w:val="22"/>
          <w:szCs w:val="22"/>
        </w:rPr>
      </w:pPr>
    </w:p>
    <w:p w14:paraId="417A21B6" w14:textId="77777777" w:rsidR="00944C3D" w:rsidRDefault="00944C3D" w:rsidP="00944C3D">
      <w:pPr>
        <w:rPr>
          <w:sz w:val="22"/>
          <w:szCs w:val="22"/>
        </w:rPr>
      </w:pPr>
    </w:p>
    <w:p w14:paraId="056C234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09129D1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BFDE90D" w14:textId="4B711C4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6E285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2530B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CCAA3F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00F92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6A154A8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62E62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A22F96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AC6722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E35BE9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DD833F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A4F7E26" w14:textId="329E18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6A760B4" w14:textId="16907A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3512B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EDE9C7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D24B4BA" w14:textId="71E073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4363250" w14:textId="53CFFD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DF361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51C90D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3EC3F39" w14:textId="1A61F4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942485F" w14:textId="2AAE0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CFE19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42BA29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9097391" w14:textId="1692C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AA34D0E" w14:textId="5F285B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6C2D44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30E069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C20AE0C" w14:textId="273217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C1C340" w14:textId="6BF8BF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321C3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1115A53" w14:textId="0FF431A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1C30D13" w14:textId="7820BA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2D97388" w14:textId="635C9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11CA65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C726FD4" w14:textId="1D1D9E4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D391B23" w14:textId="76B2E2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2D30920" w14:textId="628F7F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8E60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0F761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56383BA1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F32B12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6C288E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00B8D4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ED0270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65470F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07ECDA2" w14:textId="40D14C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BA39D24" w14:textId="3ED2BE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5D3FA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275ECD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10AED62" w14:textId="394A90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B41B22D" w14:textId="69AE0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BC0D5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E5F418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760E447" w14:textId="1A06FD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B225FA6" w14:textId="2A5095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E35F7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95898A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6E3F9AF" w14:textId="7659F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2EE73F6" w14:textId="06FB9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5CBDD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DD2FDF4" w14:textId="0AAB79E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2652E50" w14:textId="1E95C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EAEA781" w14:textId="60CA3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0D552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9EB502B" w14:textId="511162F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36F8007" w14:textId="61E72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78F506D" w14:textId="229822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EB0293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A8917DC" w14:textId="1444DE0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865001C" w14:textId="714CD3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5C1E13E" w14:textId="332ABA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B732D" w:rsidRPr="000F4B3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CE9D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7127D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C11F7B5" w14:textId="5F028283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858D9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8CDE0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E2FC0B6" w14:textId="7E55B44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900E9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FB3BE5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B35BBE6" w14:textId="38F2F093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7763C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ED5B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E51969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10C8A03" w14:textId="77777777" w:rsidR="00944C3D" w:rsidRPr="003607F0" w:rsidRDefault="00944C3D" w:rsidP="00944C3D"/>
    <w:p w14:paraId="3917901F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BBF178" w14:textId="77777777" w:rsidR="00DB732D" w:rsidRDefault="00DB732D">
      <w:r>
        <w:separator/>
      </w:r>
    </w:p>
  </w:endnote>
  <w:endnote w:type="continuationSeparator" w:id="0">
    <w:p w14:paraId="2378E990" w14:textId="77777777" w:rsidR="00DB732D" w:rsidRDefault="00DB73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C1037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20E6B312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17EBB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B77BC40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69DA68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EEC8F57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1C9946" w14:textId="77777777" w:rsidR="00DB732D" w:rsidRDefault="00DB732D">
      <w:r>
        <w:separator/>
      </w:r>
    </w:p>
  </w:footnote>
  <w:footnote w:type="continuationSeparator" w:id="0">
    <w:p w14:paraId="177E1770" w14:textId="77777777" w:rsidR="00DB732D" w:rsidRDefault="00DB73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4568105">
    <w:abstractNumId w:val="13"/>
  </w:num>
  <w:num w:numId="2" w16cid:durableId="1012758631">
    <w:abstractNumId w:val="17"/>
  </w:num>
  <w:num w:numId="3" w16cid:durableId="773013853">
    <w:abstractNumId w:val="8"/>
  </w:num>
  <w:num w:numId="4" w16cid:durableId="1010256033">
    <w:abstractNumId w:val="7"/>
  </w:num>
  <w:num w:numId="5" w16cid:durableId="12868874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6220903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99756682">
    <w:abstractNumId w:val="20"/>
  </w:num>
  <w:num w:numId="8" w16cid:durableId="551158465">
    <w:abstractNumId w:val="10"/>
  </w:num>
  <w:num w:numId="9" w16cid:durableId="1202404117">
    <w:abstractNumId w:val="0"/>
  </w:num>
  <w:num w:numId="10" w16cid:durableId="1505049417">
    <w:abstractNumId w:val="19"/>
  </w:num>
  <w:num w:numId="11" w16cid:durableId="1794446499">
    <w:abstractNumId w:val="6"/>
  </w:num>
  <w:num w:numId="12" w16cid:durableId="1729524598">
    <w:abstractNumId w:val="9"/>
  </w:num>
  <w:num w:numId="13" w16cid:durableId="722602485">
    <w:abstractNumId w:val="12"/>
  </w:num>
  <w:num w:numId="14" w16cid:durableId="583612815">
    <w:abstractNumId w:val="15"/>
  </w:num>
  <w:num w:numId="15" w16cid:durableId="1448423708">
    <w:abstractNumId w:val="14"/>
  </w:num>
  <w:num w:numId="16" w16cid:durableId="616641068">
    <w:abstractNumId w:val="2"/>
  </w:num>
  <w:num w:numId="17" w16cid:durableId="1890410520">
    <w:abstractNumId w:val="4"/>
  </w:num>
  <w:num w:numId="18" w16cid:durableId="657878017">
    <w:abstractNumId w:val="11"/>
  </w:num>
  <w:num w:numId="19" w16cid:durableId="1902866977">
    <w:abstractNumId w:val="5"/>
  </w:num>
  <w:num w:numId="20" w16cid:durableId="1913539792">
    <w:abstractNumId w:val="18"/>
  </w:num>
  <w:num w:numId="21" w16cid:durableId="5883174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28"/>
    <w:docVar w:name="arg2" w:val="Driver=asa17;DBF=D:\anasoft\data\tebys.db;DBN=tebys;ENG=SQL17;commlinks=TCPIP{ip=192.168.1.241};uid=hromnikova;con=finus(10.15);pwd=488300282956Vaveto1"/>
    <w:docVar w:name="arg3" w:val="262732"/>
    <w:docVar w:name="arg4" w:val="C:\Users\HROMNI~1.TEB\AppData\Local\Temp\8888703.doc"/>
    <w:docVar w:name="arg5" w:val="3"/>
  </w:docVars>
  <w:rsids>
    <w:rsidRoot w:val="00DB732D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77B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B732D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CD27D47"/>
  <w15:docId w15:val="{7B23F995-DE2C-4E03-A702-22DB78091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5340</Words>
  <Characters>30442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2025-03-18T08:08:00Z</dcterms:created>
  <dcterms:modified xsi:type="dcterms:W3CDTF">2025-03-18T08:10:00Z</dcterms:modified>
</cp:coreProperties>
</file>