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B9FA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8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F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A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D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7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1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B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4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1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2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9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D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D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5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E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3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1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04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4F349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B6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16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9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25D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9D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11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E8A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FF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4A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D5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04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E4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F0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091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D1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97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D0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53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6B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C8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15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9A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26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F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BF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9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0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B8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D8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3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17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20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0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155A3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9C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10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57D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FB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0E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DF2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28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19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A36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67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A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1A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AD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E7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FF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46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96D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F0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204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C1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32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A41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11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34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14D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6D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8E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FF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CD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CC2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0F2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942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3D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C3A6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FF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3A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C5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8E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68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B8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B8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0D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1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7C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23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FB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EB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0F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FE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59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4C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0B4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DE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BC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C4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4B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4B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17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D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11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23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3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96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7F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5D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8B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BE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C725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F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3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7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4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1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BF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F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3E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80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4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C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4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2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45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9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2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4C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C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9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C7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98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1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D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3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3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B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4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14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9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8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6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5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7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AA4E6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A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E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8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8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7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0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4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6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5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F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4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A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C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2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1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F2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C014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0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B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7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8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5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8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88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AC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90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05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98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12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A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22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C7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5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36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7D090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2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E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DE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9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57C2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0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F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4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B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2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7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4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A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F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6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E2E7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F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7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D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A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6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D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1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1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0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6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3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8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F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B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5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606C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6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D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8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0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B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9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A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E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A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E18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0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7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6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3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7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5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8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C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0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A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9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6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4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F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1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E5FC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E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A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A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1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1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3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5E2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49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B2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77504" w14:textId="3BE10AF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06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53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D4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6A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84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31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4C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74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3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0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E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2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B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0562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6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D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2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D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1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11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F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29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8FB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800D8D7" wp14:editId="338B994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12A3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0D8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4612A3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B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03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A9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D8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E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1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2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E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D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F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8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8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6CB27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9A26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0F403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82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D852014" wp14:editId="472C517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8940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5201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CB8940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3E36E6" wp14:editId="0FCCC1E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8AF3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E36E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4C8AF3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37F5DD" wp14:editId="26E0008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5C36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7F5D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A35C36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A81A57E" wp14:editId="5AB6BA2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8F4F6" w14:textId="7FE67ADB" w:rsidR="000B647F" w:rsidRDefault="000B647F" w:rsidP="00944C3D">
                                  <w:fldSimple w:instr=" MERGEFIELD  aDMOD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1A57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338F4F6" w14:textId="7FE67ADB" w:rsidR="000B647F" w:rsidRDefault="000B647F" w:rsidP="00944C3D">
                            <w:fldSimple w:instr=" MERGEFIELD  aDMOD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F111D4D" wp14:editId="3E9DDB5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F007C" w14:textId="25E7F7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11D4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91F007C" w14:textId="25E7F7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F4F75E" wp14:editId="78C2ABA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0A2A4" w14:textId="5F914A03" w:rsidR="000B647F" w:rsidRDefault="000B647F" w:rsidP="00944C3D">
                                  <w:fldSimple w:instr=" MERGEFIELD  aDRDO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4F75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A50A2A4" w14:textId="5F914A03" w:rsidR="000B647F" w:rsidRDefault="000B647F" w:rsidP="00944C3D">
                            <w:fldSimple w:instr=" MERGEFIELD  aDRDO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F405C6B" wp14:editId="43264F9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3AC1" w14:textId="40B0E0E8" w:rsidR="000B647F" w:rsidRDefault="000B647F" w:rsidP="00944C3D">
                                  <w:fldSimple w:instr=" MERGEFIELD  aDMDO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05C6B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2F53AC1" w14:textId="40B0E0E8" w:rsidR="000B647F" w:rsidRDefault="000B647F" w:rsidP="00944C3D">
                            <w:fldSimple w:instr=" MERGEFIELD  aDMDO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8497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CBFE7F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931CDE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FC8EC3D" wp14:editId="4A1BAE7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3D77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8EC3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EB3D77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300B797" wp14:editId="6D8FE3B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13CA6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0B79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313CA6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1F9E60" wp14:editId="0C0B9A0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146C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F9E6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AA146C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420A728" wp14:editId="63B96E3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EBE07" w14:textId="46112A26" w:rsidR="000B647F" w:rsidRDefault="000B647F" w:rsidP="00944C3D">
                                  <w:fldSimple w:instr=" MERGEFIELD  aDRDOo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0A72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3EBE07" w14:textId="46112A26" w:rsidR="000B647F" w:rsidRDefault="000B647F" w:rsidP="00944C3D">
                            <w:fldSimple w:instr=" MERGEFIELD  aDRDOo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BC709A7" wp14:editId="7DCA304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2B8D3" w14:textId="1BDD802D" w:rsidR="000B647F" w:rsidRDefault="000B647F" w:rsidP="00944C3D">
                                  <w:fldSimple w:instr=" MERGEFIELD  aDMDO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709A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B02B8D3" w14:textId="1BDD802D" w:rsidR="000B647F" w:rsidRDefault="000B647F" w:rsidP="00944C3D">
                            <w:fldSimple w:instr=" MERGEFIELD  aDMDO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0ABAB46" wp14:editId="64D68A5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9E6AD" w14:textId="0A7862A4" w:rsidR="000B647F" w:rsidRDefault="000B647F" w:rsidP="00944C3D">
                                  <w:fldSimple w:instr=" MERGEFIELD  aDRODo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BAB4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2C9E6AD" w14:textId="0A7862A4" w:rsidR="000B647F" w:rsidRDefault="000B647F" w:rsidP="00944C3D">
                            <w:fldSimple w:instr=" MERGEFIELD  aDRODo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5866415" wp14:editId="5FBA34B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468FD" w14:textId="05E97157" w:rsidR="000B647F" w:rsidRDefault="000B647F" w:rsidP="00944C3D">
                                  <w:fldSimple w:instr=" MERGEFIELD  aDMOD  \* MERGEFORMAT ">
                                    <w:r w:rsidR="00DB732D" w:rsidRPr="00DB73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6641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6D468FD" w14:textId="05E97157" w:rsidR="000B647F" w:rsidRDefault="000B647F" w:rsidP="00944C3D">
                            <w:fldSimple w:instr=" MERGEFIELD  aDMOD  \* MERGEFORMAT ">
                              <w:r w:rsidR="00DB732D" w:rsidRPr="00DB732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62B4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5A8353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917D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B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B98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E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8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7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E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2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9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1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E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B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8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4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B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5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4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A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5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3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E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2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4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1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B50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B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0F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BC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A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7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7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7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D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C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E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9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2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8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1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D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B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C4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438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789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12B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08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848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12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8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B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2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B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3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4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7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A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7E76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2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F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F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D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7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E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E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5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5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F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A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E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D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C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62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9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96E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6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A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3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5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A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2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3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B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492E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F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2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C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B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3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D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3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D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6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A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1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4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C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E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5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2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B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5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1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F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65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C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B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E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C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5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A22D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9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9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9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9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B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2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4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0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6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F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2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1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A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0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7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F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2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5A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97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14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28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5B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0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A8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9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2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2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C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E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0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9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1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9DB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E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7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2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5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F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A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6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8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8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3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9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6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5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E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1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C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4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55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BC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5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7C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E4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E9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B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7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5A0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2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86694B" wp14:editId="108216E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F78F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6694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06F78F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3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5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C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E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F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4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B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2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B629CF" wp14:editId="0C6ECE6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5A6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629CF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635A68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5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6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A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7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B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2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2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6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7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B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B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1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F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B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E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D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E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B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E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A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0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EDA5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46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E87E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513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8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F03376" wp14:editId="46F2EFA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4CA85" w14:textId="2B40B6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36118044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0337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FE4CA85" w14:textId="2B40B6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36118044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F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9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0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D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B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3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D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E01BC6" wp14:editId="609679C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40188" w14:textId="26869BD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2021527827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01BC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9540188" w14:textId="26869BD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2021527827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F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8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1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2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8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4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6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5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7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0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1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A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A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7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7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5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4CA4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1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1079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218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B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0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4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5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D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5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7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9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5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1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2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A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5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F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0F75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C4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173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9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CADB6E" wp14:editId="0C50C26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CA43E" w14:textId="5F593F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ADB6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31CA43E" w14:textId="5F593F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D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1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0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8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E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B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1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2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45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9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A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1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7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3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2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F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0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E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4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2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0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6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2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0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B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4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9A17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F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793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B8A5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9BC3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0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5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5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6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E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E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C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6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D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4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4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5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9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9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5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5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7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4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0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C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F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E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FED73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09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3EF982" wp14:editId="37F6AF0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D1E52" w14:textId="20A38C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19,21,23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EF982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06D1E52" w14:textId="20A38C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Beckovská 19,21,23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850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4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3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E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C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8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6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F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6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7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C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A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5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0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A50E8A" wp14:editId="102B6EB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C6BFC" w14:textId="3BD0A4F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50E8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37C6BFC" w14:textId="3BD0A4F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3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C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A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A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C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010E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1A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D4E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1B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C6FD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0ECB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425CBB" wp14:editId="25EC695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5CC319" w14:textId="32B325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25CB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85CC319" w14:textId="32B325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9329AA" wp14:editId="1DB25BE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20744" w14:textId="4905D20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329A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2F20744" w14:textId="4905D20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0200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CD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F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8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BBB5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AA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7BFA7D" wp14:editId="5545843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FB9C5" w14:textId="45410E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BFA7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A1FB9C5" w14:textId="45410E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0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A6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C2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19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CD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2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38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193DB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062F7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EF41DF" wp14:editId="03BEF1D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B966F" w14:textId="11BE759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F41D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07B966F" w14:textId="11BE759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C82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3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5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D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3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1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A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150C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B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E7B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5729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1DC7B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4F7E52" wp14:editId="37ADEDC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03F0F0" w14:textId="5CF4C81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B732D" w:rsidRPr="000F4B3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7E5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B03F0F0" w14:textId="5CF4C81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B732D" w:rsidRPr="000F4B36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7546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213A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C21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0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2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1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B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8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0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8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3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3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3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A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0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1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A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6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5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F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F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D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50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2763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82E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BBEC01" w14:textId="6573930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B732D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599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BF2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009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5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1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526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2C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8D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4A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5C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9F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B12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4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5EC7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210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EB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B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6E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56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54D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2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1022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257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B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C2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C5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6E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10D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D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2F1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70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95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29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CF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58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E5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D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1FA7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665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82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8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DD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21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302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8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75F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C4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1C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8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45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7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05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5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D6D3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54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D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CB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07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BF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C8E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4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8D0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F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8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4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0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7F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5718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663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9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4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2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0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E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2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4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F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9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1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6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D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F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E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7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2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D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7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717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3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C71C89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4281614" w14:textId="77777777" w:rsidR="00944C3D" w:rsidRDefault="00944C3D" w:rsidP="00944C3D">
      <w:pPr>
        <w:rPr>
          <w:rFonts w:ascii="Arial" w:hAnsi="Arial"/>
        </w:rPr>
      </w:pPr>
    </w:p>
    <w:p w14:paraId="50E3C7F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D7B529B" w14:textId="07E347D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F1CD22A" w14:textId="354882B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FB73E2B" w14:textId="39CA638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3D8D83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0EB21E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0C7D93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805A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23B5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E98C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79239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DE3F3AF" w14:textId="55C96556" w:rsidR="00944C3D" w:rsidRPr="008D0433" w:rsidRDefault="00DB732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Tamara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Plšková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D0853F8" w14:textId="539A96AB" w:rsidR="00944C3D" w:rsidRPr="008D0433" w:rsidRDefault="00DB732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8A3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364F3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B4D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BE6B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2F07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6BD2F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588A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862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B9A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8A0DF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A46F00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E73564C" w14:textId="061C65E9" w:rsidR="00944C3D" w:rsidRDefault="00DB732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9C270F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744E8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FF678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78A076" w14:textId="780C9CD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7B094E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4E1B9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CA47B2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B8470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2EA39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EB3A3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B47A7D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D15D0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8E6DB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77BA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B624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6FEC5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F972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A9EC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D4000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9C7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34403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33845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125BA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0115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4D21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AD63D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5201A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177A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BEB2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E51590" w14:textId="16E9FA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878E8C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875F0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56757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CE5978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EF3A19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38BDBA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7756FE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F53B90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E40024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9EE2A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0F055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F12C5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FC4DDB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8A3D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1750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2D13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99ADD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7A4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31A5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45AD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A6B2A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1B00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E6A3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0159F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1F93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6C19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0DEF5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3A2E3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B0AD0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8F23B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FEA32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68D05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B0FBE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60527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ED01A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09658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2BFAE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953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CC0EF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0B064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A1DB6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0F373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B37B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EA626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727F8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702FB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EE4148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1E2C2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33AD5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32017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12260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9C1AAD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EF482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2CC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0EC4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5187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7418D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5C491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17D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535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23E0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585EF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E936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D37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E87F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6BB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9BBDD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94081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B2F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BF1B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78399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7452F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7CDB4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9A28B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BDB8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465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9FAB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7377A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EC1595D" w14:textId="293B562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A8E4AF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DF655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3E77A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F80B6A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7EC09F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5475F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8A43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260B35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85A5DB1" w14:textId="77777777" w:rsidTr="00503750">
        <w:tc>
          <w:tcPr>
            <w:tcW w:w="2302" w:type="dxa"/>
            <w:vAlign w:val="center"/>
          </w:tcPr>
          <w:p w14:paraId="72CBDC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1C4DB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831F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07913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FFDCA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65FC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4A477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487C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A676F7" w14:textId="77777777" w:rsidTr="00503750">
        <w:tc>
          <w:tcPr>
            <w:tcW w:w="15593" w:type="dxa"/>
            <w:gridSpan w:val="8"/>
            <w:vAlign w:val="center"/>
          </w:tcPr>
          <w:p w14:paraId="7DC92B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849A16" w14:textId="77777777" w:rsidTr="00503750">
        <w:tc>
          <w:tcPr>
            <w:tcW w:w="2302" w:type="dxa"/>
            <w:vAlign w:val="center"/>
          </w:tcPr>
          <w:p w14:paraId="722EB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F5A0AE" w14:textId="36C8D1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21EBC8" w14:textId="16B66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F36D1" w14:textId="3C76D3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6BDA1" w14:textId="3EB858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58AD4" w14:textId="72ED30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BA979" w14:textId="09FE94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18B95" w14:textId="1FFB25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4C1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1818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6B3726" w14:textId="2F7A5E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2F6958" w14:textId="2018A1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94C2F" w14:textId="6D2C02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1C5A2D" w14:textId="09523F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C458A" w14:textId="09F7B0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4AD22" w14:textId="54D9BA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29758" w14:textId="32A16B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8F63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F20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03AF52" w14:textId="57F5E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699D4E" w14:textId="22CEA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47BE0" w14:textId="3D4A3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0FF3D" w14:textId="190FA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DCB037" w14:textId="2BA23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0EB6C" w14:textId="3A4C9D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465F9" w14:textId="238F71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6477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49B5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6D256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E455C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08F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1A9D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23A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421E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8710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1E4B84" w14:textId="77777777" w:rsidTr="00503750">
        <w:tc>
          <w:tcPr>
            <w:tcW w:w="2302" w:type="dxa"/>
            <w:vAlign w:val="center"/>
          </w:tcPr>
          <w:p w14:paraId="6A403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D3323C" w14:textId="3F86D1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B01DD" w14:textId="09DE24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C33B7F" w14:textId="6AD620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E6A86" w14:textId="4AE799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98C64" w14:textId="72CD33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BBFF5" w14:textId="1E9590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FD580" w14:textId="7178A8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ADCB3" w14:textId="77777777" w:rsidTr="00503750">
        <w:tc>
          <w:tcPr>
            <w:tcW w:w="15593" w:type="dxa"/>
            <w:gridSpan w:val="8"/>
            <w:vAlign w:val="center"/>
          </w:tcPr>
          <w:p w14:paraId="5543F3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2225A8" w14:textId="77777777" w:rsidTr="00503750">
        <w:tc>
          <w:tcPr>
            <w:tcW w:w="2302" w:type="dxa"/>
            <w:vAlign w:val="center"/>
          </w:tcPr>
          <w:p w14:paraId="0F2191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DB7ADE" w14:textId="291092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0559C9" w14:textId="24D36E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24445" w14:textId="5F33B4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1D325" w14:textId="4634AB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E28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C886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EDB414" w14:textId="1AC7EA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C51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0B4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E1154D" w14:textId="1BB66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FAEDF6" w14:textId="714177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7B8AE" w14:textId="13AF69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4BB89" w14:textId="7E695C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B4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925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D27341" w14:textId="3B931F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709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E39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332360" w14:textId="5BBF82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E11FD9" w14:textId="6FEA0D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F98FC" w14:textId="134395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CA428" w14:textId="060D15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27D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796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44C930" w14:textId="2FCB08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C95769" w14:textId="77777777" w:rsidTr="00503750">
        <w:tc>
          <w:tcPr>
            <w:tcW w:w="2302" w:type="dxa"/>
            <w:vAlign w:val="center"/>
          </w:tcPr>
          <w:p w14:paraId="6576D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2300CF" w14:textId="774F1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E2B3F4" w14:textId="3B74B3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E7EAB" w14:textId="766B7C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E3698" w14:textId="4C7874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B14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45A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4B820F" w14:textId="4D6975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B53F7" w14:textId="77777777" w:rsidTr="00503750">
        <w:tc>
          <w:tcPr>
            <w:tcW w:w="15593" w:type="dxa"/>
            <w:gridSpan w:val="8"/>
            <w:vAlign w:val="center"/>
          </w:tcPr>
          <w:p w14:paraId="1D2B28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DC573F5" w14:textId="77777777" w:rsidTr="00503750">
        <w:tc>
          <w:tcPr>
            <w:tcW w:w="2302" w:type="dxa"/>
            <w:vAlign w:val="center"/>
          </w:tcPr>
          <w:p w14:paraId="7C90E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E025968" w14:textId="1E1E0F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2CC885" w14:textId="4F4716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1552B6" w14:textId="5C15F1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2D307" w14:textId="7D801F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69541" w14:textId="5A8404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088CB1" w14:textId="6313B5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0A5757" w14:textId="206EB2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4002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AFE3F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6CB15B1" w14:textId="3B9B4B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0BE784" w14:textId="453061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D7FFA" w14:textId="0FF105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38F88" w14:textId="75A679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63C08" w14:textId="39B60F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9E0C3" w14:textId="0F8987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07B38" w14:textId="64153E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4A15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CF63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5D201D" w14:textId="46322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A5D8F7" w14:textId="45F0A8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81732C" w14:textId="39D5E4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C00A0" w14:textId="21B0E4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0E952" w14:textId="67820F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3B78B" w14:textId="455064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C537A6" w14:textId="209485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4792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7DF4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AB0E4F0" w14:textId="0684E9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4BB788" w14:textId="46BC7B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CCF6C" w14:textId="16604D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E352E" w14:textId="06D194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8B0278" w14:textId="66C201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AB0DB" w14:textId="0769C8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F6D64" w14:textId="1D63BE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C981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E87E5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54EE4C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713A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7D41E1" w14:textId="74239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553660" w14:textId="246A49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3A7FD" w14:textId="68C35B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2067B5" w14:textId="2A929E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375994" w14:textId="1288FB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45FE6" w14:textId="24C9DD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FF24A" w14:textId="7452A9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D00C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AAE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1B4A7B" w14:textId="6B7B6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050462" w14:textId="28C871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60A2F" w14:textId="338EF0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153BD" w14:textId="5D203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64903" w14:textId="4DD800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BB946" w14:textId="3576A8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FB3AE" w14:textId="1EBC89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541268" w14:textId="77777777" w:rsidR="00944C3D" w:rsidRDefault="00944C3D" w:rsidP="00944C3D">
      <w:pPr>
        <w:rPr>
          <w:rFonts w:ascii="Arial" w:hAnsi="Arial"/>
          <w:b/>
        </w:rPr>
      </w:pPr>
    </w:p>
    <w:p w14:paraId="1553157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4C8956D" w14:textId="77777777" w:rsidTr="00503750">
        <w:tc>
          <w:tcPr>
            <w:tcW w:w="1944" w:type="dxa"/>
            <w:vAlign w:val="center"/>
          </w:tcPr>
          <w:p w14:paraId="2F6C6A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D37CD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0C1DF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89A07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290A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80D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13BF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6A9A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5EB60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1E49F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AB774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AF06E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A527FD3" w14:textId="77777777" w:rsidTr="00503750">
        <w:tc>
          <w:tcPr>
            <w:tcW w:w="15685" w:type="dxa"/>
            <w:gridSpan w:val="12"/>
            <w:vAlign w:val="center"/>
          </w:tcPr>
          <w:p w14:paraId="3E194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7AFA7FD" w14:textId="77777777" w:rsidTr="00503750">
        <w:tc>
          <w:tcPr>
            <w:tcW w:w="1944" w:type="dxa"/>
            <w:vAlign w:val="center"/>
          </w:tcPr>
          <w:p w14:paraId="79FEB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574C21" w14:textId="2784C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106307" w14:textId="2D081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B409F8" w14:textId="0C270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EF1D79" w14:textId="251B1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4A9581" w14:textId="2C98A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565AF0" w14:textId="4A76D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EBAAAB" w14:textId="1F1F6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FF10CD" w14:textId="49F3B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346888" w14:textId="7237C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9AFDFF" w14:textId="7E859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0F229D" w14:textId="67AD0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6DC61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8CC9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956A4D" w14:textId="31E4F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1BEEE0" w14:textId="4ED1C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7FE96" w14:textId="60781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DE9A09" w14:textId="78892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C80112" w14:textId="1E396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DDD30C" w14:textId="28FA1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F66675" w14:textId="08C19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3AB1" w14:textId="69EF8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698E3C" w14:textId="52DE1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829066" w14:textId="14E41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EA9BF4" w14:textId="17577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6A06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545F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FE57B14" w14:textId="1BC35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AF9511" w14:textId="76F75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F69D7F" w14:textId="75192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04CF54" w14:textId="58B48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929A37" w14:textId="1281C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32FB83" w14:textId="7B6DF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E787A9" w14:textId="4E232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4C4BA5" w14:textId="4CCEB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FEA61F" w14:textId="1FC99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37E168" w14:textId="1FBD1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CF2D38" w14:textId="50FD3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DFDA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34447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D84D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D27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311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E909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BB14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C2A2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8B8E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8FD2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3B31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A35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1E5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8260EB" w14:textId="77777777" w:rsidTr="00503750">
        <w:tc>
          <w:tcPr>
            <w:tcW w:w="1944" w:type="dxa"/>
            <w:vAlign w:val="center"/>
          </w:tcPr>
          <w:p w14:paraId="66E84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205CE1" w14:textId="52F3C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982A9C" w14:textId="0D980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A77AB6" w14:textId="605F9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1B825D" w14:textId="722ED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651981" w14:textId="60D93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903D09" w14:textId="35882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824D92" w14:textId="1829B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E6C8EE" w14:textId="7ACC5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B74C11" w14:textId="45FF0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EE20E2" w14:textId="0F1A9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706FEB" w14:textId="5E664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0E616" w14:textId="77777777" w:rsidTr="00503750">
        <w:tc>
          <w:tcPr>
            <w:tcW w:w="15685" w:type="dxa"/>
            <w:gridSpan w:val="12"/>
            <w:vAlign w:val="center"/>
          </w:tcPr>
          <w:p w14:paraId="17CCC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D5240A0" w14:textId="77777777" w:rsidTr="00503750">
        <w:tc>
          <w:tcPr>
            <w:tcW w:w="1944" w:type="dxa"/>
            <w:vAlign w:val="center"/>
          </w:tcPr>
          <w:p w14:paraId="116797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34D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CAE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77AABA" w14:textId="4BB7B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D5738" w14:textId="4C86C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67DB47" w14:textId="7D7E1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542E1F" w14:textId="770F7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7A5AB7" w14:textId="49A62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F6F744" w14:textId="66F1D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78F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664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69C25E" w14:textId="505B1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5B59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7862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0B83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96C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1E1159" w14:textId="10FEE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8C3C48" w14:textId="6EBE5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F14B6E" w14:textId="5DE13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E79A6B" w14:textId="23429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1BE472" w14:textId="3DDCA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17C0A1" w14:textId="07111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45C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825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55BCB8" w14:textId="2CDEC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52AD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0850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AA5C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86B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1C0072" w14:textId="7B815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49BBDB" w14:textId="10EE3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87B02" w14:textId="00DD0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53A2EB" w14:textId="2C410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9DC4C5" w14:textId="08498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92AAA1" w14:textId="456B3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A8E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9A4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547B90" w14:textId="768E8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5F777" w14:textId="77777777" w:rsidTr="00503750">
        <w:tc>
          <w:tcPr>
            <w:tcW w:w="1944" w:type="dxa"/>
            <w:vAlign w:val="center"/>
          </w:tcPr>
          <w:p w14:paraId="461A3B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62A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9C6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3E618B" w14:textId="430E2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30F899" w14:textId="2A56D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BDDD07" w14:textId="59DC4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D5080C" w14:textId="19185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A2782C" w14:textId="1681A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E8F23A" w14:textId="7CFE2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A13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D6B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699501" w14:textId="607C3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FAC11" w14:textId="77777777" w:rsidTr="00503750">
        <w:tc>
          <w:tcPr>
            <w:tcW w:w="15685" w:type="dxa"/>
            <w:gridSpan w:val="12"/>
            <w:vAlign w:val="center"/>
          </w:tcPr>
          <w:p w14:paraId="47738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D7C514" w14:textId="77777777" w:rsidTr="00503750">
        <w:tc>
          <w:tcPr>
            <w:tcW w:w="1944" w:type="dxa"/>
            <w:vAlign w:val="center"/>
          </w:tcPr>
          <w:p w14:paraId="66B8C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D29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4BC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06CE82" w14:textId="7751A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2D2585" w14:textId="03214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05466C" w14:textId="7CAD7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6B4E50" w14:textId="30F82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82BEE" w14:textId="31347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AA0D46" w14:textId="07494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CBF8AA" w14:textId="603FC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0F817A" w14:textId="414F7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E6F87E" w14:textId="2BFA4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FC38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3B05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F4B5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493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E90770" w14:textId="73C33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CF353E" w14:textId="0D9A3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3A7865" w14:textId="2D844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29919B" w14:textId="27C19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C3DC20" w14:textId="0779F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E071EC" w14:textId="63467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7F2A59" w14:textId="3FB5C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87A57" w14:textId="5990B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CA258F" w14:textId="6CE27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BA29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CBFC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BA4E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FB5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E22945" w14:textId="37799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560FD7" w14:textId="68101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A6CE5" w14:textId="77DF5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20531A" w14:textId="12848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20D1FA" w14:textId="15D11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4533C" w14:textId="0E366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9A28D1" w14:textId="44000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1CDC3A" w14:textId="44D20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39721E" w14:textId="200E5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EC62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F975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3298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80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AF6CB3" w14:textId="25FF2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E9EB1D" w14:textId="0B727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ED9A71" w14:textId="7EA02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4AB1E7" w14:textId="29B9A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979E04" w14:textId="637CF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95FB02" w14:textId="5FE2C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CB69CC" w14:textId="74E86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68A6E" w14:textId="338FC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197734" w14:textId="5072E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938F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205A6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1686B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6BDD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20E528A" w14:textId="31F21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814A08" w14:textId="28170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01DCD7" w14:textId="6F08D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81E5F8" w14:textId="673C8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6027F8" w14:textId="350F1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EA3CDF" w14:textId="4C1C7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2E0070" w14:textId="73603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D3C932" w14:textId="59843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DA240E" w14:textId="4A95B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A62352" w14:textId="14E98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A5FE39" w14:textId="3CCF5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1262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3B8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841910" w14:textId="54A8C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C22F69" w14:textId="3DEBE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A1BC9E" w14:textId="38D0A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CDBB56" w14:textId="7C13D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98A617" w14:textId="526CA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287DA6" w14:textId="6DBE6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69131D" w14:textId="69677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0EEFC9" w14:textId="674A1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11F154" w14:textId="439C6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63C802" w14:textId="03893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FCB9D0" w14:textId="1E662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D236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6EC4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6C40D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4F5C29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0148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3A19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BF6185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375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5C0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33D80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B10F8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0ED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E723B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0F32F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7F9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8600F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521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135A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E07FA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8D842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6D84A8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A12BF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5319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1244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6297CA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2B05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48F9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9903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23F7F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0A003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5ADC1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E36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B7CE9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1ED4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4B17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DDB0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7E16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3DB86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FAE58B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5D7F9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98D3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98E0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90FD0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EB77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EA58A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C9C2761" w14:textId="77777777" w:rsidTr="00503750">
        <w:trPr>
          <w:trHeight w:val="1073"/>
        </w:trPr>
        <w:tc>
          <w:tcPr>
            <w:tcW w:w="3614" w:type="dxa"/>
            <w:vMerge/>
          </w:tcPr>
          <w:p w14:paraId="1E8F0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FB54B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90B5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981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07EC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A9659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4E3A7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F3A8B5F" w14:textId="77777777" w:rsidTr="00503750">
        <w:trPr>
          <w:trHeight w:val="283"/>
        </w:trPr>
        <w:tc>
          <w:tcPr>
            <w:tcW w:w="3614" w:type="dxa"/>
          </w:tcPr>
          <w:p w14:paraId="0D9F9D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71BC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468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912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E6E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9B17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DB8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CFA32D" w14:textId="77777777" w:rsidTr="00503750">
        <w:trPr>
          <w:trHeight w:val="283"/>
        </w:trPr>
        <w:tc>
          <w:tcPr>
            <w:tcW w:w="3614" w:type="dxa"/>
          </w:tcPr>
          <w:p w14:paraId="34019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32B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DDF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549F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7F9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9BF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379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7FB9DF" w14:textId="77777777" w:rsidTr="00503750">
        <w:trPr>
          <w:trHeight w:val="283"/>
        </w:trPr>
        <w:tc>
          <w:tcPr>
            <w:tcW w:w="3614" w:type="dxa"/>
          </w:tcPr>
          <w:p w14:paraId="30B3D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456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D6D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85B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957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9F1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3A2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0A63F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AA17A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7A7C61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0596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0367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3B5B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D58F5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8BD31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D28E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5F1E6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C24D9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CB505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3F9A06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665C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D8D3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8A9F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317B6CB" w14:textId="24526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CC6A2E" w14:textId="79B39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237C8" w14:textId="445CC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2E206" w14:textId="0688D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D5EF60" w14:textId="1477A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4CFEA1" w14:textId="25EB1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14EA3" w14:textId="6591A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C2AFA2" w14:textId="5CF8C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7A2B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3DC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82AAEFB" w14:textId="4458A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7805E" w14:textId="18CC4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45DEE" w14:textId="44A75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A44DC0" w14:textId="6EFC5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793DF" w14:textId="4C316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092AD" w14:textId="3ADF8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7C752" w14:textId="63A4F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7671C7" w14:textId="28D14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6F4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2AA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235542" w14:textId="0AA43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ABCA4" w14:textId="432A5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39620" w14:textId="1E1E0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32C75" w14:textId="1F344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D4E62" w14:textId="5CA85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4E330" w14:textId="6B8C2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C7D56" w14:textId="24EE0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40F801" w14:textId="0D434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10D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9B91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A2DC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03E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AFE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B45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C2A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E89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0B9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76B6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97FB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34371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316356" w14:textId="029B3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BCC41D" w14:textId="326EF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C7FA0" w14:textId="736E9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8F6F8" w14:textId="690C8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73368" w14:textId="523C7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6BCFD0" w14:textId="23ABA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0066D" w14:textId="4095D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D34F59" w14:textId="259F8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98686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E9ED6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0BE01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EA51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34733AF" w14:textId="44D4F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6B9E3" w14:textId="5A371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5EFEF" w14:textId="15B28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2A60C" w14:textId="7C59A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90EB9" w14:textId="18B51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6AC6B" w14:textId="1F495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A15D36" w14:textId="69A6B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81C060" w14:textId="2C62E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6DD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5E0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55D07E8" w14:textId="1A3E9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05115E" w14:textId="194C1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824EE" w14:textId="0345B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D99DF" w14:textId="711DF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4F0EE" w14:textId="0AFD0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4BAA08" w14:textId="69B18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C6F15D" w14:textId="12807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264B63" w14:textId="164C5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7A6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00A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C2EE4F" w14:textId="63274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D35F9" w14:textId="6FE02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C733C" w14:textId="6CDF9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EDC693" w14:textId="049AC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7BFF4" w14:textId="5517E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BE995" w14:textId="3844A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CA902" w14:textId="7E577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EC8E2F" w14:textId="28202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5ED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67A8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CA147A" w14:textId="639A1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052C1" w14:textId="5DF56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3860F" w14:textId="3108A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AE663" w14:textId="1E365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151E08" w14:textId="60F1B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2E1057" w14:textId="672F6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5DEFA" w14:textId="581FF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B802F2" w14:textId="57282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7763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92D2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1C6F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6F86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E76B203" w14:textId="3F780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7D848" w14:textId="13908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12F07" w14:textId="3D320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85F676" w14:textId="7F675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CDB51" w14:textId="35611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69316" w14:textId="3B51C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572C2" w14:textId="18236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D0460F" w14:textId="523BD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8E5F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4E15D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C1372E" w14:textId="229B9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ECEC1" w14:textId="54E7B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FEA34C" w14:textId="2E45A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CB64A4" w14:textId="7274D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E0ACBC" w14:textId="05BD9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F9B3C" w14:textId="10AC1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33F37" w14:textId="2EC2D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9CE278" w14:textId="7E660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C17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665F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C76274C" w14:textId="08ACBF8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BCE50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FA9E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9D56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1BAD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D993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FC9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8691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75E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02AE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0017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80F9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FE2D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2C66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6EA0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00E2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09DF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C14A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2D1D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F797F1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30CBE7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AF2B3E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CE8450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BED01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4E69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289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1E15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3ED7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58EBD2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5AE1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7CEE88" w14:textId="402D06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D78F01" w14:textId="43A5D4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95EAA9" w14:textId="666DCD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58324F" w14:textId="7BFE24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45230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FBE4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79E015" w14:textId="78870F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9680CF" w14:textId="59A2D8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D876B7" w14:textId="6619D2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4F2B84" w14:textId="5DB1B8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66950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15E5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4D2BAC" w14:textId="6B9C59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912F5D" w14:textId="11C8B8A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D2E060" w14:textId="2C3AEE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F67156" w14:textId="5043C4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9366F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7034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A8DDC5" w14:textId="065687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50C673" w14:textId="449537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DA1B98" w14:textId="420E89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616CAF" w14:textId="483859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EE46E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CE0FE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95EAA3" w14:textId="5A2D46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57623C" w14:textId="2BF19A3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604462" w14:textId="5794D9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2C1A00" w14:textId="5E9583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9D69D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D22915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2D86E5" w14:textId="0E26660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9D016A" w14:textId="15F9AF7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4C3406" w14:textId="37FDF84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748EF7" w14:textId="0A5B7FE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2F1CA86" w14:textId="77777777" w:rsidR="00944C3D" w:rsidRDefault="00944C3D" w:rsidP="00944C3D">
      <w:pPr>
        <w:rPr>
          <w:rFonts w:ascii="Arial" w:hAnsi="Arial"/>
          <w:b/>
        </w:rPr>
      </w:pPr>
    </w:p>
    <w:p w14:paraId="30F34EB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43E3AC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11FD3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CF208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4D31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6A68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546B2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EA9BF5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2628C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A8CC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B56E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A6C0F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9D647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11E6A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6F936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19D77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F03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4265D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0242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6B81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FB18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E06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37778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34AB7A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474A9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A8C3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F850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F27B4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770DDF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5292781" w14:textId="77777777" w:rsidTr="00503750">
        <w:tc>
          <w:tcPr>
            <w:tcW w:w="2835" w:type="dxa"/>
            <w:vAlign w:val="center"/>
          </w:tcPr>
          <w:p w14:paraId="00010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1CC05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E90E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9DDE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1F255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8C0BD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5B4C2F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6DD55E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43486A8" w14:textId="037AF15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EC6C7" w14:textId="0B6FB6B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CA1C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970ED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20DC6A" w14:textId="5414E4C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BBFB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2A7A2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0806AE" w14:textId="25836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F5191A" w14:textId="45B42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D0D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CBA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0FC596" w14:textId="228A7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62F85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F96C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562B880" w14:textId="61819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CD88C" w14:textId="36871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C4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1EE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A60036" w14:textId="02582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1D07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CDE5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963709F" w14:textId="3FB2D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E47760" w14:textId="2A975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C48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C3E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866F1F" w14:textId="263C1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73933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F86C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0189BB1" w14:textId="6D1AF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19C1A6" w14:textId="50697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6C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18C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CF2962" w14:textId="42D40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A251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9E417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E6188A8" w14:textId="60DE1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45325" w14:textId="43242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6A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63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22B303" w14:textId="7C5AE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D34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AE13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440A315" w14:textId="2644C8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BD0085" w14:textId="56CC08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9C8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1917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B37A07" w14:textId="273227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C1BF5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D6BAF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1CF2BFC" w14:textId="28A2945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3D73A5D" w14:textId="77777777" w:rsidR="00944C3D" w:rsidRDefault="00944C3D" w:rsidP="00944C3D">
      <w:pPr>
        <w:rPr>
          <w:rFonts w:ascii="Arial" w:hAnsi="Arial"/>
          <w:b/>
        </w:rPr>
      </w:pPr>
    </w:p>
    <w:p w14:paraId="32E6D72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B407430" w14:textId="77777777" w:rsidTr="00503750">
        <w:tc>
          <w:tcPr>
            <w:tcW w:w="2835" w:type="dxa"/>
            <w:vAlign w:val="center"/>
          </w:tcPr>
          <w:p w14:paraId="5CD7E2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11B4C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F41B9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77882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52719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8165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4F3269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2B61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ECB304C" w14:textId="61C1F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8B04C" w14:textId="06CDD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602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F35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F75E8C" w14:textId="603EE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5087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1CE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36FCE37" w14:textId="4A22C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6F9D0" w14:textId="1CB36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A4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C97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242826" w14:textId="1BCC6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DEF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C32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69128B7" w14:textId="5C442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D3D79C" w14:textId="14DB5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036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BD5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0D2C6B" w14:textId="0A60D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A72F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810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318319C" w14:textId="7DD57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4021F" w14:textId="7AA16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20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296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922AA3" w14:textId="147F0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879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98B5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987791E" w14:textId="1F674F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3E6D10" w14:textId="58A6AD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AA7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2005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825D0D" w14:textId="728986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B95B79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9B1C40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988506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3BAD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279E6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5FD4963" w14:textId="77777777" w:rsidTr="00503750">
        <w:trPr>
          <w:trHeight w:val="699"/>
        </w:trPr>
        <w:tc>
          <w:tcPr>
            <w:tcW w:w="3502" w:type="dxa"/>
            <w:vMerge/>
          </w:tcPr>
          <w:p w14:paraId="2D80B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E56BE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0D712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608E4A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0F54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C7897D2" w14:textId="1AF663B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6515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2A36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378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37F1696" w14:textId="321F148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D92789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1BC25D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97E10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44E0A87" w14:textId="3E725DE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F6A8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040E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B3184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A39483F" w14:textId="77777777" w:rsidTr="00503750">
        <w:trPr>
          <w:trHeight w:val="593"/>
        </w:trPr>
        <w:tc>
          <w:tcPr>
            <w:tcW w:w="3497" w:type="dxa"/>
          </w:tcPr>
          <w:p w14:paraId="69B810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5609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6D8E7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84F74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9582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B5006B" w14:textId="2DF47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DDDC0C" w14:textId="709EA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342D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2D93CC" w14:textId="765C474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8BF38B" w14:textId="23848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0AEDD7" w14:textId="10953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E1B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384E54" w14:textId="6BA6772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21E200" w14:textId="04EF0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E81302" w14:textId="4C7CA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677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D0A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BB594E9" w14:textId="6631F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1E95D3" w14:textId="447B6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AE27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0DC2A4" w14:textId="2C3D45E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F10264" w14:textId="15BF7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F596FD" w14:textId="7FC9E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5C9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2F21B0" w14:textId="210CB0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2C26E5" w14:textId="35CD1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DCDD62" w14:textId="1AFC1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9F0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A85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CA4BDF0" w14:textId="58B04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176712" w14:textId="376CF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6F2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FCE109" w14:textId="6FB087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51D270" w14:textId="71E01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02E70E" w14:textId="2DC40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94E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64BBEE" w14:textId="3A4531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8A534E" w14:textId="1B105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AAB9DF" w14:textId="19B0F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B58D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C22D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0993100" w14:textId="0BC63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F9A63C" w14:textId="39E82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9D7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3AF7B5" w14:textId="3F1BFD0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3DB3EB" w14:textId="7A7E0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2C1E0E" w14:textId="29DF6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8D3B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911B0BF" w14:textId="02AC86D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B6548B" w14:textId="55DC6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64B70" w14:textId="6A354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7FE184" w14:textId="77777777" w:rsidR="00944C3D" w:rsidRDefault="00944C3D" w:rsidP="00944C3D">
      <w:pPr>
        <w:rPr>
          <w:rFonts w:ascii="Arial" w:hAnsi="Arial"/>
          <w:b/>
        </w:rPr>
      </w:pPr>
    </w:p>
    <w:p w14:paraId="5AFB2F23" w14:textId="77777777" w:rsidR="00944C3D" w:rsidRDefault="00944C3D" w:rsidP="00944C3D">
      <w:pPr>
        <w:rPr>
          <w:rFonts w:ascii="Arial" w:hAnsi="Arial"/>
          <w:b/>
        </w:rPr>
      </w:pPr>
    </w:p>
    <w:p w14:paraId="714C35AB" w14:textId="77777777" w:rsidR="00944C3D" w:rsidRDefault="00944C3D" w:rsidP="00944C3D">
      <w:pPr>
        <w:rPr>
          <w:rFonts w:ascii="Arial" w:hAnsi="Arial"/>
          <w:b/>
        </w:rPr>
      </w:pPr>
    </w:p>
    <w:p w14:paraId="13B3C6CD" w14:textId="77777777" w:rsidR="00944C3D" w:rsidRDefault="00944C3D" w:rsidP="00944C3D">
      <w:pPr>
        <w:rPr>
          <w:rFonts w:ascii="Arial" w:hAnsi="Arial"/>
          <w:b/>
        </w:rPr>
      </w:pPr>
    </w:p>
    <w:p w14:paraId="72DE6CA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EA4C40A" w14:textId="77777777" w:rsidTr="00503750">
        <w:tc>
          <w:tcPr>
            <w:tcW w:w="2622" w:type="dxa"/>
            <w:vAlign w:val="center"/>
          </w:tcPr>
          <w:p w14:paraId="59FC30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AE1FC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A9A2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6FED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94B05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21E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5BE6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4F9C7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D6F3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1DC3E6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2019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CE092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539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81A2140" w14:textId="6C490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7A7FD9" w14:textId="40AE9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877B60" w14:textId="6CDAE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50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2E9A41" w14:textId="3B209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17F83" w14:textId="77777777" w:rsidTr="00503750">
        <w:tc>
          <w:tcPr>
            <w:tcW w:w="2622" w:type="dxa"/>
            <w:vAlign w:val="center"/>
          </w:tcPr>
          <w:p w14:paraId="0E6788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4FBF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23913CE" w14:textId="2BCDF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B9ACCA" w14:textId="14AB4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268AE3" w14:textId="79009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AB0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4E5578" w14:textId="4A3C0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EF75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F590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C096AC" w14:textId="4734F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611B40" w14:textId="08AD0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5F4D21" w14:textId="5A2AD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1EA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F3D2E8" w14:textId="6B3B5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B57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935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8312050" w14:textId="57B47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B191CD" w14:textId="51C23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333F2A" w14:textId="386E7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0AF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F27EE8" w14:textId="78829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DA80A3" w14:textId="77777777" w:rsidTr="00503750">
        <w:tc>
          <w:tcPr>
            <w:tcW w:w="2622" w:type="dxa"/>
            <w:vAlign w:val="center"/>
          </w:tcPr>
          <w:p w14:paraId="276280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8DFCC42" w14:textId="00D7B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22061.00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ABB6C1" w14:textId="15A40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28146.00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8EB520" w14:textId="5BF48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23220.00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C74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7425CA" w14:textId="6644E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26988.00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319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85C7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D3AD55F" w14:textId="48641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186A8A" w14:textId="1F913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BBFF7B" w14:textId="0CA1D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44F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1A4DAF" w14:textId="79FF8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29EB7" w14:textId="77777777" w:rsidTr="00503750">
        <w:tc>
          <w:tcPr>
            <w:tcW w:w="2622" w:type="dxa"/>
            <w:vAlign w:val="center"/>
          </w:tcPr>
          <w:p w14:paraId="7985DA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F1575A0" w14:textId="12708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4E3C17" w14:textId="1EE15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640456" w14:textId="69CCF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074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B2D92E" w14:textId="24D32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8214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DCFA6A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E88CF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61F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EC9D9CB" w14:textId="11D77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B50B99" w14:textId="1626A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8AD807" w14:textId="32A7D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8E7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8507CA" w14:textId="7B4F8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E64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7A7E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36260F2" w14:textId="0876B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2DEA46" w14:textId="41A7E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14869" w14:textId="28C7B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C3B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E383A6" w14:textId="23FAD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F8F1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9BA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EAF7815" w14:textId="35664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9EACF9" w14:textId="3712A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5EAEB0" w14:textId="40BDD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607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6D8E4E" w14:textId="46397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2E4E7" w14:textId="77777777" w:rsidTr="00503750">
        <w:tc>
          <w:tcPr>
            <w:tcW w:w="2622" w:type="dxa"/>
            <w:vAlign w:val="center"/>
          </w:tcPr>
          <w:p w14:paraId="2660E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D80FEE2" w14:textId="636AE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BF16F8" w14:textId="5635A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E0ED1B" w14:textId="20A85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F4E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C686ED" w14:textId="66954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51EF0" w14:textId="77777777" w:rsidTr="00503750">
        <w:tc>
          <w:tcPr>
            <w:tcW w:w="2622" w:type="dxa"/>
            <w:vAlign w:val="center"/>
          </w:tcPr>
          <w:p w14:paraId="7F842B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C7B9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00B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784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641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CE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405E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30BA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46033E9" w14:textId="00624A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22061.00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B461E4" w14:textId="6BA79C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28146.00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1C1F0C" w14:textId="52FCA3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23220.00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E00A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0141A6" w14:textId="05029B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26988.00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6D0B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6B958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104A25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E549A9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EBB42F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35F11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D5E98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6CEA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C52F9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EB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61632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BFC7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B6252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96B4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ACED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11625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1B67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96F5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B5244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D934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661F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4D963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D643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CBB8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F5F9B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4E72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F3CC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B0BE4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E8A9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78DD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5D6F7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325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AEEA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B654C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0E43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6F5A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DFD00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42D0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4FFB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B672D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3815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3BEDD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C1FE2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A93DA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8BB4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8F5C4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AEB0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5AFEB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D534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6F40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217B7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2578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3D8C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C3F86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BDCD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7B1A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1C139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40A2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826A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E4B85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7B39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A242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FD730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FD3B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69FB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BD61C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0E89D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FA45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3B727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5A2E0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5C32005" w14:textId="77777777" w:rsidTr="00503750">
        <w:tc>
          <w:tcPr>
            <w:tcW w:w="2835" w:type="dxa"/>
            <w:vAlign w:val="center"/>
          </w:tcPr>
          <w:p w14:paraId="14887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2E2D0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26BE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1D601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A01C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231A6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77E78C" w14:textId="77777777" w:rsidTr="00503750">
        <w:tc>
          <w:tcPr>
            <w:tcW w:w="2835" w:type="dxa"/>
            <w:vAlign w:val="center"/>
          </w:tcPr>
          <w:p w14:paraId="49B019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3D26B0F" w14:textId="5787C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61D094" w14:textId="7A9DE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8B8519" w14:textId="76DBC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7DE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10D994" w14:textId="4ED30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023C8" w14:textId="77777777" w:rsidTr="00503750">
        <w:tc>
          <w:tcPr>
            <w:tcW w:w="2835" w:type="dxa"/>
            <w:vAlign w:val="center"/>
          </w:tcPr>
          <w:p w14:paraId="04FAA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E9C959D" w14:textId="5E7E6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4603A" w14:textId="26518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C9A1E" w14:textId="58870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012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24F9CD" w14:textId="59313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BE5E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4B9A8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1886903" w14:textId="403B00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1571A" w14:textId="109F23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7776E" w14:textId="208A0A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DA1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983CA9" w14:textId="4D4CFB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598DD2B" w14:textId="77777777" w:rsidTr="00503750">
        <w:tc>
          <w:tcPr>
            <w:tcW w:w="2835" w:type="dxa"/>
            <w:vAlign w:val="center"/>
          </w:tcPr>
          <w:p w14:paraId="5E8FA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7D9D131" w14:textId="25FB6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B2576" w14:textId="57655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18DF7C" w14:textId="3FB06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25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17741" w14:textId="07BF5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FB4CC" w14:textId="77777777" w:rsidTr="00503750">
        <w:tc>
          <w:tcPr>
            <w:tcW w:w="2835" w:type="dxa"/>
            <w:vAlign w:val="center"/>
          </w:tcPr>
          <w:p w14:paraId="74698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0129452" w14:textId="5FDAD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0C4DD" w14:textId="38945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D192A" w14:textId="421B6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B5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992BBD" w14:textId="339B1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D931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537C6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7C17F82" w14:textId="75A6BD9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4547AA" w14:textId="21E15D3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DB0964" w14:textId="622A4CE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42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C67905" w14:textId="5179538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FF93A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BA02D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AEDFE55" w14:textId="183A8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42C0D8" w14:textId="3E4B9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ED00A1" w14:textId="59ABE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DD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EBFC3" w14:textId="51A8A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D0322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620DC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BA3A5FB" w14:textId="77777777" w:rsidTr="00503750">
        <w:tc>
          <w:tcPr>
            <w:tcW w:w="2552" w:type="dxa"/>
            <w:shd w:val="clear" w:color="auto" w:fill="auto"/>
            <w:vAlign w:val="center"/>
          </w:tcPr>
          <w:p w14:paraId="45C1C9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64CE7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F5439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D3524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B3B7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A2B98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0239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0A9CBD0" w14:textId="36CF0B0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-6.00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CFCAE27" w14:textId="6724C44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4B1BB80" w14:textId="6B672C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172FEB8" w14:textId="211D36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-6.00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D0D0C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4B34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D16AF67" w14:textId="224F337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A53D357" w14:textId="5D833F4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DF9109" w14:textId="63DC73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CBFDB5" w14:textId="43B9DA0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0E591A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2123C3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C63281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09DD8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2803A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FC44752" w14:textId="77777777" w:rsidTr="00503750">
        <w:tc>
          <w:tcPr>
            <w:tcW w:w="4395" w:type="dxa"/>
            <w:vMerge/>
          </w:tcPr>
          <w:p w14:paraId="4304E4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DB63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1A69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6D51FB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7F0D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E8144E0" w14:textId="2AD27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  <w:lang w:eastAsia="sk-SK"/>
              </w:rPr>
              <w:t>184.39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3BF2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3F7AA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2F2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06716D3" w14:textId="50FEF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  <w:lang w:eastAsia="sk-SK"/>
              </w:rPr>
              <w:t>-10.80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E383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1E72F3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A5268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6821FBF" w14:textId="544964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173.59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08CE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F9093F2" w14:textId="77777777" w:rsidTr="00503750">
        <w:tc>
          <w:tcPr>
            <w:tcW w:w="4395" w:type="dxa"/>
            <w:vAlign w:val="center"/>
          </w:tcPr>
          <w:p w14:paraId="2D0A1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6F0AA34" w14:textId="573D3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BE96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3CF3C2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8888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9F4BF71" w14:textId="22BB6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612B8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B85B88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04345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CBA60B" w14:textId="24DD89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ADAA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72124A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405D0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E25C27F" w14:textId="123260F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47591.00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A34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86FA6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E40E0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8C62366" w14:textId="77777777" w:rsidTr="00503750">
        <w:tc>
          <w:tcPr>
            <w:tcW w:w="4395" w:type="dxa"/>
            <w:vAlign w:val="center"/>
          </w:tcPr>
          <w:p w14:paraId="79F4C9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EF2CD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3BB05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898430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448D9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9BF3929" w14:textId="0BCBCF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008FC4" w14:textId="11EA9B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0AF6F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450EB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F793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23D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92D7BB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FB10B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611B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4F9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B4006B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0F0DC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3388E23" w14:textId="1050544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B1B380" w14:textId="25EF90A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9EC164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24EBD2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1BB41C2" w14:textId="779847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D678FA" w14:textId="573BC4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1FFE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6BE6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657A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E74EA14" w14:textId="77777777" w:rsidTr="00503750">
        <w:tc>
          <w:tcPr>
            <w:tcW w:w="1843" w:type="dxa"/>
            <w:vAlign w:val="center"/>
          </w:tcPr>
          <w:p w14:paraId="0912E1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45739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143C0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F3432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09234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3E264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F4112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EF7DEB5" w14:textId="77777777" w:rsidTr="00503750">
        <w:tc>
          <w:tcPr>
            <w:tcW w:w="1843" w:type="dxa"/>
            <w:vAlign w:val="center"/>
          </w:tcPr>
          <w:p w14:paraId="4644EC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D342E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E2E4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689A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F71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6F86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7C41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A0C0B0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6277F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44B73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9FCC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6F12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1929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3B0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659B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5B3EC3E" w14:textId="77777777" w:rsidTr="00503750">
        <w:tc>
          <w:tcPr>
            <w:tcW w:w="1843" w:type="dxa"/>
            <w:vAlign w:val="center"/>
          </w:tcPr>
          <w:p w14:paraId="6B0F80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CB440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2E2E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BEE4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4ED8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C482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C8D5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F49CF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27ABE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9E51C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7694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2D09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CCF4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BD4F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A2BB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26DE2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935CE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0477A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9BF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98A1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8232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DCB8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9F16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25BD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E7E70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B964C11" w14:textId="77777777" w:rsidTr="00503750">
        <w:trPr>
          <w:trHeight w:val="664"/>
        </w:trPr>
        <w:tc>
          <w:tcPr>
            <w:tcW w:w="3372" w:type="dxa"/>
          </w:tcPr>
          <w:p w14:paraId="4B9704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B8856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86EBE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D1169A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F0F1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977612F" w14:textId="43BDA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D853BD" w14:textId="4EAC0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574F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1000F8" w14:textId="397255A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01EBE1" w14:textId="57AF3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C30302" w14:textId="30180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4AD09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995620" w14:textId="2C1E2B8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89EA22" w14:textId="595BE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E7F264" w14:textId="582D7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D5D0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D3087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9BC836F" w14:textId="0974D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0B04A1" w14:textId="66ACA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BCD70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A65C10" w14:textId="658BD7E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26A416" w14:textId="2450B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71A468" w14:textId="3ADA9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A4ABF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3926961" w14:textId="7634FD4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E1AAC6" w14:textId="36FD0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611D10" w14:textId="4B9A0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65A8E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50C6F5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702F096" w14:textId="77777777" w:rsidTr="00503750">
        <w:tc>
          <w:tcPr>
            <w:tcW w:w="2835" w:type="dxa"/>
            <w:vAlign w:val="center"/>
          </w:tcPr>
          <w:p w14:paraId="69175D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0661B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84329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38DC0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01B6B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AB356BD" w14:textId="77777777" w:rsidTr="00503750">
        <w:tc>
          <w:tcPr>
            <w:tcW w:w="2835" w:type="dxa"/>
          </w:tcPr>
          <w:p w14:paraId="66D479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055F488" w14:textId="47C20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92B5CE" w14:textId="77EF6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55AD14" w14:textId="48667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DDA944" w14:textId="775CA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5C69B1" w14:textId="77777777" w:rsidTr="00503750">
        <w:tc>
          <w:tcPr>
            <w:tcW w:w="2835" w:type="dxa"/>
          </w:tcPr>
          <w:p w14:paraId="2D1383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0BAD633" w14:textId="215D5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B84E32" w14:textId="11971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9CD50B" w14:textId="654F5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A5CAA9" w14:textId="37BB9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14219E" w14:textId="77777777" w:rsidTr="00503750">
        <w:tc>
          <w:tcPr>
            <w:tcW w:w="2835" w:type="dxa"/>
          </w:tcPr>
          <w:p w14:paraId="254FA3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B3713C2" w14:textId="2A55E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FDF231" w14:textId="56D69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40E6E4" w14:textId="222ED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E68F4C" w14:textId="0F782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DB94E5" w14:textId="77777777" w:rsidTr="00503750">
        <w:tc>
          <w:tcPr>
            <w:tcW w:w="2835" w:type="dxa"/>
            <w:vAlign w:val="center"/>
          </w:tcPr>
          <w:p w14:paraId="125A57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ECA97D1" w14:textId="7F6A6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2EFDB3" w14:textId="5383F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C78E85" w14:textId="7BE63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B383FE" w14:textId="068F2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A15CDB" w14:textId="77777777" w:rsidTr="00503750">
        <w:tc>
          <w:tcPr>
            <w:tcW w:w="2835" w:type="dxa"/>
            <w:vAlign w:val="center"/>
          </w:tcPr>
          <w:p w14:paraId="67EBE5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FBF88C7" w14:textId="5102E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EF1EB2" w14:textId="54DA2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797BC9" w14:textId="2FA2A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8EC828" w14:textId="24F8C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61CC17" w14:textId="77777777" w:rsidTr="00503750">
        <w:tc>
          <w:tcPr>
            <w:tcW w:w="2835" w:type="dxa"/>
          </w:tcPr>
          <w:p w14:paraId="21740B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BE96A49" w14:textId="0BB24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9F7558" w14:textId="39C3F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659081" w14:textId="473FA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656F0B" w14:textId="127A4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90F13F" w14:textId="77777777" w:rsidTr="00503750">
        <w:tc>
          <w:tcPr>
            <w:tcW w:w="2835" w:type="dxa"/>
          </w:tcPr>
          <w:p w14:paraId="47DF79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333DABC" w14:textId="27A9B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5B5788" w14:textId="5D932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39D232" w14:textId="2351D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41C78B" w14:textId="2DAC3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7E30F6" w14:textId="77777777" w:rsidTr="00503750">
        <w:tc>
          <w:tcPr>
            <w:tcW w:w="2835" w:type="dxa"/>
          </w:tcPr>
          <w:p w14:paraId="5C83B7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322335" w14:textId="0FF52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7D7461" w14:textId="753A6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E69C0F" w14:textId="61D89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FDB7B9" w14:textId="6E96C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2937D7" w14:textId="77777777" w:rsidR="00944C3D" w:rsidRDefault="00944C3D" w:rsidP="00944C3D">
      <w:pPr>
        <w:rPr>
          <w:rFonts w:ascii="Arial" w:hAnsi="Arial"/>
          <w:b/>
        </w:rPr>
      </w:pPr>
    </w:p>
    <w:p w14:paraId="2A50114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C9954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CB42A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6BF5E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69AB8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89509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8A0D1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A30A40" w14:textId="77777777" w:rsidTr="00503750">
        <w:trPr>
          <w:trHeight w:val="443"/>
        </w:trPr>
        <w:tc>
          <w:tcPr>
            <w:tcW w:w="2560" w:type="dxa"/>
          </w:tcPr>
          <w:p w14:paraId="315382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BC97918" w14:textId="19BF9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378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7AB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EC214C0" w14:textId="2E589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F35BF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7CD26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45908F6" w14:textId="7312C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6B99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06B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F98F18" w14:textId="4465F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070F9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31C01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465EB25" w14:textId="3E629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FAD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DB1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568A5D" w14:textId="0F936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75E13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0EDEC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2A218E3" w14:textId="0814A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A1A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A83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A3AECF" w14:textId="132DB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4CCBCD" w14:textId="77777777" w:rsidR="00944C3D" w:rsidRDefault="00944C3D" w:rsidP="00944C3D">
      <w:pPr>
        <w:rPr>
          <w:rFonts w:ascii="Arial" w:hAnsi="Arial"/>
          <w:b/>
        </w:rPr>
      </w:pPr>
    </w:p>
    <w:p w14:paraId="26333763" w14:textId="77777777" w:rsidR="00944C3D" w:rsidRDefault="00944C3D" w:rsidP="00944C3D">
      <w:pPr>
        <w:rPr>
          <w:rFonts w:ascii="Arial" w:hAnsi="Arial"/>
          <w:b/>
        </w:rPr>
      </w:pPr>
    </w:p>
    <w:p w14:paraId="15E0A8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6AC5684" w14:textId="77777777" w:rsidR="00944C3D" w:rsidRDefault="00944C3D" w:rsidP="00944C3D">
      <w:pPr>
        <w:rPr>
          <w:rFonts w:ascii="Arial" w:hAnsi="Arial"/>
          <w:b/>
        </w:rPr>
      </w:pPr>
    </w:p>
    <w:p w14:paraId="7C7FEC0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5543B7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28DCB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4BE8E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D6E23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17DC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B7A2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77303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25E8B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81D1F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6B01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A1A6E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1D20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562DE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25FCB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098D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7A8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2BE2F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4AEF4B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82832E0" w14:textId="77777777" w:rsidTr="00503750">
        <w:trPr>
          <w:trHeight w:val="677"/>
        </w:trPr>
        <w:tc>
          <w:tcPr>
            <w:tcW w:w="3358" w:type="dxa"/>
          </w:tcPr>
          <w:p w14:paraId="56EF32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17600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0439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EF8A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3470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BD54FA2" w14:textId="021A1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5CDF4E" w14:textId="70721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FA6E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B18C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877357D" w14:textId="4666F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4BBF65" w14:textId="6E81A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9297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68D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FDEDD01" w14:textId="2A49D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D16168" w14:textId="0E790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AFCD3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D605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9997B1D" w14:textId="0AB4F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14D158" w14:textId="50C3D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F72CE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60DCA6" w14:textId="518F10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FD9715" w14:textId="3B00C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99E51D" w14:textId="2297F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CDBC9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8826990" w14:textId="6C9B6C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E18BCD0" w14:textId="43548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104902" w14:textId="171B9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C82DF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E9933E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AFD9A0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68FB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483AF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FEEC6B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E09FC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02754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0E014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64A82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37EF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D817A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95324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5B124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10144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BE57F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5F813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EDCAF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B2D10E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D903C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167FB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D1F77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8FE93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ED85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5319E1F" w14:textId="08A92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8BF702" w14:textId="076E3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D836A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2F27C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B94C583" w14:textId="1EDE3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6A29F3" w14:textId="68D92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D6F7C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5B67E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512D9A3" w14:textId="01357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342E09" w14:textId="2499F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84171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4ED0F92" w14:textId="4E7B3F0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7B324E" w14:textId="57E45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457AC7" w14:textId="01B95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CE9C6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C7664F5" w14:textId="6E3771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50BED28" w14:textId="33A0D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9615C9" w14:textId="75258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531A3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20D6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61053F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FE0C3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CC409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7BAD8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2A5C7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72A7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8A08CC9" w14:textId="3A2ED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45A728" w14:textId="4049A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3027C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52AC8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5532836" w14:textId="4A7F4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3A6B39" w14:textId="17E7B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C1A6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71B3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500935D" w14:textId="56593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22A67" w14:textId="68825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9D18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71E85A6" w14:textId="7CC738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FA0DC4" w14:textId="3D703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EEF796" w14:textId="1AED2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61340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AB2526B" w14:textId="3660F74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10BCD2" w14:textId="6E6B5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289822" w14:textId="3126E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14FAA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E1C9C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5EA4960" w14:textId="77777777" w:rsidTr="00503750">
        <w:tc>
          <w:tcPr>
            <w:tcW w:w="3686" w:type="dxa"/>
            <w:vAlign w:val="center"/>
          </w:tcPr>
          <w:p w14:paraId="2B0634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8284D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D3002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4427C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0DBC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F5C4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8DBA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C0E15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C0FD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C715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8E57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5313B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8916D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1F7F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5E00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6F2A3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C293F7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5753B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B284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838FC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0D6F33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D306C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5C28A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344C8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2059B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13EB5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DBBE104" w14:textId="12B0D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B439F6" w14:textId="3BCF0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462CD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1DFE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9C7787E" w14:textId="73CEC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665E8E" w14:textId="1DC73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86D1C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D3280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56C4344" w14:textId="78207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5D90BF" w14:textId="40A6C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EE114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2A3900" w14:textId="075E49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D984F3" w14:textId="6CE6E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CE3C5A" w14:textId="4E5DB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C220A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F1A9130" w14:textId="57EE925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40AC96" w14:textId="5AD99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29E1A4" w14:textId="04048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6C6D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AC141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E8BED5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C4D88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1C9F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A0FD4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C5D7C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7EDD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EF80827" w14:textId="30081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05CE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8BE2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6850B0C" w14:textId="636E5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3B8D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D4FF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C61A673" w14:textId="519DC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34F97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B8ED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D7AC06D" w14:textId="21F4A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8763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539C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295A928" w14:textId="303AE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25B28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1294B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6E0A4F9" w14:textId="557E2EA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83EEF97" w14:textId="77777777" w:rsidR="00944C3D" w:rsidRDefault="00944C3D" w:rsidP="00944C3D">
      <w:pPr>
        <w:rPr>
          <w:sz w:val="22"/>
          <w:szCs w:val="22"/>
        </w:rPr>
      </w:pPr>
    </w:p>
    <w:p w14:paraId="417A21B6" w14:textId="77777777" w:rsidR="00944C3D" w:rsidRDefault="00944C3D" w:rsidP="00944C3D">
      <w:pPr>
        <w:rPr>
          <w:sz w:val="22"/>
          <w:szCs w:val="22"/>
        </w:rPr>
      </w:pPr>
    </w:p>
    <w:p w14:paraId="056C234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09129D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BFDE90D" w14:textId="4B711C4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E285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2530B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CCAA3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00F9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A154A8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62E62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A22F96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AC672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35BE9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DD833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A4F7E26" w14:textId="329E1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A760B4" w14:textId="16907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3512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DE9C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D24B4BA" w14:textId="71E07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363250" w14:textId="53CFF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DF36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1C90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3EC3F39" w14:textId="1A61F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42485F" w14:textId="2AAE0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CFE19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2BA2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9097391" w14:textId="1692C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A34D0E" w14:textId="5F285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6C2D4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30E069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C20AE0C" w14:textId="27321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C1C340" w14:textId="6BF8B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321C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115A53" w14:textId="0FF431A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1C30D13" w14:textId="7820B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D97388" w14:textId="635C9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11CA6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C726FD4" w14:textId="1D1D9E4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D391B23" w14:textId="76B2E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D30920" w14:textId="628F7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8E60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0F761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6383BA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F32B1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6C288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00B8D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ED027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5470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07ECDA2" w14:textId="40D14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A39D24" w14:textId="3ED2B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5D3FA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75EC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0AED62" w14:textId="394A9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41B22D" w14:textId="69AE0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BC0D5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5F41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760E447" w14:textId="1A06F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225FA6" w14:textId="2A509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E35F7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5898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6E3F9AF" w14:textId="7659F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EE73F6" w14:textId="06FB9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5CBD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D2FDF4" w14:textId="0AAB79E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2652E50" w14:textId="1E95C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AEA781" w14:textId="60CA3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0D552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EB502B" w14:textId="511162F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36F8007" w14:textId="61E72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8F506D" w14:textId="22982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EB029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A8917DC" w14:textId="1444DE0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865001C" w14:textId="714CD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C1E13E" w14:textId="332AB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B732D" w:rsidRPr="000F4B3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CE9D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7127D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C11F7B5" w14:textId="5F02828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858D9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8CDE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E2FC0B6" w14:textId="7E55B44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900E9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FB3BE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B35BBE6" w14:textId="38F2F093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7763C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ED5B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E5196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10C8A03" w14:textId="77777777" w:rsidR="00944C3D" w:rsidRPr="003607F0" w:rsidRDefault="00944C3D" w:rsidP="00944C3D"/>
    <w:p w14:paraId="3917901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F178" w14:textId="77777777" w:rsidR="00DB732D" w:rsidRDefault="00DB732D">
      <w:r>
        <w:separator/>
      </w:r>
    </w:p>
  </w:endnote>
  <w:endnote w:type="continuationSeparator" w:id="0">
    <w:p w14:paraId="2378E990" w14:textId="77777777" w:rsidR="00DB732D" w:rsidRDefault="00DB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103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0E6B31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7EB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B77BC4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DA6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EEC8F5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9946" w14:textId="77777777" w:rsidR="00DB732D" w:rsidRDefault="00DB732D">
      <w:r>
        <w:separator/>
      </w:r>
    </w:p>
  </w:footnote>
  <w:footnote w:type="continuationSeparator" w:id="0">
    <w:p w14:paraId="177E1770" w14:textId="77777777" w:rsidR="00DB732D" w:rsidRDefault="00DB7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68105">
    <w:abstractNumId w:val="13"/>
  </w:num>
  <w:num w:numId="2" w16cid:durableId="1012758631">
    <w:abstractNumId w:val="17"/>
  </w:num>
  <w:num w:numId="3" w16cid:durableId="773013853">
    <w:abstractNumId w:val="8"/>
  </w:num>
  <w:num w:numId="4" w16cid:durableId="1010256033">
    <w:abstractNumId w:val="7"/>
  </w:num>
  <w:num w:numId="5" w16cid:durableId="12868874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220903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9756682">
    <w:abstractNumId w:val="20"/>
  </w:num>
  <w:num w:numId="8" w16cid:durableId="551158465">
    <w:abstractNumId w:val="10"/>
  </w:num>
  <w:num w:numId="9" w16cid:durableId="1202404117">
    <w:abstractNumId w:val="0"/>
  </w:num>
  <w:num w:numId="10" w16cid:durableId="1505049417">
    <w:abstractNumId w:val="19"/>
  </w:num>
  <w:num w:numId="11" w16cid:durableId="1794446499">
    <w:abstractNumId w:val="6"/>
  </w:num>
  <w:num w:numId="12" w16cid:durableId="1729524598">
    <w:abstractNumId w:val="9"/>
  </w:num>
  <w:num w:numId="13" w16cid:durableId="722602485">
    <w:abstractNumId w:val="12"/>
  </w:num>
  <w:num w:numId="14" w16cid:durableId="583612815">
    <w:abstractNumId w:val="15"/>
  </w:num>
  <w:num w:numId="15" w16cid:durableId="1448423708">
    <w:abstractNumId w:val="14"/>
  </w:num>
  <w:num w:numId="16" w16cid:durableId="616641068">
    <w:abstractNumId w:val="2"/>
  </w:num>
  <w:num w:numId="17" w16cid:durableId="1890410520">
    <w:abstractNumId w:val="4"/>
  </w:num>
  <w:num w:numId="18" w16cid:durableId="657878017">
    <w:abstractNumId w:val="11"/>
  </w:num>
  <w:num w:numId="19" w16cid:durableId="1902866977">
    <w:abstractNumId w:val="5"/>
  </w:num>
  <w:num w:numId="20" w16cid:durableId="1913539792">
    <w:abstractNumId w:val="18"/>
  </w:num>
  <w:num w:numId="21" w16cid:durableId="588317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8"/>
    <w:docVar w:name="arg2" w:val="Driver=asa17;DBF=D:\anasoft\data\tebys.db;DBN=tebys;ENG=SQL17;commlinks=TCPIP{ip=192.168.1.241};uid=hromnikova;con=finus(10.15);pwd=488300282956Vaveto1"/>
    <w:docVar w:name="arg3" w:val="262732"/>
    <w:docVar w:name="arg4" w:val="C:\Users\HROMNI~1.TEB\AppData\Local\Temp\8888703.doc"/>
    <w:docVar w:name="arg5" w:val="3"/>
  </w:docVars>
  <w:rsids>
    <w:rsidRoot w:val="00DB732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77B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B732D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27D47"/>
  <w15:docId w15:val="{7B23F995-DE2C-4E03-A702-22DB7809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2025-03-18T08:08:00Z</dcterms:created>
  <dcterms:modified xsi:type="dcterms:W3CDTF">2025-03-18T08:10:00Z</dcterms:modified>
</cp:coreProperties>
</file>