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58066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9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6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3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2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2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3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1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2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5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7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8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E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C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7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A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F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B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2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A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4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38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7859E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95F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8DD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E9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EE5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4D0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6F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EB8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BF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672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76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608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29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C22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C33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7B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55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82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66C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330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AB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6F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DE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2A8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BB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D1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2D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923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30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E4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2A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EC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FB3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54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EDEC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23F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73A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A38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96F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B7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11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5B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1B5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A8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E6E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25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86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52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BF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087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75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07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5A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C9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3E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2DA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9A5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F0A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B3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76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82B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F5D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42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77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F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5EA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4F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19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F371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83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F5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49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C0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E5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20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0A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31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86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168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23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6E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57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29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44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83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67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8D0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1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B2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DA7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BE8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A6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7F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5C8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E1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03B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88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DC0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7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6A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3A7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99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98F4F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46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63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4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3F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C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E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0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AB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A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9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7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B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0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E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D2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0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7C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1D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9F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0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E6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E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A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1D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8D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1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DE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A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7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1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ED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5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C3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3647D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D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A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E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3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6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6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F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C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A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4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A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1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4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0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0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9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C7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9FFF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2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F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5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3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B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E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4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B1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4F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05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CF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1E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F2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84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DD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65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9A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0E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ACDF1B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D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D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4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6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F292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1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D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8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B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1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6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4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2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9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A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C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ACB1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8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9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D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A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4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A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6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D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2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9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E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7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6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7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4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E110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C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5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B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3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A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8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F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E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B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1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7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80C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D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B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0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8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D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7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8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D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E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C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3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8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5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2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0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F72C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C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0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1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8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4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B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C4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73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18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BF88D" w14:textId="748C6C1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01A97">
              <w:rPr>
                <w:rFonts w:ascii="Arial" w:hAnsi="Arial"/>
                <w:lang w:eastAsia="sk-SK"/>
              </w:rPr>
              <w:t>2</w:t>
            </w:r>
            <w:r w:rsidR="008A3897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0D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A7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33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CD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19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95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DA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BEF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3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D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A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E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B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5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62DA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D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1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D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B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3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17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CD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96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A02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9DD6825" wp14:editId="6DF14A5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DAA4E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D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4F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0A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4E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0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71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A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8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8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3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0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9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D137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F64F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7FB8D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D0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CBE42A6" wp14:editId="0A0FC02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7884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94AAC6C" wp14:editId="60C57D6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4342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69C8C5" wp14:editId="5C47DEF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0A365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C40B84A" wp14:editId="69EAC89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1BF9C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C44D3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F1D7323" wp14:editId="57D6E75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78CD1" w14:textId="394E54E9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01A97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A3897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1D73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7278CD1" w14:textId="394E54E9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01A97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A3897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A760EE1" wp14:editId="4E25CDD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F8D34" w14:textId="0FAE3EE3" w:rsidR="000B647F" w:rsidRDefault="0099716A" w:rsidP="00944C3D">
                                  <w:r>
                                    <w:t>20</w:t>
                                  </w:r>
                                  <w:r w:rsidR="00201A97">
                                    <w:t>2</w:t>
                                  </w:r>
                                  <w:r w:rsidR="008A3897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60EE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B7F8D34" w14:textId="0FAE3EE3" w:rsidR="000B647F" w:rsidRDefault="0099716A" w:rsidP="00944C3D">
                            <w:r>
                              <w:t>20</w:t>
                            </w:r>
                            <w:r w:rsidR="00201A97">
                              <w:t>2</w:t>
                            </w:r>
                            <w:r w:rsidR="008A3897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B57885B" wp14:editId="0816C23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28755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C44D3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F0D71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79533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77A637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C25391A" wp14:editId="6B0C901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F879E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C00565C" wp14:editId="13FDF47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CA02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9777E8" wp14:editId="1DDFC57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C37D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CA82DD2" wp14:editId="4AF289D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813F6" w14:textId="3C8B8C3E" w:rsidR="000B647F" w:rsidRDefault="0099716A" w:rsidP="00944C3D">
                                  <w:r>
                                    <w:t>20</w:t>
                                  </w:r>
                                  <w:r w:rsidR="00201A97">
                                    <w:t>2</w:t>
                                  </w:r>
                                  <w:r w:rsidR="008A3897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82DD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B1813F6" w14:textId="3C8B8C3E" w:rsidR="000B647F" w:rsidRDefault="0099716A" w:rsidP="00944C3D">
                            <w:r>
                              <w:t>20</w:t>
                            </w:r>
                            <w:r w:rsidR="00201A97">
                              <w:t>2</w:t>
                            </w:r>
                            <w:r w:rsidR="008A3897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59F9C14" wp14:editId="67339F5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C8AB91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C44D3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2744137" wp14:editId="00F6C3C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EDD8AB" w14:textId="0C4A0ECF" w:rsidR="000B647F" w:rsidRDefault="0099716A" w:rsidP="00944C3D">
                                  <w:r>
                                    <w:t>20</w:t>
                                  </w:r>
                                  <w:r w:rsidR="00201A97">
                                    <w:t>2</w:t>
                                  </w:r>
                                  <w:r w:rsidR="008A3897">
                                    <w:t>3</w:t>
                                  </w:r>
                                  <w:r w:rsidR="00201A9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4413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EDD8AB" w14:textId="0C4A0ECF" w:rsidR="000B647F" w:rsidRDefault="0099716A" w:rsidP="00944C3D">
                            <w:r>
                              <w:t>20</w:t>
                            </w:r>
                            <w:r w:rsidR="00201A97">
                              <w:t>2</w:t>
                            </w:r>
                            <w:r w:rsidR="008A3897">
                              <w:t>3</w:t>
                            </w:r>
                            <w:r w:rsidR="00201A9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5C29419" wp14:editId="64B849E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AABD6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C44D3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4670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25F2E4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F548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7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BF0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4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C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4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8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0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E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7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5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E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3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C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3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0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6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C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4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2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B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0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7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A8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E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B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D8B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5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F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C9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8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5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8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8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5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49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0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0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0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A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C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E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9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4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69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65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91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17E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272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96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1E9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F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D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3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A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B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9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8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E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9779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D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C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B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1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E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B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A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6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7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4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2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6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E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4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3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9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1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5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9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1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AF3A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B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E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A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9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1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9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7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3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D40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6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B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B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2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6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9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D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7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6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6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E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F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B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6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F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D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1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6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80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9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09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5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E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A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9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3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D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E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5840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1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F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1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4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7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B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3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0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C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9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31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4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6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5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4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F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8A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FE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E2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48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76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3E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56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2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F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B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5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0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8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7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7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EB86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D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5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4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D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0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E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3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1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2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6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0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4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B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8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F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9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E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B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0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30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4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2D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8E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04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A6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4D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4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7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D08F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1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3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CF787C3" wp14:editId="0F1FEA0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1FD84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0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9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D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9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E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C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C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C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4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7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3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3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6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F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E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4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5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C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7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9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8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5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2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7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3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E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5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2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5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0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D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525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DC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D497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C7D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A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62E6FD" wp14:editId="2B4451D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25C79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42147930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42147930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1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F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3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E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E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7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8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E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C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03E44A" wp14:editId="6B59E68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82B08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2023018096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2023018096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1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E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0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4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8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3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D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73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8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3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3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4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6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1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6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9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3CB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3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0CF8C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429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8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E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1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0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8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5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D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A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B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3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B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3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F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B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570B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F9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B1D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1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ED24B3" wp14:editId="0EA5E3A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39B87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34B80"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34B80"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5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D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9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7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E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C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E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E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0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7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8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F2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7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3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0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B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4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A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4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B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5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8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5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9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9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3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F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7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E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1686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A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17A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B55E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BF9A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8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5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2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1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5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7D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B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3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3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C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9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7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7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3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6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2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0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F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9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9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6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3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0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51767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9D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1A9A64" wp14:editId="50A1AE5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D7127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C92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A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E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7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0F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9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0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2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1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9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4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1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9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98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D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1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D7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A937E9" wp14:editId="27D2C15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13BE9" w14:textId="77777777" w:rsidR="000B647F" w:rsidRDefault="00034B80" w:rsidP="00944C3D">
                                  <w:r>
                                    <w:t>381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034B80" w:rsidP="00944C3D">
                            <w:r>
                              <w:t>381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C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2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9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F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8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6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E431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03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0BF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CC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940D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9E524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50A67C" wp14:editId="400FC88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B64D1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8BAE18" wp14:editId="61A28F2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F8DE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BC62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2A1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C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0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3D19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9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35FC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5AD377" wp14:editId="1B6F3F3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124D8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0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1F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4F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47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47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D2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A2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D8DEB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88763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D909A8" wp14:editId="4254425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04E1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FD1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F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7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0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E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2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3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8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31A9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C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AF84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8D76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AF623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5826C1C" wp14:editId="677A39D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DBC38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CF90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DDEF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45A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7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8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E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F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B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2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2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3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7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1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4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8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9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4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F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0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F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4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3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A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4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C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D4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F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3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0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E092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33A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F73CB2" w14:textId="401179F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01A97">
              <w:rPr>
                <w:rFonts w:ascii="Arial" w:hAnsi="Arial"/>
                <w:lang w:eastAsia="sk-SK"/>
              </w:rPr>
              <w:t>26.2.202</w:t>
            </w:r>
            <w:r w:rsidR="008A3897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E05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486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37C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6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9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385E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59E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E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BF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55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0E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AAF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1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69EF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956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99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66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E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73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CBB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1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BF96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032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0F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45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F4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34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484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3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A55D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43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56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0A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1E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BD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86E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5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04D9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39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FB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DE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3B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EA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67E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A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9901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37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D2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B5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E5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D0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67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F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2F5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DB4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CF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15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98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D6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560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5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36BF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6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FA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00CE8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5FEE2F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E56B94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0DFF6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03D6F6B" w14:textId="77777777" w:rsidR="00201A97" w:rsidRDefault="00201A97" w:rsidP="00503750">
            <w:pPr>
              <w:rPr>
                <w:rFonts w:ascii="Arial" w:hAnsi="Arial"/>
                <w:lang w:eastAsia="sk-SK"/>
              </w:rPr>
            </w:pPr>
          </w:p>
          <w:p w14:paraId="440BF7D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A30FD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47DE3B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C96F85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2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A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12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509F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132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A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B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B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5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6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8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3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C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3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D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4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78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E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3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5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8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6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0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963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9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F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559647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1706D8C" w14:textId="77777777" w:rsidR="00944C3D" w:rsidRDefault="00944C3D" w:rsidP="00944C3D">
      <w:pPr>
        <w:rPr>
          <w:rFonts w:ascii="Arial" w:hAnsi="Arial"/>
        </w:rPr>
      </w:pPr>
    </w:p>
    <w:p w14:paraId="5127437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A5306A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E32968D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5C651F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442AFF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D667F8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81EDDF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0368F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1B6E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631B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C3775B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3361256" w14:textId="77777777" w:rsidR="00944C3D" w:rsidRPr="008D0433" w:rsidRDefault="00034B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Vladová Miroslava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6A63A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7CF1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C0042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AB64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83251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D6AC2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2F793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86BD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6FF1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8AA6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494D0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21BF10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4FABFA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297849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C7938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872FAE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E115D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B3C8D4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05BDC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A760EB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04E70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C383C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465A4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7431D2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204A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7CEECB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85C480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3BFCBC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4C39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E9AB3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FF276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03B90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FFA4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C6B5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8407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6EB9C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2DD19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1BC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0B803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DA064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F3066E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E7945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53295D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0AB10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A3FB1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E3F12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1A82D0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BD5468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FFF9E14" w14:textId="1FE8113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01A97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C605AD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78950B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A95BFC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9E9F3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F2EE4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4EF47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8089A8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DEA1D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98B5D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2880A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C889E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D1E3E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C56A3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2D0F1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7CD7B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C5E31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979D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78A37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6C6B2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56E7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FCAFE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EF63C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785F6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93D62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2F9E7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82E44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1FD97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8B885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9F5CF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62EE0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F58DF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F70DA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77180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85796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34511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BBF55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63331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506B37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D2087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409381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D7670B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0B9F8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98D11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3EFAA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C6AEF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87B87F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3CDDA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B5522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1C1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D53C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593CD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61C30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2833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FF9DC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8639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97B50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980E8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1577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E71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ACC1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42197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0990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F5D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3BE9A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23FD1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0333D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3D889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11A4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0D0A5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6815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E9191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73B07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6449DE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16B030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61234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922F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124200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1EC79C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8081E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9687C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52CCE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BE4449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004F1DA" w14:textId="77777777" w:rsidTr="00503750">
        <w:tc>
          <w:tcPr>
            <w:tcW w:w="2302" w:type="dxa"/>
            <w:vAlign w:val="center"/>
          </w:tcPr>
          <w:p w14:paraId="3F2870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D7E62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487D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B5FD8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6F2E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F8EA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FBD00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0B663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63D6845" w14:textId="77777777" w:rsidTr="00503750">
        <w:tc>
          <w:tcPr>
            <w:tcW w:w="15593" w:type="dxa"/>
            <w:gridSpan w:val="8"/>
            <w:vAlign w:val="center"/>
          </w:tcPr>
          <w:p w14:paraId="38BF19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A6C9E56" w14:textId="77777777" w:rsidTr="00503750">
        <w:tc>
          <w:tcPr>
            <w:tcW w:w="2302" w:type="dxa"/>
            <w:vAlign w:val="center"/>
          </w:tcPr>
          <w:p w14:paraId="4CD5E4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4A151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619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C1E0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1AA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DA1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08C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AD2B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F959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0302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274E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D699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A79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F3B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9DC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141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9452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C9353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5A7C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370A2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2060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30D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FCFF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330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094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CD94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43B93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00BAE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B33AE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8A786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E66F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56BE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CE64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EE05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5404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B7C72B" w14:textId="77777777" w:rsidTr="00503750">
        <w:tc>
          <w:tcPr>
            <w:tcW w:w="2302" w:type="dxa"/>
            <w:vAlign w:val="center"/>
          </w:tcPr>
          <w:p w14:paraId="1F2523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EBFCE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5442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841E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A4B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93B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40F8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10D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75F328" w14:textId="77777777" w:rsidTr="00503750">
        <w:tc>
          <w:tcPr>
            <w:tcW w:w="15593" w:type="dxa"/>
            <w:gridSpan w:val="8"/>
            <w:vAlign w:val="center"/>
          </w:tcPr>
          <w:p w14:paraId="64609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7764893" w14:textId="77777777" w:rsidTr="00503750">
        <w:tc>
          <w:tcPr>
            <w:tcW w:w="2302" w:type="dxa"/>
            <w:vAlign w:val="center"/>
          </w:tcPr>
          <w:p w14:paraId="6CFE33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19ED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C2A7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0E8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487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4CA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FE43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61DD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4068E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CAF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8B5FD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D094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1ED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55B7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F8B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8A2D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F976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346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04EF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F6251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E86B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6D31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E8E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AE47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093C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672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B9D44" w14:textId="77777777" w:rsidTr="00503750">
        <w:tc>
          <w:tcPr>
            <w:tcW w:w="2302" w:type="dxa"/>
            <w:vAlign w:val="center"/>
          </w:tcPr>
          <w:p w14:paraId="3DF76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7AE0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0FCC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CA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721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E1D5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B59E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8E2F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F4C1FC" w14:textId="77777777" w:rsidTr="00503750">
        <w:tc>
          <w:tcPr>
            <w:tcW w:w="15593" w:type="dxa"/>
            <w:gridSpan w:val="8"/>
            <w:vAlign w:val="center"/>
          </w:tcPr>
          <w:p w14:paraId="045D0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BAF0603" w14:textId="77777777" w:rsidTr="00503750">
        <w:tc>
          <w:tcPr>
            <w:tcW w:w="2302" w:type="dxa"/>
            <w:vAlign w:val="center"/>
          </w:tcPr>
          <w:p w14:paraId="6BC2EB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FD5C4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E6BD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DEC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B71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B3C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98A8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8F11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80B88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48690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5A09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22AA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F6DC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643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BF0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655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5B38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E319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1352E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03C21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CE79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1601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650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937C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0EF8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2C0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D0A1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2E19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9D12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E224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95C5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F06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D83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04A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332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2F45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DF9FB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375E5E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5A472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C536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C5D4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66E7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D95A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61A0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3F6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6A8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3FBB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D02B5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091B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750E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86F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A308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A70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C4E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1937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BBC34A" w14:textId="77777777" w:rsidR="00944C3D" w:rsidRDefault="00944C3D" w:rsidP="00944C3D">
      <w:pPr>
        <w:rPr>
          <w:rFonts w:ascii="Arial" w:hAnsi="Arial"/>
          <w:b/>
        </w:rPr>
      </w:pPr>
    </w:p>
    <w:p w14:paraId="673FCFB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83691FA" w14:textId="77777777" w:rsidTr="00503750">
        <w:tc>
          <w:tcPr>
            <w:tcW w:w="1944" w:type="dxa"/>
            <w:vAlign w:val="center"/>
          </w:tcPr>
          <w:p w14:paraId="161168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4D134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8D52F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59BD0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58FA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41D29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DDAED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2D08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46A28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7AF04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04799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5C6D7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217ACB4" w14:textId="77777777" w:rsidTr="00503750">
        <w:tc>
          <w:tcPr>
            <w:tcW w:w="15685" w:type="dxa"/>
            <w:gridSpan w:val="12"/>
            <w:vAlign w:val="center"/>
          </w:tcPr>
          <w:p w14:paraId="408B1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151DEB" w14:textId="77777777" w:rsidTr="00503750">
        <w:tc>
          <w:tcPr>
            <w:tcW w:w="1944" w:type="dxa"/>
            <w:vAlign w:val="center"/>
          </w:tcPr>
          <w:p w14:paraId="51493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440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957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3E5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35D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125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ADC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A22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724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ABF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4AD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E63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88A8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9298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F47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6B85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B2F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AEB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933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DDC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0A0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F09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D85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3B4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691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D4DC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8080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7981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081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167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CC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B1C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398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61D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CF9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37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98A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949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0CDD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BCE8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6401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172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5D7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2E3C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881F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E3CF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3048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10A6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727E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F6A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7A7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68DC8A" w14:textId="77777777" w:rsidTr="00503750">
        <w:tc>
          <w:tcPr>
            <w:tcW w:w="1944" w:type="dxa"/>
            <w:vAlign w:val="center"/>
          </w:tcPr>
          <w:p w14:paraId="4A857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AF5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004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CA4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7E8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2B0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C7A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DE1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80B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B10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955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598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E55EE" w14:textId="77777777" w:rsidTr="00503750">
        <w:tc>
          <w:tcPr>
            <w:tcW w:w="15685" w:type="dxa"/>
            <w:gridSpan w:val="12"/>
            <w:vAlign w:val="center"/>
          </w:tcPr>
          <w:p w14:paraId="57E16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55F8CF9" w14:textId="77777777" w:rsidTr="00503750">
        <w:tc>
          <w:tcPr>
            <w:tcW w:w="1944" w:type="dxa"/>
            <w:vAlign w:val="center"/>
          </w:tcPr>
          <w:p w14:paraId="07037D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E70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7FA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7E2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0F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EA5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1F7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AC3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4D2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991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79B7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312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55938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DAFF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24DC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06D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6B6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0D2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207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A5C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FE1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90C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29A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C00A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4FC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1CF17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E088D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9196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E99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9F4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CBE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731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BE6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B0D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5C8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8A7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0B3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C62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A29B7" w14:textId="77777777" w:rsidTr="00503750">
        <w:tc>
          <w:tcPr>
            <w:tcW w:w="1944" w:type="dxa"/>
            <w:vAlign w:val="center"/>
          </w:tcPr>
          <w:p w14:paraId="3F68A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CB2F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197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312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9D5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41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B22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8C1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4A1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26D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CC9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498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A1DE5" w14:textId="77777777" w:rsidTr="00503750">
        <w:tc>
          <w:tcPr>
            <w:tcW w:w="15685" w:type="dxa"/>
            <w:gridSpan w:val="12"/>
            <w:vAlign w:val="center"/>
          </w:tcPr>
          <w:p w14:paraId="5E7F16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54B3660" w14:textId="77777777" w:rsidTr="00503750">
        <w:tc>
          <w:tcPr>
            <w:tcW w:w="1944" w:type="dxa"/>
            <w:vAlign w:val="center"/>
          </w:tcPr>
          <w:p w14:paraId="4F79C4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694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AE2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2FA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D53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F5F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A65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26C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169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C0B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671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55A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337C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171BB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402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E8F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497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860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F79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482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9E6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0C2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74D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849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96F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FEB33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CCFA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6318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A1F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AD1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9DB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679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0EE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B8D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CDB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05D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163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698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1368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F2D14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7EF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7C8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651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F5B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C6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8E8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BC3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1DC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0A4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9F0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329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A9E7A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5C585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E8B98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227D8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9BA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B9D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E34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89B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EFF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F0C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164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991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250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0E4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6D8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0036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4221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7A9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B13E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982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F58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8E3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EA5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3A7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711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40B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9BE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BC3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6E2B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86CA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17434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4D980D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77C99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1182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DDEC1A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72F9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FDB3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8CDC6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5B806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E9A5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C192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EF98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B1E5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7144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514B9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11E7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D2532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0CC7A5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EE4060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F7F76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FAFD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E038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6D43715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CC8F7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4BCF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6690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3482A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6521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6EDA6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20D9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27ADE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A84DE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65B26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DB6E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4839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7E23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8C5F29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50DC3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C12D5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98ED5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7A91A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D62F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9180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61BA91A" w14:textId="77777777" w:rsidTr="00503750">
        <w:trPr>
          <w:trHeight w:val="1073"/>
        </w:trPr>
        <w:tc>
          <w:tcPr>
            <w:tcW w:w="3614" w:type="dxa"/>
            <w:vMerge/>
          </w:tcPr>
          <w:p w14:paraId="0CF89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84035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2645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F3FF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37ACF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9768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23F6B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B515F9D" w14:textId="77777777" w:rsidTr="00503750">
        <w:trPr>
          <w:trHeight w:val="283"/>
        </w:trPr>
        <w:tc>
          <w:tcPr>
            <w:tcW w:w="3614" w:type="dxa"/>
          </w:tcPr>
          <w:p w14:paraId="2E333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5F7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FFC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4AC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41D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217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8BD4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584A5A" w14:textId="77777777" w:rsidTr="00503750">
        <w:trPr>
          <w:trHeight w:val="283"/>
        </w:trPr>
        <w:tc>
          <w:tcPr>
            <w:tcW w:w="3614" w:type="dxa"/>
          </w:tcPr>
          <w:p w14:paraId="5BCDF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E7E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9527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2C07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21E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0E6D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95A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2E88DE" w14:textId="77777777" w:rsidTr="00503750">
        <w:trPr>
          <w:trHeight w:val="283"/>
        </w:trPr>
        <w:tc>
          <w:tcPr>
            <w:tcW w:w="3614" w:type="dxa"/>
          </w:tcPr>
          <w:p w14:paraId="1A291F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BBD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EE69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84A9B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46A4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222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5FAA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457CE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1D54BA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7DCE95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EC37C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C796A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8E7B6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C51CE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973A6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4CE52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A42CA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F6A64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FA7EA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1B2E0C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0EFFC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17DF3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66C2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F496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53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238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81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51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D90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46C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9EA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20E8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00D6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33B5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238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A40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8AE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9F4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667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06C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2D0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B944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93C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549F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AD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C3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ED5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F89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CD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826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105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1EC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862C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26C0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18B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7F6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BD9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B34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3E1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B74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B58F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1165A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F331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7BFC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E8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FB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BA3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6DF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1BC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2A3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F3E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5B356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19035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5A9214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1B9DD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083C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2C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A50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437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E4B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94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47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A07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A20B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6DBA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09EF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AB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F8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23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4D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BF9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F7A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9CC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549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AA9B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E1E2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54F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9F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15B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0EF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73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033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1C7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D22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43D6D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956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2E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EE0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48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7E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A79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D3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9F9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309B3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90CE1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33495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BF62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E347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5B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567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5C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A5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05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2F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AC1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5D841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3584A6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D2A6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7A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D2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631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A44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410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010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923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A12B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0693E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36576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68524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C31D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5510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5DEB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30BA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62B9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78C7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84D4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E3FD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938A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3E0E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B405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35C9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7404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DDF9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C3DD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08BC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2D7FB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52CCE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08A495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2CFDD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D136D3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F89ACC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D5182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030A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ABD7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73EB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2CDF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DFA1FE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FB6CF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5270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B14A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8E0A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2C63B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DA684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FA597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A9AD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E675E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A1BCA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CE3B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C9D2E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4DFE0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AC1E9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51E91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BCCA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A8BF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98689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AABB3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2012F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184FE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6121A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7D3C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15719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BF1E7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57DB4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84FB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B717F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1F91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74A45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B3800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4456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B850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FFFD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A8E5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1D158E0" w14:textId="77777777" w:rsidR="00944C3D" w:rsidRDefault="00944C3D" w:rsidP="00944C3D">
      <w:pPr>
        <w:rPr>
          <w:rFonts w:ascii="Arial" w:hAnsi="Arial"/>
          <w:b/>
        </w:rPr>
      </w:pPr>
    </w:p>
    <w:p w14:paraId="174B56D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DFF8F2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04FBB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EBCE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A4E72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E809F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77C13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AF925F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022D5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36975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FC8A4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F4BD3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230A1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331C2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70EF9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9103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38DA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B28BC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546C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65634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2C94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D5227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2E59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3AA074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CE5CD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6F8C7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1041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5DB69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733245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358BAAD" w14:textId="77777777" w:rsidTr="00503750">
        <w:tc>
          <w:tcPr>
            <w:tcW w:w="2835" w:type="dxa"/>
            <w:vAlign w:val="center"/>
          </w:tcPr>
          <w:p w14:paraId="6006C5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ECAD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D34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E72BD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2E933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765B1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6C5C73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DFE338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C0B69C2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4F57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8D23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95134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120E9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241F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C784A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DBF6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AB2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E2D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CE08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309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8BE0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C48ED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4D11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918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FB6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13A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400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6799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D9F9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E1FF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D6C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270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788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9F6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2514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E3A6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B6D7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E8C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9B8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9A7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01C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C0F2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D44DC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5C7F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C8A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002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71E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9BA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4BA28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5DDD6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A6BB7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6E86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2D9F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3E73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EC7B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A7605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A27220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A5214A8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9EF32E4" w14:textId="77777777" w:rsidR="00944C3D" w:rsidRDefault="00944C3D" w:rsidP="00944C3D">
      <w:pPr>
        <w:rPr>
          <w:rFonts w:ascii="Arial" w:hAnsi="Arial"/>
          <w:b/>
        </w:rPr>
      </w:pPr>
    </w:p>
    <w:p w14:paraId="6880481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F4643AD" w14:textId="77777777" w:rsidTr="00503750">
        <w:tc>
          <w:tcPr>
            <w:tcW w:w="2835" w:type="dxa"/>
            <w:vAlign w:val="center"/>
          </w:tcPr>
          <w:p w14:paraId="1C599C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4C66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AFC5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43707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E3305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66081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22B8C9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59F0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CD3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C13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41B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951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9C7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C3CD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BBDFE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2E05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FB4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DC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F42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82B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75C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9665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BCAA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830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D9D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D62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A4F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C291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806D4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918E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C9A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1A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5EF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493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99B12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2246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3E93E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1CE3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3E2F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9DFA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992E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2DF80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4916D6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E4D100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A1FC7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039A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8F363C8" w14:textId="77777777" w:rsidTr="00503750">
        <w:trPr>
          <w:trHeight w:val="699"/>
        </w:trPr>
        <w:tc>
          <w:tcPr>
            <w:tcW w:w="3502" w:type="dxa"/>
            <w:vMerge/>
          </w:tcPr>
          <w:p w14:paraId="1D6C33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B0880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04598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6BA67E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C47BF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788B02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1DA173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E6028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8312D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19B7DD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3824B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BAAB90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3FC0B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7439DC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8096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8987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2E950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06CB742" w14:textId="77777777" w:rsidTr="00503750">
        <w:trPr>
          <w:trHeight w:val="593"/>
        </w:trPr>
        <w:tc>
          <w:tcPr>
            <w:tcW w:w="3497" w:type="dxa"/>
          </w:tcPr>
          <w:p w14:paraId="181758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2AAF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4A46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84573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BF3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34CC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E57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B28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7CFCE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FFE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8AD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8867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DDA77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6E4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C22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0FC0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F86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1101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7B4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72E55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55829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7ED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B6E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380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D4B53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38A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B00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67F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3697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1696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2A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BE83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B5E71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6ED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31F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5E4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C5B27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5C3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D2D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7888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C37BC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14E0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301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A43FF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4D54F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C0A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E1F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C1D59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435C98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813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178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2B969D" w14:textId="77777777" w:rsidR="00944C3D" w:rsidRDefault="00944C3D" w:rsidP="00944C3D">
      <w:pPr>
        <w:rPr>
          <w:rFonts w:ascii="Arial" w:hAnsi="Arial"/>
          <w:b/>
        </w:rPr>
      </w:pPr>
    </w:p>
    <w:p w14:paraId="423DC493" w14:textId="77777777" w:rsidR="00944C3D" w:rsidRDefault="00944C3D" w:rsidP="00944C3D">
      <w:pPr>
        <w:rPr>
          <w:rFonts w:ascii="Arial" w:hAnsi="Arial"/>
          <w:b/>
        </w:rPr>
      </w:pPr>
    </w:p>
    <w:p w14:paraId="56AB1670" w14:textId="77777777" w:rsidR="00944C3D" w:rsidRDefault="00944C3D" w:rsidP="00944C3D">
      <w:pPr>
        <w:rPr>
          <w:rFonts w:ascii="Arial" w:hAnsi="Arial"/>
          <w:b/>
        </w:rPr>
      </w:pPr>
    </w:p>
    <w:p w14:paraId="7C88BB1F" w14:textId="77777777" w:rsidR="00944C3D" w:rsidRDefault="00944C3D" w:rsidP="00944C3D">
      <w:pPr>
        <w:rPr>
          <w:rFonts w:ascii="Arial" w:hAnsi="Arial"/>
          <w:b/>
        </w:rPr>
      </w:pPr>
    </w:p>
    <w:p w14:paraId="247F9EC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A5F35CE" w14:textId="77777777" w:rsidTr="00503750">
        <w:tc>
          <w:tcPr>
            <w:tcW w:w="2622" w:type="dxa"/>
            <w:vAlign w:val="center"/>
          </w:tcPr>
          <w:p w14:paraId="4EFC19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85CEE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026BF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998CD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622B3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C5210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3400B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B0E1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6C97A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B8D95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9FF6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B0067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76B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A892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3DE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6D6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8FF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6A5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98427D" w14:textId="77777777" w:rsidTr="00503750">
        <w:tc>
          <w:tcPr>
            <w:tcW w:w="2622" w:type="dxa"/>
            <w:vAlign w:val="center"/>
          </w:tcPr>
          <w:p w14:paraId="09940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E5EA1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F6E2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0C9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17A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C0E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AB2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C6E6A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F3BBB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19BE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358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C6D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29E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CB5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4D3EFA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F32C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5EEE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49A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EFA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78D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F81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75E5CB" w14:textId="77777777" w:rsidTr="00503750">
        <w:tc>
          <w:tcPr>
            <w:tcW w:w="2622" w:type="dxa"/>
            <w:vAlign w:val="center"/>
          </w:tcPr>
          <w:p w14:paraId="119DEC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28D9138" w14:textId="4BA2518F" w:rsidR="00944C3D" w:rsidRPr="008C56AB" w:rsidRDefault="008A3897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27602</w:t>
            </w:r>
          </w:p>
        </w:tc>
        <w:tc>
          <w:tcPr>
            <w:tcW w:w="1275" w:type="dxa"/>
            <w:vAlign w:val="center"/>
          </w:tcPr>
          <w:p w14:paraId="3C09128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31857D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7EF1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5405F8" w14:textId="33FFD693" w:rsidR="00944C3D" w:rsidRPr="008C56AB" w:rsidRDefault="00201A97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2340A4">
              <w:rPr>
                <w:rFonts w:ascii="Arial" w:hAnsi="Arial"/>
                <w:sz w:val="18"/>
                <w:szCs w:val="18"/>
              </w:rPr>
              <w:t>9495</w:t>
            </w:r>
          </w:p>
        </w:tc>
      </w:tr>
      <w:tr w:rsidR="0099716A" w:rsidRPr="00050529" w14:paraId="7A9761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FD6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4C14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E49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F09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246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BEE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C82CFE9" w14:textId="77777777" w:rsidTr="00503750">
        <w:tc>
          <w:tcPr>
            <w:tcW w:w="2622" w:type="dxa"/>
            <w:vAlign w:val="center"/>
          </w:tcPr>
          <w:p w14:paraId="1C8C4F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DC8E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1FB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EC1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78D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FE1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4C47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6ECB9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D1B27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732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DDDE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B72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3E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B9C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64F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1E4CB9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B90A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6D5F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CBA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C21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625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2E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21B9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627F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AC4F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E7C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6C3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DB1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672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846EEB" w14:textId="77777777" w:rsidTr="00503750">
        <w:tc>
          <w:tcPr>
            <w:tcW w:w="2622" w:type="dxa"/>
            <w:vAlign w:val="center"/>
          </w:tcPr>
          <w:p w14:paraId="12E8A9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2BA7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A6D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330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2EF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AA0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CF84EE6" w14:textId="77777777" w:rsidTr="00503750">
        <w:tc>
          <w:tcPr>
            <w:tcW w:w="2622" w:type="dxa"/>
            <w:vAlign w:val="center"/>
          </w:tcPr>
          <w:p w14:paraId="24A01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D357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6DD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D7F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DE2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3E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BC5F10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F7CF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9E819D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34F53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B05F8E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34E87F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C26C6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3BB8C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10B67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2A5E85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534E98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9F04C2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8820E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CEC3E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43DF8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334D0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06D96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DCC28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1E8C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F5D3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32A0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E67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B4348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81DD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4A2D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CB65F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16CC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21D7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D4946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C5D3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AE1A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A4B53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6ABB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3EB6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6E279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750B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ACD1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6FC55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1B88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522E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DD0E6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66C5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5BA6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81F50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1C8E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AEED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D980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4A05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880E3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D9676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D9C55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C760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2F617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429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966AC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4FDD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FCF6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4971D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EBA4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E5AC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421C0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93C7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1258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ED83C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E636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4F69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9959E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887D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BA41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95CB4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B70D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386C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6AAAC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58538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E6D2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26DEA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A39930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DB9002B" w14:textId="77777777" w:rsidTr="00503750">
        <w:tc>
          <w:tcPr>
            <w:tcW w:w="2835" w:type="dxa"/>
            <w:vAlign w:val="center"/>
          </w:tcPr>
          <w:p w14:paraId="7DCB42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9BF13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2573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823C5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F61C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5969A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9C6765F" w14:textId="77777777" w:rsidTr="00503750">
        <w:tc>
          <w:tcPr>
            <w:tcW w:w="2835" w:type="dxa"/>
            <w:vAlign w:val="center"/>
          </w:tcPr>
          <w:p w14:paraId="4D484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9EE1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53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D47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B58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B30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A428D" w14:textId="77777777" w:rsidTr="00503750">
        <w:tc>
          <w:tcPr>
            <w:tcW w:w="2835" w:type="dxa"/>
            <w:vAlign w:val="center"/>
          </w:tcPr>
          <w:p w14:paraId="7DB816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A41D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F60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7EB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383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547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3513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4F803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9B49F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49D9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16EC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1B5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0CD9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A34DF98" w14:textId="77777777" w:rsidTr="00503750">
        <w:tc>
          <w:tcPr>
            <w:tcW w:w="2835" w:type="dxa"/>
            <w:vAlign w:val="center"/>
          </w:tcPr>
          <w:p w14:paraId="161EA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1903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60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C5D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B1C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01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484703" w14:textId="77777777" w:rsidTr="00503750">
        <w:tc>
          <w:tcPr>
            <w:tcW w:w="2835" w:type="dxa"/>
            <w:vAlign w:val="center"/>
          </w:tcPr>
          <w:p w14:paraId="497294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BAE2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E2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0D0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CC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E49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CE81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4D90D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5D709E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3129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D35D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D79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C1FEE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341E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F40A4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DE37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8F8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9F9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1FC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54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F2F73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302750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0027D60" w14:textId="77777777" w:rsidTr="00503750">
        <w:tc>
          <w:tcPr>
            <w:tcW w:w="2552" w:type="dxa"/>
            <w:shd w:val="clear" w:color="auto" w:fill="auto"/>
            <w:vAlign w:val="center"/>
          </w:tcPr>
          <w:p w14:paraId="604FB5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D013E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CD2B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17A0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26822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C1629E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A9092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760AF9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33DF20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A79CD4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C510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961FE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95280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D12B2D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164D50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44C3F7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C2C53C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952C67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93E1F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94612A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F50F0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F1951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CB3F0E5" w14:textId="77777777" w:rsidTr="00503750">
        <w:tc>
          <w:tcPr>
            <w:tcW w:w="4395" w:type="dxa"/>
            <w:vMerge/>
          </w:tcPr>
          <w:p w14:paraId="204618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C13F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5E8BD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B2A53B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E2D4F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B524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E88A4E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EEE97C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1DB20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E851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FE542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A9690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240CD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B19D55C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291B2D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E5796AA" w14:textId="77777777" w:rsidTr="00503750">
        <w:tc>
          <w:tcPr>
            <w:tcW w:w="4395" w:type="dxa"/>
            <w:vAlign w:val="center"/>
          </w:tcPr>
          <w:p w14:paraId="082E7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8E9A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E79B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9E2862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13BF7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4960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2A89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887DE7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24224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E726B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9F4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73C14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6EFA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F8787EA" w14:textId="091D717B" w:rsidR="00944C3D" w:rsidRPr="008C56AB" w:rsidRDefault="00201A97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397204</w:t>
            </w:r>
          </w:p>
        </w:tc>
        <w:tc>
          <w:tcPr>
            <w:tcW w:w="2835" w:type="dxa"/>
            <w:vAlign w:val="center"/>
          </w:tcPr>
          <w:p w14:paraId="0D761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E4C04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0B0E42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BE74F5F" w14:textId="77777777" w:rsidTr="00503750">
        <w:tc>
          <w:tcPr>
            <w:tcW w:w="4395" w:type="dxa"/>
            <w:vAlign w:val="center"/>
          </w:tcPr>
          <w:p w14:paraId="0D2E1B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CF2A9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461ED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3904CA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3DCEDB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D9774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62B3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7E92DC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1D936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51BF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FB0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09D4CB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78DB5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269C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BCE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9C6AD5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D94AF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C188D6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F5839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25AB86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5F3FEB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C7FFA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BB59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61E3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6063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D388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4A5288F" w14:textId="77777777" w:rsidTr="00503750">
        <w:tc>
          <w:tcPr>
            <w:tcW w:w="1843" w:type="dxa"/>
            <w:vAlign w:val="center"/>
          </w:tcPr>
          <w:p w14:paraId="11263F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35373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38E45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3FA26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EAEBB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0550B9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9AA485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1F4134B" w14:textId="77777777" w:rsidTr="00503750">
        <w:tc>
          <w:tcPr>
            <w:tcW w:w="1843" w:type="dxa"/>
            <w:vAlign w:val="center"/>
          </w:tcPr>
          <w:p w14:paraId="2F11ED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DD836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ADDE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4B1B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68E4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1FF2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ADF0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EAD93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B950B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F54B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6F45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D971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D9B4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F845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9017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339CC8" w14:textId="77777777" w:rsidTr="00503750">
        <w:tc>
          <w:tcPr>
            <w:tcW w:w="1843" w:type="dxa"/>
            <w:vAlign w:val="center"/>
          </w:tcPr>
          <w:p w14:paraId="6A9BF7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C8552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C229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BD9A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CC3D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6E30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3E40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1B4BB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A1294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5C77A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B8A2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2D70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37B1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AAC1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C2D9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5D75B3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8356D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4A91C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B08DF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4339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0414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8C3A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AB0B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D31F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6B64A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BF54054" w14:textId="77777777" w:rsidTr="00503750">
        <w:trPr>
          <w:trHeight w:val="664"/>
        </w:trPr>
        <w:tc>
          <w:tcPr>
            <w:tcW w:w="3372" w:type="dxa"/>
          </w:tcPr>
          <w:p w14:paraId="720088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98059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C030C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90BD8D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B1B7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EDB5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D7E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50927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68AA96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0922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863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96DFF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C10A24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2D2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346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E5029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B1AB8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B2CD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549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DE4C4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A0D39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E20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A44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5A4B6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721A3C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95B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D1E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0C78A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E7C7ED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1726A4A" w14:textId="77777777" w:rsidTr="00503750">
        <w:tc>
          <w:tcPr>
            <w:tcW w:w="2835" w:type="dxa"/>
            <w:vAlign w:val="center"/>
          </w:tcPr>
          <w:p w14:paraId="591B13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ED3E9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2A842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C0CD5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36129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73D3F9A" w14:textId="77777777" w:rsidTr="00503750">
        <w:tc>
          <w:tcPr>
            <w:tcW w:w="2835" w:type="dxa"/>
          </w:tcPr>
          <w:p w14:paraId="5D647A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2B44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33F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5AA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991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24CE01" w14:textId="77777777" w:rsidTr="00503750">
        <w:tc>
          <w:tcPr>
            <w:tcW w:w="2835" w:type="dxa"/>
          </w:tcPr>
          <w:p w14:paraId="03BDFC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A887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107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6F1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E29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1552E3" w14:textId="77777777" w:rsidTr="00503750">
        <w:tc>
          <w:tcPr>
            <w:tcW w:w="2835" w:type="dxa"/>
          </w:tcPr>
          <w:p w14:paraId="00FFD8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22B1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FE2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83B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FB4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DB813E" w14:textId="77777777" w:rsidTr="00503750">
        <w:tc>
          <w:tcPr>
            <w:tcW w:w="2835" w:type="dxa"/>
            <w:vAlign w:val="center"/>
          </w:tcPr>
          <w:p w14:paraId="2219B1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ECA7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A23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9C8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29C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2DB93C" w14:textId="77777777" w:rsidTr="00503750">
        <w:tc>
          <w:tcPr>
            <w:tcW w:w="2835" w:type="dxa"/>
            <w:vAlign w:val="center"/>
          </w:tcPr>
          <w:p w14:paraId="7BF9EB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DD18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C05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540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E7D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4C7EC9" w14:textId="77777777" w:rsidTr="00503750">
        <w:tc>
          <w:tcPr>
            <w:tcW w:w="2835" w:type="dxa"/>
          </w:tcPr>
          <w:p w14:paraId="4C280D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79C1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84C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C19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864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235FB8" w14:textId="77777777" w:rsidTr="00503750">
        <w:tc>
          <w:tcPr>
            <w:tcW w:w="2835" w:type="dxa"/>
          </w:tcPr>
          <w:p w14:paraId="5FA8B6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65B9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EA0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BBD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3F5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F201B5" w14:textId="77777777" w:rsidTr="00503750">
        <w:tc>
          <w:tcPr>
            <w:tcW w:w="2835" w:type="dxa"/>
          </w:tcPr>
          <w:p w14:paraId="5B1BD9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6740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DE8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F9E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F96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38729D" w14:textId="77777777" w:rsidR="00944C3D" w:rsidRDefault="00944C3D" w:rsidP="00944C3D">
      <w:pPr>
        <w:rPr>
          <w:rFonts w:ascii="Arial" w:hAnsi="Arial"/>
          <w:b/>
        </w:rPr>
      </w:pPr>
    </w:p>
    <w:p w14:paraId="0691E68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42ED13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64575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1B2D8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524CC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FD17E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2F7B6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273A346" w14:textId="77777777" w:rsidTr="00503750">
        <w:trPr>
          <w:trHeight w:val="443"/>
        </w:trPr>
        <w:tc>
          <w:tcPr>
            <w:tcW w:w="2560" w:type="dxa"/>
          </w:tcPr>
          <w:p w14:paraId="631C12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6F60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6816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EA64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727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6CD3F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94B6C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D98D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B84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6EC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CF9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ADBC3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B0D2F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3D7E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C24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71C2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082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BDEEC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D1AE1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B572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990B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F2A3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105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7EBF54" w14:textId="77777777" w:rsidR="00944C3D" w:rsidRDefault="00944C3D" w:rsidP="00944C3D">
      <w:pPr>
        <w:rPr>
          <w:rFonts w:ascii="Arial" w:hAnsi="Arial"/>
          <w:b/>
        </w:rPr>
      </w:pPr>
    </w:p>
    <w:p w14:paraId="107EF4C7" w14:textId="77777777" w:rsidR="00944C3D" w:rsidRDefault="00944C3D" w:rsidP="00944C3D">
      <w:pPr>
        <w:rPr>
          <w:rFonts w:ascii="Arial" w:hAnsi="Arial"/>
          <w:b/>
        </w:rPr>
      </w:pPr>
    </w:p>
    <w:p w14:paraId="7181220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2042990" w14:textId="77777777" w:rsidR="00944C3D" w:rsidRDefault="00944C3D" w:rsidP="00944C3D">
      <w:pPr>
        <w:rPr>
          <w:rFonts w:ascii="Arial" w:hAnsi="Arial"/>
          <w:b/>
        </w:rPr>
      </w:pPr>
    </w:p>
    <w:p w14:paraId="74BB2EE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0B81A4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C028F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94585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B1F09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CE6C86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1D493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338A9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FDC99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3AA32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CA205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AF9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1B4C0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A78327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92C7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F843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E44A4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034468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081D62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FACC291" w14:textId="77777777" w:rsidTr="00503750">
        <w:trPr>
          <w:trHeight w:val="677"/>
        </w:trPr>
        <w:tc>
          <w:tcPr>
            <w:tcW w:w="3358" w:type="dxa"/>
          </w:tcPr>
          <w:p w14:paraId="400233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F8CCA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74CFD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7E0622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B124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3BFA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02D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B057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2257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E8E0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8CA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38576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13A9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04D2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52C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B1E7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7DFE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C989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B444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22AFE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18A9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343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3CA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2A43E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DC32F2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F58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544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7D026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AD2672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2995A0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4CB80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E0436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FF53ED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0205E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D023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F1A0C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E77F5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B1209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AC924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9B275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5721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A7372E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0CA1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8E16D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0F74F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54E07F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065A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5C15B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5F1B8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B09A7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D93AC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55EB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C0B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5045E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F22AB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0222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6C2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F1083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F96E9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B79E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732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C02E1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D59A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9F6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6CD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9CB3F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B54E1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81E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813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B1705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02E758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53714A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15F3B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D7E0C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7B6A7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465D0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1F2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EC17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9AF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C1609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6BCF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0167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A08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3450C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BA34B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2854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A7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ABCC2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0C4B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4B81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7BA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184C1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9C3F55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A81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8DE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2BF90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3FE5AB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C63713F" w14:textId="77777777" w:rsidTr="00503750">
        <w:tc>
          <w:tcPr>
            <w:tcW w:w="3686" w:type="dxa"/>
            <w:vAlign w:val="center"/>
          </w:tcPr>
          <w:p w14:paraId="5FEBD7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5B852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B3647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D43FBE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DFC37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F8A3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99F4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5C5E4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424A1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C5901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D916F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F6FAF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9A30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435C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E3C43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54C57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606B1A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9DAC21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277F2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44F13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E50618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CE708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63FD1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9618C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428B6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CBA66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5E95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2DF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5C9A3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DEBCE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A585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656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3851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E960B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387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962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ED536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A50B8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B85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84C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051DB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3A54D3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78F2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1ED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529D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77AA6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7CFE50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5D1B7A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91908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461C5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E5D233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7E53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E578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1DFEE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1CBA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734C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3871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C9C9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B3A7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7B21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74F4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FCBA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5465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C4D7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B901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70050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CDA59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5577D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7E1E55" w14:textId="77777777" w:rsidR="00944C3D" w:rsidRDefault="00944C3D" w:rsidP="00944C3D">
      <w:pPr>
        <w:rPr>
          <w:sz w:val="22"/>
          <w:szCs w:val="22"/>
        </w:rPr>
      </w:pPr>
    </w:p>
    <w:p w14:paraId="3D5E8A95" w14:textId="77777777" w:rsidR="00944C3D" w:rsidRDefault="00944C3D" w:rsidP="00944C3D">
      <w:pPr>
        <w:rPr>
          <w:sz w:val="22"/>
          <w:szCs w:val="22"/>
        </w:rPr>
      </w:pPr>
    </w:p>
    <w:p w14:paraId="6EF7389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D42D71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84360D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BE78B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EFB8D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39233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C2D60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E60D13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F990A8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D36BE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841C64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992042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347C8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3D68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E4B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91E7D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B7610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3114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BBA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82A55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B77A1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7827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530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41DEE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20E7ED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1248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0F1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DFD3E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611B2D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007A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564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60B15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6D0D0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3D71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C44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29DB2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8815CF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5D8F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89D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C81E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52D04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5F8B36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90D0EF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5048F3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AF64D1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9517DC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07C29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1C14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CC7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99AB7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546B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FB90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015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71576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5353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3C50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95F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CA9C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3266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D8B8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2F2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2B9C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FD1034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0786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4EE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A8E0D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2DB03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CCF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FEA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7C94E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EC79F4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375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955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6A39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22BDA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FD2064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748D4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07376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FE4E81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BA8C8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29192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4B7C77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96CCE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4327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4314B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57E4D67" w14:textId="77777777" w:rsidR="00944C3D" w:rsidRPr="003607F0" w:rsidRDefault="00944C3D" w:rsidP="00944C3D"/>
    <w:p w14:paraId="196C469B" w14:textId="77777777" w:rsidR="00F47675" w:rsidRPr="00944C3D" w:rsidRDefault="00F47675" w:rsidP="00944C3D"/>
    <w:sectPr w:rsidR="00F47675" w:rsidRPr="00944C3D" w:rsidSect="00952CCE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290D5" w14:textId="77777777" w:rsidR="00952CCE" w:rsidRDefault="00952CCE">
      <w:r>
        <w:separator/>
      </w:r>
    </w:p>
  </w:endnote>
  <w:endnote w:type="continuationSeparator" w:id="0">
    <w:p w14:paraId="68EF6B3F" w14:textId="77777777" w:rsidR="00952CCE" w:rsidRDefault="00952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93B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11CF46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B67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F9FFEA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A82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BF8E7D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93447" w14:textId="77777777" w:rsidR="00952CCE" w:rsidRDefault="00952CCE">
      <w:r>
        <w:separator/>
      </w:r>
    </w:p>
  </w:footnote>
  <w:footnote w:type="continuationSeparator" w:id="0">
    <w:p w14:paraId="76F1AA6A" w14:textId="77777777" w:rsidR="00952CCE" w:rsidRDefault="00952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500579">
    <w:abstractNumId w:val="13"/>
  </w:num>
  <w:num w:numId="2" w16cid:durableId="601686972">
    <w:abstractNumId w:val="17"/>
  </w:num>
  <w:num w:numId="3" w16cid:durableId="1745451722">
    <w:abstractNumId w:val="8"/>
  </w:num>
  <w:num w:numId="4" w16cid:durableId="1376077309">
    <w:abstractNumId w:val="7"/>
  </w:num>
  <w:num w:numId="5" w16cid:durableId="146774688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329062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363769">
    <w:abstractNumId w:val="20"/>
  </w:num>
  <w:num w:numId="8" w16cid:durableId="1457260335">
    <w:abstractNumId w:val="10"/>
  </w:num>
  <w:num w:numId="9" w16cid:durableId="732047966">
    <w:abstractNumId w:val="0"/>
  </w:num>
  <w:num w:numId="10" w16cid:durableId="1492716355">
    <w:abstractNumId w:val="19"/>
  </w:num>
  <w:num w:numId="11" w16cid:durableId="588270459">
    <w:abstractNumId w:val="6"/>
  </w:num>
  <w:num w:numId="12" w16cid:durableId="617567995">
    <w:abstractNumId w:val="9"/>
  </w:num>
  <w:num w:numId="13" w16cid:durableId="1085684069">
    <w:abstractNumId w:val="12"/>
  </w:num>
  <w:num w:numId="14" w16cid:durableId="6907968">
    <w:abstractNumId w:val="15"/>
  </w:num>
  <w:num w:numId="15" w16cid:durableId="418211167">
    <w:abstractNumId w:val="14"/>
  </w:num>
  <w:num w:numId="16" w16cid:durableId="1849246020">
    <w:abstractNumId w:val="2"/>
  </w:num>
  <w:num w:numId="17" w16cid:durableId="2080594523">
    <w:abstractNumId w:val="4"/>
  </w:num>
  <w:num w:numId="18" w16cid:durableId="781462543">
    <w:abstractNumId w:val="11"/>
  </w:num>
  <w:num w:numId="19" w16cid:durableId="553542907">
    <w:abstractNumId w:val="5"/>
  </w:num>
  <w:num w:numId="20" w16cid:durableId="1369179978">
    <w:abstractNumId w:val="18"/>
  </w:num>
  <w:num w:numId="21" w16cid:durableId="114655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1A97"/>
    <w:rsid w:val="002066E2"/>
    <w:rsid w:val="00207A36"/>
    <w:rsid w:val="00212499"/>
    <w:rsid w:val="00212B3E"/>
    <w:rsid w:val="00220DC1"/>
    <w:rsid w:val="00224039"/>
    <w:rsid w:val="002247A4"/>
    <w:rsid w:val="00230F36"/>
    <w:rsid w:val="002340A4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153B8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3897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52CCE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4D3F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EEEFA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D5679-278F-45C4-AF5A-EB826934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2733</Words>
  <Characters>32626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2025-03-17T07:48:00Z</dcterms:created>
  <dcterms:modified xsi:type="dcterms:W3CDTF">2025-03-17T07:48:00Z</dcterms:modified>
</cp:coreProperties>
</file>