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2F41C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7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C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1D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7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F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04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1E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0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1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4F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F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7D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7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84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5D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01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2F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7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9B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C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06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B0A32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552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684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7D5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E36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FC6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DA1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F6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088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07B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D33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F15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98C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09B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F31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3F4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FFB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C9D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FF0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C2C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514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6F6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AF5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2A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73B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2BE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51A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BEA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BC9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CD6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4CF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9A2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E18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BE1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CBC9B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FFF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C5C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57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4A7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91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4D2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93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73B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79D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ED1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EE1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9A9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E3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F59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200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EB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046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AE6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385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651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EA4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979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A41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5BE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8E5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3B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FDE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878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36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6A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53B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4A5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D4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C3816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883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C77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E93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052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295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044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3C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65B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191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D85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6F3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15F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F09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A1F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177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D29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AA0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46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92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E87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11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707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F97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E6B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9C4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9C6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015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C3D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AA2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DE2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34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0CC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5F6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30167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90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3E1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C7B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FFD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59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79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82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F0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8D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63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28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762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29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F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B4A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675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8CA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DF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BE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867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A9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82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21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0B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F8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6B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D80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7D5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1E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75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A3D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74D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200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6A173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34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9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5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F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DF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D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9D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3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58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9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35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0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8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A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B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1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43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7711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7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E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0E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F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93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B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15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86B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1C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39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C7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AB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7FE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5A1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7A7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D4D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DC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506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BA9AC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E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2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B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E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2EA9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A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A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58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38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1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CF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B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CB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A3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E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38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1AC48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3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2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1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A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3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7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58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A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1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6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9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F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B5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01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A1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9B6D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4F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A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F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4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00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19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3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F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4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19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5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641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54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4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6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7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A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7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C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3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0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7D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43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5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9F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5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9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616A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4E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5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D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7A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E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4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D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55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59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CC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2343FD" w14:textId="1AF4C55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23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1B9A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BC4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FA1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089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5B1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0BA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A82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8C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5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86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F4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1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4A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C3A9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F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6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8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F9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A9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F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85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AC8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F4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98BB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434961A" wp14:editId="306F416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B6B5D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3496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5FB6B5D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D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B9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88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9A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2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6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9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38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B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E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9A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1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3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10F3E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B42A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CA823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75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72D0414" wp14:editId="5502502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15660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D0414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715660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4CAB12D" wp14:editId="7EFBFB9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EE6E9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AB12D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3EE6E9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EFAD71" wp14:editId="3CDD9CF2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267FE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FAD71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2B267FE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CDAC20A" wp14:editId="0F52B01C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12388D" w14:textId="68CF1604" w:rsidR="000B647F" w:rsidRDefault="000B647F" w:rsidP="00944C3D">
                                  <w:fldSimple w:instr=" MERGEFIELD  aDMOD  \* MERGEFORMAT ">
                                    <w:r w:rsidR="007054B4" w:rsidRPr="007054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AC20A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1212388D" w14:textId="68CF1604" w:rsidR="000B647F" w:rsidRDefault="000B647F" w:rsidP="00944C3D">
                            <w:fldSimple w:instr=" MERGEFIELD  aDMOD  \* MERGEFORMAT ">
                              <w:r w:rsidR="007054B4" w:rsidRPr="007054B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23AD7AB" wp14:editId="5670AF7C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CB7B73" w14:textId="26ADC25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054B4" w:rsidRPr="006C69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AD7AB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ACB7B73" w14:textId="26ADC25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054B4" w:rsidRPr="006C6921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C090555" wp14:editId="411E6D3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CD2D91" w14:textId="212E0604" w:rsidR="000B647F" w:rsidRDefault="000B647F" w:rsidP="00944C3D">
                                  <w:fldSimple w:instr=" MERGEFIELD  aDRDO  \* MERGEFORMAT ">
                                    <w:r w:rsidR="007054B4" w:rsidRPr="007054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90555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ACD2D91" w14:textId="212E0604" w:rsidR="000B647F" w:rsidRDefault="000B647F" w:rsidP="00944C3D">
                            <w:fldSimple w:instr=" MERGEFIELD  aDRDO  \* MERGEFORMAT ">
                              <w:r w:rsidR="007054B4" w:rsidRPr="007054B4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74FA613" wp14:editId="55A3065C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479AA" w14:textId="7D188701" w:rsidR="000B647F" w:rsidRDefault="000B647F" w:rsidP="00944C3D">
                                  <w:fldSimple w:instr=" MERGEFIELD  aDMDO  \* MERGEFORMAT ">
                                    <w:r w:rsidR="007054B4" w:rsidRPr="007054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FA613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32479AA" w14:textId="7D188701" w:rsidR="000B647F" w:rsidRDefault="000B647F" w:rsidP="00944C3D">
                            <w:fldSimple w:instr=" MERGEFIELD  aDMDO  \* MERGEFORMAT ">
                              <w:r w:rsidR="007054B4" w:rsidRPr="007054B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308E7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9D63C4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AD4445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A37E0FE" wp14:editId="7CBF6DDA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D2765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7E0FE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5D2765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6E62E84" wp14:editId="57937490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DA392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62E84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FDA392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EBA6C2" wp14:editId="4169304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6DC36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BA6C2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A6DC36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B6DD86D" wp14:editId="4014B61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EECE0" w14:textId="6B392CB2" w:rsidR="000B647F" w:rsidRDefault="000B647F" w:rsidP="00944C3D">
                                  <w:fldSimple w:instr=" MERGEFIELD  aDRDOo  \* MERGEFORMAT ">
                                    <w:r w:rsidR="007054B4" w:rsidRPr="007054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DD86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F6EECE0" w14:textId="6B392CB2" w:rsidR="000B647F" w:rsidRDefault="000B647F" w:rsidP="00944C3D">
                            <w:fldSimple w:instr=" MERGEFIELD  aDRDOo  \* MERGEFORMAT ">
                              <w:r w:rsidR="007054B4" w:rsidRPr="007054B4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59BAC15" wp14:editId="7025A64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BDCCCE" w14:textId="3B7E1D81" w:rsidR="000B647F" w:rsidRDefault="000B647F" w:rsidP="00944C3D">
                                  <w:fldSimple w:instr=" MERGEFIELD  aDMDO  \* MERGEFORMAT ">
                                    <w:r w:rsidR="007054B4" w:rsidRPr="007054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BAC15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7BDCCCE" w14:textId="3B7E1D81" w:rsidR="000B647F" w:rsidRDefault="000B647F" w:rsidP="00944C3D">
                            <w:fldSimple w:instr=" MERGEFIELD  aDMDO  \* MERGEFORMAT ">
                              <w:r w:rsidR="007054B4" w:rsidRPr="007054B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F67D291" wp14:editId="7D06057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C8B936" w14:textId="0DAB4442" w:rsidR="000B647F" w:rsidRDefault="000B647F" w:rsidP="00944C3D">
                                  <w:fldSimple w:instr=" MERGEFIELD  aDRODo  \* MERGEFORMAT ">
                                    <w:r w:rsidR="007054B4" w:rsidRPr="007054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7D29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FC8B936" w14:textId="0DAB4442" w:rsidR="000B647F" w:rsidRDefault="000B647F" w:rsidP="00944C3D">
                            <w:fldSimple w:instr=" MERGEFIELD  aDRODo  \* MERGEFORMAT ">
                              <w:r w:rsidR="007054B4" w:rsidRPr="007054B4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B0CFC73" wp14:editId="6C3DAD9A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41995" w14:textId="6D853614" w:rsidR="000B647F" w:rsidRDefault="000B647F" w:rsidP="00944C3D">
                                  <w:fldSimple w:instr=" MERGEFIELD  aDMOD  \* MERGEFORMAT ">
                                    <w:r w:rsidR="007054B4" w:rsidRPr="007054B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CFC73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5641995" w14:textId="6D853614" w:rsidR="000B647F" w:rsidRDefault="000B647F" w:rsidP="00944C3D">
                            <w:fldSimple w:instr=" MERGEFIELD  aDMOD  \* MERGEFORMAT ">
                              <w:r w:rsidR="007054B4" w:rsidRPr="007054B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4EACC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147FD3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75B0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8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BC9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7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2D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4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1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4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4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F1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D0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0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4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C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B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80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C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0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7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4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0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8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4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90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1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3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5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5D5D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A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28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94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7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7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0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DC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B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A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8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B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D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4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B3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4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8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2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4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6EFF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6AA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BB5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0D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512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B28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1CA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6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68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71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95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5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0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6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D9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D0E8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F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93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A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D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E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B8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9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4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5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0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E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D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3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B3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F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A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8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0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6A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20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79C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5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3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3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A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9F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A8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7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64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76A5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2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B2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6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AE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E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D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C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3A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9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5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82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D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B5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0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22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F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41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B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EF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0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1A5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C8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8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7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1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A3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D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0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33FF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E6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B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37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A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9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D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9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C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E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9F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3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1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F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C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D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51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0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D9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3A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F9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CF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C2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22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39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A8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1C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E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D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C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1A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D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4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0A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FEA4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2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69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7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1D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D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A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9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8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2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92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1C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E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4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F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F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14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2C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4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20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68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62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C10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35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08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97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D3E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99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D6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8F7E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F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7E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539E775" wp14:editId="6971266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16B66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9E775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316B66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49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C7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E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BF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2D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77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2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8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0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4DA3DE4" wp14:editId="338527D3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E9A50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A3DE4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8E9A50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8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B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6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1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C1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C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2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C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4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1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8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28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3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A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F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57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D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B0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B4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1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3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F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F60C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3D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DC5B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BDC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D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5594E2" wp14:editId="6C3D63A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9B6761" w14:textId="4841A15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054B4" w:rsidRPr="006C69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36124389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594E2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99B6761" w14:textId="4841A15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054B4" w:rsidRPr="006C6921">
                              <w:rPr>
                                <w:rFonts w:ascii="Arial" w:hAnsi="Arial" w:cs="Arial"/>
                                <w:noProof/>
                              </w:rPr>
                              <w:t>36124389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9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A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C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2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DF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2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6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1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23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254821" wp14:editId="534CC5AC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07633" w14:textId="4E143F2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054B4" w:rsidRPr="006C69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2021594465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54821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2707633" w14:textId="4E143F2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054B4" w:rsidRPr="006C6921">
                              <w:rPr>
                                <w:rFonts w:ascii="Arial" w:hAnsi="Arial" w:cs="Arial"/>
                                <w:noProof/>
                              </w:rPr>
                              <w:t>2021594465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66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18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1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3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4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EC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40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6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0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7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D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75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AA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E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E8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CEFF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A2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58490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A6A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B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E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3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E6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02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2B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CF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1B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1A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E8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2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19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1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69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1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0C7B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5D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2E4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94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482D5A" wp14:editId="4300B5A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CEA11" w14:textId="3DC20DE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054B4" w:rsidRPr="006C69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1182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82D5A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5BCEA11" w14:textId="3DC20DE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054B4" w:rsidRPr="006C6921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1182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61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9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6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5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00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5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AA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7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97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7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A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5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4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EE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6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F6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8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34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C6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25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6F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6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C8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A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C8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B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6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EB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B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6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E152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9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54C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B5D9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B5A1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BD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C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4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4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EC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D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D8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0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B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2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8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D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F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7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4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1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9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C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F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E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9D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5F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22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7C015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07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46A1D7" wp14:editId="69BB6F79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CB968F" w14:textId="0778648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054B4" w:rsidRPr="006C69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Strojárenská 14,16,18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6A1D7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5CB968F" w14:textId="0778648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054B4" w:rsidRPr="006C6921">
                              <w:rPr>
                                <w:rFonts w:ascii="Arial" w:hAnsi="Arial" w:cs="Arial"/>
                                <w:noProof/>
                              </w:rPr>
                              <w:t>Strojárenská 14,16,18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532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2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8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F0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B7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9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D2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5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8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3A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5F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19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9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D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6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02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50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6B061E7" wp14:editId="47A8B8C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2C8C1F" w14:textId="5CB64DFA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061E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42C8C1F" w14:textId="5CB64DFA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42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7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6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0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9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1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D7F5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6B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C31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BD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1562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B65AF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EC6812B" wp14:editId="1056094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5F9458" w14:textId="760393C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054B4" w:rsidRPr="006C69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6812B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65F9458" w14:textId="760393C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054B4" w:rsidRPr="006C6921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FAF3E57" wp14:editId="10F75D0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6DCCE" w14:textId="2C7241D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054B4" w:rsidRPr="006C69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F3E57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D26DCCE" w14:textId="2C7241D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054B4" w:rsidRPr="006C6921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0D5A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62C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A5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B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320D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8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A514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CB7E18D" wp14:editId="3554D78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AA45E" w14:textId="40F7213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054B4" w:rsidRPr="006C69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7E18D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DBAA45E" w14:textId="40F7213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054B4" w:rsidRPr="006C6921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B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54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B7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0C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E42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F0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B8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449C9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DC650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DD593F" wp14:editId="50B57B6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005F00" w14:textId="4B2C74C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D593F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1005F00" w14:textId="4B2C74C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122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B7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D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0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0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0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96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D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F1AD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FF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A8C5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BE91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7D946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4B52F7" wp14:editId="2DBAAAF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7C23D2" w14:textId="474D9FA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054B4" w:rsidRPr="006C69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B52F7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37C23D2" w14:textId="474D9FA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054B4" w:rsidRPr="006C6921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76B0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5C2D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4C6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71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9C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7D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5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07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B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E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D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A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B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E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E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0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E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7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E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C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E7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F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9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86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69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6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8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1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3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B424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A55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B42907" w14:textId="674E4F2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054B4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969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48B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FC9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E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12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4467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E31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E8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F8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82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4B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A1C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5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4F9F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362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9A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9F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F9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40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152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D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0E73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AC9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55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E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8D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91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2C89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D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AEE1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75E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00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09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93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C5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667C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A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77FB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14A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2D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74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9C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96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492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4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2DCC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F60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69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DF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DE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97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535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2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781F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15E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A7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48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CA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93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A2E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C7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5876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DB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2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E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C8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A1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E545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A78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6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9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1E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7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1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B0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9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42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A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8E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B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8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A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A2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A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0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33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31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6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0DA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1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3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DBC961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6D6D655" w14:textId="77777777" w:rsidR="00944C3D" w:rsidRDefault="00944C3D" w:rsidP="00944C3D">
      <w:pPr>
        <w:rPr>
          <w:rFonts w:ascii="Arial" w:hAnsi="Arial"/>
        </w:rPr>
      </w:pPr>
    </w:p>
    <w:p w14:paraId="5AE95CE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59D3A6B" w14:textId="034D18E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BD6FF6D" w14:textId="3FC0CCB4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211C94C" w14:textId="6279E21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F64342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231002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0A4A7AA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CDF9F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9E589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CA3B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75CBC4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64F9468" w14:textId="1A51F31C" w:rsidR="00944C3D" w:rsidRPr="008D0433" w:rsidRDefault="007054B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Peter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Múller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15FD47C7" w14:textId="3E67F224" w:rsidR="00944C3D" w:rsidRPr="008D0433" w:rsidRDefault="007054B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B769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E72C5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BB0BC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632BA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33D1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D9EAB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709C2E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2BADB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71CD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0DD8AC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63E442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DC98E2B" w14:textId="78E489B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85FE71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230D3D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63BB65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BCE521E" w14:textId="0154C41E" w:rsidR="00944C3D" w:rsidRDefault="007054B4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0530F2B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1DBF13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2C462F4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DC238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EF8BF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7D072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E8CD66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314D9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1F33E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BA11A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A47A5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C0AEB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A0476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83790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C25B4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EF5B5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32E45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136B4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4B57B5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D34D8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F60F1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5232B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70822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13E3CB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ABAF1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469D0B1" w14:textId="745C28C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A77DD7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78A6F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A9AE5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69309D1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1EC5D3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3C0A2A2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02BD54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CA2CA8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4B37056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0C3FA7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10614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13B22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D21B33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2E972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0D3C7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78FA7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CF4DA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0E4B3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0CDA8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CD829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C352C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AE23C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43ED0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8D490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4A608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65C72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96E2A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3825B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AEA78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16FA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C8635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3B7B4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984F6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D01C5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80F26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84FE5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C32C2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24B5A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FD5B1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41757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E721B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A9DAD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E202F3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3BF2F5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888BD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0ED0CB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260C6C1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10CB9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02D47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42321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2C120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2F7383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59AA3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88E21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FB70D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C855A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C6D87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1336B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CAADE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2976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BBAE3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B87FA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66AE6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E245E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3D9D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ADC41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55689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70684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022C4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0E037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4B39B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51E31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C9A3A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3BA16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50E3B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E1B8F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82709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25BB9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799E020" w14:textId="0E952F7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53810C6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2E8846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D2B27E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BA57D6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6C92F7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F2EA7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E42BB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B6E9D7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95F4646" w14:textId="77777777" w:rsidTr="00503750">
        <w:tc>
          <w:tcPr>
            <w:tcW w:w="2302" w:type="dxa"/>
            <w:vAlign w:val="center"/>
          </w:tcPr>
          <w:p w14:paraId="0D9CCE9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3ADDB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FCAD8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3E465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C1BE1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4B808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33AA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1D98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676340D" w14:textId="77777777" w:rsidTr="00503750">
        <w:tc>
          <w:tcPr>
            <w:tcW w:w="15593" w:type="dxa"/>
            <w:gridSpan w:val="8"/>
            <w:vAlign w:val="center"/>
          </w:tcPr>
          <w:p w14:paraId="6717C8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66EFF8E" w14:textId="77777777" w:rsidTr="00503750">
        <w:tc>
          <w:tcPr>
            <w:tcW w:w="2302" w:type="dxa"/>
            <w:vAlign w:val="center"/>
          </w:tcPr>
          <w:p w14:paraId="4FB794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0BEC6DE" w14:textId="61A2CD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E02344" w14:textId="678CD1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B5C1C4" w14:textId="532239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D762C8" w14:textId="47309B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F55FAF" w14:textId="1628F4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648BEC" w14:textId="6404D2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58C44A" w14:textId="013D6A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E7108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B4EDF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BCECD5C" w14:textId="3603B9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A916A4" w14:textId="0D4D44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D671B5" w14:textId="31B129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D52EAD" w14:textId="1B0EE1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6CA1DB" w14:textId="729B6D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89FD8B" w14:textId="5611EC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06CB3" w14:textId="0316B4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B3776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D70F9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230196A" w14:textId="0504BE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4BD312" w14:textId="1BF3FE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ED3207" w14:textId="0AA021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A5243C" w14:textId="2774F6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6C0F01" w14:textId="3EB107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8860EC" w14:textId="20D24E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FB031E" w14:textId="62C709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86947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F7AA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64702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D2906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FD62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BDDB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9811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E291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E411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13B9112" w14:textId="77777777" w:rsidTr="00503750">
        <w:tc>
          <w:tcPr>
            <w:tcW w:w="2302" w:type="dxa"/>
            <w:vAlign w:val="center"/>
          </w:tcPr>
          <w:p w14:paraId="75FA13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5DD8F7A" w14:textId="42E566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D60892" w14:textId="21638C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13AD4C" w14:textId="06394B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EBF195" w14:textId="771055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FCB13" w14:textId="2AD8EA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E9D80" w14:textId="618D50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2D0C3E" w14:textId="67AF0E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0FFC41" w14:textId="77777777" w:rsidTr="00503750">
        <w:tc>
          <w:tcPr>
            <w:tcW w:w="15593" w:type="dxa"/>
            <w:gridSpan w:val="8"/>
            <w:vAlign w:val="center"/>
          </w:tcPr>
          <w:p w14:paraId="753944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2646B06" w14:textId="77777777" w:rsidTr="00503750">
        <w:tc>
          <w:tcPr>
            <w:tcW w:w="2302" w:type="dxa"/>
            <w:vAlign w:val="center"/>
          </w:tcPr>
          <w:p w14:paraId="4D4D16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167810F" w14:textId="3E1999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CEE1C3" w14:textId="1F2605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B7A9FE" w14:textId="4552C2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0138EF" w14:textId="59B101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F203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7CA4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ACB339" w14:textId="375B7D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EDE33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16A8C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F9A748F" w14:textId="6BCF9B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7683EB" w14:textId="590F8A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AF9807" w14:textId="57DD10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680D3A" w14:textId="74886E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D024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2408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74A514" w14:textId="75F129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FD6AB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3234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D0D7C30" w14:textId="7C59B5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620DD6" w14:textId="42DF4B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9A0C3" w14:textId="12183C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92066" w14:textId="223110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3CAE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FCE0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30B785" w14:textId="3557E5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9D1C16" w14:textId="77777777" w:rsidTr="00503750">
        <w:tc>
          <w:tcPr>
            <w:tcW w:w="2302" w:type="dxa"/>
            <w:vAlign w:val="center"/>
          </w:tcPr>
          <w:p w14:paraId="14F3E2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B58156B" w14:textId="3818C0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3AABD6" w14:textId="3D7441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DEF9A6" w14:textId="0FF6E7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1C2508" w14:textId="4E34D7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C561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3D0A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CFC3F2" w14:textId="456E2C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295E15" w14:textId="77777777" w:rsidTr="00503750">
        <w:tc>
          <w:tcPr>
            <w:tcW w:w="15593" w:type="dxa"/>
            <w:gridSpan w:val="8"/>
            <w:vAlign w:val="center"/>
          </w:tcPr>
          <w:p w14:paraId="1B4B7D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B11E6B2" w14:textId="77777777" w:rsidTr="00503750">
        <w:tc>
          <w:tcPr>
            <w:tcW w:w="2302" w:type="dxa"/>
            <w:vAlign w:val="center"/>
          </w:tcPr>
          <w:p w14:paraId="600B25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6B1DDE1" w14:textId="21932E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99CDC5" w14:textId="446E38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77A78D" w14:textId="179CE7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63B3C6" w14:textId="5DE590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F48DF8" w14:textId="132AA5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7312C" w14:textId="5C2878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2622CC" w14:textId="2C0D28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95015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8CBF4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36D21E2" w14:textId="0F7AB7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B9D9F4" w14:textId="7E75B8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EB5356" w14:textId="782911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E8E115" w14:textId="02756A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FD079" w14:textId="3E5952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D96BD" w14:textId="716548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4C8FE6" w14:textId="44B627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CD0C5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DC214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98D581F" w14:textId="07BE9B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7A5947" w14:textId="74B63C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BFE597" w14:textId="1187C4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D7A1CD" w14:textId="34ED11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672E69" w14:textId="4C13C1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C2C11" w14:textId="688B7B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E34B50" w14:textId="35DA37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0E1FD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95E21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B2A583D" w14:textId="1AFB87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880729" w14:textId="3DA3F0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87720F" w14:textId="608698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2F6BD6" w14:textId="312D7D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48DF09" w14:textId="3D5278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A1447F" w14:textId="3F86E1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CD8903" w14:textId="663CD1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D8466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BE951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97733A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411CA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9A42EA3" w14:textId="4BE405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9DF2F0" w14:textId="656C5B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DC538" w14:textId="7D1FFB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03BBA0" w14:textId="0907EC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1D180" w14:textId="440427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0EF664" w14:textId="5E2341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F1A77" w14:textId="231456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7D0A8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D0561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26C630C" w14:textId="232053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20630F" w14:textId="3D6389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84E38F" w14:textId="134D66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1ABCC3" w14:textId="40B643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C8808C" w14:textId="3F53D6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F85082" w14:textId="663664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352FF1" w14:textId="15A677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0A2FBF" w14:textId="77777777" w:rsidR="00944C3D" w:rsidRDefault="00944C3D" w:rsidP="00944C3D">
      <w:pPr>
        <w:rPr>
          <w:rFonts w:ascii="Arial" w:hAnsi="Arial"/>
          <w:b/>
        </w:rPr>
      </w:pPr>
    </w:p>
    <w:p w14:paraId="14D65D2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FCEF18C" w14:textId="77777777" w:rsidTr="00503750">
        <w:tc>
          <w:tcPr>
            <w:tcW w:w="1944" w:type="dxa"/>
            <w:vAlign w:val="center"/>
          </w:tcPr>
          <w:p w14:paraId="7EC12F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59B5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08489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79AAC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3CCA7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D3CC9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FFC37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9F66E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E0462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94731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B4A30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82B4A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CEFFA96" w14:textId="77777777" w:rsidTr="00503750">
        <w:tc>
          <w:tcPr>
            <w:tcW w:w="15685" w:type="dxa"/>
            <w:gridSpan w:val="12"/>
            <w:vAlign w:val="center"/>
          </w:tcPr>
          <w:p w14:paraId="511565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64E66F6" w14:textId="77777777" w:rsidTr="00503750">
        <w:tc>
          <w:tcPr>
            <w:tcW w:w="1944" w:type="dxa"/>
            <w:vAlign w:val="center"/>
          </w:tcPr>
          <w:p w14:paraId="5D6D29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FDA3740" w14:textId="7BB36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1865C21" w14:textId="7E02E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A893B94" w14:textId="02F479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BF4B38" w14:textId="641BD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B594DC" w14:textId="68723E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1C9CE1" w14:textId="7834AC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BB3F39" w14:textId="2E766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756598" w14:textId="36443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C743AC" w14:textId="570BCA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7BF3F4" w14:textId="5EB24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4AA2A5" w14:textId="542C8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99A3F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8D0CF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DA5C2DC" w14:textId="7EC0D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B311E0E" w14:textId="17A15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5AD867" w14:textId="7C091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2CAEAD" w14:textId="15857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35F2B8" w14:textId="3799DF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AD6ED0" w14:textId="1B170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80DFAE" w14:textId="14222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11DFF0" w14:textId="4DEB4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C8F033" w14:textId="3D988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B3B197" w14:textId="40D5A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B0B843" w14:textId="13347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C9E0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4348C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EF1A84E" w14:textId="58F61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7D2A702" w14:textId="508CA7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5DB611" w14:textId="6B146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1E88CF" w14:textId="58400A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7356D9" w14:textId="508CF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D7A105" w14:textId="06958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48FCA8" w14:textId="119353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118995" w14:textId="1726D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D7D6B8" w14:textId="5B86B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553685" w14:textId="6C4CE2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1978D1" w14:textId="2EFD1E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DE668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28649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4AD7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9C4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8BF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1456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ECB1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0794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7AED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9B7B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8AB6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2A05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B946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1D0CDFF" w14:textId="77777777" w:rsidTr="00503750">
        <w:tc>
          <w:tcPr>
            <w:tcW w:w="1944" w:type="dxa"/>
            <w:vAlign w:val="center"/>
          </w:tcPr>
          <w:p w14:paraId="5D10C9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80A2A69" w14:textId="7C10F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09E35F" w14:textId="183CA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B649C90" w14:textId="61E8C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D70D1E" w14:textId="7FCC1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1EF257" w14:textId="6EA04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43E785" w14:textId="273C9A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15B315" w14:textId="4B727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83F756" w14:textId="3788A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B45563" w14:textId="73A56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CAB2D" w14:textId="65DD9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7FD30F" w14:textId="707B1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439AC9" w14:textId="77777777" w:rsidTr="00503750">
        <w:tc>
          <w:tcPr>
            <w:tcW w:w="15685" w:type="dxa"/>
            <w:gridSpan w:val="12"/>
            <w:vAlign w:val="center"/>
          </w:tcPr>
          <w:p w14:paraId="727BB1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1BEFC62" w14:textId="77777777" w:rsidTr="00503750">
        <w:tc>
          <w:tcPr>
            <w:tcW w:w="1944" w:type="dxa"/>
            <w:vAlign w:val="center"/>
          </w:tcPr>
          <w:p w14:paraId="5295D5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93AE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0E8E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72F91F" w14:textId="4043B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CC00FE" w14:textId="0A5C6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4EC4E0" w14:textId="2E0D07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E38C7B" w14:textId="4A2E3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9132FB" w14:textId="67976D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5DC165" w14:textId="61CA9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D0F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8F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1CDDDB4" w14:textId="6D1BE0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240FB6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6E52C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0D89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593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01887A" w14:textId="09FDE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DD86A3" w14:textId="65CAB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82FEA5" w14:textId="00DF1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6FDB34" w14:textId="16A7E9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393CDF" w14:textId="054A1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E10ED5" w14:textId="6620C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02B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348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C5E6A62" w14:textId="2C36C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10806E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B7B98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F908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F29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CC10FC" w14:textId="34E20C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B46E49" w14:textId="681C4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F7BF15" w14:textId="26CAD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6A7D4B" w14:textId="43EDE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55790C" w14:textId="316A2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1169D2" w14:textId="4495A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157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D068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E137230" w14:textId="7411EF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BBF481" w14:textId="77777777" w:rsidTr="00503750">
        <w:tc>
          <w:tcPr>
            <w:tcW w:w="1944" w:type="dxa"/>
            <w:vAlign w:val="center"/>
          </w:tcPr>
          <w:p w14:paraId="231BE7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080C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4AB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E03FA6" w14:textId="2C4C1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F68F22" w14:textId="5554C4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DDDE4C" w14:textId="7FC33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A5E660" w14:textId="6E229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839F69" w14:textId="56896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872AE7" w14:textId="667B8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85B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1A713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1B62BD2" w14:textId="4287D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69D9DD" w14:textId="77777777" w:rsidTr="00503750">
        <w:tc>
          <w:tcPr>
            <w:tcW w:w="15685" w:type="dxa"/>
            <w:gridSpan w:val="12"/>
            <w:vAlign w:val="center"/>
          </w:tcPr>
          <w:p w14:paraId="399FAA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4F49D24" w14:textId="77777777" w:rsidTr="00503750">
        <w:tc>
          <w:tcPr>
            <w:tcW w:w="1944" w:type="dxa"/>
            <w:vAlign w:val="center"/>
          </w:tcPr>
          <w:p w14:paraId="20D7D2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AE4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D62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E32B6C" w14:textId="3DA15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0589A7" w14:textId="6E8D6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7EA715" w14:textId="34890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DC9B2E" w14:textId="55484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3A29A6" w14:textId="71071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5C9B8D" w14:textId="67A33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C82651" w14:textId="7FAE0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72F72C" w14:textId="4805F4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8135AB" w14:textId="69E63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94802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73D34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2145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1226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0B16AC" w14:textId="6AE87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71ADFC" w14:textId="0E9D0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2C6CCB" w14:textId="34F05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569631" w14:textId="7577B6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CCA5C1" w14:textId="66610E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FF8952" w14:textId="2D182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43EF13" w14:textId="468A5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376F09" w14:textId="18A44E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ABA2E2" w14:textId="39957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5DD8F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A065A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0D90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151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100913" w14:textId="231C4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38FC2A" w14:textId="44666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2E9E11" w14:textId="0223EC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72BE9B" w14:textId="5BF6F0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06FE47" w14:textId="4DD074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55A596" w14:textId="3E5537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BE4361" w14:textId="1B643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2BE2EA" w14:textId="3C25A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ACFC75" w14:textId="79F8A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ED5C0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E5A3C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6CFC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CA5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D98861" w14:textId="0D141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51C049" w14:textId="0F13DD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4AA28F" w14:textId="5816E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4B3353" w14:textId="447CA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FCB5DE" w14:textId="44CF3F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D9E0C3" w14:textId="1CF40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906DE3" w14:textId="78390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D45729" w14:textId="7741AD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20947D" w14:textId="3C1AE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012E1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2F019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B0BA08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8519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C420C9B" w14:textId="79727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EA40CB" w14:textId="4CA69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C48536" w14:textId="625ED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373DD0" w14:textId="75731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4B1C31" w14:textId="07E93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857685" w14:textId="7681A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208351" w14:textId="71B74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5A7A56" w14:textId="0C29E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143320" w14:textId="6F31A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FA0C19" w14:textId="3A3F0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AEDAC6" w14:textId="2A5496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CFE3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81ABA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46B0D73" w14:textId="21B52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9EF9B98" w14:textId="32FFD2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830CD25" w14:textId="48145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3ABD64" w14:textId="7C3995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805A9B" w14:textId="6A1FE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20A568" w14:textId="2179E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7649FD" w14:textId="55056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016C7D" w14:textId="3C4A4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ABE1BB" w14:textId="6623F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FFB979" w14:textId="7EEDE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7B1838" w14:textId="405A8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90CC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11CD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F8282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23824D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52982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7BF3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AA3025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EE991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8306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D3BD2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A9EB7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02C8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57BCD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D0D7B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93E5B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B7FACE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8F3CE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4CD5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1D8788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AE525F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9A1D2F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3EDC8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429F0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FDAB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F15F77D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027EC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6B669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EEE82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DA938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8C435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A39C7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5AB7C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1FAC1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25A48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CA137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D0BE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18C3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1479A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7562FE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18B06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D8193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EFEE0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EA12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8C768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4F5DE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2016F97" w14:textId="77777777" w:rsidTr="00503750">
        <w:trPr>
          <w:trHeight w:val="1073"/>
        </w:trPr>
        <w:tc>
          <w:tcPr>
            <w:tcW w:w="3614" w:type="dxa"/>
            <w:vMerge/>
          </w:tcPr>
          <w:p w14:paraId="4079CF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C1176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4EFED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37333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585E0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C067D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FFB97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580CFFA" w14:textId="77777777" w:rsidTr="00503750">
        <w:trPr>
          <w:trHeight w:val="283"/>
        </w:trPr>
        <w:tc>
          <w:tcPr>
            <w:tcW w:w="3614" w:type="dxa"/>
          </w:tcPr>
          <w:p w14:paraId="2C22C8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7C3F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AB2A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B97A2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34954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41DB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C7D14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B5CF1E1" w14:textId="77777777" w:rsidTr="00503750">
        <w:trPr>
          <w:trHeight w:val="283"/>
        </w:trPr>
        <w:tc>
          <w:tcPr>
            <w:tcW w:w="3614" w:type="dxa"/>
          </w:tcPr>
          <w:p w14:paraId="59B762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A94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D02EF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4A4ED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63026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3EBE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21930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547A80F" w14:textId="77777777" w:rsidTr="00503750">
        <w:trPr>
          <w:trHeight w:val="283"/>
        </w:trPr>
        <w:tc>
          <w:tcPr>
            <w:tcW w:w="3614" w:type="dxa"/>
          </w:tcPr>
          <w:p w14:paraId="57B7F2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DC5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F2747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100A3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97C2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2038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2A49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907229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1C5C35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FCAF30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AE45A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56205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C7F4F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B0B63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EFCCB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317E8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74EEC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9CD9A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FA173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39F74F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7DA7A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613738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55FE1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901AF91" w14:textId="56D8B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B92738" w14:textId="48AA4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24525" w14:textId="51311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C35FF3" w14:textId="4BA93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44E05F" w14:textId="37A70A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604FFD" w14:textId="491D6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E96E96" w14:textId="40F28B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442386" w14:textId="41CA7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E0F5B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4467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239CE39" w14:textId="53E1D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967F5" w14:textId="51F30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05E72A" w14:textId="37836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8202D5" w14:textId="53142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B397A5" w14:textId="524A03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CD6EDB" w14:textId="2BA9FA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22A034" w14:textId="65FAE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6899CB" w14:textId="0D4AB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1F94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3F26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7AF1F5E" w14:textId="7423C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53165E" w14:textId="7891E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8DD6FD" w14:textId="3D2D5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7D5C4A" w14:textId="44D4E5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4A3516" w14:textId="3DEC0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E3724B" w14:textId="3C494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A49743" w14:textId="3628B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4BD462" w14:textId="7D369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6A3C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9BAD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54A9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A4F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31B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9647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7A3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EACD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8130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D40C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1DA2C2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1638D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D8FCD14" w14:textId="2D0CD6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BB2F7D" w14:textId="04678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19A33B" w14:textId="6D466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97D997" w14:textId="4CEE8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833074" w14:textId="02C9A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E68744" w14:textId="54006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E00D3B" w14:textId="5A3F1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683586" w14:textId="37D80E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3703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9DC78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6E7554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C4F81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D6DC1AC" w14:textId="3EE7C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ABDC7E" w14:textId="6EC09D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36B51A" w14:textId="4A251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CE6C80" w14:textId="0D7FE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256456" w14:textId="2FCF8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86F80D" w14:textId="7141B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E70F7F" w14:textId="07927D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4A4FE2" w14:textId="7359F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316FE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BFB6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CCCE6B2" w14:textId="70A00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BB0FB5" w14:textId="0277E4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5672D1" w14:textId="09669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7F6A29" w14:textId="4EADC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185D24" w14:textId="27ACE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BA1B65" w14:textId="206C79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9F26C" w14:textId="5A3AAF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95CEF6" w14:textId="372A8F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9AEB4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9F0E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0FBD13C" w14:textId="2E1B4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96E65C" w14:textId="5DDBC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10044E" w14:textId="08BA6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81F69B" w14:textId="2D5FE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DE8316" w14:textId="17E25F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579040" w14:textId="06BCA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5B5FF" w14:textId="6C5FB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63F42B" w14:textId="50B8C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68572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405AC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4E784A5" w14:textId="6336E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D88D8E" w14:textId="0F86E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BB2B60" w14:textId="25913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BAA7D" w14:textId="7554D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484D9F" w14:textId="449E3E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D6A495" w14:textId="2E8EF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74971C" w14:textId="7097C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D5E2BE" w14:textId="0D517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503B1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5E391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36D298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F8291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14E211E" w14:textId="739C8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593EBD" w14:textId="62A1A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C88D0A" w14:textId="6BF7A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D76AD6" w14:textId="77009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2A620B" w14:textId="27F661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0012B7" w14:textId="4FDC94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DAE4B4" w14:textId="2D6C8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848849" w14:textId="1C774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2F3FD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DDE945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EEE3403" w14:textId="4BEFE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E1F79" w14:textId="29E091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1A2A44" w14:textId="45B2A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D44D38" w14:textId="4F84C7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A32100" w14:textId="166C0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35FE07" w14:textId="2FED4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5F2425" w14:textId="13802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FA4B80" w14:textId="687D19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B133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066E4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1C103C4" w14:textId="0E3CC42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4BA40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4D62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C14F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01DA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19A6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16B6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5E79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6FD4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38BB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8D28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4E9E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135C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C6EE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ABEF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116E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B5F3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45BF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CF9EDC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B0E3B3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C023F9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D4D52F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184A8C3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A7413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25FC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662CE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78E71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A0FF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B7D1AB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94B14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684119" w14:textId="07E6BF2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A964834" w14:textId="631A13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25CD0DB" w14:textId="06DC60F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C50C7E" w14:textId="7DB4379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7BFE93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975A5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576DF5" w14:textId="0B80CA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222E6A" w14:textId="1D7633F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5B6D41" w14:textId="447D7E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7B1ACD" w14:textId="288E80E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34F9C03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861B1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E54345" w14:textId="560B84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45267C2" w14:textId="01E30C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8637870" w14:textId="27BB68E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101703" w14:textId="1DAA397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26F4D4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0211B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305834" w14:textId="4C47B6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6B482E1" w14:textId="77B6B21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0DD039" w14:textId="06AABB0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F9F66B" w14:textId="3D567B5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7333D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2F542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F43768" w14:textId="0BFC171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4FE5137" w14:textId="305A8E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B7EB346" w14:textId="734DCE5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B06DDB" w14:textId="20D17E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04FDD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3988B4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25251F" w14:textId="34045D2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20E04C7" w14:textId="3C5E7A1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DA4380" w14:textId="41851B3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5C4D0F" w14:textId="1796D09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08AB5DC" w14:textId="77777777" w:rsidR="00944C3D" w:rsidRDefault="00944C3D" w:rsidP="00944C3D">
      <w:pPr>
        <w:rPr>
          <w:rFonts w:ascii="Arial" w:hAnsi="Arial"/>
          <w:b/>
        </w:rPr>
      </w:pPr>
    </w:p>
    <w:p w14:paraId="146F9ED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D52A628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92CDF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98E57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4BAE2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07F07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4481B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741B69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6BD25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1421E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0995E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6C88F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23188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F078A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F5E74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5B17B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4DEE5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8B8E9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B6FF2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0BE4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E51C2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1A77D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02B010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1E8F49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0FB38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0BC9C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ED46A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290F1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233839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90D586E" w14:textId="77777777" w:rsidTr="00503750">
        <w:tc>
          <w:tcPr>
            <w:tcW w:w="2835" w:type="dxa"/>
            <w:vAlign w:val="center"/>
          </w:tcPr>
          <w:p w14:paraId="4D4C53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42E68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35A58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C0971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4D03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28450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84DB29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0066C1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16CCEF8" w14:textId="72BE76E5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4CF788" w14:textId="364C436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C0E46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077F5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ACF55D" w14:textId="538EB49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7DA86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7C877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095FD98" w14:textId="54C7D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E9FA3" w14:textId="3BDDC9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AF0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B70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6F4A2F" w14:textId="7CF09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1E0BC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5B2E5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B14232D" w14:textId="1CCF1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964B84" w14:textId="58DA3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DBD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A4E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EEED9A" w14:textId="2F309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7F47A5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7B7B6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DCEFC71" w14:textId="436C7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B742FB" w14:textId="1233E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917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D1A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C12398" w14:textId="6C3E4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0C5C6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0EC85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CC82DAC" w14:textId="2B651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CEF5C" w14:textId="30ACA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C76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EE9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7A4742" w14:textId="6183C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0562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140F8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481FCCF" w14:textId="24432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CC6772" w14:textId="054EA6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A93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9D1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BA1911" w14:textId="25EF2B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5EA5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D5D9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80F94CF" w14:textId="3D0B734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CC9EEB" w14:textId="196C940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F96F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3431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64FFCB" w14:textId="2251B2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3EAB13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D9C6C2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4ED2B32" w14:textId="79B31C1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99EE4A5" w14:textId="77777777" w:rsidR="00944C3D" w:rsidRDefault="00944C3D" w:rsidP="00944C3D">
      <w:pPr>
        <w:rPr>
          <w:rFonts w:ascii="Arial" w:hAnsi="Arial"/>
          <w:b/>
        </w:rPr>
      </w:pPr>
    </w:p>
    <w:p w14:paraId="0FB672B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724717B" w14:textId="77777777" w:rsidTr="00503750">
        <w:tc>
          <w:tcPr>
            <w:tcW w:w="2835" w:type="dxa"/>
            <w:vAlign w:val="center"/>
          </w:tcPr>
          <w:p w14:paraId="655BE2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10B14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12F40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CBB54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9B311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5B621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4D84BD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C2227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561361C" w14:textId="0A053F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65B9BF" w14:textId="16094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93A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2DF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551A22" w14:textId="426BF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1E73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8E247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BDDF5E2" w14:textId="27170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2EA6A8" w14:textId="3D71C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BC6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BFC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7F6E93" w14:textId="7EC56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DBD72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ECF7B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8C76D43" w14:textId="77A5B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B79B27" w14:textId="0F959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C7E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AB2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FC5880" w14:textId="401CB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2FF3B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1D8E2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8728C52" w14:textId="78E9F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7DE5C6" w14:textId="49A52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E4E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B66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36CBAA" w14:textId="02EF7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E49EA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4A5FE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F22B10E" w14:textId="5FFEAD9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EF0D0D" w14:textId="6E05BC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D470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EFDB3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B8E98E" w14:textId="43FDFB5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6A6B9F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5382D9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E253CC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739C7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EB7D9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4397C62" w14:textId="77777777" w:rsidTr="00503750">
        <w:trPr>
          <w:trHeight w:val="699"/>
        </w:trPr>
        <w:tc>
          <w:tcPr>
            <w:tcW w:w="3502" w:type="dxa"/>
            <w:vMerge/>
          </w:tcPr>
          <w:p w14:paraId="059A3E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952AC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3A0A0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C7F7EE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C656C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9F0291C" w14:textId="5DFB32A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D65FBF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D5FBAE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23363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8740657" w14:textId="446B3EC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623FAF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F356B9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C9152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E0AA600" w14:textId="0DE378B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98F08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6E2E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E924D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188363A6" w14:textId="77777777" w:rsidTr="00503750">
        <w:trPr>
          <w:trHeight w:val="593"/>
        </w:trPr>
        <w:tc>
          <w:tcPr>
            <w:tcW w:w="3497" w:type="dxa"/>
          </w:tcPr>
          <w:p w14:paraId="5B36A1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9E8EA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7815A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D286BE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92A0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B1EC715" w14:textId="02BC9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C84C6A" w14:textId="28631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1916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C05E3F" w14:textId="7280AB6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EC9537" w14:textId="09831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25426A" w14:textId="64354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693B7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E425C4" w14:textId="74F07CF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8981A7" w14:textId="69EB2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3FDF5F" w14:textId="19E7D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530A8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1A48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F62DA9A" w14:textId="50823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694A46" w14:textId="3F12E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F0B08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C72E71" w14:textId="4148752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4D596E" w14:textId="21D17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6C832A" w14:textId="0E6B3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6A5F4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B230AB" w14:textId="265C851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201FE57" w14:textId="78182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8730DD" w14:textId="0E9B8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F4EB4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D634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DAB1EE7" w14:textId="753399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CD4C4D" w14:textId="267AA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1F546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F303AB" w14:textId="269DBDA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E0A126" w14:textId="0D6EB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92E31B" w14:textId="7B2AC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D931A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F5EC34" w14:textId="229A6A6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73593C" w14:textId="6090D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33448A" w14:textId="5CBA47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B5B3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451E2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47D6377" w14:textId="32431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5DB37C" w14:textId="2ADE95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0262A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A7052E" w14:textId="4C476D8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E7208" w14:textId="751176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E958DA" w14:textId="38E14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B293D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C8FC176" w14:textId="66F4CDE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FDC493" w14:textId="7C1E2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6B2D38" w14:textId="368EF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DD5D91" w14:textId="77777777" w:rsidR="00944C3D" w:rsidRDefault="00944C3D" w:rsidP="00944C3D">
      <w:pPr>
        <w:rPr>
          <w:rFonts w:ascii="Arial" w:hAnsi="Arial"/>
          <w:b/>
        </w:rPr>
      </w:pPr>
    </w:p>
    <w:p w14:paraId="655B56B2" w14:textId="77777777" w:rsidR="00944C3D" w:rsidRDefault="00944C3D" w:rsidP="00944C3D">
      <w:pPr>
        <w:rPr>
          <w:rFonts w:ascii="Arial" w:hAnsi="Arial"/>
          <w:b/>
        </w:rPr>
      </w:pPr>
    </w:p>
    <w:p w14:paraId="7C19CE64" w14:textId="77777777" w:rsidR="00944C3D" w:rsidRDefault="00944C3D" w:rsidP="00944C3D">
      <w:pPr>
        <w:rPr>
          <w:rFonts w:ascii="Arial" w:hAnsi="Arial"/>
          <w:b/>
        </w:rPr>
      </w:pPr>
    </w:p>
    <w:p w14:paraId="050FC978" w14:textId="77777777" w:rsidR="00944C3D" w:rsidRDefault="00944C3D" w:rsidP="00944C3D">
      <w:pPr>
        <w:rPr>
          <w:rFonts w:ascii="Arial" w:hAnsi="Arial"/>
          <w:b/>
        </w:rPr>
      </w:pPr>
    </w:p>
    <w:p w14:paraId="49B0ACE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6678DBA1" w14:textId="77777777" w:rsidTr="00503750">
        <w:tc>
          <w:tcPr>
            <w:tcW w:w="2622" w:type="dxa"/>
            <w:vAlign w:val="center"/>
          </w:tcPr>
          <w:p w14:paraId="19E4F4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F8983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986BC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0F9CB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A12CA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DF52F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21FA8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38707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E2A43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9735EF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58E91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2ACC02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A0EE3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846008C" w14:textId="567FB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8FC2DD" w14:textId="69D6A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33877B" w14:textId="3EC7E1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E14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BEAAD6" w14:textId="7C444A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7218C5" w14:textId="77777777" w:rsidTr="00503750">
        <w:tc>
          <w:tcPr>
            <w:tcW w:w="2622" w:type="dxa"/>
            <w:vAlign w:val="center"/>
          </w:tcPr>
          <w:p w14:paraId="4854DE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AF16C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AE5B9CD" w14:textId="3101D3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159BDA" w14:textId="17DEA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08E4BF" w14:textId="16006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3C3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60AA4D" w14:textId="4D1FC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50EEE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92D44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8B2D436" w14:textId="1B682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83F562" w14:textId="41231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697B4E" w14:textId="62838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AC3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A71EB0" w14:textId="4C6C8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FF87B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4EABB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C1FBA69" w14:textId="46522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3F0E49" w14:textId="2E63D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13CC93" w14:textId="15D33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9C1D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1A6E20" w14:textId="6D9CA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45B21" w14:textId="77777777" w:rsidTr="00503750">
        <w:tc>
          <w:tcPr>
            <w:tcW w:w="2622" w:type="dxa"/>
            <w:vAlign w:val="center"/>
          </w:tcPr>
          <w:p w14:paraId="660518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C78452C" w14:textId="727D5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6545.00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0292DB" w14:textId="45511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10893.00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C8CEB9" w14:textId="56278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12346.00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AF7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691702" w14:textId="548CE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5091.00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8107C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48CB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2BB22D0" w14:textId="389317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33536A" w14:textId="4F34A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13D8C8" w14:textId="7FC4E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705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E9702B" w14:textId="133FE1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C9E24E" w14:textId="77777777" w:rsidTr="00503750">
        <w:tc>
          <w:tcPr>
            <w:tcW w:w="2622" w:type="dxa"/>
            <w:vAlign w:val="center"/>
          </w:tcPr>
          <w:p w14:paraId="76131A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5E5F097" w14:textId="74AF1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4BB63B" w14:textId="44195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9AEC6D" w14:textId="0BA58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6CA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A0E04E" w14:textId="2BBC7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F234C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7FBBF9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6455B3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DEF1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8D2AC94" w14:textId="61481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33ABC4" w14:textId="3178B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515DBC" w14:textId="2C66C8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85E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CF3C34" w14:textId="3E1F9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C7237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DC98C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8287F13" w14:textId="792BE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9FB962" w14:textId="393D8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97ACA5" w14:textId="0A1B4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C71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8E43AD" w14:textId="73A265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24D33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A810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B93A5B7" w14:textId="2F155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A494F86" w14:textId="7F9362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7C8CD8" w14:textId="04F86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33E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3F657B" w14:textId="00E46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56CFB7" w14:textId="77777777" w:rsidTr="00503750">
        <w:tc>
          <w:tcPr>
            <w:tcW w:w="2622" w:type="dxa"/>
            <w:vAlign w:val="center"/>
          </w:tcPr>
          <w:p w14:paraId="49C87D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B811DF6" w14:textId="12F80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672BE7" w14:textId="16E8D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0C05F8" w14:textId="28BB6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4DF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40FDD6" w14:textId="73156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ECE48" w14:textId="77777777" w:rsidTr="00503750">
        <w:tc>
          <w:tcPr>
            <w:tcW w:w="2622" w:type="dxa"/>
            <w:vAlign w:val="center"/>
          </w:tcPr>
          <w:p w14:paraId="786B60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A657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231D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454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CCB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DD3E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40BD92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FC86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BC107DD" w14:textId="1EBE383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6545.00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576CA6" w14:textId="2665ED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10893.00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EFDB18" w14:textId="03FAA59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12346.00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B509C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45CE66" w14:textId="3580D5E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5091.00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59571B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37A80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E80BCA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F362A1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BF9F03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C53EA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D3251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E43DB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BA554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A4B2A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4B391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678C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A8C55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35BB9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D159E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57297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7CBD3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6A1A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1874C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4046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7335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8E1F9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0F3D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EA57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51C9F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31B0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B60C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016A1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D633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3B12B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54937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70C9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8E2E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1A3FE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1EE3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EBD4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236C48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5CE9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032D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AEB20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BF2E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86A0C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3D2EC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AE2F3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A6960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8B499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578D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9E607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D829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81121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99F56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6BCA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BA49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8AD82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2D36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5632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ACF0C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9F3E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8075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C1B5B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028B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3D81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AAE69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5217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A2CF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D10DF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7682D7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A479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C4031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CB78BB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01E70D0" w14:textId="77777777" w:rsidTr="00503750">
        <w:tc>
          <w:tcPr>
            <w:tcW w:w="2835" w:type="dxa"/>
            <w:vAlign w:val="center"/>
          </w:tcPr>
          <w:p w14:paraId="587860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D2920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DBF99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A62F5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15F36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CC943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D83F3F0" w14:textId="77777777" w:rsidTr="00503750">
        <w:tc>
          <w:tcPr>
            <w:tcW w:w="2835" w:type="dxa"/>
            <w:vAlign w:val="center"/>
          </w:tcPr>
          <w:p w14:paraId="0ADAB7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3C43E37" w14:textId="789E04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936E78" w14:textId="0DCF0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01A4B2" w14:textId="096E6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181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0B608D" w14:textId="56C29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C41858" w14:textId="77777777" w:rsidTr="00503750">
        <w:tc>
          <w:tcPr>
            <w:tcW w:w="2835" w:type="dxa"/>
            <w:vAlign w:val="center"/>
          </w:tcPr>
          <w:p w14:paraId="3A321B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F5A9002" w14:textId="1E78C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53701F" w14:textId="428624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013578" w14:textId="682718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6D1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4FE2FF" w14:textId="41B7C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51D80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AE6BB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0ABDF20" w14:textId="0973C43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9B8EEA" w14:textId="19DF04F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C67B00" w14:textId="409C29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69A0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42A8C8" w14:textId="2E0BD1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E8F005D" w14:textId="77777777" w:rsidTr="00503750">
        <w:tc>
          <w:tcPr>
            <w:tcW w:w="2835" w:type="dxa"/>
            <w:vAlign w:val="center"/>
          </w:tcPr>
          <w:p w14:paraId="40D930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7163732" w14:textId="4FF53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506163" w14:textId="25F82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B50634" w14:textId="3779F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BBE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A6C98D" w14:textId="1CE0F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3C632" w14:textId="77777777" w:rsidTr="00503750">
        <w:tc>
          <w:tcPr>
            <w:tcW w:w="2835" w:type="dxa"/>
            <w:vAlign w:val="center"/>
          </w:tcPr>
          <w:p w14:paraId="6F0DB6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C3110FF" w14:textId="06949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65FCCE" w14:textId="1E1A6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A0092F" w14:textId="1F93D6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8D1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0CCFFB" w14:textId="7ED8B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9FB52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C2749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A33E058" w14:textId="0232D39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3273D9" w14:textId="47729AB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932A8B" w14:textId="38868E1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D3E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61FFD0" w14:textId="4BB6B7D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E99BC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7F4F3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B1F2229" w14:textId="7A336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6E4015" w14:textId="1C477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9D4084" w14:textId="6FB6B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C0EE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88C490" w14:textId="178D7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0A2ED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EB37FC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39A94162" w14:textId="77777777" w:rsidTr="00503750">
        <w:tc>
          <w:tcPr>
            <w:tcW w:w="2552" w:type="dxa"/>
            <w:shd w:val="clear" w:color="auto" w:fill="auto"/>
            <w:vAlign w:val="center"/>
          </w:tcPr>
          <w:p w14:paraId="273A3D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047DF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04980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EC2C0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07027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74AE88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D3E10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0FFD522" w14:textId="6AAEA92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1A04F12" w14:textId="3C1C32B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E063795" w14:textId="6A0DDF3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F8F4B5B" w14:textId="0BA3167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FDE0AC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FC86B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6C6492A" w14:textId="7281DA4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FF1B9D6" w14:textId="10C6948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772F798" w14:textId="7AB0917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0916C8B" w14:textId="3159773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7A0E79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2E1AC8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274379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6A395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C9CB2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085828C" w14:textId="77777777" w:rsidTr="00503750">
        <w:tc>
          <w:tcPr>
            <w:tcW w:w="4395" w:type="dxa"/>
            <w:vMerge/>
          </w:tcPr>
          <w:p w14:paraId="3F8460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47B1D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22AD6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469F19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CEDEC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EA65506" w14:textId="3CDB2E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18B1C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6EA150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F6632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E9FE002" w14:textId="2BEF5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6189A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4699C4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D3637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3F1FCBF" w14:textId="641F746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7A00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83823F4" w14:textId="77777777" w:rsidTr="00503750">
        <w:tc>
          <w:tcPr>
            <w:tcW w:w="4395" w:type="dxa"/>
            <w:vAlign w:val="center"/>
          </w:tcPr>
          <w:p w14:paraId="529D2C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2C5F859" w14:textId="49C51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D562B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4C17224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CC800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FCB5620" w14:textId="0FA61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B40F7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E9006F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C448D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D035FBA" w14:textId="6ACC7EF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57C59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7A4883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6690F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77E917D" w14:textId="13EC05D5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7750.00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A03F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E0ADB9C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197AE8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704AACF" w14:textId="77777777" w:rsidTr="00503750">
        <w:tc>
          <w:tcPr>
            <w:tcW w:w="4395" w:type="dxa"/>
            <w:vAlign w:val="center"/>
          </w:tcPr>
          <w:p w14:paraId="430FA6D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A7F93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B3ABA2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96EE097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919A0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740EE6E" w14:textId="41A38A3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107F5D7" w14:textId="7AD09D8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239A01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AAF6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2BF2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94EE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B5226EF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7BF36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D93C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98C0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2CF527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9AC9E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E5AC17E" w14:textId="0D7DAA6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ABDEA38" w14:textId="34221B3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854344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69B7D4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62171F8" w14:textId="0F4420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1E0FE2" w14:textId="2D25550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ACEE56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4483A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7B7D9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834F2D4" w14:textId="77777777" w:rsidTr="00503750">
        <w:tc>
          <w:tcPr>
            <w:tcW w:w="1843" w:type="dxa"/>
            <w:vAlign w:val="center"/>
          </w:tcPr>
          <w:p w14:paraId="1D8D5D6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345DD2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A4261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FA0BC9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4708BF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CB6F7D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24E12D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5139DDB" w14:textId="77777777" w:rsidTr="00503750">
        <w:tc>
          <w:tcPr>
            <w:tcW w:w="1843" w:type="dxa"/>
            <w:vAlign w:val="center"/>
          </w:tcPr>
          <w:p w14:paraId="2254A8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D014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B81D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529F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B77C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2C9D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AE19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72823C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C9BBA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D44B4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D2C2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79E1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C93E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7942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EB12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B15821D" w14:textId="77777777" w:rsidTr="00503750">
        <w:tc>
          <w:tcPr>
            <w:tcW w:w="1843" w:type="dxa"/>
            <w:vAlign w:val="center"/>
          </w:tcPr>
          <w:p w14:paraId="19F14C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91C47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F239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875E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4E37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B3D1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73A8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FC9C15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32D4D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BF1E6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289D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4064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64C0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468B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51BC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8E9354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A0A058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D82383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B2CC8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5E16C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9C130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91D0E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06EE1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5AE033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BD485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E133B1C" w14:textId="77777777" w:rsidTr="00503750">
        <w:trPr>
          <w:trHeight w:val="664"/>
        </w:trPr>
        <w:tc>
          <w:tcPr>
            <w:tcW w:w="3372" w:type="dxa"/>
          </w:tcPr>
          <w:p w14:paraId="3B8D0D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D5602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79A85F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4F03C5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2CF99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1355FA6" w14:textId="1032E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A30B2B" w14:textId="2E867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1869A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F48FADB" w14:textId="18B7B7B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DCC5E14" w14:textId="4409F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41F9C9" w14:textId="6C96E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CA66A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D9A69D6" w14:textId="285D706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7DB10BC" w14:textId="13C529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1DB58A" w14:textId="2CE33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8F874F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FD096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03D59F4" w14:textId="3BB26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B0AAA7" w14:textId="30CC2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28E5F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D46B5D8" w14:textId="1B50942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CBAF8A1" w14:textId="4022C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E13E89" w14:textId="0ABC49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9986C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B0AE030" w14:textId="3530753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B4778C4" w14:textId="31644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F0BD43" w14:textId="198C3F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D59A6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290335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5CC069D5" w14:textId="77777777" w:rsidTr="00503750">
        <w:tc>
          <w:tcPr>
            <w:tcW w:w="2835" w:type="dxa"/>
            <w:vAlign w:val="center"/>
          </w:tcPr>
          <w:p w14:paraId="710F2C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E1CFAC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8CDA0B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39CB45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DBFA8E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35704B7" w14:textId="77777777" w:rsidTr="00503750">
        <w:tc>
          <w:tcPr>
            <w:tcW w:w="2835" w:type="dxa"/>
          </w:tcPr>
          <w:p w14:paraId="5CA8F3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88448A0" w14:textId="16957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E303D4" w14:textId="126E1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16D6D3" w14:textId="48F31E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3C2B53" w14:textId="6BB1EE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CF8251A" w14:textId="77777777" w:rsidTr="00503750">
        <w:tc>
          <w:tcPr>
            <w:tcW w:w="2835" w:type="dxa"/>
          </w:tcPr>
          <w:p w14:paraId="7C5CBA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C5EEDB9" w14:textId="2E2DE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D28D7A" w14:textId="352F8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8A4ECD" w14:textId="70718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FDBAE9" w14:textId="13D828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FA6BF1" w14:textId="77777777" w:rsidTr="00503750">
        <w:tc>
          <w:tcPr>
            <w:tcW w:w="2835" w:type="dxa"/>
          </w:tcPr>
          <w:p w14:paraId="56B459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FEB6A5C" w14:textId="4174C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5C3645" w14:textId="5E01D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9ACFA8" w14:textId="20125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1D2AA9" w14:textId="0CC9F6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439E50" w14:textId="77777777" w:rsidTr="00503750">
        <w:tc>
          <w:tcPr>
            <w:tcW w:w="2835" w:type="dxa"/>
            <w:vAlign w:val="center"/>
          </w:tcPr>
          <w:p w14:paraId="660BA82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83EFBCB" w14:textId="0A6819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4E7ED9" w14:textId="1DE0E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653E73" w14:textId="65B18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197FAC" w14:textId="6CF006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38BF0C" w14:textId="77777777" w:rsidTr="00503750">
        <w:tc>
          <w:tcPr>
            <w:tcW w:w="2835" w:type="dxa"/>
            <w:vAlign w:val="center"/>
          </w:tcPr>
          <w:p w14:paraId="2E1D18B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D49DA0E" w14:textId="2D5DC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3F200F" w14:textId="1F8453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BD922D" w14:textId="247FA9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9DA110" w14:textId="21B27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D4927B" w14:textId="77777777" w:rsidTr="00503750">
        <w:tc>
          <w:tcPr>
            <w:tcW w:w="2835" w:type="dxa"/>
          </w:tcPr>
          <w:p w14:paraId="6E0620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C0E33A5" w14:textId="614C90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E0292B" w14:textId="6FA12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982392" w14:textId="0D5E76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9986C8" w14:textId="2FC20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B639EC" w14:textId="77777777" w:rsidTr="00503750">
        <w:tc>
          <w:tcPr>
            <w:tcW w:w="2835" w:type="dxa"/>
          </w:tcPr>
          <w:p w14:paraId="72043A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74F795A" w14:textId="39126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EF26D2" w14:textId="27FB1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B117D0" w14:textId="76CE8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EB5204" w14:textId="57E50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BD449F" w14:textId="77777777" w:rsidTr="00503750">
        <w:tc>
          <w:tcPr>
            <w:tcW w:w="2835" w:type="dxa"/>
          </w:tcPr>
          <w:p w14:paraId="16D8DD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8BF6EAF" w14:textId="6CD66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05ECF2" w14:textId="2FC36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5FAA54" w14:textId="08EEC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21604A7" w14:textId="1D314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FE6C52" w14:textId="77777777" w:rsidR="00944C3D" w:rsidRDefault="00944C3D" w:rsidP="00944C3D">
      <w:pPr>
        <w:rPr>
          <w:rFonts w:ascii="Arial" w:hAnsi="Arial"/>
          <w:b/>
        </w:rPr>
      </w:pPr>
    </w:p>
    <w:p w14:paraId="2F8E304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1241D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CDEC6E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981146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7F7E1A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B9956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4A3F6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F9AAE7B" w14:textId="77777777" w:rsidTr="00503750">
        <w:trPr>
          <w:trHeight w:val="443"/>
        </w:trPr>
        <w:tc>
          <w:tcPr>
            <w:tcW w:w="2560" w:type="dxa"/>
          </w:tcPr>
          <w:p w14:paraId="018EA4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84CB35B" w14:textId="00A45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1899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5B25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5357A1F" w14:textId="21617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E5CC6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C249FD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415D2CD" w14:textId="23DA3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444E3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1D5C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25DE34C" w14:textId="6F350A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F48BD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8E048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F3C5F0D" w14:textId="71040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A174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9B06B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026F0E7" w14:textId="31919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93109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A45F6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CEC34FB" w14:textId="01333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CB93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8768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5EA3F82" w14:textId="41775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EFDA00" w14:textId="77777777" w:rsidR="00944C3D" w:rsidRDefault="00944C3D" w:rsidP="00944C3D">
      <w:pPr>
        <w:rPr>
          <w:rFonts w:ascii="Arial" w:hAnsi="Arial"/>
          <w:b/>
        </w:rPr>
      </w:pPr>
    </w:p>
    <w:p w14:paraId="568B22D7" w14:textId="77777777" w:rsidR="00944C3D" w:rsidRDefault="00944C3D" w:rsidP="00944C3D">
      <w:pPr>
        <w:rPr>
          <w:rFonts w:ascii="Arial" w:hAnsi="Arial"/>
          <w:b/>
        </w:rPr>
      </w:pPr>
    </w:p>
    <w:p w14:paraId="32C4811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798901E" w14:textId="77777777" w:rsidR="00944C3D" w:rsidRDefault="00944C3D" w:rsidP="00944C3D">
      <w:pPr>
        <w:rPr>
          <w:rFonts w:ascii="Arial" w:hAnsi="Arial"/>
          <w:b/>
        </w:rPr>
      </w:pPr>
    </w:p>
    <w:p w14:paraId="72DD9D0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6D8B238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ADEC0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E8C0B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DA10F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C13D32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239D2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F5FA9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3F07D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8570F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F97B0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96075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49B79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05764A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94BB2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81D4B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6D9E5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BC6E1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ED8875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4F362FF" w14:textId="77777777" w:rsidTr="00503750">
        <w:trPr>
          <w:trHeight w:val="677"/>
        </w:trPr>
        <w:tc>
          <w:tcPr>
            <w:tcW w:w="3358" w:type="dxa"/>
          </w:tcPr>
          <w:p w14:paraId="53CD72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BAD39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F7BA1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F4DDD6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82980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B25C510" w14:textId="511582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5C471" w14:textId="6C6D9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CF26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343E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45ACCD1" w14:textId="753E8F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702F30" w14:textId="698250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349C2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1FCED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F34FFEC" w14:textId="4588BD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4AD0AF" w14:textId="05B26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5BC37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5717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535FDB5" w14:textId="6A2D0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52D900" w14:textId="781C4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4C47D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765BC5C" w14:textId="2B5EDDC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4F80E5C" w14:textId="707EF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4B997F" w14:textId="63210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F82576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F6D17D6" w14:textId="468BE76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7385C03" w14:textId="6EBCF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2EAEE3" w14:textId="580939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C2086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9C8CD1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D6DE2C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7704F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AA8EB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868E92F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BA247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B9399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01AA4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BC677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7E847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05B57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BEE4B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FDAC6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10F7A6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9D7E25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A13E9E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901B7E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53D244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1FA24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44FFE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BED2F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93322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5A54F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1FAB6D0" w14:textId="70CDA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4426DA" w14:textId="1231A5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D2708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0F76A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EC5CDF1" w14:textId="2511B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7A59C2" w14:textId="2C996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F238F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134F0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6FEDE8B" w14:textId="2EB25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AC66D9" w14:textId="35733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F69E6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1806D63" w14:textId="7DACC93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6F1735C" w14:textId="7CD8A4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E38F20" w14:textId="0B932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011F0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326F4B0" w14:textId="14AD6F2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885CAAB" w14:textId="348D8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BCEDF1" w14:textId="27993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0F24C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C02E81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C06FFDF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68DC5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7CEF9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A3E88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031ABC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392ED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6AA1E60" w14:textId="519CB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5C04D2" w14:textId="717AA3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2634C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C96DF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2FCE045" w14:textId="3FAD3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349ADF" w14:textId="1F651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413E5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7C29E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046FB19" w14:textId="73B74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1BD82F" w14:textId="0357FD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FC113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B018372" w14:textId="01FFE4E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41C7F36" w14:textId="0BC424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490972" w14:textId="586A1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DA45F2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12C2FCF" w14:textId="0947DD9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732FC14" w14:textId="7DF66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FD6A0E" w14:textId="4A201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BA2ADC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20AFA8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6BDCC71" w14:textId="77777777" w:rsidTr="00503750">
        <w:tc>
          <w:tcPr>
            <w:tcW w:w="3686" w:type="dxa"/>
            <w:vAlign w:val="center"/>
          </w:tcPr>
          <w:p w14:paraId="2A393D1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0E9A2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E1B41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443F85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A58B1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79549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53599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2ACE81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E9B43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57D39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01578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F5413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E509D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5AB04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CD18C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F6E3D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4D35A4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B3C4A3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48F5E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33266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FB2A0E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454DC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69C76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B693F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85D610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2D448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4E60E89" w14:textId="0FB20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C85479" w14:textId="00110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5AF39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15F1B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8BF7EFB" w14:textId="026BD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77573F" w14:textId="6BD89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7354E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23FAA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F75C3AF" w14:textId="072CCB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E0FDBF" w14:textId="3B7D9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77165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88C73C4" w14:textId="28A63E5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F41DDE0" w14:textId="76E5C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E9B2A3" w14:textId="5C2DC9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5B031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FA1F76D" w14:textId="319546D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39E044A" w14:textId="69E7B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174FBE" w14:textId="712DA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9265B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56027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8A8696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85124E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FE0E27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15D03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813DA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0291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982C030" w14:textId="6A743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32265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CC2F9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EE805C4" w14:textId="31E08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05DC5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F6A8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DB8C90D" w14:textId="14CE5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9FF09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E340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528F732" w14:textId="3A26C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25958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DE7A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30A59D8" w14:textId="0F750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362C7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E7132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ED652E0" w14:textId="2203C7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C53FFC9" w14:textId="77777777" w:rsidR="00944C3D" w:rsidRDefault="00944C3D" w:rsidP="00944C3D">
      <w:pPr>
        <w:rPr>
          <w:sz w:val="22"/>
          <w:szCs w:val="22"/>
        </w:rPr>
      </w:pPr>
    </w:p>
    <w:p w14:paraId="5D888AD9" w14:textId="77777777" w:rsidR="00944C3D" w:rsidRDefault="00944C3D" w:rsidP="00944C3D">
      <w:pPr>
        <w:rPr>
          <w:sz w:val="22"/>
          <w:szCs w:val="22"/>
        </w:rPr>
      </w:pPr>
    </w:p>
    <w:p w14:paraId="5A4395F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DDC736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D4508DF" w14:textId="04CB6F38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C7218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275BC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0F907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A3D51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79CC00E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4337D0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651021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CC9DFD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304F95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3808C4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591C281" w14:textId="0D345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DF9286" w14:textId="09E6A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69F75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0DE769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1776B19" w14:textId="5BA94D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D54706E" w14:textId="2F127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1627E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B42941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4389EEE" w14:textId="736E23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360979" w14:textId="19A71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79FAB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4064EB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106B559" w14:textId="73C80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67DC45" w14:textId="3A67D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279FD7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294FCE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8B7E8E3" w14:textId="059525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6E2FAB" w14:textId="24FD3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695E8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32BEA73" w14:textId="514A7C7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6CE1478" w14:textId="5EDA8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AF41F81" w14:textId="11EF1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D23031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F5BF92B" w14:textId="0FF6CB2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672D331" w14:textId="57E25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1CE035" w14:textId="6DB41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8F80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453B4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C5AA7F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50020D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0F95A6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90D3FF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608A70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CEA770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9E578F9" w14:textId="67F68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5EC718" w14:textId="5C9F2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FE5F6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4FBAF8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68A740F" w14:textId="6E72E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935A5C" w14:textId="671D5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40BBF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49DCB8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496CCCB" w14:textId="67545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3B693B" w14:textId="5C43D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B21D5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0781A7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A9D4837" w14:textId="2B6CCC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E823CB" w14:textId="533DD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99432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1BFFA5" w14:textId="23DC71F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32B5EDF" w14:textId="3199B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E3434B" w14:textId="127FD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47157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0B1FDC5" w14:textId="32A09E9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7614DCB" w14:textId="03C4EB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F22A21" w14:textId="63FD0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7F944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D0F827E" w14:textId="763FDDB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70E1D2C" w14:textId="446FE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382157F" w14:textId="452584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054B4" w:rsidRPr="006C69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6884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B481E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CE87952" w14:textId="7318CE1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D8329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CA2DD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64D5656" w14:textId="19A8299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FF61B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7C6EF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3B93A91" w14:textId="634F836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408A1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33CF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B6AF6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B73DF68" w14:textId="77777777" w:rsidR="00944C3D" w:rsidRPr="003607F0" w:rsidRDefault="00944C3D" w:rsidP="00944C3D"/>
    <w:p w14:paraId="674E5C37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90EAA" w14:textId="77777777" w:rsidR="007054B4" w:rsidRDefault="007054B4">
      <w:r>
        <w:separator/>
      </w:r>
    </w:p>
  </w:endnote>
  <w:endnote w:type="continuationSeparator" w:id="0">
    <w:p w14:paraId="7C5348AA" w14:textId="77777777" w:rsidR="007054B4" w:rsidRDefault="00705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F84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3A7532C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6BE0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75D3E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A1F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41087C2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CAABB" w14:textId="77777777" w:rsidR="007054B4" w:rsidRDefault="007054B4">
      <w:r>
        <w:separator/>
      </w:r>
    </w:p>
  </w:footnote>
  <w:footnote w:type="continuationSeparator" w:id="0">
    <w:p w14:paraId="53FAE5BD" w14:textId="77777777" w:rsidR="007054B4" w:rsidRDefault="00705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347450">
    <w:abstractNumId w:val="13"/>
  </w:num>
  <w:num w:numId="2" w16cid:durableId="1823158660">
    <w:abstractNumId w:val="17"/>
  </w:num>
  <w:num w:numId="3" w16cid:durableId="1960791566">
    <w:abstractNumId w:val="8"/>
  </w:num>
  <w:num w:numId="4" w16cid:durableId="1988388195">
    <w:abstractNumId w:val="7"/>
  </w:num>
  <w:num w:numId="5" w16cid:durableId="6747220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117289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3391292">
    <w:abstractNumId w:val="20"/>
  </w:num>
  <w:num w:numId="8" w16cid:durableId="1644312017">
    <w:abstractNumId w:val="10"/>
  </w:num>
  <w:num w:numId="9" w16cid:durableId="682316963">
    <w:abstractNumId w:val="0"/>
  </w:num>
  <w:num w:numId="10" w16cid:durableId="1847357915">
    <w:abstractNumId w:val="19"/>
  </w:num>
  <w:num w:numId="11" w16cid:durableId="1206024605">
    <w:abstractNumId w:val="6"/>
  </w:num>
  <w:num w:numId="12" w16cid:durableId="629476269">
    <w:abstractNumId w:val="9"/>
  </w:num>
  <w:num w:numId="13" w16cid:durableId="1549536073">
    <w:abstractNumId w:val="12"/>
  </w:num>
  <w:num w:numId="14" w16cid:durableId="603848709">
    <w:abstractNumId w:val="15"/>
  </w:num>
  <w:num w:numId="15" w16cid:durableId="729886240">
    <w:abstractNumId w:val="14"/>
  </w:num>
  <w:num w:numId="16" w16cid:durableId="1740320713">
    <w:abstractNumId w:val="2"/>
  </w:num>
  <w:num w:numId="17" w16cid:durableId="1979459299">
    <w:abstractNumId w:val="4"/>
  </w:num>
  <w:num w:numId="18" w16cid:durableId="493030926">
    <w:abstractNumId w:val="11"/>
  </w:num>
  <w:num w:numId="19" w16cid:durableId="649217443">
    <w:abstractNumId w:val="5"/>
  </w:num>
  <w:num w:numId="20" w16cid:durableId="331567020">
    <w:abstractNumId w:val="18"/>
  </w:num>
  <w:num w:numId="21" w16cid:durableId="1080099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21"/>
    <w:docVar w:name="arg2" w:val="Driver=asa17;DBF=D:\anasoft\data\tebys.db;DBN=tebys;ENG=SQL17;commlinks=TCPIP{ip=192.168.1.241};uid=hromnikova;con=finus(10.15);pwd=488300282956Vaveto1"/>
    <w:docVar w:name="arg3" w:val="66984"/>
    <w:docVar w:name="arg4" w:val="C:\Users\HROMNI~1.TEB\AppData\Local\Temp\24011453.doc"/>
    <w:docVar w:name="arg5" w:val="3"/>
  </w:docVars>
  <w:rsids>
    <w:rsidRoot w:val="007054B4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54B4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49B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28100"/>
  <w15:docId w15:val="{8A82E44B-CF04-490F-B789-35179BA4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5337</Words>
  <Characters>30425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2025-03-17T13:39:00Z</dcterms:created>
  <dcterms:modified xsi:type="dcterms:W3CDTF">2025-03-17T13:40:00Z</dcterms:modified>
</cp:coreProperties>
</file>