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DF1C8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90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9A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F3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E9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47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D4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BA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1A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9E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B9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2D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1B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46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F5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5D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83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DC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FE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1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F8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DA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85301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010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F20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C0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835D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A8AA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998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2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313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022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87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012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3D8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4C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3D7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0FA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64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9C7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06A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2CF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686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AF1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8E1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30F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8FD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077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856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263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92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496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083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37D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BFA2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480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48C95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5F1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8E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E65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C380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575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C02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A7C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91B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581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F09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B22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6B7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05FE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7DE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69D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27A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69E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CED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C7B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9666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AC9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017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8A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D3A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635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045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5F0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A8E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967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0D8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63D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11A0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8FF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0463F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4D7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989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573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8F2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F1B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E8D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EC97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8A1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28D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FFC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92C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DA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EDA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421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9AB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E75E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651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550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A54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6F6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A12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6972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7D9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EBE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F93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42B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E3E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193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94C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006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B30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601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6E4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034C9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5C9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E5F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D19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FE2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E5B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61D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DDB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AD0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396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D59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35E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218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B76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BB0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FF7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87A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B9B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41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979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7EC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78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C15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6BE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E7A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0C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D8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D4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76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46B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D3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685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E66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FA2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A2CF3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A2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99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D2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6A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99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D5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1F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3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F5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0F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78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2B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79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C3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3C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F3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729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4D40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3C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49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4B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94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85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72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D7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AAC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5D7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589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DE7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AFA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F97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970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227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AB7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854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75A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D73AB8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47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39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34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B7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8653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97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00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D4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24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32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90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57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A4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C9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7F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35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49912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3A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1E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23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B4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49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DC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7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CA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1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AC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2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30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23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E7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D2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0330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B1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D8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F8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0A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80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DB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55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35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BE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F2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FA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1D437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16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B2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DD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C2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B6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81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D8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6A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27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E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BE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32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6D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06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4A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EDDC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4F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3D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9C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7A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1A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93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F8A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B620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BDA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7F9F57" w14:textId="2EE75FC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0BD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94D1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E805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F149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52C5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3A0E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0DC2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B291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39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FC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F5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B8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AC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C1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62F5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A2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FF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58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3F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01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70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277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649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78A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551FA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530FD38" wp14:editId="436F03F7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5E375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530FD3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35E3758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C6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776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1E4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218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19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82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5D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DD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1E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AE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29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F9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F6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B22B4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6672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26AD8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395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4F80488" wp14:editId="09D29B2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115FB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F80488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4115FB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F977837" wp14:editId="20EBCDA5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341CF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977837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3341CF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13CE991" wp14:editId="68D9231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A9D2F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3CE991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9A9D2F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D24D54A" wp14:editId="39177C35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61E34B" w14:textId="453011C1" w:rsidR="000B647F" w:rsidRDefault="000B647F" w:rsidP="00944C3D">
                                  <w:fldSimple w:instr=" MERGEFIELD  aDMOD  \* MERGEFORMAT ">
                                    <w:r w:rsidR="008B5827" w:rsidRPr="008B582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24D54A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861E34B" w14:textId="453011C1" w:rsidR="000B647F" w:rsidRDefault="000B647F" w:rsidP="00944C3D">
                            <w:fldSimple w:instr=" MERGEFIELD  aDMOD  \* MERGEFORMAT ">
                              <w:r w:rsidR="008B5827" w:rsidRPr="008B582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504CEB3" wp14:editId="347A93E0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7AD0CE" w14:textId="03D1517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B5827" w:rsidRPr="00A13D9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04CEB3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27AD0CE" w14:textId="03D1517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B5827" w:rsidRPr="00A13D96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D87D2F6" wp14:editId="3EB5185C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E2ADB" w14:textId="749A090F" w:rsidR="000B647F" w:rsidRDefault="000B647F" w:rsidP="00944C3D">
                                  <w:fldSimple w:instr=" MERGEFIELD  aDRDO  \* MERGEFORMAT ">
                                    <w:r w:rsidR="008B5827" w:rsidRPr="008B582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87D2F6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22E2ADB" w14:textId="749A090F" w:rsidR="000B647F" w:rsidRDefault="000B647F" w:rsidP="00944C3D">
                            <w:fldSimple w:instr=" MERGEFIELD  aDRDO  \* MERGEFORMAT ">
                              <w:r w:rsidR="008B5827" w:rsidRPr="008B582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47457F7" wp14:editId="3E5F70B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15C600" w14:textId="5B884685" w:rsidR="000B647F" w:rsidRDefault="000B647F" w:rsidP="00944C3D">
                                  <w:fldSimple w:instr=" MERGEFIELD  aDMDO  \* MERGEFORMAT ">
                                    <w:r w:rsidR="008B5827" w:rsidRPr="008B582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7457F7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A15C600" w14:textId="5B884685" w:rsidR="000B647F" w:rsidRDefault="000B647F" w:rsidP="00944C3D">
                            <w:fldSimple w:instr=" MERGEFIELD  aDMDO  \* MERGEFORMAT ">
                              <w:r w:rsidR="008B5827" w:rsidRPr="008B582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0093A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32DA77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97F523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E73784A" wp14:editId="5EDA92FC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CCB85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73784A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1CCB85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245C12A" wp14:editId="4910262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D8076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45C12A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BD8076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B945B00" wp14:editId="5573B54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3F5A8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945B00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23F5A8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2FEAAC1" wp14:editId="0EE983E9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37F004" w14:textId="67EB55CA" w:rsidR="000B647F" w:rsidRDefault="000B647F" w:rsidP="00944C3D">
                                  <w:fldSimple w:instr=" MERGEFIELD  aDRDOo  \* MERGEFORMAT ">
                                    <w:r w:rsidR="008B5827" w:rsidRPr="008B582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FEAAC1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037F004" w14:textId="67EB55CA" w:rsidR="000B647F" w:rsidRDefault="000B647F" w:rsidP="00944C3D">
                            <w:fldSimple w:instr=" MERGEFIELD  aDRDOo  \* MERGEFORMAT ">
                              <w:r w:rsidR="008B5827" w:rsidRPr="008B5827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F76344C" wp14:editId="64C1195B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9E209E" w14:textId="7819E127" w:rsidR="000B647F" w:rsidRDefault="000B647F" w:rsidP="00944C3D">
                                  <w:fldSimple w:instr=" MERGEFIELD  aDMDO  \* MERGEFORMAT ">
                                    <w:r w:rsidR="008B5827" w:rsidRPr="008B582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76344C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69E209E" w14:textId="7819E127" w:rsidR="000B647F" w:rsidRDefault="000B647F" w:rsidP="00944C3D">
                            <w:fldSimple w:instr=" MERGEFIELD  aDMDO  \* MERGEFORMAT ">
                              <w:r w:rsidR="008B5827" w:rsidRPr="008B582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EF6986A" wp14:editId="35420AF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CABC40" w14:textId="226A7118" w:rsidR="000B647F" w:rsidRDefault="000B647F" w:rsidP="00944C3D">
                                  <w:fldSimple w:instr=" MERGEFIELD  aDRODo  \* MERGEFORMAT ">
                                    <w:r w:rsidR="008B5827" w:rsidRPr="008B582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F6986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0CABC40" w14:textId="226A7118" w:rsidR="000B647F" w:rsidRDefault="000B647F" w:rsidP="00944C3D">
                            <w:fldSimple w:instr=" MERGEFIELD  aDRODo  \* MERGEFORMAT ">
                              <w:r w:rsidR="008B5827" w:rsidRPr="008B5827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1ABE4F3" wp14:editId="7A7B06BB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983CCF" w14:textId="30AB8733" w:rsidR="000B647F" w:rsidRDefault="000B647F" w:rsidP="00944C3D">
                                  <w:fldSimple w:instr=" MERGEFIELD  aDMOD  \* MERGEFORMAT ">
                                    <w:r w:rsidR="008B5827" w:rsidRPr="008B582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ABE4F3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5983CCF" w14:textId="30AB8733" w:rsidR="000B647F" w:rsidRDefault="000B647F" w:rsidP="00944C3D">
                            <w:fldSimple w:instr=" MERGEFIELD  aDMOD  \* MERGEFORMAT ">
                              <w:r w:rsidR="008B5827" w:rsidRPr="008B582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8289E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EF084E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AA01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B6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6B82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87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65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27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CC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12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90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2E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99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84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95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3D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96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9D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96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A1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1F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18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1D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B8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65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FF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69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0D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27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789B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32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C45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496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E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7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92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49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40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98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65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4E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ED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36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EA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96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82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88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B8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C87E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623E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C01E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0C7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6C42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1480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5A95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E0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89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0F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A4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AB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B4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B7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DE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EA18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44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12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25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E5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DB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E7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82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5F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74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CB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04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DB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37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E8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4B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AC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88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57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83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8EF1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34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45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5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39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C7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53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D8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9F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ED67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D2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6A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FB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52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67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EF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5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F3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7E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F0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E5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26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F3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19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3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E1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4C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B3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7D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8F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F28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1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08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BA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53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3A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2F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59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6099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39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F0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49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D8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E3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24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39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98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CF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71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98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1A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90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6E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93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B2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7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97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F8B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D1C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13E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BCF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233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095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7A4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D3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64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54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7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02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8C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0E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FD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5B18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42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E4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5F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EE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52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22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4A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A2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38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D2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F9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B1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A4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4F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7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0B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25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54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A8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ADB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AB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9E7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617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6C7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A45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BD5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6F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80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FDE2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F8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50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CBE2693" wp14:editId="05DAABF3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B5AC5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BE2693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4B5AC5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8C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8C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52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21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8A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CF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7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24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73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10334E3" wp14:editId="6310B75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A204B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0334E3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8A204B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31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4A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83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0E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87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97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FC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74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B5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F4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C5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FC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6D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9B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0D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3D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9B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A3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96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21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14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72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4E48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D0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2705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1A2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85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3574EE4" wp14:editId="177A4E1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D560AD" w14:textId="6AD9E83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B5827" w:rsidRPr="00A13D9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36122033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574EE4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ED560AD" w14:textId="6AD9E83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B5827" w:rsidRPr="00A13D96">
                              <w:rPr>
                                <w:rFonts w:ascii="Arial" w:hAnsi="Arial" w:cs="Arial"/>
                                <w:noProof/>
                              </w:rPr>
                              <w:t>36122033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19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11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00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76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8C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12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82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9B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2C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A123985" wp14:editId="38357E8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51DEE9" w14:textId="2DB905F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B5827" w:rsidRPr="00A13D9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2021559276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123985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451DEE9" w14:textId="2DB905F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B5827" w:rsidRPr="00A13D96">
                              <w:rPr>
                                <w:rFonts w:ascii="Arial" w:hAnsi="Arial" w:cs="Arial"/>
                                <w:noProof/>
                              </w:rPr>
                              <w:t>2021559276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3B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AF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AC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F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9B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50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22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E3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A4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77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39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35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5D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B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7F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7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3FF1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DC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E738F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60B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5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43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B5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41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6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C8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C6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97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37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F4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4F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8D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2F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89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A7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69CB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966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41C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19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742F6DF" wp14:editId="5F05CB4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E82BF8" w14:textId="6FE7897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B5827" w:rsidRPr="00A13D9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 bytov č.1595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42F6DF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3E82BF8" w14:textId="6FE7897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B5827" w:rsidRPr="00A13D96">
                              <w:rPr>
                                <w:rFonts w:ascii="Arial" w:hAnsi="Arial" w:cs="Arial"/>
                                <w:noProof/>
                              </w:rPr>
                              <w:t>Spoločenstvo vlastníkov  bytov č.1595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3E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C0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4E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1B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88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5E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E9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60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62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6B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D1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9D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EF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78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13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05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B7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91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2B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93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4C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8C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EA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7B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85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C4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4A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F2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0A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CB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03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37FA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0C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FF605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2F04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2C0E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2A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2B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AF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17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C9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28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2D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83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59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9D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EC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47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FB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25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BE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4D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6E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53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C9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7D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73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CB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DF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02339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A14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C55911A" wp14:editId="79AC98D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FC0654" w14:textId="6B29FCE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B5827" w:rsidRPr="00A13D9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Hurbanova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55911A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5FC0654" w14:textId="6B29FCE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B5827" w:rsidRPr="00A13D96">
                              <w:rPr>
                                <w:rFonts w:ascii="Arial" w:hAnsi="Arial" w:cs="Arial"/>
                                <w:noProof/>
                              </w:rPr>
                              <w:t>Hurbanova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3349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3A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21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73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92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64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37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F1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C7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8B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D0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55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D3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BE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F1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C0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82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D715164" wp14:editId="2F4C53F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6752DD" w14:textId="069417A6" w:rsidR="000B647F" w:rsidRDefault="000B647F" w:rsidP="00944C3D">
                                  <w:fldSimple w:instr=" MERGEFIELD  aSUB_ULICA_CISLO  \* MERGEFORMAT ">
                                    <w:r w:rsidR="008B5827" w:rsidRPr="008B582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46/1595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15164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26752DD" w14:textId="069417A6" w:rsidR="000B647F" w:rsidRDefault="000B647F" w:rsidP="00944C3D">
                            <w:fldSimple w:instr=" MERGEFIELD  aSUB_ULICA_CISLO  \* MERGEFORMAT ">
                              <w:r w:rsidR="008B5827" w:rsidRPr="008B5827">
                                <w:rPr>
                                  <w:rFonts w:ascii="Arial" w:hAnsi="Arial" w:cs="Arial"/>
                                  <w:noProof/>
                                </w:rPr>
                                <w:t>46/1595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A8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C8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2F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2C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8A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6C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3C9C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117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824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22A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FB2B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EC657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E3D7D67" wp14:editId="3800900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3F7EE1" w14:textId="0114B90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B5827" w:rsidRPr="00A13D9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3D7D67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E3F7EE1" w14:textId="0114B90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B5827" w:rsidRPr="00A13D96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8A1BAC1" wp14:editId="3F8634A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2C6BB7" w14:textId="29714A6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B5827" w:rsidRPr="00A13D9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A1BAC1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22C6BB7" w14:textId="29714A6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B5827" w:rsidRPr="00A13D96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0BF5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D51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0B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B1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1177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A1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C38F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A9F1A3A" wp14:editId="64BDECF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C2343D" w14:textId="1C8C9785" w:rsidR="000B647F" w:rsidRPr="00391121" w:rsidRDefault="008B582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9F1A3A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1C2343D" w14:textId="1C8C9785" w:rsidR="000B647F" w:rsidRPr="00391121" w:rsidRDefault="008B582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F6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B69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895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D02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55C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9D4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AF7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C56A0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249C4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53803DC" wp14:editId="30F90A1B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CD9DF8" w14:textId="360050B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3803DC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4CD9DF8" w14:textId="360050B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F29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89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E1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8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8A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1B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77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89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BC7C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01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9318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289B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DD1D2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D0578F6" wp14:editId="35FE565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1CDB19" w14:textId="1ABD3FC2" w:rsidR="000B647F" w:rsidRPr="00391121" w:rsidRDefault="008B582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0578F6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61CDB19" w14:textId="1ABD3FC2" w:rsidR="000B647F" w:rsidRPr="00391121" w:rsidRDefault="008B582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9518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DAAB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EDE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D5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9C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C7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EC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72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DC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10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69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5E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55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5B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AB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F5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11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1B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D7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6A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80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2B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AF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CD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2A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C7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A9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18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35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45E3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047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CC7ADD4" w14:textId="0A5388E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B5827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649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4FFC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3C3B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A8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90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C202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3BB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3D6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35C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0A2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9A3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42F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3E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20B4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E98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213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532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78D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31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D8F1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79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F418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C19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BE9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400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963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1E6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9D5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FF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1A2F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662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05C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726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26E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389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0EE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E9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88EC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8A1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EE1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02E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DE6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E3F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25E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F5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5FEF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E49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D43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CF4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740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895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5B0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3B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5996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775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879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B92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E37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DF6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59F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63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5DFC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90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C4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FA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E2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6DF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6545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2F7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38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42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1C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42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86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9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D8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4A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49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7A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6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2F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07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8E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80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DC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84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E8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75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2CCF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E4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BB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DA432F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F451623" w14:textId="77777777" w:rsidR="00944C3D" w:rsidRDefault="00944C3D" w:rsidP="00944C3D">
      <w:pPr>
        <w:rPr>
          <w:rFonts w:ascii="Arial" w:hAnsi="Arial"/>
        </w:rPr>
      </w:pPr>
    </w:p>
    <w:p w14:paraId="086F0AB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6FAEBB1" w14:textId="43C4826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330BDA5" w14:textId="64CA736A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FE81C55" w14:textId="45BAA1D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693EE5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42AEA4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0218EF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D697C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2C71B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B81DD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4A0538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27642DE" w14:textId="421D2AFF" w:rsidR="00944C3D" w:rsidRPr="008D0433" w:rsidRDefault="008B582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Jaroslav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Dzurňák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1DF00DDA" w14:textId="11ED74AA" w:rsidR="00944C3D" w:rsidRPr="008D0433" w:rsidRDefault="008B582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D5017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99668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5B1E1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41B21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FDB50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189E3C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6FED7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9A12B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71816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7B395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3548F4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E08B52A" w14:textId="23DFAA5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F1ACC1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214ABA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E09237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FA18BBA" w14:textId="4BDD0111" w:rsidR="00944C3D" w:rsidRDefault="008B5827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037A4B1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59EA59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2C45DEA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2445B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36760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FE016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F57315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253C0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21E66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35D5A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B0AAC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F0C23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FC38A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B9351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EA4A3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D9504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8E95B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B745B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4CC57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C2E90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178BA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F8DA0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40C90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6D57C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CE452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03F3E9C" w14:textId="161DD6D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551B9E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563EA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AE045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CE9C45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F1D262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C4E629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629175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1705DF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2CFAA42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ED170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3D77D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D07E4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763DFD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3C378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CFFF2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20BBD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AA532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D8E82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F1E8E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241FD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F2647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94431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83BD3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A3901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05367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07827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26010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40146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FE92D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F844E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1C3DEF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24D5D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CFAAC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7A772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DE425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47CE2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60DE8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E90724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67C80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16734F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F6783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11C7B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CBD59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726CA5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62D7E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A5F356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377627E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190D7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CB9B1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ADCC5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28A6C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304EBF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60A40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24A3E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558F7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11CA5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141DE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EDD81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2B288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621C9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93674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FA12D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3CBA6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6C0FF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5245A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EBD9B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46370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6B075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A8F01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B2ED3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E8429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C26ECB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3B925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0D383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D5ACF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FD635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210FC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6626D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DEC199B" w14:textId="11C8C08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59F4EE9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BA3275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D2A427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945096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88782E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1B585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CB7DC9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8A558C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2F1AB81" w14:textId="77777777" w:rsidTr="00503750">
        <w:tc>
          <w:tcPr>
            <w:tcW w:w="2302" w:type="dxa"/>
            <w:vAlign w:val="center"/>
          </w:tcPr>
          <w:p w14:paraId="3A4C4D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C3C3A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D8F18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5B719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C69C4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09BC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22DCC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1FEB1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05999A4" w14:textId="77777777" w:rsidTr="00503750">
        <w:tc>
          <w:tcPr>
            <w:tcW w:w="15593" w:type="dxa"/>
            <w:gridSpan w:val="8"/>
            <w:vAlign w:val="center"/>
          </w:tcPr>
          <w:p w14:paraId="6C4D66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42E5FB8" w14:textId="77777777" w:rsidTr="00503750">
        <w:tc>
          <w:tcPr>
            <w:tcW w:w="2302" w:type="dxa"/>
            <w:vAlign w:val="center"/>
          </w:tcPr>
          <w:p w14:paraId="38681F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D8CE271" w14:textId="643156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D7CF55" w14:textId="311DE2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9D842" w14:textId="3D79BD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A1081" w14:textId="069749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C7E501" w14:textId="11D3C6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91D6B" w14:textId="1C6198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DA8BB5" w14:textId="0993C4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45596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1ADB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B702085" w14:textId="60F40C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9C5353" w14:textId="4C39DA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357C27" w14:textId="22FA6C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8DEAC" w14:textId="6B5D1D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36C17" w14:textId="4E2C77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466EA5" w14:textId="234426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0F83EF" w14:textId="6E9F9A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4CCA4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D841F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0B6BCB0" w14:textId="0BFCF5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71A433" w14:textId="06DCF5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B50088" w14:textId="5D5772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E25099" w14:textId="46A5A9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3AECB4" w14:textId="1DBE6F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97772E" w14:textId="45FFF7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C3E59F" w14:textId="09C9D8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43010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4F98E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4E2ED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0BAFD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A203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6A4D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3C7B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57E7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6770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357A6E3" w14:textId="77777777" w:rsidTr="00503750">
        <w:tc>
          <w:tcPr>
            <w:tcW w:w="2302" w:type="dxa"/>
            <w:vAlign w:val="center"/>
          </w:tcPr>
          <w:p w14:paraId="5D8B8D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B9F8A1" w14:textId="684027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8410E7" w14:textId="79856A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8954A5" w14:textId="12E537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8118FA" w14:textId="21A8D8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A82343" w14:textId="1E7BD5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5D7F29" w14:textId="4A5636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E3F5C0" w14:textId="20D169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F4DD40" w14:textId="77777777" w:rsidTr="00503750">
        <w:tc>
          <w:tcPr>
            <w:tcW w:w="15593" w:type="dxa"/>
            <w:gridSpan w:val="8"/>
            <w:vAlign w:val="center"/>
          </w:tcPr>
          <w:p w14:paraId="54AA07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DB87CD3" w14:textId="77777777" w:rsidTr="00503750">
        <w:tc>
          <w:tcPr>
            <w:tcW w:w="2302" w:type="dxa"/>
            <w:vAlign w:val="center"/>
          </w:tcPr>
          <w:p w14:paraId="61D8A7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FA1D5F8" w14:textId="189F95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9A78F1" w14:textId="7DE9FB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1E73F7" w14:textId="611361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53B055" w14:textId="77C4B8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A092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1D7E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84B24A" w14:textId="75FE98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3F075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99990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34892C1" w14:textId="1DA77B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32C850" w14:textId="1FE135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3B6282" w14:textId="32CA7F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3EC69B" w14:textId="776099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5F6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E571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370170" w14:textId="5FB29E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00D5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C08A2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245DD7F" w14:textId="03F2F4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4F4665" w14:textId="1F22E2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4C9B3B" w14:textId="5A577D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EC2117" w14:textId="48EA82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E56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079D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4325DB" w14:textId="384661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32A1A2" w14:textId="77777777" w:rsidTr="00503750">
        <w:tc>
          <w:tcPr>
            <w:tcW w:w="2302" w:type="dxa"/>
            <w:vAlign w:val="center"/>
          </w:tcPr>
          <w:p w14:paraId="18DC8E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4E2B66" w14:textId="036347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E3C8F0" w14:textId="419A14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A073B6" w14:textId="18AF93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83BC66" w14:textId="442104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DF60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77D2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CD3337" w14:textId="55443C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D43C98" w14:textId="77777777" w:rsidTr="00503750">
        <w:tc>
          <w:tcPr>
            <w:tcW w:w="15593" w:type="dxa"/>
            <w:gridSpan w:val="8"/>
            <w:vAlign w:val="center"/>
          </w:tcPr>
          <w:p w14:paraId="6B6F7B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0888A71" w14:textId="77777777" w:rsidTr="00503750">
        <w:tc>
          <w:tcPr>
            <w:tcW w:w="2302" w:type="dxa"/>
            <w:vAlign w:val="center"/>
          </w:tcPr>
          <w:p w14:paraId="1F2571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A76A2E0" w14:textId="293997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536A88" w14:textId="4F0F16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2AA052" w14:textId="49DE99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555D7B" w14:textId="74D416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EFFC8A" w14:textId="1218D1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B83790" w14:textId="0010E4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386BB3" w14:textId="7CE779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82364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133F7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1B56856" w14:textId="7F9165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7052F5" w14:textId="3C9203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2B3ED3" w14:textId="5EE092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5E982" w14:textId="65E8D5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AC1DA9" w14:textId="050046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FA926B" w14:textId="4C5C59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CFEB4A" w14:textId="0FC9EC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DC887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167E9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A83174D" w14:textId="271958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21CD46" w14:textId="70F99B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CCCA47" w14:textId="0CA17D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78C316" w14:textId="1B33BF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E0ECCB" w14:textId="51315D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E924B9" w14:textId="44FDB6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32CC82" w14:textId="311114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C91C4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F6B42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0E5CDFA" w14:textId="517898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1BE23D" w14:textId="4D28F4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C2FFA6" w14:textId="64CD05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653B4" w14:textId="0C50C8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55F668" w14:textId="7E57BB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DAE1B3" w14:textId="16DB7E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117BDA" w14:textId="389D64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BEED9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64ED7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C3A026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CADF7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8FCB912" w14:textId="7DD5F9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54E425" w14:textId="543B60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C13BE7" w14:textId="2AD90B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3EC4E" w14:textId="3B82D8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2D2894" w14:textId="4E1A95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7A911A" w14:textId="4B316A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1D7C65" w14:textId="63BD3B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AD8C5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87A65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A9BBC9F" w14:textId="24386B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9FF5A1" w14:textId="6B3BCC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9F0179" w14:textId="136BFB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084C96" w14:textId="03B6A4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6ED0DD" w14:textId="31D7A4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4F74DE" w14:textId="2CFA13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35200" w14:textId="3927B8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ECA962" w14:textId="77777777" w:rsidR="00944C3D" w:rsidRDefault="00944C3D" w:rsidP="00944C3D">
      <w:pPr>
        <w:rPr>
          <w:rFonts w:ascii="Arial" w:hAnsi="Arial"/>
          <w:b/>
        </w:rPr>
      </w:pPr>
    </w:p>
    <w:p w14:paraId="5A2B0A0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51BBA87" w14:textId="77777777" w:rsidTr="00503750">
        <w:tc>
          <w:tcPr>
            <w:tcW w:w="1944" w:type="dxa"/>
            <w:vAlign w:val="center"/>
          </w:tcPr>
          <w:p w14:paraId="402C07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41A6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42276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92607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303DD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6495A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7132F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60D67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B38C8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C7C4C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79341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73B32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1A94D9B" w14:textId="77777777" w:rsidTr="00503750">
        <w:tc>
          <w:tcPr>
            <w:tcW w:w="15685" w:type="dxa"/>
            <w:gridSpan w:val="12"/>
            <w:vAlign w:val="center"/>
          </w:tcPr>
          <w:p w14:paraId="53CFB0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1AD96E9" w14:textId="77777777" w:rsidTr="00503750">
        <w:tc>
          <w:tcPr>
            <w:tcW w:w="1944" w:type="dxa"/>
            <w:vAlign w:val="center"/>
          </w:tcPr>
          <w:p w14:paraId="371322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25375B" w14:textId="15E0AC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2C9A454" w14:textId="3690C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CB2178A" w14:textId="6D256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3DC79F" w14:textId="68C88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200B56" w14:textId="446B50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5F9D5D" w14:textId="02B94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24B854" w14:textId="0FABE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C02332" w14:textId="1A7F83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12DCDF" w14:textId="16B5FE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B0618D" w14:textId="7DB63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9B58E1" w14:textId="4B2D1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D760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B836D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09769D" w14:textId="30684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2184F95" w14:textId="0F4663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9B1EC5C" w14:textId="79DD6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C5481B" w14:textId="6A109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6C26FA" w14:textId="0993D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1FFF56" w14:textId="3A42E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938121" w14:textId="38D40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CD7E45" w14:textId="35A9A4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71E824" w14:textId="5FA4D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E3AD6E" w14:textId="53B4E9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8134A5" w14:textId="6938F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A3C0E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A36E8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77ABD6B" w14:textId="7EE71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AC19DD7" w14:textId="26D5F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D1377F" w14:textId="6A5B1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4AB651" w14:textId="55F57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40F739" w14:textId="3952E0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592F95" w14:textId="6A7053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8333ED" w14:textId="19D4B9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6C1244" w14:textId="45985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05AE9E" w14:textId="3F6FB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08BD2B" w14:textId="54F12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4DBEF5" w14:textId="60B99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8A105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F2B45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A198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7BA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0B5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87DD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F0D5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E422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ADE7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3825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9B13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F9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1F8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283A627" w14:textId="77777777" w:rsidTr="00503750">
        <w:tc>
          <w:tcPr>
            <w:tcW w:w="1944" w:type="dxa"/>
            <w:vAlign w:val="center"/>
          </w:tcPr>
          <w:p w14:paraId="00A1CC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A30E2C3" w14:textId="1FD56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0782CC2" w14:textId="4C3B5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D59CC38" w14:textId="081AD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FC4D98" w14:textId="36227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39A479" w14:textId="7B580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679125" w14:textId="3E190A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381473" w14:textId="64CC05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758215" w14:textId="45A66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0C0E50" w14:textId="09A58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8DCCC2" w14:textId="762B4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F50312" w14:textId="4FB23B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ABEFC" w14:textId="77777777" w:rsidTr="00503750">
        <w:tc>
          <w:tcPr>
            <w:tcW w:w="15685" w:type="dxa"/>
            <w:gridSpan w:val="12"/>
            <w:vAlign w:val="center"/>
          </w:tcPr>
          <w:p w14:paraId="4F89ED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2F6560E" w14:textId="77777777" w:rsidTr="00503750">
        <w:tc>
          <w:tcPr>
            <w:tcW w:w="1944" w:type="dxa"/>
            <w:vAlign w:val="center"/>
          </w:tcPr>
          <w:p w14:paraId="295DCC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67D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EDFD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17FC54" w14:textId="615DB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37D1B9" w14:textId="779D1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756A51" w14:textId="0AC0C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7C8388" w14:textId="2F621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CEFE02" w14:textId="6AF816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F3411C" w14:textId="61DCD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159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EC2E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5CECD3" w14:textId="4B235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ABF61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F505D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9201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F6AC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3C749B" w14:textId="5387D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5215E7" w14:textId="068D4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1F3695" w14:textId="19134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7DA8C1" w14:textId="6494B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BFB78C" w14:textId="66BF8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F16D7C" w14:textId="7B931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01F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0722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4D25FA5" w14:textId="1C737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16A2EE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10D80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E0FB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355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0E931A" w14:textId="36EEC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2DF8F4" w14:textId="17AC0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B47E70" w14:textId="0A666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634156" w14:textId="45DFB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CE785B" w14:textId="3029DD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EC0C0F" w14:textId="069B3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975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C3F4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5825C2A" w14:textId="4CAEE5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AEB488" w14:textId="77777777" w:rsidTr="00503750">
        <w:tc>
          <w:tcPr>
            <w:tcW w:w="1944" w:type="dxa"/>
            <w:vAlign w:val="center"/>
          </w:tcPr>
          <w:p w14:paraId="60755E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C960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872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4A0CED" w14:textId="24BFA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DED8F4" w14:textId="1ACDC7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360852" w14:textId="360D1D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E9F90D" w14:textId="06AA1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04113C" w14:textId="77A3C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15F667" w14:textId="08F78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9A8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9E4F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EF02456" w14:textId="73CA93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529F18" w14:textId="77777777" w:rsidTr="00503750">
        <w:tc>
          <w:tcPr>
            <w:tcW w:w="15685" w:type="dxa"/>
            <w:gridSpan w:val="12"/>
            <w:vAlign w:val="center"/>
          </w:tcPr>
          <w:p w14:paraId="3250B5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DA33D15" w14:textId="77777777" w:rsidTr="00503750">
        <w:tc>
          <w:tcPr>
            <w:tcW w:w="1944" w:type="dxa"/>
            <w:vAlign w:val="center"/>
          </w:tcPr>
          <w:p w14:paraId="45AE3B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83256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1FA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6E5FD2" w14:textId="7A605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5EB656" w14:textId="6465B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85B9D0" w14:textId="0F73D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363FB9" w14:textId="63F83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376A0F" w14:textId="3C5DB9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EC90B9" w14:textId="45209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78E9CB" w14:textId="1E381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ADC964" w14:textId="14DBE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13E775" w14:textId="61B2A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CAB6A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A6B3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E1E7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A56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DB4B65C" w14:textId="4254D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C4C8FA" w14:textId="1ADE6E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5F0BB2" w14:textId="69EB28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505C38" w14:textId="04335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EE9ECC" w14:textId="7440B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4EB266" w14:textId="18762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1EFF66" w14:textId="6F95E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38A7C7" w14:textId="523AB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8927DA" w14:textId="5A9EF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059F4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4CD0F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9DAC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504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8E8D76" w14:textId="137A6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D5D2DD" w14:textId="19545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0750CF" w14:textId="4AFD8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B3FE07" w14:textId="7D73B0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250A70" w14:textId="30880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0E57DC" w14:textId="1C361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4D5F59" w14:textId="582C0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4FBDA9" w14:textId="2CB72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2BDE8D" w14:textId="15CEE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B24D7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6BBB7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A7EE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265C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A60BE7" w14:textId="6D1AF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238B23" w14:textId="5BAA1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9D9EF9" w14:textId="0C0D7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E88774" w14:textId="34656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A1548C" w14:textId="1522A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352572" w14:textId="2B62D4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EA7529" w14:textId="17EDF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9D6B34" w14:textId="49EB7A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268468" w14:textId="2A935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A7B81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D51C2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DA78F6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14DC0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EE5B39C" w14:textId="56359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282214" w14:textId="20A9D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7B04204" w14:textId="3E2F3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E16AE4" w14:textId="7C9ED3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CEAC0F" w14:textId="7CBC42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AB7F68" w14:textId="228681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43AF52" w14:textId="5527F2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A99DE8" w14:textId="62A22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1B7AD7" w14:textId="72545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444E5E" w14:textId="18459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7F31D5" w14:textId="6092C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D4A8D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03404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6ADFB00" w14:textId="2B66B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B82EF11" w14:textId="3B566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91A1E44" w14:textId="3D238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07EE4B" w14:textId="572B4C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4D9A0B" w14:textId="4A93B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1BA04B" w14:textId="3C6D6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E1204F" w14:textId="0D900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A13FFA" w14:textId="4D204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204C63" w14:textId="24AF5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1F4164" w14:textId="23D148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1C617B" w14:textId="445FA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5D1A9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D1E35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0AEA8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9A900E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DD31A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6A4C1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08C169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9422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4FBF2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07E01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94C9B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AFBC0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F23F8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42C2A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D642B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4B6D56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67B09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23E6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AE6D9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FAFCCB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BAD231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64C86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0BEB1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EB332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29AA235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C2730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687D1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38F7C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8A885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14DB4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D0DC1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3B526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D3ACD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89CAE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DE994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4F30A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9AA4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9A082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1FF93BB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83883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B18FD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8BED5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C1B05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3AD4A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A0161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7A393F2" w14:textId="77777777" w:rsidTr="00503750">
        <w:trPr>
          <w:trHeight w:val="1073"/>
        </w:trPr>
        <w:tc>
          <w:tcPr>
            <w:tcW w:w="3614" w:type="dxa"/>
            <w:vMerge/>
          </w:tcPr>
          <w:p w14:paraId="34D339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66361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DA891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6D0BA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09AE4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13331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3F777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2F9C873" w14:textId="77777777" w:rsidTr="00503750">
        <w:trPr>
          <w:trHeight w:val="283"/>
        </w:trPr>
        <w:tc>
          <w:tcPr>
            <w:tcW w:w="3614" w:type="dxa"/>
          </w:tcPr>
          <w:p w14:paraId="396F97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90AB1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A5570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AC5FD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89923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F305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249F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042C249" w14:textId="77777777" w:rsidTr="00503750">
        <w:trPr>
          <w:trHeight w:val="283"/>
        </w:trPr>
        <w:tc>
          <w:tcPr>
            <w:tcW w:w="3614" w:type="dxa"/>
          </w:tcPr>
          <w:p w14:paraId="338BA9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FE84B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D9B91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43028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68FDA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B771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392C2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8B923FD" w14:textId="77777777" w:rsidTr="00503750">
        <w:trPr>
          <w:trHeight w:val="283"/>
        </w:trPr>
        <w:tc>
          <w:tcPr>
            <w:tcW w:w="3614" w:type="dxa"/>
          </w:tcPr>
          <w:p w14:paraId="6C242B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2B079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73279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65D6E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6A04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3DB5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15FF1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A674E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9DFB38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4417E44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5F66A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5331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7A026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5FDF5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ACB4C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44B6F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D03A1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F5E7D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6F445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1B10F4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39D39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38E7C7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A4A46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7433245" w14:textId="6C403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EC65C6" w14:textId="5FC85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091533" w14:textId="05CF7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7F2F2C" w14:textId="0A122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41AF89" w14:textId="7C2D9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F7DAB0" w14:textId="2F994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8D4317" w14:textId="69480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53A930" w14:textId="15D0B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7C68F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4AB0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85D8BCD" w14:textId="6B44C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C8F60B" w14:textId="3407F1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93AACF" w14:textId="1C11B9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CA47D" w14:textId="6DA1C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0F085B" w14:textId="422FB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C066B2" w14:textId="031A1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309A1F" w14:textId="15807F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9580D7" w14:textId="41194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E428F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D369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B7C8BB0" w14:textId="1CE925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7C66A" w14:textId="3FBA5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53A480" w14:textId="2DBC6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DAB417" w14:textId="6A1F7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3BBE47" w14:textId="5372A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FFA79A" w14:textId="7116A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CD7187" w14:textId="6BCF8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88EC75" w14:textId="5D41C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8084E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052C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9808C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A40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7822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6400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9E5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E9B0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4E5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1F27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6FCCB4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77795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0760BBD" w14:textId="79789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AD407B" w14:textId="36178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8F7AF6" w14:textId="41540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6D05C3" w14:textId="71955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82CDDF" w14:textId="21123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20E184" w14:textId="28E16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786862" w14:textId="1C15C6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4952DD" w14:textId="7CF3B5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090EA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B0EC7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CB8FE0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843EF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3704DD8" w14:textId="513A5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670F38" w14:textId="373E5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BF9037" w14:textId="3C487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0C62A7" w14:textId="06380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15DE3" w14:textId="5A1B7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EB904D" w14:textId="1D165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BCBB7" w14:textId="3FFA4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92FB22" w14:textId="4037AC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7920B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F703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23FCAB4" w14:textId="0F922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501A56" w14:textId="2563C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EF889" w14:textId="2D7BE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616874" w14:textId="083A0C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F0E4F6" w14:textId="5B351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8C7B65" w14:textId="06102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66BD36" w14:textId="245BC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75B3A2" w14:textId="2E26F4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19BA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E92F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BBCEC03" w14:textId="5CA87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B72734" w14:textId="7D0FD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67AFF6" w14:textId="44713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D64170" w14:textId="20794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99540E" w14:textId="753F0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3A8C5B" w14:textId="63E5A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274EDB" w14:textId="4E60B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09128F" w14:textId="666FC3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EE169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05ACE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AC7B106" w14:textId="262C2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DF2478" w14:textId="0584D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870202" w14:textId="2F5271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4EE94" w14:textId="031C9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21742A" w14:textId="4C76D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724546" w14:textId="6D474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D87C5B" w14:textId="79E0F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274E27" w14:textId="320A4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35716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FE6A42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58DB14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4D07A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D2CC167" w14:textId="39933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47DEF" w14:textId="2594B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601ADB" w14:textId="2861BA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F32604" w14:textId="42231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063501" w14:textId="3E8439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2C4120" w14:textId="60B95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CB59B1" w14:textId="7B9C6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53CB8E2" w14:textId="0178CE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ECF6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7D708A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F748F71" w14:textId="60E450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AFBD8A" w14:textId="273CB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0728A7" w14:textId="264B12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AF807C" w14:textId="51A15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E0EB84" w14:textId="3954D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B7F1F4" w14:textId="5D1CA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CA1707" w14:textId="7E4EB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E224EA" w14:textId="2873DA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580E5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2C057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ADA6D7E" w14:textId="7635AF9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8A724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27D0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6819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B057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2356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C453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D38F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2E24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4917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1AC5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1809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36C4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1C45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9E51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ADB0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590E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9A4C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74DB8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B16C9D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44B455B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6B089A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59282279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D9CA9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2330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712B5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C907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260F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5DEBDC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3BF64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8FEAA9" w14:textId="576910B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C2A13F5" w14:textId="761EC37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54C918A" w14:textId="4D36009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785EEF" w14:textId="528192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00741C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D237C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59A7E8" w14:textId="2F22EFD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8B2BD2" w14:textId="4F7425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51D0E80" w14:textId="467A51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C21E0A" w14:textId="316D53E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D7ACFDA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173F2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2F8A7E" w14:textId="64441F9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E0B740" w14:textId="3770A3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1E2E3ED" w14:textId="1E0FCB6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4EAE20" w14:textId="08D6C93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0AC38D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B84A9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B789B40" w14:textId="74E07F0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E8ED7E" w14:textId="2F39EA0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EEBF5BA" w14:textId="64B2DE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3EE38B" w14:textId="3618042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21FF8B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A0C8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3EC6D8" w14:textId="794FDB0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C5F04E5" w14:textId="1C0D4D4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44B700D" w14:textId="64D86D1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1678AA" w14:textId="5506CB3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CAA8C9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F95279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1DDFF2" w14:textId="0F1A896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D2510F2" w14:textId="53BFAD3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207D913" w14:textId="26981DB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21F7A7A" w14:textId="5EAC2A1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5E0307A" w14:textId="77777777" w:rsidR="00944C3D" w:rsidRDefault="00944C3D" w:rsidP="00944C3D">
      <w:pPr>
        <w:rPr>
          <w:rFonts w:ascii="Arial" w:hAnsi="Arial"/>
          <w:b/>
        </w:rPr>
      </w:pPr>
    </w:p>
    <w:p w14:paraId="34B0BE4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87659A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B8114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1F835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A2FA5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0FF65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0DC24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9FFF8A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F595C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23390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F393B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19FC9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703CA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BF3CB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2D8B8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F2944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D4281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EB6F9A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BD3FB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E6C20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51C2F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55250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AD82F8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025353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E7884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0841C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74748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864B7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E0B141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87ED924" w14:textId="77777777" w:rsidTr="00503750">
        <w:tc>
          <w:tcPr>
            <w:tcW w:w="2835" w:type="dxa"/>
            <w:vAlign w:val="center"/>
          </w:tcPr>
          <w:p w14:paraId="2A0E7E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920DD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CF04D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9DE1D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91820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DA546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B14DAB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55D0C6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DB27CFA" w14:textId="25BCED3C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715252" w14:textId="558F41CE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6FE2E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60FDA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EFD6EB" w14:textId="47AF343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C929E4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A18C8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3CEAF61" w14:textId="3CC5B3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2B00A4" w14:textId="6DB8A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C47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F0D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CAB688" w14:textId="78DC6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CC092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858E9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5FAB771" w14:textId="25BB2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5C31AF" w14:textId="59D677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AD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AAA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808DC7" w14:textId="6677C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A1E1BA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A88BC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AC083FA" w14:textId="068C1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93F6F1" w14:textId="3F0A3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757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309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2D7302" w14:textId="6046B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A2195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85D79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515C600" w14:textId="38904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59A764" w14:textId="078E4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77AC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2C1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3252E0" w14:textId="783F99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2FC25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BB300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D3110E2" w14:textId="57DB27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6171FD" w14:textId="344E1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5EC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FD0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945FE7" w14:textId="70D7F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1D407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73F37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F423D07" w14:textId="72DDCC9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2C04DA" w14:textId="1341E5D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316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424D1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9548F9" w14:textId="2461D3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E3EDE1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CD9D49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BBCA6D3" w14:textId="43E7A46E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F58D8ED" w14:textId="77777777" w:rsidR="00944C3D" w:rsidRDefault="00944C3D" w:rsidP="00944C3D">
      <w:pPr>
        <w:rPr>
          <w:rFonts w:ascii="Arial" w:hAnsi="Arial"/>
          <w:b/>
        </w:rPr>
      </w:pPr>
    </w:p>
    <w:p w14:paraId="4E86C1B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47C68DC" w14:textId="77777777" w:rsidTr="00503750">
        <w:tc>
          <w:tcPr>
            <w:tcW w:w="2835" w:type="dxa"/>
            <w:vAlign w:val="center"/>
          </w:tcPr>
          <w:p w14:paraId="22C20C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97107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04652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4D962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291B3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A9E42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8832C9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3CF73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87F623E" w14:textId="25866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E8CE66" w14:textId="77B59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42E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5C3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E3A6D0" w14:textId="473D1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E5B84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B526B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3E2DBD8" w14:textId="3D072F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18D7CA" w14:textId="03A53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5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E25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16847E" w14:textId="4212C4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5FE92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8DC5C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8DD539D" w14:textId="11D20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DD68EE" w14:textId="3714EE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0F4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9BC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2A7F3B" w14:textId="33C19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94414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814F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BC70D26" w14:textId="322D9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502D45" w14:textId="4DDF4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E56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D23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5CBB90" w14:textId="0B11C8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393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09922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DDE9C2A" w14:textId="230C8F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19F9F0" w14:textId="262870A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96174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079C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1B9798" w14:textId="2C2578D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483552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D66D7D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5A194F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D742E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D2A94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64FAED9" w14:textId="77777777" w:rsidTr="00503750">
        <w:trPr>
          <w:trHeight w:val="699"/>
        </w:trPr>
        <w:tc>
          <w:tcPr>
            <w:tcW w:w="3502" w:type="dxa"/>
            <w:vMerge/>
          </w:tcPr>
          <w:p w14:paraId="72DD45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DC094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0173B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1ABF60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9F384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E1D38DD" w14:textId="353A05F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21B703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A21A62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D09FF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38E2CC5" w14:textId="212E9D9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05864D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D4DE28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7F037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597BE2F" w14:textId="288DFE98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967C7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FF708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1BE13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8AFC76F" w14:textId="77777777" w:rsidTr="00503750">
        <w:trPr>
          <w:trHeight w:val="593"/>
        </w:trPr>
        <w:tc>
          <w:tcPr>
            <w:tcW w:w="3497" w:type="dxa"/>
          </w:tcPr>
          <w:p w14:paraId="6F9D1B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92F5A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8AA4F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6E2E6C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A82BE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4C39795" w14:textId="3AA470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9AE227" w14:textId="4357F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74AD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BB6C3A" w14:textId="5DFC3FF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33DF7D" w14:textId="513320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117FF9" w14:textId="0CF7D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883A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AE528D" w14:textId="39A5692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A1B327" w14:textId="12687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62C764" w14:textId="6E21BD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F34B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3BB4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4868FA6" w14:textId="3C988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418E0D" w14:textId="4041B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AFF6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AF274C" w14:textId="61E5153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83812C" w14:textId="562656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FF6AC6" w14:textId="0BD4F9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045E7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8080C3" w14:textId="4ACD1FC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1D8795B" w14:textId="2C67E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B45A99" w14:textId="16D83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27070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A824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18BB609" w14:textId="0574E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D331B8" w14:textId="73B0C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71A2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4597AC" w14:textId="446BAB7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D86C30" w14:textId="62ED15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BB4AF4" w14:textId="2EE06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926F4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F23344" w14:textId="3FBEF6D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A588EA" w14:textId="4FCB9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826610" w14:textId="43E0F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DA1B7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DC477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52088E7" w14:textId="0DC82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30E2E7" w14:textId="4B6EAA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908DA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B1D59B" w14:textId="30A162B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5C52E7" w14:textId="75662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55F94" w14:textId="7E05C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C2121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B9808AD" w14:textId="50D21E5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91C517" w14:textId="58A780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42E117" w14:textId="71FB3C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3DA598" w14:textId="77777777" w:rsidR="00944C3D" w:rsidRDefault="00944C3D" w:rsidP="00944C3D">
      <w:pPr>
        <w:rPr>
          <w:rFonts w:ascii="Arial" w:hAnsi="Arial"/>
          <w:b/>
        </w:rPr>
      </w:pPr>
    </w:p>
    <w:p w14:paraId="0906A7DE" w14:textId="77777777" w:rsidR="00944C3D" w:rsidRDefault="00944C3D" w:rsidP="00944C3D">
      <w:pPr>
        <w:rPr>
          <w:rFonts w:ascii="Arial" w:hAnsi="Arial"/>
          <w:b/>
        </w:rPr>
      </w:pPr>
    </w:p>
    <w:p w14:paraId="5F62957C" w14:textId="77777777" w:rsidR="00944C3D" w:rsidRDefault="00944C3D" w:rsidP="00944C3D">
      <w:pPr>
        <w:rPr>
          <w:rFonts w:ascii="Arial" w:hAnsi="Arial"/>
          <w:b/>
        </w:rPr>
      </w:pPr>
    </w:p>
    <w:p w14:paraId="640DABD5" w14:textId="77777777" w:rsidR="00944C3D" w:rsidRDefault="00944C3D" w:rsidP="00944C3D">
      <w:pPr>
        <w:rPr>
          <w:rFonts w:ascii="Arial" w:hAnsi="Arial"/>
          <w:b/>
        </w:rPr>
      </w:pPr>
    </w:p>
    <w:p w14:paraId="7B85F8E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14FA9FB0" w14:textId="77777777" w:rsidTr="00503750">
        <w:tc>
          <w:tcPr>
            <w:tcW w:w="2622" w:type="dxa"/>
            <w:vAlign w:val="center"/>
          </w:tcPr>
          <w:p w14:paraId="5DAA66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D243E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28AA8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C6B2E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6D7DF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2997E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5A4C3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CDC5A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C92C0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4E3225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DCCCD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759988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A973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7CDF233" w14:textId="78DC7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D14201" w14:textId="41473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DDF209" w14:textId="2BF0D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9B1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A74D9E" w14:textId="313F7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529928" w14:textId="77777777" w:rsidTr="00503750">
        <w:tc>
          <w:tcPr>
            <w:tcW w:w="2622" w:type="dxa"/>
            <w:vAlign w:val="center"/>
          </w:tcPr>
          <w:p w14:paraId="533CCB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E684A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1F8E67C" w14:textId="78E567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AF1F0E" w14:textId="1CE5F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472729" w14:textId="0878C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B65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316092" w14:textId="1DEA1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E617E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CA5E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493C10C" w14:textId="6B96C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61D554" w14:textId="6615D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41EDFA" w14:textId="69E66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537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091E8E" w14:textId="787074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7317C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1301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CC4BA45" w14:textId="4A945B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2ADF3A" w14:textId="2A182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C29F24" w14:textId="59333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601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7520AB" w14:textId="7CF17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9DA1D1" w14:textId="77777777" w:rsidTr="00503750">
        <w:tc>
          <w:tcPr>
            <w:tcW w:w="2622" w:type="dxa"/>
            <w:vAlign w:val="center"/>
          </w:tcPr>
          <w:p w14:paraId="256467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7EE8E32" w14:textId="3A8AA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21687.00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D1D787" w14:textId="63C9F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7982.00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4614D5" w14:textId="705AD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6748.00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9A1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9CACCA" w14:textId="494D9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22920.00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A7F15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55A0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4E7E802" w14:textId="48221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BC5D8F" w14:textId="0CAFF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5DFFB5" w14:textId="66A91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278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148E67" w14:textId="043C1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5CA64A" w14:textId="77777777" w:rsidTr="00503750">
        <w:tc>
          <w:tcPr>
            <w:tcW w:w="2622" w:type="dxa"/>
            <w:vAlign w:val="center"/>
          </w:tcPr>
          <w:p w14:paraId="04E179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8FE4158" w14:textId="68E5E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1DA8C2" w14:textId="38FFBA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DFE182" w14:textId="04D8CC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DB1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705AEA" w14:textId="0BAF6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E7067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264323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4B97D8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1F04D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AD5AB5A" w14:textId="19250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1B741C" w14:textId="7517E1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423CE7" w14:textId="66954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271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CA9B6C" w14:textId="4EDFF4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84C1D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11E1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8176BFE" w14:textId="3C547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596DB3F" w14:textId="7FF056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65CFE9" w14:textId="645A3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E5F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48A23C" w14:textId="14870C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5DF42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0C6F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92FB53D" w14:textId="62C54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48B795" w14:textId="671AC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B7A17A" w14:textId="60132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BA9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4DF288" w14:textId="26CAE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2DC5C4" w14:textId="77777777" w:rsidTr="00503750">
        <w:tc>
          <w:tcPr>
            <w:tcW w:w="2622" w:type="dxa"/>
            <w:vAlign w:val="center"/>
          </w:tcPr>
          <w:p w14:paraId="7D6CE8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6176B74" w14:textId="0DBBC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823534" w14:textId="64B9B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3FF398" w14:textId="46FB9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70D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028178" w14:textId="6F269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0C57BE" w14:textId="77777777" w:rsidTr="00503750">
        <w:tc>
          <w:tcPr>
            <w:tcW w:w="2622" w:type="dxa"/>
            <w:vAlign w:val="center"/>
          </w:tcPr>
          <w:p w14:paraId="2E08BC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0395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DE4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E6B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351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D84C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83174E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38F1C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432B95E" w14:textId="175C925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21687.00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FE24E9" w14:textId="2D139C4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7982.00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DAEFB5" w14:textId="4048F6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6748.00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2AF6A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444C57" w14:textId="4F634C8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22920.00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C5DD35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80ED1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50D2160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B1498A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031C7F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DF7E9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A380E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99401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E7F6A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AB334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A8B1D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EF47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EA928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7744E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FA02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34051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8021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9A262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3B7A6A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7F8D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A0F2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E8528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2D49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5992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C6887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DAC5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5E82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1CAA2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D667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E355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0460F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9632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5FC3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AC8C7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D0694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29A1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C2FF4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E75A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643AE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433EB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702F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76548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A9594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859C4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5D272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35D0D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C841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A914D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59D7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648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EA48A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3F50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AB5B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6D5A5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D472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0C91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A446B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5258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2B7F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1C958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801E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2330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EFF76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4C0E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1F1E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BDCDE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7C5AD4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95284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361D9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5199A0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9294532" w14:textId="77777777" w:rsidTr="00503750">
        <w:tc>
          <w:tcPr>
            <w:tcW w:w="2835" w:type="dxa"/>
            <w:vAlign w:val="center"/>
          </w:tcPr>
          <w:p w14:paraId="32378B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7F6A3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BF6A0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F6BBA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2E796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9908A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D31EB01" w14:textId="77777777" w:rsidTr="00503750">
        <w:tc>
          <w:tcPr>
            <w:tcW w:w="2835" w:type="dxa"/>
            <w:vAlign w:val="center"/>
          </w:tcPr>
          <w:p w14:paraId="5F5052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7AC3D6" w14:textId="730CE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B7A476" w14:textId="675CB9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2D13CA" w14:textId="69CC5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5D0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C17EFF" w14:textId="1190E3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788368" w14:textId="77777777" w:rsidTr="00503750">
        <w:tc>
          <w:tcPr>
            <w:tcW w:w="2835" w:type="dxa"/>
            <w:vAlign w:val="center"/>
          </w:tcPr>
          <w:p w14:paraId="2F1174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BB43AA6" w14:textId="2BA4A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3ADD4D" w14:textId="2347C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48BB7F" w14:textId="2E20E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4DD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92DEC3" w14:textId="024EA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4BC15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755F8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837EB3B" w14:textId="7BAA88B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4806D5" w14:textId="5B78A25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3AEF65" w14:textId="4CD16C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FEE39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6EC36B" w14:textId="6B7A753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C4D19E5" w14:textId="77777777" w:rsidTr="00503750">
        <w:tc>
          <w:tcPr>
            <w:tcW w:w="2835" w:type="dxa"/>
            <w:vAlign w:val="center"/>
          </w:tcPr>
          <w:p w14:paraId="63457F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C3CEB9E" w14:textId="2964D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2800D6" w14:textId="38B04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B4F612" w14:textId="5DE43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50F2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7B6E8D" w14:textId="4607C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6949B8" w14:textId="77777777" w:rsidTr="00503750">
        <w:tc>
          <w:tcPr>
            <w:tcW w:w="2835" w:type="dxa"/>
            <w:vAlign w:val="center"/>
          </w:tcPr>
          <w:p w14:paraId="64E75E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B0E10ED" w14:textId="65C2F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AC0F4B" w14:textId="4B9AF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D376C1" w14:textId="4BBA27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7FA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517E5B" w14:textId="4B414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56F00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D3DD7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87F8583" w14:textId="36B7BF0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31BC8B" w14:textId="66411BE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1B050C" w14:textId="686841B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9D94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597E81" w14:textId="6CC6864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628B5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34437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B01ECFA" w14:textId="0464A1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ED368C" w14:textId="7B0AB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5258ED" w14:textId="333F3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2A3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2D7807" w14:textId="305C3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8890E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B2BB0E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51783B15" w14:textId="77777777" w:rsidTr="00503750">
        <w:tc>
          <w:tcPr>
            <w:tcW w:w="2552" w:type="dxa"/>
            <w:shd w:val="clear" w:color="auto" w:fill="auto"/>
            <w:vAlign w:val="center"/>
          </w:tcPr>
          <w:p w14:paraId="662E76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F8875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11224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010DA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19CA5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3A97D3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C7F68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EE34D19" w14:textId="1EE5614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1117167" w14:textId="6FB7DF3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835.00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5385488" w14:textId="188BA3D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835.00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D0FD69F" w14:textId="3BE32BD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AA6946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83546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ED9AED5" w14:textId="459D242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015190A" w14:textId="40F5CC3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46E718C" w14:textId="33E70C9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C06C454" w14:textId="5C4DC11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397C44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051AC9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E19462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857CE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B8DE8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7A6CC0C" w14:textId="77777777" w:rsidTr="00503750">
        <w:tc>
          <w:tcPr>
            <w:tcW w:w="4395" w:type="dxa"/>
            <w:vMerge/>
          </w:tcPr>
          <w:p w14:paraId="7AA624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2CBBD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D2320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0F414E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4EEDE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AD5BFA5" w14:textId="5F6D7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  <w:lang w:eastAsia="sk-SK"/>
              </w:rPr>
              <w:t>-74.56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2614A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B53227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ED1C2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00D2232" w14:textId="2965F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E58CB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A8E6D7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F5D1C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2255914" w14:textId="5743B58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-74.56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D6F5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F14580D" w14:textId="77777777" w:rsidTr="00503750">
        <w:tc>
          <w:tcPr>
            <w:tcW w:w="4395" w:type="dxa"/>
            <w:vAlign w:val="center"/>
          </w:tcPr>
          <w:p w14:paraId="750AD7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BF974AF" w14:textId="21168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FE1FB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4D1241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A829B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F9FE057" w14:textId="48540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36E2D6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803470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6630F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1578137" w14:textId="72F850A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04E6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1FFDF6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0C990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FCB4C5D" w14:textId="30FED868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37214.00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3D76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029A671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8E30FD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F60A64D" w14:textId="77777777" w:rsidTr="00503750">
        <w:tc>
          <w:tcPr>
            <w:tcW w:w="4395" w:type="dxa"/>
            <w:vAlign w:val="center"/>
          </w:tcPr>
          <w:p w14:paraId="39E3C6A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248F82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4655AF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E2891A7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9D8C4B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BFEA9B8" w14:textId="7887215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C1D581" w14:textId="3E70CC8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E18EC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5687A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380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458CF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39EDDE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D31B9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7B7A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BD273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E95EE9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0B34A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93330BE" w14:textId="0935474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E1C02A" w14:textId="0849CA6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94C3EF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8EFD1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33E6A9E" w14:textId="2A93FE3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8D06D6" w14:textId="2A21AD6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D189A6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E8CB0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C24C7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F75C731" w14:textId="77777777" w:rsidTr="00503750">
        <w:tc>
          <w:tcPr>
            <w:tcW w:w="1843" w:type="dxa"/>
            <w:vAlign w:val="center"/>
          </w:tcPr>
          <w:p w14:paraId="7CFC91E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075290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9B2AAC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64DB27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DC34F7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8CD33A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343147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E421067" w14:textId="77777777" w:rsidTr="00503750">
        <w:tc>
          <w:tcPr>
            <w:tcW w:w="1843" w:type="dxa"/>
            <w:vAlign w:val="center"/>
          </w:tcPr>
          <w:p w14:paraId="54677D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136B0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1CF8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88AC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A3C18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905A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E3F5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994C3F5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77BEA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7DA5B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F92C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81F2A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BFD6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9833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033F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23366E" w14:textId="77777777" w:rsidTr="00503750">
        <w:tc>
          <w:tcPr>
            <w:tcW w:w="1843" w:type="dxa"/>
            <w:vAlign w:val="center"/>
          </w:tcPr>
          <w:p w14:paraId="1B2E69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E91D8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23A7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CCE7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5D180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2E77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BB2F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5F9B6CA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EC12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69ADB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E790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A1DA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4A1E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19328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90FA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9388F2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7E65F6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BE64A7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C431A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B13C1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35A29B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FE83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06DC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D95E0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F8301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C464BA3" w14:textId="77777777" w:rsidTr="00503750">
        <w:trPr>
          <w:trHeight w:val="664"/>
        </w:trPr>
        <w:tc>
          <w:tcPr>
            <w:tcW w:w="3372" w:type="dxa"/>
          </w:tcPr>
          <w:p w14:paraId="3659D97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FF989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319B5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67AA8C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FD0A33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211C673" w14:textId="685CBB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F70B56" w14:textId="69AB61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3B41A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AA8A4AB" w14:textId="2789EA1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2C20292" w14:textId="0E683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E97BB2" w14:textId="58D28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E67DF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35212A9" w14:textId="126499F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EA2AE52" w14:textId="4CDBF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0639DB" w14:textId="2D568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1E5AB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C7C67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BA0EDC6" w14:textId="7C52B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CE8DAF" w14:textId="2D3539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1006B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98B577A" w14:textId="7E938E7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1A7CF38" w14:textId="61CE7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C56066" w14:textId="7B7C2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BBB67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9DE7644" w14:textId="7A8A695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66BFC19" w14:textId="7B815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B32C6A" w14:textId="7A23B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54233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9D8A87C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3835B74" w14:textId="77777777" w:rsidTr="00503750">
        <w:tc>
          <w:tcPr>
            <w:tcW w:w="2835" w:type="dxa"/>
            <w:vAlign w:val="center"/>
          </w:tcPr>
          <w:p w14:paraId="17C488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9AC96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D0872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826951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B31E0A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0E65CC5" w14:textId="77777777" w:rsidTr="00503750">
        <w:tc>
          <w:tcPr>
            <w:tcW w:w="2835" w:type="dxa"/>
          </w:tcPr>
          <w:p w14:paraId="515838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072B130" w14:textId="2DA1E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045249" w14:textId="00857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D577D0" w14:textId="101BC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B62305D" w14:textId="05863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85587F" w14:textId="77777777" w:rsidTr="00503750">
        <w:tc>
          <w:tcPr>
            <w:tcW w:w="2835" w:type="dxa"/>
          </w:tcPr>
          <w:p w14:paraId="2081A4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882EA39" w14:textId="00DA8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605653" w14:textId="5956B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DC8688" w14:textId="19BCFC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21DF6E" w14:textId="7D962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FBC62B" w14:textId="77777777" w:rsidTr="00503750">
        <w:tc>
          <w:tcPr>
            <w:tcW w:w="2835" w:type="dxa"/>
          </w:tcPr>
          <w:p w14:paraId="2EA102A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1EFF76A" w14:textId="70CF0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F39E89" w14:textId="1586A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15BF85" w14:textId="38BCD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610B50" w14:textId="19A1B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33FB5E" w14:textId="77777777" w:rsidTr="00503750">
        <w:tc>
          <w:tcPr>
            <w:tcW w:w="2835" w:type="dxa"/>
            <w:vAlign w:val="center"/>
          </w:tcPr>
          <w:p w14:paraId="09EE2B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1112D35" w14:textId="4FDA5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001688" w14:textId="4688D7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6D35CD" w14:textId="5BB2C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B5BD82" w14:textId="4118C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3EA258" w14:textId="77777777" w:rsidTr="00503750">
        <w:tc>
          <w:tcPr>
            <w:tcW w:w="2835" w:type="dxa"/>
            <w:vAlign w:val="center"/>
          </w:tcPr>
          <w:p w14:paraId="193F28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701B129" w14:textId="1A334E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F632A3" w14:textId="16164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01484B" w14:textId="6F10F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23F3E1D" w14:textId="5887E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AEA291" w14:textId="77777777" w:rsidTr="00503750">
        <w:tc>
          <w:tcPr>
            <w:tcW w:w="2835" w:type="dxa"/>
          </w:tcPr>
          <w:p w14:paraId="30E6F2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6F4AB66" w14:textId="5784B7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603229" w14:textId="7DB87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711B05" w14:textId="62A03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A267DA3" w14:textId="5ED47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9C7DD0" w14:textId="77777777" w:rsidTr="00503750">
        <w:tc>
          <w:tcPr>
            <w:tcW w:w="2835" w:type="dxa"/>
          </w:tcPr>
          <w:p w14:paraId="639F72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6E6A98B" w14:textId="1BB15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033761" w14:textId="1AE32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703DB6" w14:textId="5DCA8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4FC2ECE" w14:textId="11773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49E636" w14:textId="77777777" w:rsidTr="00503750">
        <w:tc>
          <w:tcPr>
            <w:tcW w:w="2835" w:type="dxa"/>
          </w:tcPr>
          <w:p w14:paraId="23935A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6FFB99E" w14:textId="4B892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80D5EF" w14:textId="78D22B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9C357A" w14:textId="3D54E6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BC4257" w14:textId="5D31A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1180F4" w14:textId="77777777" w:rsidR="00944C3D" w:rsidRDefault="00944C3D" w:rsidP="00944C3D">
      <w:pPr>
        <w:rPr>
          <w:rFonts w:ascii="Arial" w:hAnsi="Arial"/>
          <w:b/>
        </w:rPr>
      </w:pPr>
    </w:p>
    <w:p w14:paraId="308CFA9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B812F2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B7646B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38324A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923176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244BAE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1C41C5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D605B5C" w14:textId="77777777" w:rsidTr="00503750">
        <w:trPr>
          <w:trHeight w:val="443"/>
        </w:trPr>
        <w:tc>
          <w:tcPr>
            <w:tcW w:w="2560" w:type="dxa"/>
          </w:tcPr>
          <w:p w14:paraId="45FB69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90A3387" w14:textId="4A6B0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767A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F65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DA9925A" w14:textId="1C1211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2E228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49DE2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801F30F" w14:textId="15814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DD66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5697A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A9AA164" w14:textId="0042E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EE5D17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9EFDE3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22D2598" w14:textId="19A75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9081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7BA8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94FC968" w14:textId="67336D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56FB3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77632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C6A9F0D" w14:textId="3B444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1645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2083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FAD099E" w14:textId="479335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F060E6" w14:textId="77777777" w:rsidR="00944C3D" w:rsidRDefault="00944C3D" w:rsidP="00944C3D">
      <w:pPr>
        <w:rPr>
          <w:rFonts w:ascii="Arial" w:hAnsi="Arial"/>
          <w:b/>
        </w:rPr>
      </w:pPr>
    </w:p>
    <w:p w14:paraId="63C20AF4" w14:textId="77777777" w:rsidR="00944C3D" w:rsidRDefault="00944C3D" w:rsidP="00944C3D">
      <w:pPr>
        <w:rPr>
          <w:rFonts w:ascii="Arial" w:hAnsi="Arial"/>
          <w:b/>
        </w:rPr>
      </w:pPr>
    </w:p>
    <w:p w14:paraId="262B23B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005B443" w14:textId="77777777" w:rsidR="00944C3D" w:rsidRDefault="00944C3D" w:rsidP="00944C3D">
      <w:pPr>
        <w:rPr>
          <w:rFonts w:ascii="Arial" w:hAnsi="Arial"/>
          <w:b/>
        </w:rPr>
      </w:pPr>
    </w:p>
    <w:p w14:paraId="55E1628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6B32E02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28EB0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723C8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2CFDB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BE6C62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9CD8E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DE6AB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544CF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7A566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F4B6A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B4674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8EBC1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BC5DC1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B5213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6CC6E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BAB0A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098B27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D02AEA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36D2F72" w14:textId="77777777" w:rsidTr="00503750">
        <w:trPr>
          <w:trHeight w:val="677"/>
        </w:trPr>
        <w:tc>
          <w:tcPr>
            <w:tcW w:w="3358" w:type="dxa"/>
          </w:tcPr>
          <w:p w14:paraId="2AF43F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72D2A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AC99B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99F673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EC211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6194F8E" w14:textId="3AA7E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0D9F27" w14:textId="49AE0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3BD77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347B7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14BC991" w14:textId="10E40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806F55" w14:textId="056C19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F9DFE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FC4A9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696F905" w14:textId="2A323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DC1AB9" w14:textId="226D4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58FA7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30EAF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5633587" w14:textId="637F4A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095044" w14:textId="4CE70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B8D54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A8DCF85" w14:textId="27B6B78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D5EF9CF" w14:textId="66B7B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A24187" w14:textId="7CBD6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C8DC9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3D9BFCE" w14:textId="0212321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3A02D95" w14:textId="39175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018E9D" w14:textId="69527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C2CE7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576932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A4C19F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0F716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23870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551C3D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48E4E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26204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C21C93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CD2BF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C0CA4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AB10B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731E8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0AD76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AC129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E53253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6C7305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295EAB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D892EE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C5982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0FEF8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085F1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EC74C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2D999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0EE42AA" w14:textId="2F56D1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802A88" w14:textId="175857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3A3EC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448E5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B9E74E9" w14:textId="21C9AA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F7DF31" w14:textId="63BA4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58D76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D8657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5E2CCE1" w14:textId="1D766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DAAE2E" w14:textId="35B091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116E4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34C6934" w14:textId="7A9258A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56CC11E" w14:textId="1A5DB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394B7B" w14:textId="2D4596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2F59B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CC03CEF" w14:textId="0912233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5EE7DEF" w14:textId="50E74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61FCE3" w14:textId="44844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92C09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6F3304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F6FE7BA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A9002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1B58D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D0EE4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040828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319AF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B7A0E3B" w14:textId="28DB1E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80E792" w14:textId="554F1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EC2C3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5DBB7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919AB24" w14:textId="1E085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C76149" w14:textId="04FED0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E68EA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66966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48FA22F" w14:textId="7EF1A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4DCE0C" w14:textId="109D8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E72E1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BFAA263" w14:textId="3239640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9347905" w14:textId="5C7F3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139279" w14:textId="301C7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5C74D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9E0AF48" w14:textId="6114D71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BB11F2B" w14:textId="55B49B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058F6F" w14:textId="2FBD2D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FBE61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4B7468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3C2FE1C" w14:textId="77777777" w:rsidTr="00503750">
        <w:tc>
          <w:tcPr>
            <w:tcW w:w="3686" w:type="dxa"/>
            <w:vAlign w:val="center"/>
          </w:tcPr>
          <w:p w14:paraId="261A12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13CB2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08EDD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F9E86C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A9B4F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34453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F3717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385BB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FA4F4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64B8B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B255B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B68765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42378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FDF7F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C1E24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89EC67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18FB98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1CE0B9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E30A8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C4192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DDD192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D06470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4E0EC6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3D92E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78842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61B56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1E350F7" w14:textId="4A036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A5DF68" w14:textId="289A9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79080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072B1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B069901" w14:textId="5B76A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286A0C" w14:textId="389435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C1BC1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236D5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CB050D2" w14:textId="122BA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19759D" w14:textId="27530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D9B47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D5A613A" w14:textId="7A6E2D0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50CCDB" w14:textId="765D9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CFBEDC" w14:textId="517C21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F0AB1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ED426D" w14:textId="360BB56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41A197A" w14:textId="159BD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503AE9" w14:textId="349101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E0CF9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89018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D0CE69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81A20E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F8334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6D442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1EDC31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D6E06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0ECA7CA" w14:textId="589F1D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77F37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62AA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93A1D04" w14:textId="464C5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43C93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5C36A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4CD33A9" w14:textId="5345E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3A598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8B0F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FD52D5F" w14:textId="687B6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BE8D8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8A26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4070E5B" w14:textId="303AE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C53B9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2475C8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6B5E955" w14:textId="0AEBC8E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88B13C6" w14:textId="77777777" w:rsidR="00944C3D" w:rsidRDefault="00944C3D" w:rsidP="00944C3D">
      <w:pPr>
        <w:rPr>
          <w:sz w:val="22"/>
          <w:szCs w:val="22"/>
        </w:rPr>
      </w:pPr>
    </w:p>
    <w:p w14:paraId="6A82748F" w14:textId="77777777" w:rsidR="00944C3D" w:rsidRDefault="00944C3D" w:rsidP="00944C3D">
      <w:pPr>
        <w:rPr>
          <w:sz w:val="22"/>
          <w:szCs w:val="22"/>
        </w:rPr>
      </w:pPr>
    </w:p>
    <w:p w14:paraId="29BE85C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D1F692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912D88A" w14:textId="3DAA2A7F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309DC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6C81A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9B6C7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12249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497E3D2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711BF4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EE47A4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E350F4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A0114DB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20BBEA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79D5AC3" w14:textId="4AF43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AFEC18" w14:textId="7DCEA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E64AE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68A01F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77ACDA8" w14:textId="15534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3066D7" w14:textId="71E35E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50CFB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1D36E7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7424F3C" w14:textId="0ECCB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E66F84" w14:textId="5EE518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0FCFA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B3D016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E6CDF75" w14:textId="3D821A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C56711" w14:textId="336986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8A4A30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29E9A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9982AFB" w14:textId="36417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B5CD1A" w14:textId="50209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79BCC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E4D1B6F" w14:textId="7941A81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F223EE0" w14:textId="377BD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FD2F123" w14:textId="5C6DD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C5660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B4C222A" w14:textId="683142E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2C7997A" w14:textId="55B59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57863C" w14:textId="21A8D0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E786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1E42F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72BC3F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9FCFA3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917F80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794166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8A6FAF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50A633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A8D8941" w14:textId="5CCC0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D74CB8" w14:textId="0C995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96DA0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8F6EAE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39EDF48" w14:textId="3DF85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0E8C9E9" w14:textId="1AE70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DF5D3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F37AF2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646B513" w14:textId="3872D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9D47FC" w14:textId="74676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416C6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90822E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82FF7F9" w14:textId="25ADED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48CF32" w14:textId="7765C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7DEF6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7E9ABCE" w14:textId="5B59DBD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A70C146" w14:textId="1EE8E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2B3602F" w14:textId="263310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51DA5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855ED81" w14:textId="66F8C72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3853259" w14:textId="07542D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7E95AED" w14:textId="1B35D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835CC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532F854" w14:textId="0A8CA6B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F6D807D" w14:textId="164F9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E70A4F" w14:textId="75B5D7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5827" w:rsidRPr="00A13D9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8C18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84E84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CCE9412" w14:textId="574909C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C1378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1284F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B830CE2" w14:textId="2809339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D9213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F7178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D4DFF31" w14:textId="040D2451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443C5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F423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0CCA21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8B3291B" w14:textId="77777777" w:rsidR="00944C3D" w:rsidRPr="003607F0" w:rsidRDefault="00944C3D" w:rsidP="00944C3D"/>
    <w:p w14:paraId="3C3CD7D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40232C" w14:textId="77777777" w:rsidR="008B5827" w:rsidRDefault="008B5827">
      <w:r>
        <w:separator/>
      </w:r>
    </w:p>
  </w:endnote>
  <w:endnote w:type="continuationSeparator" w:id="0">
    <w:p w14:paraId="62FBFD70" w14:textId="77777777" w:rsidR="008B5827" w:rsidRDefault="008B58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7F58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7A3152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67269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5C016F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06922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442249C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A72A1B" w14:textId="77777777" w:rsidR="008B5827" w:rsidRDefault="008B5827">
      <w:r>
        <w:separator/>
      </w:r>
    </w:p>
  </w:footnote>
  <w:footnote w:type="continuationSeparator" w:id="0">
    <w:p w14:paraId="75A13805" w14:textId="77777777" w:rsidR="008B5827" w:rsidRDefault="008B58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3890903">
    <w:abstractNumId w:val="13"/>
  </w:num>
  <w:num w:numId="2" w16cid:durableId="1565065992">
    <w:abstractNumId w:val="17"/>
  </w:num>
  <w:num w:numId="3" w16cid:durableId="1013921360">
    <w:abstractNumId w:val="8"/>
  </w:num>
  <w:num w:numId="4" w16cid:durableId="1835995046">
    <w:abstractNumId w:val="7"/>
  </w:num>
  <w:num w:numId="5" w16cid:durableId="115626544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900975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72693395">
    <w:abstractNumId w:val="20"/>
  </w:num>
  <w:num w:numId="8" w16cid:durableId="1134446446">
    <w:abstractNumId w:val="10"/>
  </w:num>
  <w:num w:numId="9" w16cid:durableId="901601158">
    <w:abstractNumId w:val="0"/>
  </w:num>
  <w:num w:numId="10" w16cid:durableId="824781429">
    <w:abstractNumId w:val="19"/>
  </w:num>
  <w:num w:numId="11" w16cid:durableId="793793344">
    <w:abstractNumId w:val="6"/>
  </w:num>
  <w:num w:numId="12" w16cid:durableId="1869443783">
    <w:abstractNumId w:val="9"/>
  </w:num>
  <w:num w:numId="13" w16cid:durableId="823937791">
    <w:abstractNumId w:val="12"/>
  </w:num>
  <w:num w:numId="14" w16cid:durableId="1011026433">
    <w:abstractNumId w:val="15"/>
  </w:num>
  <w:num w:numId="15" w16cid:durableId="322392415">
    <w:abstractNumId w:val="14"/>
  </w:num>
  <w:num w:numId="16" w16cid:durableId="1544751817">
    <w:abstractNumId w:val="2"/>
  </w:num>
  <w:num w:numId="17" w16cid:durableId="1231844052">
    <w:abstractNumId w:val="4"/>
  </w:num>
  <w:num w:numId="18" w16cid:durableId="1171064833">
    <w:abstractNumId w:val="11"/>
  </w:num>
  <w:num w:numId="19" w16cid:durableId="1186020685">
    <w:abstractNumId w:val="5"/>
  </w:num>
  <w:num w:numId="20" w16cid:durableId="503278506">
    <w:abstractNumId w:val="18"/>
  </w:num>
  <w:num w:numId="21" w16cid:durableId="19988491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24"/>
    <w:docVar w:name="arg2" w:val="Driver=asa17;DBF=D:\anasoft\data\tebys.db;DBN=tebys;ENG=SQL17;commlinks=TCPIP{ip=192.168.1.241};uid=hromnikova;con=finus(10.15);pwd=488300282956Vaveto1"/>
    <w:docVar w:name="arg3" w:val="262732"/>
    <w:docVar w:name="arg4" w:val="C:\Users\HROMNI~1.TEB\AppData\Local\Temp\3043250.doc"/>
    <w:docVar w:name="arg5" w:val="1"/>
  </w:docVars>
  <w:rsids>
    <w:rsidRoot w:val="008B582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25D04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B582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A05155"/>
  <w15:docId w15:val="{CD89B183-4175-4832-AD41-D363D4ECC4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5340</Words>
  <Characters>30440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2025-03-18T06:31:00Z</dcterms:created>
  <dcterms:modified xsi:type="dcterms:W3CDTF">2025-03-18T06:33:00Z</dcterms:modified>
</cp:coreProperties>
</file>