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0DF1C85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905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9AA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F3C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E99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A47A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D49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BAE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1A8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9E2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B98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2D8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1BC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468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F5D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5D6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832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DCB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FE5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112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F82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CDA2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585301B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A010B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AF200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6C0ED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835D8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A8AA4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99980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6AE2F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9313E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7022E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F8779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1012F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B3D83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7B4C1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23D7F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20FA1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26482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A9C75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506A8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12CF4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A6864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7AF1B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98E19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130FF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58FDE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10779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C856A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B2635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99224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C496F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E0832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137D6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BFA2C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D4808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648C956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75F1C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C8EB0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EE65C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C3808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2575F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2C02F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7A7CF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191B9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45815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7F097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9B22E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96B76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05FEA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07DEA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F69D0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F27A3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469E8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3CEDD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7C7B6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96669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EAC91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30173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F8A63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0D3A6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8635F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D0450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F5F02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0A8EE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1967D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B0D8B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763D1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11A08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48FFD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50463FA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4D762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B9894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D573D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C8F22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FF1BE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DE8DA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EC97C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88A1C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B28D3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DFFC2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D92C1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7DA34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EEDA9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44212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B9AB2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E75E3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16519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4550D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3A540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B6F60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0A123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69720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47D97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6EBE8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8F935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142BB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DE3E1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01933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794CB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8006A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8B30A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D601F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16E46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0034C94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5C97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E5FC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D19B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FE20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E5BD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61D4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DDBE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AD03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3966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D593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35EA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2185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B760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BB08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FF78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87AC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B9BC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E41FE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9798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7ECE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786D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C15A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6BEB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E7A2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0C26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D83B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1D43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76E0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46B1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D30D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6852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E66E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FA2C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5A2CF36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A24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995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D2E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6A6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99F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D5C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1F9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F31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F50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0FF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786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2BF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79B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C3D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3CB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F30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7297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A4D40B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3C2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494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4B9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94A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855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72C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D76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2AAC5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C5D74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85891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8DE78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9AFAF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3F971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39701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32273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BAB7A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C8543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F75A8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FD73AB8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479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39A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342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B7E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486530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975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00C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D4A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242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32E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907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573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A4F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C9E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7F4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35D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49912F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3A7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1EB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238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9B48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491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DC7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077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CA0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C19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7AC1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D25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302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238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E7E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DD29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203306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2B13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D89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F82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0AE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808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DBC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55A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352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BE2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F2D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FAF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1D4374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165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B26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DD6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C28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B69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B812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D8C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6A3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274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BEB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BE7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325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6D1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06F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4A7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4EDDCB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64FB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3D8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9CC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7AD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1A5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93B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508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F8AC4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B620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7BDAA5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A7F9F57" w14:textId="2EE75FC4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>
              <w:rPr>
                <w:rFonts w:ascii="Arial" w:hAnsi="Arial"/>
                <w:lang w:eastAsia="sk-SK"/>
              </w:rPr>
              <w:fldChar w:fldCharType="begin"/>
            </w:r>
            <w:r>
              <w:rPr>
                <w:rFonts w:ascii="Arial" w:hAnsi="Arial"/>
                <w:lang w:eastAsia="sk-SK"/>
              </w:rPr>
              <w:instrText xml:space="preserve"> MERGEFIELD  aDEF_DTDO  \* MERGEFORMAT </w:instrText>
            </w:r>
            <w:r>
              <w:rPr>
                <w:rFonts w:ascii="Arial" w:hAnsi="Arial"/>
                <w:lang w:eastAsia="sk-SK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lang w:eastAsia="sk-SK"/>
              </w:rPr>
              <w:t>31. 12. 2024</w:t>
            </w:r>
            <w:r>
              <w:rPr>
                <w:rFonts w:ascii="Arial" w:hAnsi="Arial"/>
                <w:lang w:eastAsia="sk-SK"/>
              </w:rPr>
              <w:fldChar w:fldCharType="end"/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0BDAD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94D12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1E805B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F1494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52C5C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3A0E8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0DC2B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B2912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2394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FFCB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F59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9B89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AC7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C14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362F53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A2C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FF5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58D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3FC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01D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708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2772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6493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78A4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551FAA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0530FD38" wp14:editId="436F03F7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35E3758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530FD3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735E3758" w14:textId="77777777"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C6A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7769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1E4A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218C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19D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826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5DB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DD9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01E7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AEB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290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F94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9F6E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EB22B4B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366729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C26AD84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3395A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14F80488" wp14:editId="09D29B2B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115FBD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F80488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14:paraId="04115FBD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6F977837" wp14:editId="20EBCDA5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3341CF2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977837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73341CF2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13CE991" wp14:editId="68D9231C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9A9D2F2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3CE991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14:paraId="19A9D2F2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6D24D54A" wp14:editId="39177C35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861E34B" w14:textId="453011C1" w:rsidR="000B647F" w:rsidRDefault="000B647F" w:rsidP="00944C3D">
                                  <w:fldSimple w:instr=" MERGEFIELD  aDMOD  \* MERGEFORMAT ">
                                    <w:r w:rsidR="008B5827" w:rsidRPr="008B582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24D54A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14:paraId="7861E34B" w14:textId="453011C1" w:rsidR="000B647F" w:rsidRDefault="000B647F" w:rsidP="00944C3D">
                            <w:fldSimple w:instr=" MERGEFIELD  aDMOD  \* MERGEFORMAT ">
                              <w:r w:rsidR="008B5827" w:rsidRPr="008B5827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5504CEB3" wp14:editId="347A93E0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27AD0CE" w14:textId="03D1517C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aDROD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8B5827" w:rsidRPr="00A13D96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2024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04CEB3"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327AD0CE" w14:textId="03D1517C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aDROD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8B5827" w:rsidRPr="00A13D96">
                              <w:rPr>
                                <w:rFonts w:ascii="Arial" w:hAnsi="Arial" w:cs="Arial"/>
                                <w:noProof/>
                              </w:rPr>
                              <w:t>2024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5D87D2F6" wp14:editId="3EB5185C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22E2ADB" w14:textId="749A090F" w:rsidR="000B647F" w:rsidRDefault="000B647F" w:rsidP="00944C3D">
                                  <w:fldSimple w:instr=" MERGEFIELD  aDRDO  \* MERGEFORMAT ">
                                    <w:r w:rsidR="008B5827" w:rsidRPr="008B582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2024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87D2F6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722E2ADB" w14:textId="749A090F" w:rsidR="000B647F" w:rsidRDefault="000B647F" w:rsidP="00944C3D">
                            <w:fldSimple w:instr=" MERGEFIELD  aDRDO  \* MERGEFORMAT ">
                              <w:r w:rsidR="008B5827" w:rsidRPr="008B5827">
                                <w:rPr>
                                  <w:rFonts w:ascii="Arial" w:hAnsi="Arial" w:cs="Arial"/>
                                  <w:noProof/>
                                </w:rPr>
                                <w:t>2024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447457F7" wp14:editId="3E5F70B4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A15C600" w14:textId="5B884685" w:rsidR="000B647F" w:rsidRDefault="000B647F" w:rsidP="00944C3D">
                                  <w:fldSimple w:instr=" MERGEFIELD  aDMDO  \* MERGEFORMAT ">
                                    <w:r w:rsidR="008B5827" w:rsidRPr="008B582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7457F7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5A15C600" w14:textId="5B884685" w:rsidR="000B647F" w:rsidRDefault="000B647F" w:rsidP="00944C3D">
                            <w:fldSimple w:instr=" MERGEFIELD  aDMDO  \* MERGEFORMAT ">
                              <w:r w:rsidR="008B5827" w:rsidRPr="008B5827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A0093A9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132DA77E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597F523B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6E73784A" wp14:editId="5EDA92FC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1CCB853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73784A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61CCB853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0245C12A" wp14:editId="49102626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BD80768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45C12A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6BD80768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B945B00" wp14:editId="5573B54A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23F5A8B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945B00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123F5A8B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52FEAAC1" wp14:editId="0EE983E9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037F004" w14:textId="67EB55CA" w:rsidR="000B647F" w:rsidRDefault="000B647F" w:rsidP="00944C3D">
                                  <w:fldSimple w:instr=" MERGEFIELD  aDRDOo  \* MERGEFORMAT ">
                                    <w:r w:rsidR="008B5827" w:rsidRPr="008B582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2023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FEAAC1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3037F004" w14:textId="67EB55CA" w:rsidR="000B647F" w:rsidRDefault="000B647F" w:rsidP="00944C3D">
                            <w:fldSimple w:instr=" MERGEFIELD  aDRDOo  \* MERGEFORMAT ">
                              <w:r w:rsidR="008B5827" w:rsidRPr="008B5827">
                                <w:rPr>
                                  <w:rFonts w:ascii="Arial" w:hAnsi="Arial" w:cs="Arial"/>
                                  <w:noProof/>
                                </w:rPr>
                                <w:t>2023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2F76344C" wp14:editId="64C1195B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69E209E" w14:textId="7819E127" w:rsidR="000B647F" w:rsidRDefault="000B647F" w:rsidP="00944C3D">
                                  <w:fldSimple w:instr=" MERGEFIELD  aDMDO  \* MERGEFORMAT ">
                                    <w:r w:rsidR="008B5827" w:rsidRPr="008B582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76344C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269E209E" w14:textId="7819E127" w:rsidR="000B647F" w:rsidRDefault="000B647F" w:rsidP="00944C3D">
                            <w:fldSimple w:instr=" MERGEFIELD  aDMDO  \* MERGEFORMAT ">
                              <w:r w:rsidR="008B5827" w:rsidRPr="008B5827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5EF6986A" wp14:editId="35420AFA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CABC40" w14:textId="226A7118" w:rsidR="000B647F" w:rsidRDefault="000B647F" w:rsidP="00944C3D">
                                  <w:fldSimple w:instr=" MERGEFIELD  aDRODo  \* MERGEFORMAT ">
                                    <w:r w:rsidR="008B5827" w:rsidRPr="008B582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2023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F6986A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50CABC40" w14:textId="226A7118" w:rsidR="000B647F" w:rsidRDefault="000B647F" w:rsidP="00944C3D">
                            <w:fldSimple w:instr=" MERGEFIELD  aDRODo  \* MERGEFORMAT ">
                              <w:r w:rsidR="008B5827" w:rsidRPr="008B5827">
                                <w:rPr>
                                  <w:rFonts w:ascii="Arial" w:hAnsi="Arial" w:cs="Arial"/>
                                  <w:noProof/>
                                </w:rPr>
                                <w:t>2023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41ABE4F3" wp14:editId="7A7B06BB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983CCF" w14:textId="30AB8733" w:rsidR="000B647F" w:rsidRDefault="000B647F" w:rsidP="00944C3D">
                                  <w:fldSimple w:instr=" MERGEFIELD  aDMOD  \* MERGEFORMAT ">
                                    <w:r w:rsidR="008B5827" w:rsidRPr="008B582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ABE4F3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25983CCF" w14:textId="30AB8733" w:rsidR="000B647F" w:rsidRDefault="000B647F" w:rsidP="00944C3D">
                            <w:fldSimple w:instr=" MERGEFIELD  aDMOD  \* MERGEFORMAT ">
                              <w:r w:rsidR="008B5827" w:rsidRPr="008B5827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48289E3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1EF084E3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4AA01C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B6B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6B829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2873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650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27C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CCF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126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907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2E2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99D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847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953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3D1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968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9D3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960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A19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1F8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18A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1DF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B86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657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FF2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699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0DC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273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3789BF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32D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C450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496F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8EB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377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923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497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0406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98E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65C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4EF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EDA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369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EA5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968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9824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C889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4B8E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C87E5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E623E7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C01E1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E0C79E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6C42F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1480B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5A956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E0B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897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0F6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A41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AB8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B4F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B7E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DEC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8EA18F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443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127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251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E58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DB6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2AC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E71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822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5FA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74E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CBD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041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DB3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374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E88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4B4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AC6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887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557A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83A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48EF1E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348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45B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D52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394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C78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536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D88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9F9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5ED67C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D2D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6AC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FB2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523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67E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EF9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854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F39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D7EC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F0D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E55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269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F3C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191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338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E1A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4C8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B3A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E7D2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8FA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3F282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E1B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08D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BAF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534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3AB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2F8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59E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460994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B396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9F09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494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D87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E37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241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39A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985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CF2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671E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983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1AC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909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6E6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93B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B2C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271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974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F8B8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D1C8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13EE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BCF5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2337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0951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7A42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D35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645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54D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178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02F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8CC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0E8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FDE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25B18B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42C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E4E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5FD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EEB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528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220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4A0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A2D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382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D2F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F97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B15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A44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4F3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A71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0BD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254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F545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A8F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ADB3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BABA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9E77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6179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16C7A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A457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0BD52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06FE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80F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DFDE23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F8D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504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5CBE2693" wp14:editId="05DAABF3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4B5AC50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BE2693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14:paraId="24B5AC50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8C4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8C0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528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21E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8A4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CF0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97B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243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73A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310334E3" wp14:editId="6310B75D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78740</wp:posOffset>
                      </wp:positionV>
                      <wp:extent cx="246697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8A204B6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0334E3" id="_x0000_s1042" type="#_x0000_t202" style="position:absolute;margin-left:4.6pt;margin-top:6.2pt;width:194.25pt;height:18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" stroked="f">
                      <v:textbox>
                        <w:txbxContent>
                          <w:p w14:paraId="68A204B6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310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4A6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83A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0E2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87C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974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FC3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741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B56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F47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C52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FC5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6D5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9BD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0DC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3D5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9BC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A39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962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211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140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72D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14E480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CD01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52705E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51A2D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85A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3574EE4" wp14:editId="177A4E15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ED560AD" w14:textId="6AD9E834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8B5827" w:rsidRPr="00A13D96">
                                    <w:rPr>
                                      <w:rFonts w:ascii="Arial" w:hAnsi="Arial" w:cs="Arial"/>
                                      <w:noProof/>
                                    </w:rPr>
                                    <w:t>36122033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574EE4" id="_x0000_s1043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2ED560AD" w14:textId="6AD9E834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8B5827" w:rsidRPr="00A13D96">
                              <w:rPr>
                                <w:rFonts w:ascii="Arial" w:hAnsi="Arial" w:cs="Arial"/>
                                <w:noProof/>
                              </w:rPr>
                              <w:t>36122033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194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11E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00E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76F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8CB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12A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829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9B3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2C5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A123985" wp14:editId="38357E81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451DEE9" w14:textId="2DB905F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8B5827" w:rsidRPr="00A13D96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2021559276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123985" id="_x0000_s1044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">
                      <v:textbox style="mso-fit-shape-to-text:t">
                        <w:txbxContent>
                          <w:p w14:paraId="2451DEE9" w14:textId="2DB905F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8B5827" w:rsidRPr="00A13D96">
                              <w:rPr>
                                <w:rFonts w:ascii="Arial" w:hAnsi="Arial" w:cs="Arial"/>
                                <w:noProof/>
                              </w:rPr>
                              <w:t>2021559276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3B1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AFC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ACC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5FB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09BF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50B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227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E31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A4E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2774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399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356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5D7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7B1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7F2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471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B3FF1B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DC8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7E738FC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260BB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B52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434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B5E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41B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86E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C80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2C6F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97A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375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F43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4F9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8DD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2F4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895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A74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669CB7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9662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241C5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19B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742F6DF" wp14:editId="5F05CB4F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3E82BF8" w14:textId="6FE78972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8B5827" w:rsidRPr="00A13D96">
                                    <w:rPr>
                                      <w:rFonts w:ascii="Arial" w:hAnsi="Arial" w:cs="Arial"/>
                                      <w:noProof/>
                                    </w:rPr>
                                    <w:t>Spoločenstvo vlastníkov  bytov č.1595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42F6DF" id="_x0000_s1045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23E82BF8" w14:textId="6FE78972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8B5827" w:rsidRPr="00A13D96">
                              <w:rPr>
                                <w:rFonts w:ascii="Arial" w:hAnsi="Arial" w:cs="Arial"/>
                                <w:noProof/>
                              </w:rPr>
                              <w:t>Spoločenstvo vlastníkov  bytov č.1595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3E3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C0E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4E7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1BC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9882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5EB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E9D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60E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622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6B0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D1B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9D2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EFD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784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133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05C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B7D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091B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2B5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93F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4CE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8C6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EAD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7B8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85A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C45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4A8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F20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0A1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CB9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039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937FA4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B0C8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F6051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C2F043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12C0EA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2A0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2BE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FAF1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174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EC9E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282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2DA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83C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59C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9DC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ECA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476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FBD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25D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BE6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04D0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6E8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530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C96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7DC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73A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CBE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DF1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D023391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A142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C55911A" wp14:editId="79AC98DD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5FC0654" w14:textId="6B29FCE8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8B5827" w:rsidRPr="00A13D96">
                                    <w:rPr>
                                      <w:rFonts w:ascii="Arial" w:hAnsi="Arial" w:cs="Arial"/>
                                      <w:noProof/>
                                    </w:rPr>
                                    <w:t>Hurbanova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55911A" id="_x0000_s1046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15FC0654" w14:textId="6B29FCE8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8B5827" w:rsidRPr="00A13D96">
                              <w:rPr>
                                <w:rFonts w:ascii="Arial" w:hAnsi="Arial" w:cs="Arial"/>
                                <w:noProof/>
                              </w:rPr>
                              <w:t>Hurbanova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33498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C3A4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21D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730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92D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B644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37C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BF11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C79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8B1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D0A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3556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D3D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3BEF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F13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C06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824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6D715164" wp14:editId="2F4C53F4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26752DD" w14:textId="069417A6" w:rsidR="000B647F" w:rsidRDefault="000B647F" w:rsidP="00944C3D">
                                  <w:fldSimple w:instr=" MERGEFIELD  aSUB_ULICA_CISLO  \* MERGEFORMAT ">
                                    <w:r w:rsidR="008B5827" w:rsidRPr="008B582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46/1595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715164" id="_x0000_s1047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026752DD" w14:textId="069417A6" w:rsidR="000B647F" w:rsidRDefault="000B647F" w:rsidP="00944C3D">
                            <w:fldSimple w:instr=" MERGEFIELD  aSUB_ULICA_CISLO  \* MERGEFORMAT ">
                              <w:r w:rsidR="008B5827" w:rsidRPr="008B5827">
                                <w:rPr>
                                  <w:rFonts w:ascii="Arial" w:hAnsi="Arial" w:cs="Arial"/>
                                  <w:noProof/>
                                </w:rPr>
                                <w:t>46/1595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A86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C8E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2F1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2C9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8A3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6CA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63C9C6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117F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B824E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22AA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0FB2BA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1EC6573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E3D7D67" wp14:editId="38009004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3F7EE1" w14:textId="0114B903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8B5827" w:rsidRPr="00A13D96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91101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3D7D67" id="_x0000_s1048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14:paraId="1E3F7EE1" w14:textId="0114B903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8B5827" w:rsidRPr="00A13D96">
                              <w:rPr>
                                <w:rFonts w:ascii="Arial" w:hAnsi="Arial" w:cs="Arial"/>
                                <w:noProof/>
                              </w:rPr>
                              <w:t>91101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08A1BAC1" wp14:editId="3F8634A9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22C6BB7" w14:textId="29714A6E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8B5827" w:rsidRPr="00A13D96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A1BAC1" id="_x0000_s1049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14:paraId="022C6BB7" w14:textId="29714A6E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8B5827" w:rsidRPr="00A13D96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A0BF57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7D51A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0BC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B19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711770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A1C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7C38F8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A9F1A3A" wp14:editId="64BDECF3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1C2343D" w14:textId="1C8C9785" w:rsidR="000B647F" w:rsidRPr="00391121" w:rsidRDefault="008B5827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0915913076</w:t>
                                  </w:r>
                                  <w:r w:rsidR="000B647F"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="000B647F"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="000B647F"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9F1A3A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41C2343D" w14:textId="1C8C9785" w:rsidR="000B647F" w:rsidRPr="00391121" w:rsidRDefault="008B5827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0915913076</w:t>
                            </w:r>
                            <w:r w:rsidR="000B647F"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="000B647F"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="000B647F"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F64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B695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8950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D026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55CC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9D40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AF7C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7C56A01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2249C40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653803DC" wp14:editId="30F90A1B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CD9DF8" w14:textId="360050B3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3803DC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04CD9DF8" w14:textId="360050B3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2F29A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896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E1B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180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8A9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31BA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771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894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DBC7C9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012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79318B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1289B1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1DD1D2E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5D0578F6" wp14:editId="35FE5653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61CDB19" w14:textId="1ABD3FC2" w:rsidR="000B647F" w:rsidRPr="00391121" w:rsidRDefault="008B5827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j.hromnikovapbtn.sk</w:t>
                                  </w:r>
                                  <w:r w:rsidR="000B647F"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="000B647F"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="000B647F"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0578F6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161CDB19" w14:textId="1ABD3FC2" w:rsidR="000B647F" w:rsidRPr="00391121" w:rsidRDefault="008B5827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j.hromnikovapbtn.sk</w:t>
                            </w:r>
                            <w:r w:rsidR="000B647F"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="000B647F"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="000B647F"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595188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3DAAB6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6EDE5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D5F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9C1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C73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EC7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725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BDC9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10E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69D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5E8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555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5BF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AB9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F51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4117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1BE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D7A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6A2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080D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2BA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AF5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CD6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2AE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C71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A9F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189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355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645E3A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30473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CC7ADD4" w14:textId="0A5388E6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8B5827">
              <w:rPr>
                <w:rFonts w:ascii="Arial" w:hAnsi="Arial"/>
                <w:lang w:eastAsia="sk-SK"/>
              </w:rPr>
              <w:t>11.3.2025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36496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4FFC8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3C3BF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A82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908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7C2029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23BB2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3D6A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35CD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0A27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9A37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C42FB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3EF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D20B4B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8E981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2137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5329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78DE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031D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D8F16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579C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6F418B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AC19D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BE93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4001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963F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1E6F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19D52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FF5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D1A2F0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D6620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05CC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726F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26E5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3897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10EE3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E95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288EC7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08A1F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EE1E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02E3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DE65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E3FB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B25E0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F56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45FEF9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9E499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D433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CF4A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740F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895A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A5B08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3BC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35996C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F7758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8790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B92C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E37A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DF66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359F9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63D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15DFC4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901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C4B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FA1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E2C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6DFD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76545B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32F7F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38B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423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1C7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429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5868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E9B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D8C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4AB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495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7A5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666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2F7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078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8E2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80F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6DC4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84D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E8B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753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2CCF9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E49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BBE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4DA432FE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2F451623" w14:textId="77777777" w:rsidR="00944C3D" w:rsidRDefault="00944C3D" w:rsidP="00944C3D">
      <w:pPr>
        <w:rPr>
          <w:rFonts w:ascii="Arial" w:hAnsi="Arial"/>
        </w:rPr>
      </w:pPr>
    </w:p>
    <w:p w14:paraId="086F0AB8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26FAEBB1" w14:textId="43C48260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0330BDA5" w14:textId="64CA736A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7FE81C55" w14:textId="45BAA1D8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lastRenderedPageBreak/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0693EE55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742AEA40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3260"/>
        <w:gridCol w:w="2835"/>
      </w:tblGrid>
      <w:tr w:rsidR="00944C3D" w:rsidRPr="008D0433" w14:paraId="70218EF5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2D697C0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42C71BC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B81DDA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24A0538C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527642DE" w14:textId="421D2AFF" w:rsidR="00944C3D" w:rsidRPr="008D0433" w:rsidRDefault="008B5827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Ing. Jaroslav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Dzurňák</w:t>
            </w:r>
            <w:proofErr w:type="spellEnd"/>
          </w:p>
        </w:tc>
        <w:tc>
          <w:tcPr>
            <w:tcW w:w="3260" w:type="dxa"/>
            <w:shd w:val="clear" w:color="auto" w:fill="auto"/>
            <w:vAlign w:val="center"/>
          </w:tcPr>
          <w:p w14:paraId="1DF00DDA" w14:textId="11ED74AA" w:rsidR="00944C3D" w:rsidRPr="008D0433" w:rsidRDefault="008B5827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 SVB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D50177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B996685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35B1E14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041B215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1FDB500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2189E3C" w14:textId="77777777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14:paraId="06FED79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79A12BB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718163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57B395D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13548F43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2E08B52A" w14:textId="23DFAA5F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1F1ACC19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6214ABA1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4E092371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4FA18BBA" w14:textId="4BDD0111" w:rsidR="00944C3D" w:rsidRDefault="008B5827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Správa bytového domu</w:t>
      </w:r>
      <w:r w:rsidR="00944C3D">
        <w:rPr>
          <w:rFonts w:ascii="Arial" w:hAnsi="Arial"/>
          <w:sz w:val="22"/>
          <w:szCs w:val="22"/>
        </w:rPr>
        <w:fldChar w:fldCharType="begin"/>
      </w:r>
      <w:r w:rsidR="00944C3D">
        <w:rPr>
          <w:rFonts w:ascii="Arial" w:hAnsi="Arial"/>
          <w:sz w:val="22"/>
          <w:szCs w:val="22"/>
        </w:rPr>
        <w:instrText xml:space="preserve"> MERGEFIELD p05 </w:instrText>
      </w:r>
      <w:r w:rsidR="00944C3D">
        <w:rPr>
          <w:rFonts w:ascii="Arial" w:hAnsi="Arial"/>
          <w:sz w:val="22"/>
          <w:szCs w:val="22"/>
        </w:rPr>
        <w:fldChar w:fldCharType="end"/>
      </w:r>
    </w:p>
    <w:p w14:paraId="037A4B12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059EA59E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42C45DEA" w14:textId="77777777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14:paraId="32445B1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14:paraId="0367602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2FE0164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6F573153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0253C0F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621E66D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435D5A1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DB0AACB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7F0C23B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0FC38A0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5B9351A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9EA4A3B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3D9504E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18E95BD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4B745B9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74CC57B" w14:textId="77777777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14:paraId="3C2E90E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6178BA3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6F8DA05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740C90A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B6D57CE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CCE4523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203F3E9C" w14:textId="161DD6DE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3551B9EB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B563EA5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6AE045A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6CE9C450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5F1D262D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7C4E6296" w14:textId="7777777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nie</w:t>
      </w:r>
    </w:p>
    <w:p w14:paraId="66291751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51705DF5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52CFAA42" w14:textId="77777777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14:paraId="5ED1708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14:paraId="23D77DF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1D07E45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1763DFD4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03C378D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7CFFF29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020BBD2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8AA5322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6D8E820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0F1E8E3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2241FD9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7F26478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194431E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683BD3C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5A39014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9053679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807827F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3260100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2401460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5FE92D8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0F844E7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61C3DEF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324D5D2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5CFAAC0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17A7729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0DE4257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047CE29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460DE82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1E90724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267C80D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116734F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3F67831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011C7B9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3CBD59B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4726CA58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362D7E9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0A5F356A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0"/>
        <w:gridCol w:w="1973"/>
        <w:gridCol w:w="1974"/>
        <w:gridCol w:w="1775"/>
      </w:tblGrid>
      <w:tr w:rsidR="00944C3D" w:rsidRPr="008D0433" w14:paraId="0377627E" w14:textId="77777777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14:paraId="0190D7F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2CB9B18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14:paraId="6ADCC55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328A6CA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1304EBFA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160A401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224A3ED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1558F78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111CA57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9141DE5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3EDD813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52B2883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2621C95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7936742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AFA12D0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53CBA68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46C0FFD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75245AD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0EBD9B4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F463702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06B0754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3A8F013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1B2ED3E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6E8429D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7C26ECB" w14:textId="77777777" w:rsidTr="00503750">
        <w:trPr>
          <w:trHeight w:val="327"/>
        </w:trPr>
        <w:tc>
          <w:tcPr>
            <w:tcW w:w="4510" w:type="dxa"/>
            <w:shd w:val="clear" w:color="auto" w:fill="auto"/>
          </w:tcPr>
          <w:p w14:paraId="23B9252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10D3832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1D5ACF7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3FD6352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9210FC1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46626D2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7DEC199B" w14:textId="11C8C08B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659F4EE9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BA3275F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2D2A427A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4945096D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788782E5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01B5856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BCB7DC9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8D0433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38A558CC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62F1AB81" w14:textId="77777777" w:rsidTr="00503750">
        <w:tc>
          <w:tcPr>
            <w:tcW w:w="2302" w:type="dxa"/>
            <w:vAlign w:val="center"/>
          </w:tcPr>
          <w:p w14:paraId="3A4C4D3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1C3C3A2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4D8F18C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05B719E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5C69C44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609BC05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522DCC2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41FEB1A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705999A4" w14:textId="77777777" w:rsidTr="00503750">
        <w:tc>
          <w:tcPr>
            <w:tcW w:w="15593" w:type="dxa"/>
            <w:gridSpan w:val="8"/>
            <w:vAlign w:val="center"/>
          </w:tcPr>
          <w:p w14:paraId="6C4D664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342E5FB8" w14:textId="77777777" w:rsidTr="00503750">
        <w:tc>
          <w:tcPr>
            <w:tcW w:w="2302" w:type="dxa"/>
            <w:vAlign w:val="center"/>
          </w:tcPr>
          <w:p w14:paraId="38681F7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D8CE271" w14:textId="6431566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0D7CF55" w14:textId="311DE25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39D842" w14:textId="3D79BD4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02A1081" w14:textId="0697491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8C7E501" w14:textId="11D3C6B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7A91D6B" w14:textId="1C61980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DDA8BB5" w14:textId="0993C4D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645596B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21ADBD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0B702085" w14:textId="60F40CC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79C5353" w14:textId="4C39DA3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3357C27" w14:textId="22FA6C5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E8DEAC" w14:textId="6B5D1D2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1B36C17" w14:textId="4E2C77F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B466EA5" w14:textId="234426D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80F83EF" w14:textId="6E9F9A5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84CCA4B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D841F7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70B6BCB0" w14:textId="0BFCF52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D71A433" w14:textId="06DCF57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BB50088" w14:textId="5D57725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9E25099" w14:textId="46A5A91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A3AECB4" w14:textId="1DBE6F8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197772E" w14:textId="45FFF77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AC3E59F" w14:textId="09C9D86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843010A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4F98EA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54E2ED6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20BAFDA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0A2036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26A4DE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33C7B6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257E7E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167701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0357A6E3" w14:textId="77777777" w:rsidTr="00503750">
        <w:tc>
          <w:tcPr>
            <w:tcW w:w="2302" w:type="dxa"/>
            <w:vAlign w:val="center"/>
          </w:tcPr>
          <w:p w14:paraId="5D8B8D5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4DB9F8A1" w14:textId="6840276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28410E7" w14:textId="79856A6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8954A5" w14:textId="12E5377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28118FA" w14:textId="21A8D84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DA82343" w14:textId="1E7BD55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65D7F29" w14:textId="4A56369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BE3F5C0" w14:textId="20D169F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9F4DD40" w14:textId="77777777" w:rsidTr="00503750">
        <w:tc>
          <w:tcPr>
            <w:tcW w:w="15593" w:type="dxa"/>
            <w:gridSpan w:val="8"/>
            <w:vAlign w:val="center"/>
          </w:tcPr>
          <w:p w14:paraId="54AA07A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4DB87CD3" w14:textId="77777777" w:rsidTr="00503750">
        <w:tc>
          <w:tcPr>
            <w:tcW w:w="2302" w:type="dxa"/>
            <w:vAlign w:val="center"/>
          </w:tcPr>
          <w:p w14:paraId="61D8A79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FA1D5F8" w14:textId="189F95C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E9A78F1" w14:textId="7DE9FB3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71E73F7" w14:textId="611361C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653B055" w14:textId="77C4B87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3A0926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21D7E5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084B24A" w14:textId="75FE98B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B3F0752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999907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534892C1" w14:textId="1DA77B4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232C850" w14:textId="1FE1357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13B6282" w14:textId="32CA7F2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E3EC69B" w14:textId="776099D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955F6A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1E5714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A370170" w14:textId="5FB29E1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E100D57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C08A24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7245DD7F" w14:textId="03F2F46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D4F4665" w14:textId="1F22E2B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4C9B3B" w14:textId="5A577DA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6EC2117" w14:textId="48EA821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BBE567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0079DF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F4325DB" w14:textId="384661C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232A1A2" w14:textId="77777777" w:rsidTr="00503750">
        <w:tc>
          <w:tcPr>
            <w:tcW w:w="2302" w:type="dxa"/>
            <w:vAlign w:val="center"/>
          </w:tcPr>
          <w:p w14:paraId="18DC8E5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604E2B66" w14:textId="0363471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1E3C8F0" w14:textId="419A14C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AA073B6" w14:textId="18AF932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83BC66" w14:textId="442104E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0DF602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477D25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3CD3337" w14:textId="55443CD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ED43C98" w14:textId="77777777" w:rsidTr="00503750">
        <w:tc>
          <w:tcPr>
            <w:tcW w:w="15593" w:type="dxa"/>
            <w:gridSpan w:val="8"/>
            <w:vAlign w:val="center"/>
          </w:tcPr>
          <w:p w14:paraId="6B6F7B2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70888A71" w14:textId="77777777" w:rsidTr="00503750">
        <w:tc>
          <w:tcPr>
            <w:tcW w:w="2302" w:type="dxa"/>
            <w:vAlign w:val="center"/>
          </w:tcPr>
          <w:p w14:paraId="1F25714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7A76A2E0" w14:textId="293997D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4536A88" w14:textId="4F0F16F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2AA052" w14:textId="49DE996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1555D7B" w14:textId="74D4165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2EFFC8A" w14:textId="1218D1A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B83790" w14:textId="0010E42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5386BB3" w14:textId="7CE779E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F823640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4133F7C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01B56856" w14:textId="7F91650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77052F5" w14:textId="3C92034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B2B3ED3" w14:textId="5EE0921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15E982" w14:textId="65E8D5F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AC1DA9" w14:textId="050046B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9FA926B" w14:textId="4C5C590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CCFEB4A" w14:textId="0FC9EC3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8DC8872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6167E9D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6A83174D" w14:textId="2719582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221CD46" w14:textId="70F99BA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CCCA47" w14:textId="0CA17D9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C78C316" w14:textId="1B33BFF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E0ECCB" w14:textId="51315D6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2E924B9" w14:textId="44FDB6A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532CC82" w14:textId="3111148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8C91C49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7F6B429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50E5CDFA" w14:textId="5178980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B1BE23D" w14:textId="4D28F44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7C2FFA6" w14:textId="64CD054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ED653B4" w14:textId="0C50C86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F55F668" w14:textId="7E57BB1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DAE1B3" w14:textId="16DB7EF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B117BDA" w14:textId="389D645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9BEED9A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264ED7F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5C3A0263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6CADF77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68FCB912" w14:textId="7DD5F92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254E425" w14:textId="543B606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DC13BE7" w14:textId="2AD90B0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923EC4E" w14:textId="3B82D85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2D2894" w14:textId="4E1A95C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97A911A" w14:textId="4B316A2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E1D7C65" w14:textId="63BD3B7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CAD8C50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387A65A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4A9BBC9F" w14:textId="24386BC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39FF5A1" w14:textId="6B3BCCB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A9F0179" w14:textId="136BFB5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084C96" w14:textId="03B6A44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66ED0DD" w14:textId="31D7A4D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44F74DE" w14:textId="2CFA138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7435200" w14:textId="3927B84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8ECA962" w14:textId="77777777" w:rsidR="00944C3D" w:rsidRDefault="00944C3D" w:rsidP="00944C3D">
      <w:pPr>
        <w:rPr>
          <w:rFonts w:ascii="Arial" w:hAnsi="Arial"/>
          <w:b/>
        </w:rPr>
      </w:pPr>
    </w:p>
    <w:p w14:paraId="5A2B0A03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451BBA87" w14:textId="77777777" w:rsidTr="00503750">
        <w:tc>
          <w:tcPr>
            <w:tcW w:w="1944" w:type="dxa"/>
            <w:vAlign w:val="center"/>
          </w:tcPr>
          <w:p w14:paraId="402C072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741A685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3422766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292607B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3303DD3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36495A1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37132F6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760D671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7B38C8C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4C7C4C9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5793414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473B32E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61A94D9B" w14:textId="77777777" w:rsidTr="00503750">
        <w:tc>
          <w:tcPr>
            <w:tcW w:w="15685" w:type="dxa"/>
            <w:gridSpan w:val="12"/>
            <w:vAlign w:val="center"/>
          </w:tcPr>
          <w:p w14:paraId="53CFB03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71AD96E9" w14:textId="77777777" w:rsidTr="00503750">
        <w:tc>
          <w:tcPr>
            <w:tcW w:w="1944" w:type="dxa"/>
            <w:vAlign w:val="center"/>
          </w:tcPr>
          <w:p w14:paraId="371322A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7425375B" w14:textId="15E0AC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52C9A454" w14:textId="3690C4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1CB2178A" w14:textId="6D2560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73DC79F" w14:textId="68C882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8200B56" w14:textId="446B50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05F9D5D" w14:textId="02B943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F24B854" w14:textId="0FABEA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EC02332" w14:textId="1A7F83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C12DCDF" w14:textId="16B5FE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AB0618D" w14:textId="7DB63B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B9B58E1" w14:textId="4B2D15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9CD760E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2B836D6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6C09769D" w14:textId="306843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2184F95" w14:textId="0F4663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9B1EC5C" w14:textId="79DD6F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9C5481B" w14:textId="6A1098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06C26FA" w14:textId="0993DE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01FFF56" w14:textId="3A42E0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6938121" w14:textId="38D403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3CD7E45" w14:textId="35A9A4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D71E824" w14:textId="5FA4DD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5E3AD6E" w14:textId="53B4E9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A8134A5" w14:textId="6938FA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2A3C0E1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3A36E84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677ABD6B" w14:textId="7EE718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AC19DD7" w14:textId="26D5FF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0D1377F" w14:textId="6A5B15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54AB651" w14:textId="55F575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E40F739" w14:textId="3952E0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D592F95" w14:textId="6A7053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18333ED" w14:textId="19D4B9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16C1244" w14:textId="459855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A05AE9E" w14:textId="3F6FB1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708BD2B" w14:textId="54F126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54DBEF5" w14:textId="60B991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98A1058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1F2B459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5A1981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F7BAF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70B53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387DD9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4F0D59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4E4226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5ADE76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238252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59B13D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7F9F9B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91F86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4283A627" w14:textId="77777777" w:rsidTr="00503750">
        <w:tc>
          <w:tcPr>
            <w:tcW w:w="1944" w:type="dxa"/>
            <w:vAlign w:val="center"/>
          </w:tcPr>
          <w:p w14:paraId="00A1CC8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A30E2C3" w14:textId="1FD568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20782CC2" w14:textId="4C3B5D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D59CC38" w14:textId="081ADB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8FC4D98" w14:textId="362274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239A479" w14:textId="7B5809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8679125" w14:textId="3E190A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8381473" w14:textId="64CC05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A758215" w14:textId="45A662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90C0E50" w14:textId="09A585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E8DCCC2" w14:textId="762B49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0F50312" w14:textId="4FB23B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95ABEFC" w14:textId="77777777" w:rsidTr="00503750">
        <w:tc>
          <w:tcPr>
            <w:tcW w:w="15685" w:type="dxa"/>
            <w:gridSpan w:val="12"/>
            <w:vAlign w:val="center"/>
          </w:tcPr>
          <w:p w14:paraId="4F89ED2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72F6560E" w14:textId="77777777" w:rsidTr="00503750">
        <w:tc>
          <w:tcPr>
            <w:tcW w:w="1944" w:type="dxa"/>
            <w:vAlign w:val="center"/>
          </w:tcPr>
          <w:p w14:paraId="295DCC0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E67D8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0EDFD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517FC54" w14:textId="615DB34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437D1B9" w14:textId="779D19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C756A51" w14:textId="0AC0C1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F7C8388" w14:textId="2F6219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6CEFE02" w14:textId="6AF816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DF3411C" w14:textId="61DCD8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81593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EC2EF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675CECD3" w14:textId="4B2351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5ABF61C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6F505D8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792018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F6ACC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F3C749B" w14:textId="5387DE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D5215E7" w14:textId="068D41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11F3695" w14:textId="191341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57DA8C1" w14:textId="6494B7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0BFB78C" w14:textId="66BF8C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5F16D7C" w14:textId="7B931E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A01F4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80722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14D25FA5" w14:textId="1C737D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516A2EE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110D80B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4E0FBF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D3555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20E931A" w14:textId="36EEC0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42DF8F4" w14:textId="17AC0C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2B47E70" w14:textId="0A6660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1634156" w14:textId="45DFBA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7CE785B" w14:textId="3029DD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6EC0C0F" w14:textId="069B3F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8975C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51C3F4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65825C2A" w14:textId="4CAEE5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DAEB488" w14:textId="77777777" w:rsidTr="00503750">
        <w:tc>
          <w:tcPr>
            <w:tcW w:w="1944" w:type="dxa"/>
            <w:vAlign w:val="center"/>
          </w:tcPr>
          <w:p w14:paraId="60755EF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11C960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58729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D4A0CED" w14:textId="24BFAA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CDED8F4" w14:textId="1ACDC7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C360852" w14:textId="360D1D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FE9F90D" w14:textId="06AA1D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E04113C" w14:textId="77A3CA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D15F667" w14:textId="08F780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E9A8B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39E4F0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1EF02456" w14:textId="73CA93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D529F18" w14:textId="77777777" w:rsidTr="00503750">
        <w:tc>
          <w:tcPr>
            <w:tcW w:w="15685" w:type="dxa"/>
            <w:gridSpan w:val="12"/>
            <w:vAlign w:val="center"/>
          </w:tcPr>
          <w:p w14:paraId="3250B59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6DA33D15" w14:textId="77777777" w:rsidTr="00503750">
        <w:tc>
          <w:tcPr>
            <w:tcW w:w="1944" w:type="dxa"/>
            <w:vAlign w:val="center"/>
          </w:tcPr>
          <w:p w14:paraId="45AE3BA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83256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E1FAE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06E5FD2" w14:textId="7A6051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55EB656" w14:textId="6465B6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D85B9D0" w14:textId="0F73DE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E363FB9" w14:textId="63F835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2376A0F" w14:textId="3C5DB9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2EC90B9" w14:textId="452099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878E9CB" w14:textId="1E3818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1ADC964" w14:textId="14DBE3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313E775" w14:textId="61B2AE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DCAB6A1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2A6B36B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6E1E7C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2A562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DB4B65C" w14:textId="4254D2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8C4C8FA" w14:textId="1ADE6E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05F0BB2" w14:textId="69EB28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9505C38" w14:textId="043353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AEE9ECC" w14:textId="7440B3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F4EB266" w14:textId="187629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91EFF66" w14:textId="6F95E6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538A7C7" w14:textId="523AB9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98927DA" w14:textId="5A9EFF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4059F44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74CD0F8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79DACF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A5045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48E8D76" w14:textId="137A62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BD5D2DD" w14:textId="19545E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50750CF" w14:textId="4AFD8F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4B3FE07" w14:textId="7D73B0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8250A70" w14:textId="30880D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00E57DC" w14:textId="1C3610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14D5F59" w14:textId="582C01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04FBDA9" w14:textId="2CB72D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E2BDE8D" w14:textId="15CEE0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2B24D72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56BBB79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7A7EE5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1265C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7A60BE7" w14:textId="6D1AF7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8238B23" w14:textId="5BAA1C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69D9EF9" w14:textId="0C0D76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7E88774" w14:textId="346565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EA1548C" w14:textId="1522A8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E352572" w14:textId="2B62D4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7EA7529" w14:textId="17EDF0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89D6B34" w14:textId="49EB7A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A268468" w14:textId="2A9355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4A7B815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0D51C2B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0DA78F60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014DC0A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1EE5B39C" w14:textId="563597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D282214" w14:textId="20A9DE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7B04204" w14:textId="3E2F3E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FE16AE4" w14:textId="7C9ED3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5CEAC0F" w14:textId="7CBC42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4AB7F68" w14:textId="228681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243AF52" w14:textId="5527F2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9A99DE8" w14:textId="62A227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B1B7AD7" w14:textId="72545D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8444E5E" w14:textId="184595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F7F31D5" w14:textId="6092CA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2D4A8D1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703404E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16ADFB00" w14:textId="2B66B7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2B82EF11" w14:textId="3B5661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91A1E44" w14:textId="3D2386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A07EE4B" w14:textId="572B4C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D4D9A0B" w14:textId="4A93BB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51BA04B" w14:textId="3C6D61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FE1204F" w14:textId="0D900C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AA13FFA" w14:textId="4D204D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7204C63" w14:textId="24AF55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D1F4164" w14:textId="23D148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31C617B" w14:textId="445FA3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35D1A97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5D1E354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00AEA80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69A900E4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4DD31A4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6A4C1B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408C169F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1394227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4FBF25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707E013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594C9BA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AFBC02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6F23F81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642C2A6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D642BD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14B6D56" w14:textId="77777777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14:paraId="267B096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923E66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5AE6D9C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1FAFCCB2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5BAD2311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364C860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30BEB1A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EB332B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729AA235" w14:textId="77777777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14:paraId="1C2730C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2687D1F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38F7C2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78A8853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314DB46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0D0DC11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63B5264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AD3ACD8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589CAEC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0DE9948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4F30A0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59AA43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89A082D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31FF93BB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5838837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0B18FD6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58BED5C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2C1B057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23AD4A2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4A01615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57A393F2" w14:textId="77777777" w:rsidTr="00503750">
        <w:trPr>
          <w:trHeight w:val="1073"/>
        </w:trPr>
        <w:tc>
          <w:tcPr>
            <w:tcW w:w="3614" w:type="dxa"/>
            <w:vMerge/>
          </w:tcPr>
          <w:p w14:paraId="34D339F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266361B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4DA8910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56D0BAC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209AE44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7133314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53F7772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32F9C873" w14:textId="77777777" w:rsidTr="00503750">
        <w:trPr>
          <w:trHeight w:val="283"/>
        </w:trPr>
        <w:tc>
          <w:tcPr>
            <w:tcW w:w="3614" w:type="dxa"/>
          </w:tcPr>
          <w:p w14:paraId="396F974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90AB1D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7A55706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3AC5FD7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899237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5F3057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57249F2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1042C249" w14:textId="77777777" w:rsidTr="00503750">
        <w:trPr>
          <w:trHeight w:val="283"/>
        </w:trPr>
        <w:tc>
          <w:tcPr>
            <w:tcW w:w="3614" w:type="dxa"/>
          </w:tcPr>
          <w:p w14:paraId="338BA93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FE84B4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D9B91A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3430288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68FDA5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7B771B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392C2A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38B923FD" w14:textId="77777777" w:rsidTr="00503750">
        <w:trPr>
          <w:trHeight w:val="283"/>
        </w:trPr>
        <w:tc>
          <w:tcPr>
            <w:tcW w:w="3614" w:type="dxa"/>
          </w:tcPr>
          <w:p w14:paraId="6C242BC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2B0798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0732792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365D6EA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96A048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33DB54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15FF14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31A674E8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59DFB382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01"/>
        <w:gridCol w:w="1519"/>
        <w:gridCol w:w="1519"/>
        <w:gridCol w:w="1519"/>
        <w:gridCol w:w="1519"/>
        <w:gridCol w:w="1519"/>
        <w:gridCol w:w="1519"/>
        <w:gridCol w:w="1519"/>
        <w:gridCol w:w="1350"/>
      </w:tblGrid>
      <w:tr w:rsidR="00944C3D" w:rsidRPr="00050529" w14:paraId="4417E446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75F66A2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0953318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57A026D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35FDF5C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6ACB4CB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144B6F9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2D03A1A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7F5E7D2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66F4456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21B10F4C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639D396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638E7C7D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0A4A463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67433245" w14:textId="6C403E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7EC65C6" w14:textId="5FC853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3091533" w14:textId="05CF7D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E7F2F2C" w14:textId="0A1225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041AF89" w14:textId="7C2D93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F7DAB0" w14:textId="2F9940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98D4317" w14:textId="69480C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B53A930" w14:textId="15D0B5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77C68F5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C4AB06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085D8BCD" w14:textId="6B44C1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7C8F60B" w14:textId="3407F1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393AACF" w14:textId="1C11B9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30CA47D" w14:textId="6DA1C2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70F085B" w14:textId="422FB9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6C066B2" w14:textId="031A14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E309A1F" w14:textId="15807F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99580D7" w14:textId="41194C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CE428FC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AD3695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6B7C8BB0" w14:textId="1CE925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407C66A" w14:textId="3FBA5B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953A480" w14:textId="2DBC66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8DAB417" w14:textId="6A1F72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93BBE47" w14:textId="5372A0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3FFA79A" w14:textId="7116A2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1CD7187" w14:textId="6BCF85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188EC75" w14:textId="5D41C0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D8084E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8052C4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19808C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3A40C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78221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6400F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29E51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E9B0C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D4E5A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21F275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26FCCB44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6777951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60760BBD" w14:textId="797895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BAD407B" w14:textId="361780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08F7AF6" w14:textId="41540A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B6D05C3" w14:textId="71955B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82CDDF" w14:textId="211230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520E184" w14:textId="28E166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9786862" w14:textId="1C15C6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B4952DD" w14:textId="7CF3B5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1090EAA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4B0EC78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7CB8FE0C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3843EF7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23704DD8" w14:textId="513A55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6670F38" w14:textId="373E5C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ABF9037" w14:textId="3C4874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20C62A7" w14:textId="06380A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0315DE3" w14:textId="5A1B71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EB904D" w14:textId="1D1654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0BCBB7" w14:textId="3FFA45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792FB22" w14:textId="4037AC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27920B9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FF7032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223FCAB4" w14:textId="0F9229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4501A56" w14:textId="2563C9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00EF889" w14:textId="2D7BED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9616874" w14:textId="083A0C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F0E4F6" w14:textId="5B3514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C8C7B65" w14:textId="061026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466BD36" w14:textId="245BC7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475B3A2" w14:textId="2E26F4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819BA1C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BE92F0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7BBCEC03" w14:textId="5CA871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9B72734" w14:textId="7D0FD4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267AFF6" w14:textId="447130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ED64170" w14:textId="20794F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C99540E" w14:textId="753F02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13A8C5B" w14:textId="63E5AF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E274EDB" w14:textId="4E60B5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509128F" w14:textId="666FC3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3EE169F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E05ACEC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7AC7B106" w14:textId="262C2B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9DF2478" w14:textId="0584DE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870202" w14:textId="2F5271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64EE94" w14:textId="031C91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921742A" w14:textId="4C76DF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724546" w14:textId="6D474F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1D87C5B" w14:textId="79E0F3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9274E27" w14:textId="320A47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E35716B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7FE6A42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358DB149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34D07AF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6D2CC167" w14:textId="399335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9047DEF" w14:textId="2594B1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C601ADB" w14:textId="2861BA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DF32604" w14:textId="422319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4063501" w14:textId="3E8439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D2C4120" w14:textId="60B95F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5CB59B1" w14:textId="7B9C65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53CB8E2" w14:textId="0178CE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5AECF6C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17D708AD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2F748F71" w14:textId="60E450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5AFBD8A" w14:textId="273CBB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20728A7" w14:textId="264B12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7AF807C" w14:textId="51A157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2E0EB84" w14:textId="3954DE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9B7F1F4" w14:textId="5D1CA1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0CA1707" w14:textId="7E4EBB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3E224EA" w14:textId="2873DA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E580E5D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32C0577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0ADA6D7E" w14:textId="7635AF95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78A7244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F27D01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56819B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5B057C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92356C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BC453E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5D38F5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02E24D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549179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01AC58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E1809A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B36C47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F1C455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A9E519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6ADB08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0590ED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39A4C7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174DB87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8D0433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2B16C9DF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244B455B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76B089A0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4"/>
        <w:gridCol w:w="1963"/>
        <w:gridCol w:w="1341"/>
        <w:gridCol w:w="1319"/>
        <w:gridCol w:w="1963"/>
      </w:tblGrid>
      <w:tr w:rsidR="00944C3D" w:rsidRPr="008D0433" w14:paraId="59282279" w14:textId="77777777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14:paraId="6D9CA99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E2330C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1712B57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43C9073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2260F5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45DEBDC8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73BF64E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08FEAA9" w14:textId="576910B8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7C2A13F5" w14:textId="761EC37F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754C918A" w14:textId="4D36009B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5785EEF" w14:textId="528192BD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400741CC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0D237C0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559A7E8" w14:textId="2F22EFD4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7B8B2BD2" w14:textId="4F7425E4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251D0E80" w14:textId="467A515C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6C21E0A" w14:textId="316D53E5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1D7ACFDA" w14:textId="77777777" w:rsidTr="00503750">
        <w:trPr>
          <w:trHeight w:val="630"/>
        </w:trPr>
        <w:tc>
          <w:tcPr>
            <w:tcW w:w="2594" w:type="dxa"/>
            <w:shd w:val="clear" w:color="auto" w:fill="auto"/>
          </w:tcPr>
          <w:p w14:paraId="7173F29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82F8A7E" w14:textId="64441F90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22E0B740" w14:textId="3770A3BE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21E2E3ED" w14:textId="1E0FCB68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84EAE20" w14:textId="08D6C935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20AC38D2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0B84A9F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B789B40" w14:textId="74E07F0D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5CE8ED7E" w14:textId="2F39EA0C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6EEBF5BA" w14:textId="64B2DEF9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D3EE38B" w14:textId="3618042A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721FF8B5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0A0C845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D3EC6D8" w14:textId="794FDB0A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0C5F04E5" w14:textId="1C0D4D49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344B700D" w14:textId="64D86D1D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D1678AA" w14:textId="5506CB39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3CAA8C96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4F95279F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81DDFF2" w14:textId="0F1A8964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1D2510F2" w14:textId="53BFAD31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3207D913" w14:textId="26981DBF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21F7A7A" w14:textId="5EAC2A16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75E0307A" w14:textId="77777777" w:rsidR="00944C3D" w:rsidRDefault="00944C3D" w:rsidP="00944C3D">
      <w:pPr>
        <w:rPr>
          <w:rFonts w:ascii="Arial" w:hAnsi="Arial"/>
          <w:b/>
        </w:rPr>
      </w:pPr>
    </w:p>
    <w:p w14:paraId="34B0BE4B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1"/>
        <w:gridCol w:w="1790"/>
        <w:gridCol w:w="2556"/>
        <w:gridCol w:w="1913"/>
      </w:tblGrid>
      <w:tr w:rsidR="00944C3D" w:rsidRPr="008D0433" w14:paraId="187659A2" w14:textId="77777777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14:paraId="7B81146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21F835A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4A2FA5F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20FF654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00DC24A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39FFF8AD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0F595C3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7233907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3F393B2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119FC97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B703CA9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2BF3CBA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42D8B87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0F2944D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3D42818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1EB6F9A" w14:textId="77777777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14:paraId="5BD3FBB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14:paraId="6E6C203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451C2F6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6552509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4AD82F8" w14:textId="77777777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14:paraId="6025353E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14:paraId="0E78849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40841C8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2747484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F864B7F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1E0B1417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587ED924" w14:textId="77777777" w:rsidTr="00503750">
        <w:tc>
          <w:tcPr>
            <w:tcW w:w="2835" w:type="dxa"/>
            <w:vAlign w:val="center"/>
          </w:tcPr>
          <w:p w14:paraId="2A0E7EB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0920DDF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4CF04D9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39DE1D5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1918208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4DA5461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6B14DABF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155D0C6D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2DB27CFA" w14:textId="25BCED3C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3715252" w14:textId="558F41CE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D6FE2EA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860FDA7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BEFD6EB" w14:textId="47AF3438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8C929E4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1A18C87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43CEAF61" w14:textId="3CC5B3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B2B00A4" w14:textId="6DB8A2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BC47C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BF0D9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1CAB688" w14:textId="78DC6D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CCC092C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4858E94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15FAB771" w14:textId="25BB2A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E5C31AF" w14:textId="59D677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1EAD2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8AAAB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6808DC7" w14:textId="6677C1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7A1E1BA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7A88BCD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6AC083FA" w14:textId="068C15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693F6F1" w14:textId="3F0A32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57575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63097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12D7302" w14:textId="6046B1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EA21956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585D79C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1515C600" w14:textId="38904C4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F59A764" w14:textId="078E4A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D77AC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32C15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D3252E0" w14:textId="783F99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42FC256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2BB300C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0D3110E2" w14:textId="57DB27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E6171FD" w14:textId="344E1E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B5EC0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CFD04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1945FE7" w14:textId="70D7F9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51D4077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273F378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3F423D07" w14:textId="72DDCC9F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B2C04DA" w14:textId="1341E5D8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2C3167C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1424D1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79548F9" w14:textId="2461D3D2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0E3EDE10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1CD9D492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6BBCA6D3" w14:textId="43E7A46E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3F58D8ED" w14:textId="77777777" w:rsidR="00944C3D" w:rsidRDefault="00944C3D" w:rsidP="00944C3D">
      <w:pPr>
        <w:rPr>
          <w:rFonts w:ascii="Arial" w:hAnsi="Arial"/>
          <w:b/>
        </w:rPr>
      </w:pPr>
    </w:p>
    <w:p w14:paraId="4E86C1B5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247C68DC" w14:textId="77777777" w:rsidTr="00503750">
        <w:tc>
          <w:tcPr>
            <w:tcW w:w="2835" w:type="dxa"/>
            <w:vAlign w:val="center"/>
          </w:tcPr>
          <w:p w14:paraId="22C20CC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097107D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na začiatku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bežného účtovného obdobia</w:t>
            </w:r>
          </w:p>
        </w:tc>
        <w:tc>
          <w:tcPr>
            <w:tcW w:w="1418" w:type="dxa"/>
            <w:vAlign w:val="center"/>
          </w:tcPr>
          <w:p w14:paraId="5046528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Tvorba opravnej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položky (zvýšenie)</w:t>
            </w:r>
          </w:p>
        </w:tc>
        <w:tc>
          <w:tcPr>
            <w:tcW w:w="1418" w:type="dxa"/>
            <w:vAlign w:val="center"/>
          </w:tcPr>
          <w:p w14:paraId="34D9620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Zníženie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18" w:type="dxa"/>
            <w:vAlign w:val="center"/>
          </w:tcPr>
          <w:p w14:paraId="1291B37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Zúčtovanie 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74" w:type="dxa"/>
            <w:vAlign w:val="center"/>
          </w:tcPr>
          <w:p w14:paraId="7A9E42F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Stav na konci bežného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účtovného obdobia</w:t>
            </w:r>
          </w:p>
        </w:tc>
      </w:tr>
      <w:tr w:rsidR="00944C3D" w:rsidRPr="00050529" w14:paraId="38832C97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53CF731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Pohľadávky z obchodného styku</w:t>
            </w:r>
          </w:p>
        </w:tc>
        <w:tc>
          <w:tcPr>
            <w:tcW w:w="1418" w:type="dxa"/>
            <w:vAlign w:val="center"/>
          </w:tcPr>
          <w:p w14:paraId="587F623E" w14:textId="25866B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9E8CE66" w14:textId="77B59A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342EB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95C31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0E3A6D0" w14:textId="473D1F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5E5B84D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B526B1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43E2DBD8" w14:textId="3D072F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118D7CA" w14:textId="03A53B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11B56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0E25C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716847E" w14:textId="4212C4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E5FE92D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8DC5CB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08DD539D" w14:textId="11D20B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DDD68EE" w14:textId="3714EE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20F43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E9BC6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92A7F3B" w14:textId="33C19A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6944147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0814F2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2BC70D26" w14:textId="322D9E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E502D45" w14:textId="4DDF46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4E567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FD235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E5CBB90" w14:textId="0B11C8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C939336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609922F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6DDE9C2A" w14:textId="230C8FE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019F9F0" w14:textId="262870AC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F961745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C079CEA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B1B9798" w14:textId="2C2578DF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54835529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4D66D7DE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2"/>
        <w:gridCol w:w="2740"/>
        <w:gridCol w:w="2938"/>
      </w:tblGrid>
      <w:tr w:rsidR="00944C3D" w:rsidRPr="00050529" w14:paraId="15A194FC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7D742E8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6D2A94F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264FAED9" w14:textId="77777777" w:rsidTr="00503750">
        <w:trPr>
          <w:trHeight w:val="699"/>
        </w:trPr>
        <w:tc>
          <w:tcPr>
            <w:tcW w:w="3502" w:type="dxa"/>
            <w:vMerge/>
          </w:tcPr>
          <w:p w14:paraId="72DD458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2DC094B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50173B6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21ABF606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59F3840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6E1D38DD" w14:textId="353A05F6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721B7031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3A21A629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5D09FF2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638E2CC5" w14:textId="212E9D98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605864D8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1D4DE280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37F037C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1597BE2F" w14:textId="288DFE98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7967C71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4FF708D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31BE13F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7"/>
        <w:gridCol w:w="2743"/>
        <w:gridCol w:w="2940"/>
      </w:tblGrid>
      <w:tr w:rsidR="00944C3D" w:rsidRPr="00050529" w14:paraId="28AFC76F" w14:textId="77777777" w:rsidTr="00503750">
        <w:trPr>
          <w:trHeight w:val="593"/>
        </w:trPr>
        <w:tc>
          <w:tcPr>
            <w:tcW w:w="3497" w:type="dxa"/>
          </w:tcPr>
          <w:p w14:paraId="6F9D1B5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792F5A5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28AA4F4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76E2E6C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A82BE1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04C39795" w14:textId="3AA470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E9AE227" w14:textId="4357FC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D674AD3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9BB6C3A" w14:textId="5DFC3FF1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633DF7D" w14:textId="513320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F117FF9" w14:textId="0CF7DA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6883A9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EAE528D" w14:textId="39A56923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0A1B327" w14:textId="126873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662C764" w14:textId="6E21BD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2F34BC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33BB47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04868FA6" w14:textId="3C988C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9418E0D" w14:textId="4041B9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0AFF616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AAF274C" w14:textId="61E5153B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C83812C" w14:textId="562656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BFF6AC6" w14:textId="0BD4F9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A045E73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98080C3" w14:textId="4ACD1FCE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1D8795B" w14:textId="2C67E5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8B45A99" w14:textId="16D83C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C27070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4A8247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218BB609" w14:textId="0574EF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7D331B8" w14:textId="73B0C1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9371A2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04597AC" w14:textId="446BAB7D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8D86C30" w14:textId="62ED15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1BB4AF4" w14:textId="2EE067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5926F4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1F23344" w14:textId="3FBEF6D2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3A588EA" w14:textId="4FCB90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0826610" w14:textId="43E0F8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A7DA1B7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5DC4774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552088E7" w14:textId="0DC822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C30E2E7" w14:textId="4B6EAA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3908DA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0B1D59B" w14:textId="30A162BA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15C52E7" w14:textId="756621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DE55F94" w14:textId="7E05C4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9C2121D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6B9808AD" w14:textId="50D21E59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291C517" w14:textId="58A780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D42E117" w14:textId="71FB3C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53DA598" w14:textId="77777777" w:rsidR="00944C3D" w:rsidRDefault="00944C3D" w:rsidP="00944C3D">
      <w:pPr>
        <w:rPr>
          <w:rFonts w:ascii="Arial" w:hAnsi="Arial"/>
          <w:b/>
        </w:rPr>
      </w:pPr>
    </w:p>
    <w:p w14:paraId="0906A7DE" w14:textId="77777777" w:rsidR="00944C3D" w:rsidRDefault="00944C3D" w:rsidP="00944C3D">
      <w:pPr>
        <w:rPr>
          <w:rFonts w:ascii="Arial" w:hAnsi="Arial"/>
          <w:b/>
        </w:rPr>
      </w:pPr>
    </w:p>
    <w:p w14:paraId="5F62957C" w14:textId="77777777" w:rsidR="00944C3D" w:rsidRDefault="00944C3D" w:rsidP="00944C3D">
      <w:pPr>
        <w:rPr>
          <w:rFonts w:ascii="Arial" w:hAnsi="Arial"/>
          <w:b/>
        </w:rPr>
      </w:pPr>
    </w:p>
    <w:p w14:paraId="640DABD5" w14:textId="77777777" w:rsidR="00944C3D" w:rsidRDefault="00944C3D" w:rsidP="00944C3D">
      <w:pPr>
        <w:rPr>
          <w:rFonts w:ascii="Arial" w:hAnsi="Arial"/>
          <w:b/>
        </w:rPr>
      </w:pPr>
    </w:p>
    <w:p w14:paraId="7B85F8E5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82"/>
        <w:gridCol w:w="1630"/>
        <w:gridCol w:w="1204"/>
        <w:gridCol w:w="1198"/>
        <w:gridCol w:w="1194"/>
        <w:gridCol w:w="1572"/>
      </w:tblGrid>
      <w:tr w:rsidR="00944C3D" w:rsidRPr="00050529" w14:paraId="14FA9FB0" w14:textId="77777777" w:rsidTr="00503750">
        <w:tc>
          <w:tcPr>
            <w:tcW w:w="2622" w:type="dxa"/>
            <w:vAlign w:val="center"/>
          </w:tcPr>
          <w:p w14:paraId="5DAA665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6D243ED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228AA86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3C6B2E3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76D7DF2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52997ED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65A4C31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7CDC5AC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2C92C0C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64E32258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6DCCCD0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944C3D" w:rsidRPr="00050529" w14:paraId="47599884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8A973D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Základné imanie</w:t>
            </w:r>
          </w:p>
        </w:tc>
        <w:tc>
          <w:tcPr>
            <w:tcW w:w="1773" w:type="dxa"/>
            <w:vAlign w:val="center"/>
          </w:tcPr>
          <w:p w14:paraId="17CDF233" w14:textId="78DC78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2D14201" w14:textId="414733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0DDF209" w14:textId="2BF0DE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D9B1C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2A74D9E" w14:textId="313F7B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F529928" w14:textId="77777777" w:rsidTr="00503750">
        <w:tc>
          <w:tcPr>
            <w:tcW w:w="2622" w:type="dxa"/>
            <w:vAlign w:val="center"/>
          </w:tcPr>
          <w:p w14:paraId="533CCBE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5E684A5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61F8E67C" w14:textId="78E567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4AF1F0E" w14:textId="1CE5FF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D472729" w14:textId="0878C7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DB650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6316092" w14:textId="1DEA16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7E617E9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ECA5E6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7493C10C" w14:textId="6B96C3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361D554" w14:textId="6615DF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B41EDFA" w14:textId="69E662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B5370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B091E8E" w14:textId="787074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77317C9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13015E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6CC4BA45" w14:textId="4A945B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22ADF3A" w14:textId="2A182E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1C29F24" w14:textId="593335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26017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B7520AB" w14:textId="7CF178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B9DA1D1" w14:textId="77777777" w:rsidTr="00503750">
        <w:tc>
          <w:tcPr>
            <w:tcW w:w="2622" w:type="dxa"/>
            <w:vAlign w:val="center"/>
          </w:tcPr>
          <w:p w14:paraId="256467C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17EE8E32" w14:textId="3A8AA8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21687.00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5D1D787" w14:textId="63C9FC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7982.00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E4614D5" w14:textId="705ADF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6748.00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19A11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E9CACCA" w14:textId="494D95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22920.00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BA7F150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955A00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34E7E802" w14:textId="482216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FBC5D8F" w14:textId="0CAFFF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85DFFB5" w14:textId="66A910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92784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C148E67" w14:textId="043C18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95CA64A" w14:textId="77777777" w:rsidTr="00503750">
        <w:tc>
          <w:tcPr>
            <w:tcW w:w="2622" w:type="dxa"/>
            <w:vAlign w:val="center"/>
          </w:tcPr>
          <w:p w14:paraId="04E1797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58FE4158" w14:textId="68E5EE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D1DA8C2" w14:textId="38FFBA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5DFE182" w14:textId="04D8CC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8DB19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8705AEA" w14:textId="0BAF69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8E7067A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32643236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44C3D" w:rsidRPr="00050529" w14:paraId="04B97D8B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1F04D6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5AD5AB5A" w14:textId="19250E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21B741C" w14:textId="7517E1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2423CE7" w14:textId="669545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2271E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1CA9B6C" w14:textId="4EDFF4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984C1D3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B11E1F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58176BFE" w14:textId="3C5478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596DB3F" w14:textId="7FF056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765CFE9" w14:textId="645A39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7E5F7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C48A23C" w14:textId="14870C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65DF42B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50C6FF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192FB53D" w14:textId="62C549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648B795" w14:textId="671AC1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EB7A17A" w14:textId="60132C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5BA90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14DF288" w14:textId="26CAED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32DC5C4" w14:textId="77777777" w:rsidTr="00503750">
        <w:tc>
          <w:tcPr>
            <w:tcW w:w="2622" w:type="dxa"/>
            <w:vAlign w:val="center"/>
          </w:tcPr>
          <w:p w14:paraId="7D6CE84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56176B74" w14:textId="0DBBCD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B823534" w14:textId="64B9B6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D3FF398" w14:textId="46FB90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970D0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8028178" w14:textId="6F2696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B0C57BE" w14:textId="77777777" w:rsidTr="00503750">
        <w:tc>
          <w:tcPr>
            <w:tcW w:w="2622" w:type="dxa"/>
            <w:vAlign w:val="center"/>
          </w:tcPr>
          <w:p w14:paraId="2E08BCA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203950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1DE44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6E6B1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B3517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ED84C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683174E1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38F1C0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4432B95E" w14:textId="175C9252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b/>
                <w:noProof/>
                <w:sz w:val="18"/>
                <w:szCs w:val="18"/>
              </w:rPr>
              <w:t>21687.00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8FE24E9" w14:textId="2D139C4C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b/>
                <w:noProof/>
                <w:sz w:val="18"/>
                <w:szCs w:val="18"/>
              </w:rPr>
              <w:t>7982.00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8DAEFB5" w14:textId="4048F64B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b/>
                <w:noProof/>
                <w:sz w:val="18"/>
                <w:szCs w:val="18"/>
              </w:rPr>
              <w:t>6748.00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22AF6A2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5444C57" w14:textId="4F634C88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b/>
                <w:noProof/>
                <w:sz w:val="18"/>
                <w:szCs w:val="18"/>
              </w:rPr>
              <w:t>22920.00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4C5DD353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680ED18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3"/>
        <w:gridCol w:w="4067"/>
      </w:tblGrid>
      <w:tr w:rsidR="00944C3D" w:rsidRPr="00050529" w14:paraId="50D21604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5B1498AB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4031C7FD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6DF7E90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6A380E1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6994010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7E7F6AE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5AB3343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1A8B1D9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8EF47F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5EA928B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57744E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5FA028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4340512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78021E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B9A262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03B7A6A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57F8D3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9A0F28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3E8528E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12D493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95992F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5C6887C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5DAC5C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15E82B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11CAA2F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AD667F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4E3552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30460FB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39632D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E5FC30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1AC8C76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6D0694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429A1C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5C2FF4D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6E75A0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4643AE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4433EBB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7702F4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4765487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0A95948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5859C41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15D272A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635D0D5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1C841C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6A914DA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959D77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3D6486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4EA48A4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D3F50D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6AB5B2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16D5A59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DD4722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10C91D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7A446B4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45258B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A2B7F8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01C9586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9801E8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623304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0EFF76E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34C0E1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31F1E5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1BDCDE6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17C5AD47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5952842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6361D95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35199A0C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2"/>
        <w:gridCol w:w="1349"/>
        <w:gridCol w:w="1301"/>
        <w:gridCol w:w="1315"/>
        <w:gridCol w:w="1324"/>
        <w:gridCol w:w="1349"/>
      </w:tblGrid>
      <w:tr w:rsidR="00944C3D" w:rsidRPr="00050529" w14:paraId="19294532" w14:textId="77777777" w:rsidTr="00503750">
        <w:tc>
          <w:tcPr>
            <w:tcW w:w="2835" w:type="dxa"/>
            <w:vAlign w:val="center"/>
          </w:tcPr>
          <w:p w14:paraId="32378BB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17F6A3C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6BF6A02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6F6BBAB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12E796C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59908AC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6D31EB01" w14:textId="77777777" w:rsidTr="00503750">
        <w:tc>
          <w:tcPr>
            <w:tcW w:w="2835" w:type="dxa"/>
            <w:vAlign w:val="center"/>
          </w:tcPr>
          <w:p w14:paraId="5F50528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277AC3D6" w14:textId="730CE0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BB7A476" w14:textId="675CB9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F2D13CA" w14:textId="69CC57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F5D0C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FC17EFF" w14:textId="1190E3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1788368" w14:textId="77777777" w:rsidTr="00503750">
        <w:tc>
          <w:tcPr>
            <w:tcW w:w="2835" w:type="dxa"/>
            <w:vAlign w:val="center"/>
          </w:tcPr>
          <w:p w14:paraId="2F1174A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4BB43AA6" w14:textId="2BA4A5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C3ADD4D" w14:textId="2347CB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948BB7F" w14:textId="2E20ED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64DDF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492DEC3" w14:textId="024EAB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64BC15A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5755F8D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1837EB3B" w14:textId="7BAA88BC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44806D5" w14:textId="5B78A25C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A3AEF65" w14:textId="4CD16CD2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1FEE39C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A6EC36B" w14:textId="6B7A7536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6C4D19E5" w14:textId="77777777" w:rsidTr="00503750">
        <w:tc>
          <w:tcPr>
            <w:tcW w:w="2835" w:type="dxa"/>
            <w:vAlign w:val="center"/>
          </w:tcPr>
          <w:p w14:paraId="63457F9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7C3CEB9E" w14:textId="2964DB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82800D6" w14:textId="38B040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1B4F612" w14:textId="5DE43B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650F2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A7B6E8D" w14:textId="4607C4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76949B8" w14:textId="77777777" w:rsidTr="00503750">
        <w:tc>
          <w:tcPr>
            <w:tcW w:w="2835" w:type="dxa"/>
            <w:vAlign w:val="center"/>
          </w:tcPr>
          <w:p w14:paraId="64E75E0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1B0E10ED" w14:textId="65C2F1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5AC0F4B" w14:textId="4B9AFA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4D376C1" w14:textId="4BBA27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F7FA1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E517E5B" w14:textId="4B4146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556F00E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0D3DD77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187F8583" w14:textId="36B7BF08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F31BC8B" w14:textId="66411BE1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21B050C" w14:textId="686841B0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19D94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5597E81" w14:textId="6CC68642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6628B59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5344371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7B01ECFA" w14:textId="0464A1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3ED368C" w14:textId="7B0AB6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E5258ED" w14:textId="333F33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82A3B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72D7807" w14:textId="305C38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D8890E7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4B2BB0E7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2"/>
        <w:gridCol w:w="1766"/>
        <w:gridCol w:w="1646"/>
        <w:gridCol w:w="1593"/>
        <w:gridCol w:w="1873"/>
      </w:tblGrid>
      <w:tr w:rsidR="00944C3D" w:rsidRPr="008D0433" w14:paraId="51783B15" w14:textId="77777777" w:rsidTr="00503750">
        <w:tc>
          <w:tcPr>
            <w:tcW w:w="2552" w:type="dxa"/>
            <w:shd w:val="clear" w:color="auto" w:fill="auto"/>
            <w:vAlign w:val="center"/>
          </w:tcPr>
          <w:p w14:paraId="662E769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14:paraId="1F88758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5112248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4010DA8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619CA52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13A97D36" w14:textId="77777777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14:paraId="0C7F68C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0EE34D19" w14:textId="1EE56143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41117167" w14:textId="6FB7DF3A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 w:cs="Arial"/>
                <w:noProof/>
                <w:sz w:val="18"/>
                <w:szCs w:val="18"/>
              </w:rPr>
              <w:t>835.00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55385488" w14:textId="188BA3D5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 w:cs="Arial"/>
                <w:noProof/>
                <w:sz w:val="18"/>
                <w:szCs w:val="18"/>
              </w:rPr>
              <w:t>835.00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6D0FD69F" w14:textId="3BE32BD9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6AA69465" w14:textId="77777777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14:paraId="6835466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5ED9AED5" w14:textId="459D2425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6015190A" w14:textId="40F5CC33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246E718C" w14:textId="33E70C9E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3C06C454" w14:textId="5C4DC11E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1397C448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4051AC9D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0E19462F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1857CE3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7B8DE86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77A6CC0C" w14:textId="77777777" w:rsidTr="00503750">
        <w:tc>
          <w:tcPr>
            <w:tcW w:w="4395" w:type="dxa"/>
            <w:vMerge/>
          </w:tcPr>
          <w:p w14:paraId="7AA6244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52CBBD1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6D23209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40F414E1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54EEDE5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6AD5BFA5" w14:textId="5F6D72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a04430s1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  <w:lang w:eastAsia="sk-SK"/>
              </w:rPr>
              <w:t>-74.56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52614AE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0B532272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6ED1C20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000D2232" w14:textId="2965FD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2E58CB1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6A8E6D7A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0F5D1CC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02255914" w14:textId="5743B588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a04430s12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b/>
                <w:noProof/>
                <w:sz w:val="18"/>
                <w:szCs w:val="18"/>
              </w:rPr>
              <w:t>-74.56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DD6F55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0F14580D" w14:textId="77777777" w:rsidTr="00503750">
        <w:tc>
          <w:tcPr>
            <w:tcW w:w="4395" w:type="dxa"/>
            <w:vAlign w:val="center"/>
          </w:tcPr>
          <w:p w14:paraId="750AD77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3BF974AF" w14:textId="211686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BFE1FBC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44D1241C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1A829BC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1F9FE057" w14:textId="48540A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36E2D6A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3803470D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26630F8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41578137" w14:textId="72F850AA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504E64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11FFDF63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70C990F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7FCB4C5D" w14:textId="30FED868" w:rsidR="00944C3D" w:rsidRPr="008C56AB" w:rsidRDefault="00BE1CFF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a04432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b/>
                <w:noProof/>
                <w:sz w:val="18"/>
                <w:szCs w:val="18"/>
              </w:rPr>
              <w:t>37214.00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53D76B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2029A671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78E30FD8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32"/>
        <w:gridCol w:w="2477"/>
        <w:gridCol w:w="2671"/>
      </w:tblGrid>
      <w:tr w:rsidR="00944C3D" w:rsidRPr="00E05001" w14:paraId="6F60A64D" w14:textId="77777777" w:rsidTr="00503750">
        <w:tc>
          <w:tcPr>
            <w:tcW w:w="4395" w:type="dxa"/>
            <w:vAlign w:val="center"/>
          </w:tcPr>
          <w:p w14:paraId="39E3C6A8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7248F82A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74655AFE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2E2891A7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69D8C4B1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3BFEA9B8" w14:textId="78872151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3C1D581" w14:textId="3E70CC8E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7E18EC64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65687AB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743806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2458CF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539EDDE4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1D31B9F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17B7A8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7BD273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2E95EE9D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10B34A3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2693" w:type="dxa"/>
            <w:vAlign w:val="center"/>
          </w:tcPr>
          <w:p w14:paraId="493330BE" w14:textId="09354749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BE1C02A" w14:textId="0849CA6B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494C3EF8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48EFD154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333E6A9E" w14:textId="2A93FE3C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C8D06D6" w14:textId="2A21AD68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0D189A6C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3E8CB0C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4C24C7A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2F75C731" w14:textId="77777777" w:rsidTr="00503750">
        <w:tc>
          <w:tcPr>
            <w:tcW w:w="1843" w:type="dxa"/>
            <w:vAlign w:val="center"/>
          </w:tcPr>
          <w:p w14:paraId="7CFC91E0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00752901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29B2AAC3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464DB270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2DC34F7D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38CD33A5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3343147D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0E421067" w14:textId="77777777" w:rsidTr="00503750">
        <w:tc>
          <w:tcPr>
            <w:tcW w:w="1843" w:type="dxa"/>
            <w:vAlign w:val="center"/>
          </w:tcPr>
          <w:p w14:paraId="54677D1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2136B07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A1CF8F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488AC0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A3C18C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E905A4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2E3F53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3994C3F5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177BEA5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07DA5B9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EF92C2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81F2AF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EBFD69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09833A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A033F0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5E23366E" w14:textId="77777777" w:rsidTr="00503750">
        <w:tc>
          <w:tcPr>
            <w:tcW w:w="1843" w:type="dxa"/>
            <w:vAlign w:val="center"/>
          </w:tcPr>
          <w:p w14:paraId="1B2E697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5E91D84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C23A71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ECCE74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5D1802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12E77E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EBB2FB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75F9B6CA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07EC12D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069ADB9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DE7909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7A1DA8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74A1EF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19328C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590FAF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79388F2B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07E65F65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2BE64A7C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CC431A4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DB13C11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35A29B3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4FE837B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306DC27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09D95E02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2F83017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2"/>
        <w:gridCol w:w="2868"/>
        <w:gridCol w:w="2940"/>
      </w:tblGrid>
      <w:tr w:rsidR="00944C3D" w:rsidRPr="00863342" w14:paraId="5C464BA3" w14:textId="77777777" w:rsidTr="00503750">
        <w:trPr>
          <w:trHeight w:val="664"/>
        </w:trPr>
        <w:tc>
          <w:tcPr>
            <w:tcW w:w="3372" w:type="dxa"/>
          </w:tcPr>
          <w:p w14:paraId="3659D97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2FF9896C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1319B52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367AA8C0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0FD0A33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5211C673" w14:textId="685CBB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EF70B56" w14:textId="69AB61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33B41A4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1AA8A4AB" w14:textId="2789EA1A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52C20292" w14:textId="0E683F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7E97BB2" w14:textId="58D28B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3E67DFF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35212A9" w14:textId="126499F8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1EA2AE52" w14:textId="4CDBFF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20639DB" w14:textId="2D5689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A1E5ABA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5C7C67A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2BA0EDC6" w14:textId="7C52BE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7CE8DAF" w14:textId="2D3539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81006B7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698B577A" w14:textId="7E938E73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21A7CF38" w14:textId="61CE7B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DC56066" w14:textId="7B7C22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FBBB67A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79DE7644" w14:textId="7A8A695A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666BFC19" w14:textId="7B815E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7B32C6A" w14:textId="7A23B9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F54233D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49D8A87C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5"/>
        <w:gridCol w:w="1922"/>
        <w:gridCol w:w="1445"/>
        <w:gridCol w:w="1419"/>
        <w:gridCol w:w="1819"/>
      </w:tblGrid>
      <w:tr w:rsidR="00944C3D" w:rsidRPr="00863342" w14:paraId="33835B74" w14:textId="77777777" w:rsidTr="00503750">
        <w:tc>
          <w:tcPr>
            <w:tcW w:w="2835" w:type="dxa"/>
            <w:vAlign w:val="center"/>
          </w:tcPr>
          <w:p w14:paraId="17C48846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69AC962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1D0872BE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68269513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2B31E0A1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00E65CC5" w14:textId="77777777" w:rsidTr="00503750">
        <w:tc>
          <w:tcPr>
            <w:tcW w:w="2835" w:type="dxa"/>
          </w:tcPr>
          <w:p w14:paraId="5158383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4072B130" w14:textId="2DA1EE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B045249" w14:textId="008578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FD577D0" w14:textId="101BCB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B62305D" w14:textId="05863C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885587F" w14:textId="77777777" w:rsidTr="00503750">
        <w:tc>
          <w:tcPr>
            <w:tcW w:w="2835" w:type="dxa"/>
          </w:tcPr>
          <w:p w14:paraId="2081A42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2882EA39" w14:textId="00DA80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1605653" w14:textId="5956BE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7DC8688" w14:textId="19BCFC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221DF6E" w14:textId="7D9627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4FBC62B" w14:textId="77777777" w:rsidTr="00503750">
        <w:tc>
          <w:tcPr>
            <w:tcW w:w="2835" w:type="dxa"/>
          </w:tcPr>
          <w:p w14:paraId="2EA102A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71EFF76A" w14:textId="70CF06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DF39E89" w14:textId="1586AB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615BF85" w14:textId="38BCD7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B610B50" w14:textId="19A1B9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433FB5E" w14:textId="77777777" w:rsidTr="00503750">
        <w:tc>
          <w:tcPr>
            <w:tcW w:w="2835" w:type="dxa"/>
            <w:vAlign w:val="center"/>
          </w:tcPr>
          <w:p w14:paraId="09EE2BC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11112D35" w14:textId="4FDA59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B001688" w14:textId="4688D7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D6D35CD" w14:textId="5BB2C9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1B5BD82" w14:textId="4118C9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F3EA258" w14:textId="77777777" w:rsidTr="00503750">
        <w:tc>
          <w:tcPr>
            <w:tcW w:w="2835" w:type="dxa"/>
            <w:vAlign w:val="center"/>
          </w:tcPr>
          <w:p w14:paraId="193F288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2701B129" w14:textId="1A334E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6F632A3" w14:textId="161642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E01484B" w14:textId="6F10FB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23F3E1D" w14:textId="5887E9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1AEA291" w14:textId="77777777" w:rsidTr="00503750">
        <w:tc>
          <w:tcPr>
            <w:tcW w:w="2835" w:type="dxa"/>
          </w:tcPr>
          <w:p w14:paraId="30E6F29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26F4AB66" w14:textId="5784B7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3603229" w14:textId="7DB879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C711B05" w14:textId="62A036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A267DA3" w14:textId="5ED470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99C7DD0" w14:textId="77777777" w:rsidTr="00503750">
        <w:tc>
          <w:tcPr>
            <w:tcW w:w="2835" w:type="dxa"/>
          </w:tcPr>
          <w:p w14:paraId="639F720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76E6A98B" w14:textId="1BB15C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A033761" w14:textId="1AE32A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8703DB6" w14:textId="5DCA85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4FC2ECE" w14:textId="11773F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049E636" w14:textId="77777777" w:rsidTr="00503750">
        <w:tc>
          <w:tcPr>
            <w:tcW w:w="2835" w:type="dxa"/>
          </w:tcPr>
          <w:p w14:paraId="23935A66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66FFB99E" w14:textId="4B892B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B80D5EF" w14:textId="78D22B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89C357A" w14:textId="3D54E6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BBC4257" w14:textId="5D31A9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E1180F4" w14:textId="77777777" w:rsidR="00944C3D" w:rsidRDefault="00944C3D" w:rsidP="00944C3D">
      <w:pPr>
        <w:rPr>
          <w:rFonts w:ascii="Arial" w:hAnsi="Arial"/>
          <w:b/>
        </w:rPr>
      </w:pPr>
    </w:p>
    <w:p w14:paraId="308CFA97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0"/>
        <w:gridCol w:w="1926"/>
        <w:gridCol w:w="1409"/>
        <w:gridCol w:w="1455"/>
        <w:gridCol w:w="1830"/>
      </w:tblGrid>
      <w:tr w:rsidR="00944C3D" w:rsidRPr="00863342" w14:paraId="1B812F2C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2B7646B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738324AE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0923176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2244BAEF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41C41C5F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7D605B5C" w14:textId="77777777" w:rsidTr="00503750">
        <w:trPr>
          <w:trHeight w:val="443"/>
        </w:trPr>
        <w:tc>
          <w:tcPr>
            <w:tcW w:w="2560" w:type="dxa"/>
          </w:tcPr>
          <w:p w14:paraId="45FB697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926" w:type="dxa"/>
            <w:vAlign w:val="center"/>
          </w:tcPr>
          <w:p w14:paraId="590A3387" w14:textId="4A6B0A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7767A3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DF651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4DA9925A" w14:textId="1C1211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92E2289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749DE25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6801F30F" w14:textId="15814F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2DD668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15697A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0A9AA164" w14:textId="0042E9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4EE5D17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29EFDE3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722D2598" w14:textId="19A75B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49081F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7BA83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294FC968" w14:textId="67336D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C56FB38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7776320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0C6A9F0D" w14:textId="3B4443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71645B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320833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7FAD099E" w14:textId="479335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FF060E6" w14:textId="77777777" w:rsidR="00944C3D" w:rsidRDefault="00944C3D" w:rsidP="00944C3D">
      <w:pPr>
        <w:rPr>
          <w:rFonts w:ascii="Arial" w:hAnsi="Arial"/>
          <w:b/>
        </w:rPr>
      </w:pPr>
    </w:p>
    <w:p w14:paraId="63C20AF4" w14:textId="77777777" w:rsidR="00944C3D" w:rsidRDefault="00944C3D" w:rsidP="00944C3D">
      <w:pPr>
        <w:rPr>
          <w:rFonts w:ascii="Arial" w:hAnsi="Arial"/>
          <w:b/>
        </w:rPr>
      </w:pPr>
    </w:p>
    <w:p w14:paraId="262B23B6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6005B443" w14:textId="77777777" w:rsidR="00944C3D" w:rsidRDefault="00944C3D" w:rsidP="00944C3D">
      <w:pPr>
        <w:rPr>
          <w:rFonts w:ascii="Arial" w:hAnsi="Arial"/>
          <w:b/>
        </w:rPr>
      </w:pPr>
    </w:p>
    <w:p w14:paraId="55E1628D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6"/>
        <w:gridCol w:w="2872"/>
        <w:gridCol w:w="2942"/>
      </w:tblGrid>
      <w:tr w:rsidR="00944C3D" w:rsidRPr="008A6A75" w14:paraId="6B32E023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428EB0D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7723C88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32CFDBE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0BE6C620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19CD8EA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7DE6AB4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1544CFD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77A566A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2F4B6AA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7B46746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58EBC1E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BC5DC14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5B5213B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76CC6E2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1BAB0AB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4098B273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3D02AEAF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436D2F72" w14:textId="77777777" w:rsidTr="00503750">
        <w:trPr>
          <w:trHeight w:val="677"/>
        </w:trPr>
        <w:tc>
          <w:tcPr>
            <w:tcW w:w="3358" w:type="dxa"/>
          </w:tcPr>
          <w:p w14:paraId="2AF43F4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772D2AA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1AC99BD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699F6738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EC2112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06194F8E" w14:textId="3AA7ED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40D9F27" w14:textId="49AE0F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13BD770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2347B73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114BC991" w14:textId="10E409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3806F55" w14:textId="056C19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EF9DFE2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3FC4A91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7696F905" w14:textId="2A323A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8DC1AB9" w14:textId="226D41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258FA7A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30EAF2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45633587" w14:textId="637F4A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A095044" w14:textId="4CE708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EB8D540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A8DCF85" w14:textId="27B6B78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3D5EF9CF" w14:textId="66B7B5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FA24187" w14:textId="7CBD6B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DC8DC94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63D9BFCE" w14:textId="0212321A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33A02D95" w14:textId="391757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3018E9D" w14:textId="695270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DC2CE70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65769320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7A4C19FF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10F716F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723870C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3551C3D6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548E4E6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7262047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C21C93C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1CD2BF9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5C0CA4F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19AB10B1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6731E86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00AD769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2AC129E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2E532535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46C73054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6295EAB1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3D892EEA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2C5982E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00FEF83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5085F15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02EC74C9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52D999C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00EE42AA" w14:textId="2F56D1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F802A88" w14:textId="175857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83A3EC1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4448E5A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3B9E74E9" w14:textId="21C9AA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8F7DF31" w14:textId="63BA4C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858D767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1D8657C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45E2CCE1" w14:textId="1D766F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8DAAE2E" w14:textId="35B091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9116E46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334C6934" w14:textId="7A9258AB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156CC11E" w14:textId="1A5DB7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8394B7B" w14:textId="2D4596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F2F59BF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4CC03CEF" w14:textId="09122336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05EE7DEF" w14:textId="50E744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961FCE3" w14:textId="448444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692C097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06F33049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6F6FE7BA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3A90025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41B58DD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6D0EE4E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30408283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3319AFC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7B7A0E3B" w14:textId="28DB1E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480E792" w14:textId="554F1D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3EC2C3A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35DBB77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4919AB24" w14:textId="1E085B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8C76149" w14:textId="04FED0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4E68EA1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6669668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748FA22F" w14:textId="7EF1A7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54DCE0C" w14:textId="109D84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2E72E1B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2BFAA263" w14:textId="3239640A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49347905" w14:textId="5C7F3C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D139279" w14:textId="301C7D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15C74DD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29E0AF48" w14:textId="6114D716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BB11F2B" w14:textId="55B49B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5058F6F" w14:textId="2FBD2D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2FBE61A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24B7468B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23C2FE1C" w14:textId="77777777" w:rsidTr="00503750">
        <w:tc>
          <w:tcPr>
            <w:tcW w:w="3686" w:type="dxa"/>
            <w:vAlign w:val="center"/>
          </w:tcPr>
          <w:p w14:paraId="261A124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513CB23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208EDD0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2F9E86C5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0A9B4F7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0344532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6F3717F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3385BB8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6FA4F4A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264B8B2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3B255B9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B687651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442378D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1FDF7F2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5C1E246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189EC678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418FB98C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41CE0B92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1E30A8B0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BC4192A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2DDD192B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3D06470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34E0EC6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33D92E9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0E788428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161B56F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31E350F7" w14:textId="4A0365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8A5DF68" w14:textId="289A9A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479080F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4072B13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0B069901" w14:textId="5B76A5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7286A0C" w14:textId="3894353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2C1BC1C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3236D5A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7CB050D2" w14:textId="122BAB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319759D" w14:textId="275308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1D9B478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6D5A613A" w14:textId="7A6E2D0F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F50CCDB" w14:textId="765D99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9CFBEDC" w14:textId="517C21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8F0AB1B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27ED426D" w14:textId="360BB56F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541A197A" w14:textId="159BDA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8503AE9" w14:textId="349101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3E0CF9A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289018A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4D0CE69F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181A20EE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2F8334A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06D442F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51EDC31A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D6E061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40ECA7CA" w14:textId="589F1D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577F373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962AAA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493A1D04" w14:textId="464C5F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F43C937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5C36A2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64CD33A9" w14:textId="5345EE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03A598D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68B0F4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2FD52D5F" w14:textId="687B60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DBE8D8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98A26F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44070E5B" w14:textId="303AEE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BC53B91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2475C89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36B5E955" w14:textId="0AEBC8E1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588B13C6" w14:textId="77777777" w:rsidR="00944C3D" w:rsidRDefault="00944C3D" w:rsidP="00944C3D">
      <w:pPr>
        <w:rPr>
          <w:sz w:val="22"/>
          <w:szCs w:val="22"/>
        </w:rPr>
      </w:pPr>
    </w:p>
    <w:p w14:paraId="6A82748F" w14:textId="77777777" w:rsidR="00944C3D" w:rsidRDefault="00944C3D" w:rsidP="00944C3D">
      <w:pPr>
        <w:rPr>
          <w:sz w:val="22"/>
          <w:szCs w:val="22"/>
        </w:rPr>
      </w:pPr>
    </w:p>
    <w:p w14:paraId="29BE85CA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0D1F692F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0912D88A" w14:textId="3DAA2A7F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3309DCE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C6C81A8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09B6C78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4122492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5"/>
        <w:gridCol w:w="2843"/>
        <w:gridCol w:w="2922"/>
      </w:tblGrid>
      <w:tr w:rsidR="00944C3D" w:rsidRPr="002F74F8" w14:paraId="4497E3D2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0711BF4C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4EE47A4F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2E350F47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6A0114DB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120BBEA4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679D5AC3" w14:textId="4AF434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AAFEC18" w14:textId="7DCEA3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4E64AE1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468A01FB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377ACDA8" w14:textId="155344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D3066D7" w14:textId="71E35E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450CFB3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51D36E7B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37424F3C" w14:textId="0ECCB3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5E66F84" w14:textId="5EE518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D0FCFAA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5B3D016F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4E6CDF75" w14:textId="3D821A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1C56711" w14:textId="336986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28A4A30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729E9A73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49982AFB" w14:textId="364178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DB5CD1A" w14:textId="502098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A79BCC8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3E4D1B6F" w14:textId="7941A81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2F223EE0" w14:textId="377BD0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FD2F123" w14:textId="5C6DDE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EC56604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5B4C222A" w14:textId="683142E0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12C7997A" w14:textId="55B592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E57863C" w14:textId="21A8D0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5E7867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E1E42FF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9"/>
        <w:gridCol w:w="2864"/>
        <w:gridCol w:w="2937"/>
      </w:tblGrid>
      <w:tr w:rsidR="00944C3D" w:rsidRPr="002F74F8" w14:paraId="472BC3FC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09FCFA38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4917F80E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37941664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68A6FAF8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750A6339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2A8D8941" w14:textId="5CCC01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2D74CB8" w14:textId="0C995B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D96DA0B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68F6EAE9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639EDF48" w14:textId="3DF854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0E8C9E9" w14:textId="1AE70E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9DF5D38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7F37AF22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1646B513" w14:textId="3872DC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19D47FC" w14:textId="746765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B416C6F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090822E9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182FF7F9" w14:textId="25ADED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348CF32" w14:textId="7765C7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67DEF65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37E9ABCE" w14:textId="5B59DBDF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1A70C146" w14:textId="1EE8E8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2B3602F" w14:textId="263310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E51DA5E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0855ED81" w14:textId="66F8C721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63853259" w14:textId="07542D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7E95AED" w14:textId="1B35D0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8835CCD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4532F854" w14:textId="0A8CA6BB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4F6D807D" w14:textId="164F96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6E70A4F" w14:textId="75B5D7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B5827" w:rsidRPr="00A13D9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28C181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384E840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6CCE9412" w14:textId="574909C8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4C1378E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21284F2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3B830CE2" w14:textId="28093398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2D92133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7F71784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lastRenderedPageBreak/>
        <w:t>Informácie o významných skutočnostiach, ktoré nastali medzi dňom, ku ktorému sa zostavuje účtovná závierka a dňom jej zostavenia</w:t>
      </w:r>
    </w:p>
    <w:p w14:paraId="3D4DFF31" w14:textId="040D2451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7443C54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6F423C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F0CCA21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68B3291B" w14:textId="77777777" w:rsidR="00944C3D" w:rsidRPr="003607F0" w:rsidRDefault="00944C3D" w:rsidP="00944C3D"/>
    <w:p w14:paraId="3C3CD7D6" w14:textId="77777777" w:rsidR="00F47675" w:rsidRPr="00944C3D" w:rsidRDefault="00F47675" w:rsidP="00944C3D"/>
    <w:sectPr w:rsidR="00F47675" w:rsidRPr="00944C3D" w:rsidSect="0073029B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40232C" w14:textId="77777777" w:rsidR="008B5827" w:rsidRDefault="008B5827">
      <w:r>
        <w:separator/>
      </w:r>
    </w:p>
  </w:endnote>
  <w:endnote w:type="continuationSeparator" w:id="0">
    <w:p w14:paraId="62FBFD70" w14:textId="77777777" w:rsidR="008B5827" w:rsidRDefault="008B58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47F586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1D225C">
      <w:rPr>
        <w:rStyle w:val="slostrany"/>
        <w:rFonts w:cs="Arial"/>
      </w:rPr>
      <w:t>6</w:t>
    </w:r>
    <w:r>
      <w:rPr>
        <w:rStyle w:val="slostrany"/>
        <w:rFonts w:cs="Arial"/>
      </w:rPr>
      <w:fldChar w:fldCharType="end"/>
    </w:r>
  </w:p>
  <w:p w14:paraId="37A31522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67269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55C016FC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06922C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1D225C">
      <w:rPr>
        <w:rStyle w:val="slostrany"/>
        <w:sz w:val="16"/>
        <w:szCs w:val="16"/>
      </w:rPr>
      <w:t>12</w:t>
    </w:r>
    <w:r w:rsidRPr="00010D38">
      <w:rPr>
        <w:rStyle w:val="slostrany"/>
        <w:sz w:val="16"/>
        <w:szCs w:val="16"/>
      </w:rPr>
      <w:fldChar w:fldCharType="end"/>
    </w:r>
  </w:p>
  <w:p w14:paraId="442249C5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A72A1B" w14:textId="77777777" w:rsidR="008B5827" w:rsidRDefault="008B5827">
      <w:r>
        <w:separator/>
      </w:r>
    </w:p>
  </w:footnote>
  <w:footnote w:type="continuationSeparator" w:id="0">
    <w:p w14:paraId="75A13805" w14:textId="77777777" w:rsidR="008B5827" w:rsidRDefault="008B58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3890903">
    <w:abstractNumId w:val="13"/>
  </w:num>
  <w:num w:numId="2" w16cid:durableId="1565065992">
    <w:abstractNumId w:val="17"/>
  </w:num>
  <w:num w:numId="3" w16cid:durableId="1013921360">
    <w:abstractNumId w:val="8"/>
  </w:num>
  <w:num w:numId="4" w16cid:durableId="1835995046">
    <w:abstractNumId w:val="7"/>
  </w:num>
  <w:num w:numId="5" w16cid:durableId="1156265446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9009758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72693395">
    <w:abstractNumId w:val="20"/>
  </w:num>
  <w:num w:numId="8" w16cid:durableId="1134446446">
    <w:abstractNumId w:val="10"/>
  </w:num>
  <w:num w:numId="9" w16cid:durableId="901601158">
    <w:abstractNumId w:val="0"/>
  </w:num>
  <w:num w:numId="10" w16cid:durableId="824781429">
    <w:abstractNumId w:val="19"/>
  </w:num>
  <w:num w:numId="11" w16cid:durableId="793793344">
    <w:abstractNumId w:val="6"/>
  </w:num>
  <w:num w:numId="12" w16cid:durableId="1869443783">
    <w:abstractNumId w:val="9"/>
  </w:num>
  <w:num w:numId="13" w16cid:durableId="823937791">
    <w:abstractNumId w:val="12"/>
  </w:num>
  <w:num w:numId="14" w16cid:durableId="1011026433">
    <w:abstractNumId w:val="15"/>
  </w:num>
  <w:num w:numId="15" w16cid:durableId="322392415">
    <w:abstractNumId w:val="14"/>
  </w:num>
  <w:num w:numId="16" w16cid:durableId="1544751817">
    <w:abstractNumId w:val="2"/>
  </w:num>
  <w:num w:numId="17" w16cid:durableId="1231844052">
    <w:abstractNumId w:val="4"/>
  </w:num>
  <w:num w:numId="18" w16cid:durableId="1171064833">
    <w:abstractNumId w:val="11"/>
  </w:num>
  <w:num w:numId="19" w16cid:durableId="1186020685">
    <w:abstractNumId w:val="5"/>
  </w:num>
  <w:num w:numId="20" w16cid:durableId="503278506">
    <w:abstractNumId w:val="18"/>
  </w:num>
  <w:num w:numId="21" w16cid:durableId="19988491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docVars>
    <w:docVar w:name="arg1" w:val="202424"/>
    <w:docVar w:name="arg2" w:val="Driver=asa17;DBF=D:\anasoft\data\tebys.db;DBN=tebys;ENG=SQL17;commlinks=TCPIP{ip=192.168.1.241};uid=hromnikova;con=finus(10.15);pwd=488300282956Vaveto1"/>
    <w:docVar w:name="arg3" w:val="262732"/>
    <w:docVar w:name="arg4" w:val="C:\Users\HROMNI~1.TEB\AppData\Local\Temp\3043250.doc"/>
    <w:docVar w:name="arg5" w:val="1"/>
  </w:docVars>
  <w:rsids>
    <w:rsidRoot w:val="008B5827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25D04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B582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A05155"/>
  <w15:docId w15:val="{CD89B183-4175-4832-AD41-D363D4ECC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Body Text Indent" w:uiPriority="99"/>
    <w:lsdException w:name="Subtitle" w:uiPriority="99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99" w:qFormat="1"/>
    <w:lsdException w:name="Document Map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C852D-38D1-4815-BEDC-246DC90AA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2</TotalTime>
  <Pages>16</Pages>
  <Words>5340</Words>
  <Characters>30440</Characters>
  <Application>Microsoft Office Word</Application>
  <DocSecurity>0</DocSecurity>
  <Lines>253</Lines>
  <Paragraphs>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Hromníková</dc:creator>
  <cp:lastModifiedBy>Janka Hromníková</cp:lastModifiedBy>
  <cp:revision>1</cp:revision>
  <cp:lastPrinted>2009-07-30T10:15:00Z</cp:lastPrinted>
  <dcterms:created xsi:type="dcterms:W3CDTF">2025-03-18T06:31:00Z</dcterms:created>
  <dcterms:modified xsi:type="dcterms:W3CDTF">2025-03-18T06:33:00Z</dcterms:modified>
</cp:coreProperties>
</file>