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F4278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E0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18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933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5C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A0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64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AB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A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7A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0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C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79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8B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F4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68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79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98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D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9F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B2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5CFA46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E95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542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3D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385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9B4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138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FAE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38C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227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5C9D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3A5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E2B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1488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707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38A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63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1EA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45A9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7F53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B2C2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D2AA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6BD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F35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DD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3DA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5B1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9C9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2154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AC4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92FF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A5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46B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7BF7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ECFD0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1F5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B8F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B6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32A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A3E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21C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66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067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E15C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F17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59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CBF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B5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47D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008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766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36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C7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7D0B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1D0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FFB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1B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BDB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A38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877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469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0C7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2FD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2B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719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E4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A46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B4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55D2B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01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382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D7B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A673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9F6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6623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5A7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01C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EBBB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8AD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B24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0291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8CC7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DEB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8FD8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43A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F031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8C5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899F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BA6F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D25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0DC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22C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DCF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F73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0CB1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11F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8A5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867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3875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B42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371B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C0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6303E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A2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760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4A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354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85E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60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83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7B9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783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67A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3BA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EB6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8AD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0A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D7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3F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5BA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5E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045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401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2C9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EED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C4F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A7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AE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40C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16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3E3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773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3A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4D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41C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3AA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B7044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A0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5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160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84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4D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21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AC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8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24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BA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16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2F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EF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29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8B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D9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B4F4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5E01D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5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25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2D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7F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0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0D6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63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FCD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839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10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3DDD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956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6CF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235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900C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F07B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28C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4EA1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BA5AC4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FE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8F6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9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36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7819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65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9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E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3F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85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AC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E92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2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79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23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C21BB0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17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59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5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D9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E7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76F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99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BE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D3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2D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55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B6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470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75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D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AA31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D1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6D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AE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84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59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5D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95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011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1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FE9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3C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88FA03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6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E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D5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C0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84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1D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1E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13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4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BC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0F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12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18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3F0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97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E693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E5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D0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37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3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FE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D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7A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3337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9994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8D0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F28DDA" w14:textId="285EB73D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8A18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E21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0387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3ECB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D62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52E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AC6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7DC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DC4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7F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BA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C7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16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48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5AEE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6C5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99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D4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E6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E5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E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97D9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1F9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10B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15458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3F7DF0A" wp14:editId="37346B3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5C1DF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F7DF0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D5C1DF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8C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A07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3F89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91B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7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B2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305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46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C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F2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57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F48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B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51F1D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6840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C18FD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6B1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102A626" wp14:editId="0DACF957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D00AB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02A62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FD00AB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FE64A0F" wp14:editId="00B3F7E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5E7486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E64A0F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25E7486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33ABD61" wp14:editId="4F7FDEE5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E20DD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3ABD61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3CE20DD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796E66B" wp14:editId="73129CB1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A01A1E" w14:textId="42E93D1A" w:rsidR="000B647F" w:rsidRDefault="000B647F" w:rsidP="00944C3D">
                                  <w:fldSimple w:instr=" MERGEFIELD  aDMOD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96E66B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8A01A1E" w14:textId="42E93D1A" w:rsidR="000B647F" w:rsidRDefault="000B647F" w:rsidP="00944C3D">
                            <w:fldSimple w:instr=" MERGEFIELD  aDMOD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C121C07" wp14:editId="4DC9F768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E5EEF2" w14:textId="7E7773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C121C07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EE5EEF2" w14:textId="7E7773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82539D4" wp14:editId="27286D2F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42F799F" w14:textId="268B7CF2" w:rsidR="000B647F" w:rsidRDefault="000B647F" w:rsidP="00944C3D">
                                  <w:fldSimple w:instr=" MERGEFIELD  aDRDO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2539D4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42F799F" w14:textId="268B7CF2" w:rsidR="000B647F" w:rsidRDefault="000B647F" w:rsidP="00944C3D">
                            <w:fldSimple w:instr=" MERGEFIELD  aDRDO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4F15E84" wp14:editId="4AC3E1D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60615B" w14:textId="1D34F0AB" w:rsidR="000B647F" w:rsidRDefault="000B647F" w:rsidP="00944C3D">
                                  <w:fldSimple w:instr=" MERGEFIELD  aDMDO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F15E84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860615B" w14:textId="1D34F0AB" w:rsidR="000B647F" w:rsidRDefault="000B647F" w:rsidP="00944C3D">
                            <w:fldSimple w:instr=" MERGEFIELD  aDMDO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0C4356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242335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0B993C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57BCDB69" wp14:editId="033A3C3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A5080E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BCDB69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3BA5080E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C24C120" wp14:editId="5911DCD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5BDAF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C24C120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4BE5BDAF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1D520A63" wp14:editId="6F65291E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CC1A0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520A63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79CC1A0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16E743BC" wp14:editId="411E4310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51131" w14:textId="4FAE3A0C" w:rsidR="000B647F" w:rsidRDefault="000B647F" w:rsidP="00944C3D">
                                  <w:fldSimple w:instr=" MERGEFIELD  aDRDOo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E743BC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4F751131" w14:textId="4FAE3A0C" w:rsidR="000B647F" w:rsidRDefault="000B647F" w:rsidP="00944C3D">
                            <w:fldSimple w:instr=" MERGEFIELD  aDRDOo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0FF8664" wp14:editId="25D39268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385FBD" w14:textId="21850C44" w:rsidR="000B647F" w:rsidRDefault="000B647F" w:rsidP="00944C3D">
                                  <w:fldSimple w:instr=" MERGEFIELD  aDMDO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FF8664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1385FBD" w14:textId="21850C44" w:rsidR="000B647F" w:rsidRDefault="000B647F" w:rsidP="00944C3D">
                            <w:fldSimple w:instr=" MERGEFIELD  aDMDO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0A45EB9" wp14:editId="7CD2A8DC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7816FF" w14:textId="34AA2072" w:rsidR="000B647F" w:rsidRDefault="000B647F" w:rsidP="00944C3D">
                                  <w:fldSimple w:instr=" MERGEFIELD  aDRODo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A45EB9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C7816FF" w14:textId="34AA2072" w:rsidR="000B647F" w:rsidRDefault="000B647F" w:rsidP="00944C3D">
                            <w:fldSimple w:instr=" MERGEFIELD  aDRODo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8A4EEF7" wp14:editId="2A705B10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53196F" w14:textId="04FFA97F" w:rsidR="000B647F" w:rsidRDefault="000B647F" w:rsidP="00944C3D">
                                  <w:fldSimple w:instr=" MERGEFIELD  aDMOD  \* MERGEFORMAT ">
                                    <w:r w:rsidR="00902914" w:rsidRPr="00902914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A4EEF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6253196F" w14:textId="04FFA97F" w:rsidR="000B647F" w:rsidRDefault="000B647F" w:rsidP="00944C3D">
                            <w:fldSimple w:instr=" MERGEFIELD  aDMOD  \* MERGEFORMAT ">
                              <w:r w:rsidR="00902914" w:rsidRPr="00902914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A6667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5AD9888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9F6E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91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AE36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0C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6D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09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277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7D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6F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0E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96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C7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B9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7EA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29D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6B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F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71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35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7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F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B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4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D7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2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4B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53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E464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EA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5FD6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B641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4F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3A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B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7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6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0A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E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B1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83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BDA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54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78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D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71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C4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FAE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913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6238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DDA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4010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602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A5C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74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F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3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E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7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6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67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632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A9F7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9E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9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75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E6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657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87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5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9C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8B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D4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B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A5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8E4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13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14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6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5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D1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0BD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06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7CB85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5A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47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09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99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9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B0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B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F1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847E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C6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0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A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C9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9B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FDA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E5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F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AD4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70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3B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20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2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575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45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C8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80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AFF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7931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11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08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AF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EA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3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2D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6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386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B8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A6DA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36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036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C9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C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28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7F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46C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07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FCB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AD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FD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832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C84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FA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8B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35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B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83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95E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0757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ABC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FE8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4B7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D76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5B5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EB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02C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5B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B9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A0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0C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79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FE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EFA3E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2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A5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92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88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4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E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9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5A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0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18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D8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8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2D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85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CA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27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1E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242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3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2D7D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289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11F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75D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4C54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DF3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9D9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9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144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E78A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F7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82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33624CC8" wp14:editId="5D28519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232D8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624CC8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0E232D8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85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B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825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521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BD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3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85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9C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1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ECE41BA" wp14:editId="79BC67CA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7C301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CE41BA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E7C301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0F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2EC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67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ED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A67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F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A4D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41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6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C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4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C80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C7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2B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6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D3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2B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59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8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9C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5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A8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32F60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41B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92D8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3766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E5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4BE6ADE3" wp14:editId="6BA9C0E4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5F1E11" w14:textId="1501851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37913492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E6ADE3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5B5F1E11" w14:textId="1501851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37913492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F7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DD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76D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93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F7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9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53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0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F7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59EC74" wp14:editId="16D10146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EBCF25" w14:textId="48CAE34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2021737839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A59EC7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0EBCF25" w14:textId="48CAE34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2021737839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D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5F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8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15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D3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15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2C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5B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9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120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6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D9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EC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58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C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CB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0ADB8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4D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665F3B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439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36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A8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33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EF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11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95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7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BB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3A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2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97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7C6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85B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4D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F5EA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54E6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EE4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8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B2A99D1" wp14:editId="5C5BDA64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B76B1A" w14:textId="64504F1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3141 Noviny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2A99D1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BB76B1A" w14:textId="64504F1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3141 Noviny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C0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8C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87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0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1C1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99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C7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5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61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49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16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3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5F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8E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17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4D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B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4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BE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44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DCB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F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26E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CF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9F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DC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2A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5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43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4C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3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3135C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18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321E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C89C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8295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B3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D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F5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34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8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8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5F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0A4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C98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8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BE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27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14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00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F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C2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20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2F1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72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83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1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0AF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40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8FC4D7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F33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AD604B8" wp14:editId="0F7FF13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261095" w14:textId="5F4EBC7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J.Zemana 99,101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604B8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56261095" w14:textId="5F4EBC7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J.Zemana 99,101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C6B9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95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99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0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D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48D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64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8E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78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75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06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9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3A2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F6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EB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13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F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A56AEAA" wp14:editId="2A77931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4B2E64" w14:textId="4F539DD3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56AEAA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5F4B2E64" w14:textId="4F539DD3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6A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F6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3E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C0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509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1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5CA85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F4E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E478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F38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45AF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262E4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485393D4" wp14:editId="495B131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442486" w14:textId="46B1A53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5393D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3D442486" w14:textId="46B1A53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5F93D57" wp14:editId="05B30B7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126A6A" w14:textId="4F22F95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F93D57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D126A6A" w14:textId="4F22F95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E03B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462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97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8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C86CB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25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63C11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0CBE4C4" wp14:editId="69141BC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0D4651" w14:textId="4B111BA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CBE4C4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80D4651" w14:textId="4B111BA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73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C8CA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203F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238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26F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F7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5C8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1E338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4FB290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37B7731" wp14:editId="729865F8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2E11538" w14:textId="448FC6D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7B7731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2E11538" w14:textId="448FC6D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625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F3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1F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CA3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CB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FEC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0C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6F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4651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ED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30413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439A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0792A1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5B8CCCC2" wp14:editId="43981D7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98E6FD" w14:textId="55613C1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02914" w:rsidRPr="00456EF2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8CCCC2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298E6FD" w14:textId="55613C1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02914" w:rsidRPr="00456EF2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F3E985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6601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75F7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6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A2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23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3A8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9D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17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AF5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BDC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93E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BA9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22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B88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BF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40F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9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27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78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1B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0D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C6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C8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AB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91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3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FA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39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754A3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C27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74B540" w14:textId="34EFE875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02914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15A5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F7B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527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38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54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59DF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AD6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AAF3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23EA0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79DE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07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C83C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75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4002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EC05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A68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93B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CFE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CB2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F123A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04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1190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BB44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887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2DB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D2E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745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454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F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2CF8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E287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80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DB5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99C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C7A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6CB1C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64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6C4F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373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DFF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E93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D89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D5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F97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29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FED36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41A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F9D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F1B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A2C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07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0FD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3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30E22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01D4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4D1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198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7F0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48E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8DFF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65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3C65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1B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6AE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9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8B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5C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17143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6E6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333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2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7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E2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39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E3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FD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1F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63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91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E7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44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D7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C7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E3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C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EA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76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99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7D677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B62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6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BFF30F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8067F78" w14:textId="77777777" w:rsidR="00944C3D" w:rsidRDefault="00944C3D" w:rsidP="00944C3D">
      <w:pPr>
        <w:rPr>
          <w:rFonts w:ascii="Arial" w:hAnsi="Arial"/>
        </w:rPr>
      </w:pPr>
    </w:p>
    <w:p w14:paraId="0C55159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3729B9B0" w14:textId="5B5CA78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56C5767E" w14:textId="0C937DA6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05FACA4" w14:textId="1148051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16F0CDC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C4D225F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5B231FA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62C77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2E492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35D8D9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503FA570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D8336A4" w14:textId="088F246E" w:rsidR="00944C3D" w:rsidRPr="008D0433" w:rsidRDefault="0090291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Ing. Miloš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Tomšík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5DD42903" w14:textId="36F6AE99" w:rsidR="00944C3D" w:rsidRPr="008D0433" w:rsidRDefault="0090291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F36469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37189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4BAA0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6AE9D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D205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E8D5078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BB75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2F790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E730B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54E80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1A57407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0511E47" w14:textId="12F867F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30345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F97232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342B56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A9BCDB" w14:textId="02C29560" w:rsidR="00944C3D" w:rsidRDefault="00902914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3BF27B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763E25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D1CC94B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DEDE5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A8AB33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60B5D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CFD8D0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630C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6D7E5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37C2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C1118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618BC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01B5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29185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F1CD5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0C9B1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49CC6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D7CFC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302308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D5F89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1E65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373D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5BCA4C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10B1D7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2766BFE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419E297" w14:textId="1100320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016835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B8605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54C000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456840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614246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DC5B380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48409C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87897D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5D74B57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56637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D6351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063294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7295EF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162AC4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1794C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56E65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D4032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92D70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F310E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8041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06766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38905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A9455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47A431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FF9416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84F138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AC8127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0E372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0B0A2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3538AE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703D9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9C7047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303C45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28F24E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88784D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200EF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78E254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DC4FD8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293DE1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5F943F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6B0C0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5D8DEE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BEC4EC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396589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9D0A8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E44500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A6A3B3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437DB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5DE8E6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DC753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68940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D7FDD7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86E6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1807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7E1A3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658F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BB16E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D5FE6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31BFA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364D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DEFD4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B9DE3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6B17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F6F8E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A9DC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0732E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615D9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E8FDB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FE851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E7F07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A612F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9FAB7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B504C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2A365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176F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D0227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6825E3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65E164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698478A4" w14:textId="4F8B87F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A151814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6496B5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A7CBA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53CF12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DFD42EF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37FDA0C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0D6628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514D609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D44196C" w14:textId="77777777" w:rsidTr="00503750">
        <w:tc>
          <w:tcPr>
            <w:tcW w:w="2302" w:type="dxa"/>
            <w:vAlign w:val="center"/>
          </w:tcPr>
          <w:p w14:paraId="1B63F86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53C64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58E0A7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D7D34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076005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9BA15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2E522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B7B1E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D937CFD" w14:textId="77777777" w:rsidTr="00503750">
        <w:tc>
          <w:tcPr>
            <w:tcW w:w="15593" w:type="dxa"/>
            <w:gridSpan w:val="8"/>
            <w:vAlign w:val="center"/>
          </w:tcPr>
          <w:p w14:paraId="689029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74DC00C" w14:textId="77777777" w:rsidTr="00503750">
        <w:tc>
          <w:tcPr>
            <w:tcW w:w="2302" w:type="dxa"/>
            <w:vAlign w:val="center"/>
          </w:tcPr>
          <w:p w14:paraId="1E2EF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9BBB2D6" w14:textId="73A59C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0C8713F" w14:textId="7F8D70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D2587" w14:textId="4522F5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562E5" w14:textId="5D6550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2FA8AC" w14:textId="311E22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669687" w14:textId="7ED69B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A9988A" w14:textId="370C82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5FB5B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CD65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EA88645" w14:textId="3AA4779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33D3AB" w14:textId="1C7386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4C0F5A" w14:textId="716F90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F5CD6F" w14:textId="25952F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6D7B7" w14:textId="7D190E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1E70C2" w14:textId="3280928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D87DD2" w14:textId="4D0AF3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CCCCB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ACBBB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F70EA7" w14:textId="151236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FA1CB8" w14:textId="6A9380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2CA904" w14:textId="7C6C49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5CE70E" w14:textId="11718E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18CD71" w14:textId="4DD4CB5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E3B38" w14:textId="580A08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82C503" w14:textId="193D24E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9172C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D5A2E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D65F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3D2972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1EC1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8E9D5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B444E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C3D7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3934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14F67F0" w14:textId="77777777" w:rsidTr="00503750">
        <w:tc>
          <w:tcPr>
            <w:tcW w:w="2302" w:type="dxa"/>
            <w:vAlign w:val="center"/>
          </w:tcPr>
          <w:p w14:paraId="06EC73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080170" w14:textId="43A199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2BF57D" w14:textId="6A1C5A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75810A" w14:textId="09EB88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46B85" w14:textId="35AD10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FDB625" w14:textId="46C285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416156" w14:textId="58C4E0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400D6B" w14:textId="74ED92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0565D3" w14:textId="77777777" w:rsidTr="00503750">
        <w:tc>
          <w:tcPr>
            <w:tcW w:w="15593" w:type="dxa"/>
            <w:gridSpan w:val="8"/>
            <w:vAlign w:val="center"/>
          </w:tcPr>
          <w:p w14:paraId="2E5320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66B7A11" w14:textId="77777777" w:rsidTr="00503750">
        <w:tc>
          <w:tcPr>
            <w:tcW w:w="2302" w:type="dxa"/>
            <w:vAlign w:val="center"/>
          </w:tcPr>
          <w:p w14:paraId="582036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CBD28F" w14:textId="67958C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59B335" w14:textId="7736F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CCA5F" w14:textId="78D220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2CA1B6" w14:textId="24127E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49F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96B1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133F2E" w14:textId="7F5614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28A06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369F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93BD63" w14:textId="4E1B45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4D55EA7" w14:textId="59F833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9CDE6B" w14:textId="43F6BB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DA017" w14:textId="59BE84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C357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FE4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D42D66C" w14:textId="5900D4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43ABB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99EB8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117236" w14:textId="779827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D574E58" w14:textId="140E22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655FCE" w14:textId="3C6868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1959E0" w14:textId="6355AB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9999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9ED2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03CFB2" w14:textId="5BEC2C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1F8C41" w14:textId="77777777" w:rsidTr="00503750">
        <w:tc>
          <w:tcPr>
            <w:tcW w:w="2302" w:type="dxa"/>
            <w:vAlign w:val="center"/>
          </w:tcPr>
          <w:p w14:paraId="7F1F73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4985446" w14:textId="105410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E5FDE3" w14:textId="734465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9BC11" w14:textId="01C354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C0A068" w14:textId="69BB10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D693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5E611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23607" w14:textId="6C5950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4F4657" w14:textId="77777777" w:rsidTr="00503750">
        <w:tc>
          <w:tcPr>
            <w:tcW w:w="15593" w:type="dxa"/>
            <w:gridSpan w:val="8"/>
            <w:vAlign w:val="center"/>
          </w:tcPr>
          <w:p w14:paraId="76544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EBFB078" w14:textId="77777777" w:rsidTr="00503750">
        <w:tc>
          <w:tcPr>
            <w:tcW w:w="2302" w:type="dxa"/>
            <w:vAlign w:val="center"/>
          </w:tcPr>
          <w:p w14:paraId="6E4A46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290E631" w14:textId="527511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DBC0D6" w14:textId="343CA5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81C62E" w14:textId="19A1D0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CB70A" w14:textId="052D26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26DCCA" w14:textId="75C35B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F10947" w14:textId="2CB751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D9EBD" w14:textId="64B376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381295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AE1D6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EC87A4" w14:textId="51E8CF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1C6934" w14:textId="43274E7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CECCB" w14:textId="39DDB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152028" w14:textId="7A1CFD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7F7465" w14:textId="0D99CE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A14D09" w14:textId="3B229E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154656" w14:textId="697743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B2551A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42DA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5769F1E" w14:textId="3B8E23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C308DC" w14:textId="2C2FD7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3793ED" w14:textId="668655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32A0D2" w14:textId="64ACEE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09232" w14:textId="140FF4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05764E" w14:textId="41ADF6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988EFE" w14:textId="7CECA8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7791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C77B4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7521F68" w14:textId="1C99CDC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8B8FDB" w14:textId="6B3206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1A8B71" w14:textId="106B30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644172" w14:textId="10E528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2F92A0" w14:textId="2D8224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18C04B" w14:textId="260BDF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95D19D" w14:textId="0324F7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F3BCA9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30DF1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D6A1CA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99985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1B56E7C" w14:textId="40F404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5C5A66" w14:textId="7508FF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04BC3E" w14:textId="5DC520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B6716A" w14:textId="702FB8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29AFA5" w14:textId="0CC44BB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44395C" w14:textId="14C1A2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97854" w14:textId="021974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1728D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ADA59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5AF63B1" w14:textId="7F3659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906453" w14:textId="7DD9DD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65BB11" w14:textId="7828D3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C638C4" w14:textId="6F9019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C9CE1" w14:textId="205B22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9B503C" w14:textId="751D10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61E83D" w14:textId="477B20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8711FC" w14:textId="77777777" w:rsidR="00944C3D" w:rsidRDefault="00944C3D" w:rsidP="00944C3D">
      <w:pPr>
        <w:rPr>
          <w:rFonts w:ascii="Arial" w:hAnsi="Arial"/>
          <w:b/>
        </w:rPr>
      </w:pPr>
    </w:p>
    <w:p w14:paraId="28C99B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1910A89C" w14:textId="77777777" w:rsidTr="00503750">
        <w:tc>
          <w:tcPr>
            <w:tcW w:w="1944" w:type="dxa"/>
            <w:vAlign w:val="center"/>
          </w:tcPr>
          <w:p w14:paraId="595BBA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2F173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7EC18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770E2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0A128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1949B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D0DCD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59AC1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CFC20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0F8847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A2F52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485B8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689353A" w14:textId="77777777" w:rsidTr="00503750">
        <w:tc>
          <w:tcPr>
            <w:tcW w:w="15685" w:type="dxa"/>
            <w:gridSpan w:val="12"/>
            <w:vAlign w:val="center"/>
          </w:tcPr>
          <w:p w14:paraId="2F212B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DDF8FB1" w14:textId="77777777" w:rsidTr="00503750">
        <w:tc>
          <w:tcPr>
            <w:tcW w:w="1944" w:type="dxa"/>
            <w:vAlign w:val="center"/>
          </w:tcPr>
          <w:p w14:paraId="78CBAC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A61181" w14:textId="4D19DA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5FA5BB4" w14:textId="767F2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09CDA11" w14:textId="48689E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C667134" w14:textId="62E5E2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11A61F" w14:textId="51EA4A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1EA427" w14:textId="08F08B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B8C46CB" w14:textId="7B2C94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84BB01" w14:textId="01DE8E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06E65D" w14:textId="055B1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DC03ED3" w14:textId="6ED04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336F19B" w14:textId="4C3C4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8AB3F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4983E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FA6C130" w14:textId="45846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4E121A" w14:textId="2128EF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1923BF" w14:textId="071E36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7D27FC" w14:textId="3F6724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473C0F8" w14:textId="3084D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BEBC70" w14:textId="7BC72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B50066D" w14:textId="67369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13799B" w14:textId="56E0BF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2D32CF" w14:textId="251B2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0300A5" w14:textId="42CC0D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3CA4CA" w14:textId="41A15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78661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2272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2537C8A" w14:textId="7AF3B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DD65BD" w14:textId="0787C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394F8EC" w14:textId="624283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1E70D7" w14:textId="67D4D9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DBD2A7" w14:textId="26FC46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B2D35C0" w14:textId="223E62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73BB80" w14:textId="60A133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ECF28B" w14:textId="7A448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219E8E" w14:textId="56C10F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CC822F" w14:textId="63A17C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AAFB54" w14:textId="2655B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02A3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2F21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CF0D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4915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C94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8B8A3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E70F2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E00A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B0D4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775C8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C90AA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4E4F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FFB44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1C261CC" w14:textId="77777777" w:rsidTr="00503750">
        <w:tc>
          <w:tcPr>
            <w:tcW w:w="1944" w:type="dxa"/>
            <w:vAlign w:val="center"/>
          </w:tcPr>
          <w:p w14:paraId="16B04B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45ED6E4" w14:textId="14E79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56696FC" w14:textId="220D6D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BBB1732" w14:textId="4D14B1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757DE2" w14:textId="0D0ED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AFABA" w14:textId="5001DB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1912E" w14:textId="6F5D6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B62DB" w14:textId="6001F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B9C60E6" w14:textId="139BE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3E1C6B" w14:textId="78CF84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D4E593" w14:textId="66491E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87814CA" w14:textId="456581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02ADC8" w14:textId="77777777" w:rsidTr="00503750">
        <w:tc>
          <w:tcPr>
            <w:tcW w:w="15685" w:type="dxa"/>
            <w:gridSpan w:val="12"/>
            <w:vAlign w:val="center"/>
          </w:tcPr>
          <w:p w14:paraId="492EB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BAB95D5" w14:textId="77777777" w:rsidTr="00503750">
        <w:tc>
          <w:tcPr>
            <w:tcW w:w="1944" w:type="dxa"/>
            <w:vAlign w:val="center"/>
          </w:tcPr>
          <w:p w14:paraId="21D19FB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1E9AD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A30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5209D40" w14:textId="03B49D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3D6C74" w14:textId="33DE01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2766D91" w14:textId="6D3997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561BD4" w14:textId="15BE1A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769125" w14:textId="3B00BA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AB1F52" w14:textId="47EB2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DD4F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D390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0035A4A" w14:textId="7CA67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A681A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09FFB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471B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ADD0E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7BE345" w14:textId="47258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CA825E" w14:textId="54CEAD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F821BF" w14:textId="4FD78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5336ECE" w14:textId="2E5B4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2ECD8D" w14:textId="7F14EC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903F3C" w14:textId="174DC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7D6D6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7F5E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070ACEA" w14:textId="5BCC3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CA78C4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7C976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6CB76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A058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691329" w14:textId="710F9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A10EFC7" w14:textId="3A83EF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CB5DA4" w14:textId="03DBC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D426D6" w14:textId="54B275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E29371" w14:textId="68E7E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3F3CA0" w14:textId="527D8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05B9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ADAC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B2F76A" w14:textId="5765F0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D9E7F8" w14:textId="77777777" w:rsidTr="00503750">
        <w:tc>
          <w:tcPr>
            <w:tcW w:w="1944" w:type="dxa"/>
            <w:vAlign w:val="center"/>
          </w:tcPr>
          <w:p w14:paraId="44880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089D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266E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7AF343" w14:textId="5B5F3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D315D3" w14:textId="176F0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F91A3E" w14:textId="1C2A72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708727" w14:textId="07DD04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FDB9B7" w14:textId="2DC8C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CA4D17" w14:textId="65D150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FC3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53B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E226718" w14:textId="6530C8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6293F3" w14:textId="77777777" w:rsidTr="00503750">
        <w:tc>
          <w:tcPr>
            <w:tcW w:w="15685" w:type="dxa"/>
            <w:gridSpan w:val="12"/>
            <w:vAlign w:val="center"/>
          </w:tcPr>
          <w:p w14:paraId="0AA516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5DEF656" w14:textId="77777777" w:rsidTr="00503750">
        <w:tc>
          <w:tcPr>
            <w:tcW w:w="1944" w:type="dxa"/>
            <w:vAlign w:val="center"/>
          </w:tcPr>
          <w:p w14:paraId="32D2D3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D0BA9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7E4A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EF39A92" w14:textId="10F54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27DAFA7" w14:textId="6BAD58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C860A0" w14:textId="3754E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42FB47E" w14:textId="602FB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2BFB7F" w14:textId="1FD596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35C1A0A" w14:textId="0FFC4F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5FE8D8" w14:textId="4B2D6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748003" w14:textId="2485B9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5FA8E3" w14:textId="2DA7DA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E550E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059D34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AED7A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89B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52BBF7E" w14:textId="4C2D2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5E20F0" w14:textId="3B8026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8225AB2" w14:textId="549C1A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8FE51C1" w14:textId="24974F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9332F5" w14:textId="2DEA6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168C51" w14:textId="63DBC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11B275" w14:textId="29F98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F7DA5E" w14:textId="185019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8113E7" w14:textId="26982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FFFD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35D4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BBCA7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728F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9017FB5" w14:textId="6F1CD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8D1D1E" w14:textId="02EA41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5A2E3FD" w14:textId="46E26A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111D73" w14:textId="6FDE76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CA3BBFD" w14:textId="338AD0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6FB274" w14:textId="17AD4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1DC1F0" w14:textId="6EBF7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A5FE10" w14:textId="31D0E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10789E" w14:textId="1D28D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4C4B98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736CF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CB0E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17B3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42B732" w14:textId="12BF74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7AC2D2" w14:textId="06AADF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90BAF8" w14:textId="65AF6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6619D47" w14:textId="665F2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DB76D3" w14:textId="75B8AC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36A41CF" w14:textId="14E15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E6B9523" w14:textId="428E93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4551FC" w14:textId="2C2AA3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66E42B" w14:textId="58D022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06E74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5FCE5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AA19F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DE3FB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E2E2360" w14:textId="486B35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B1013DC" w14:textId="43EEF2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D6ADAC" w14:textId="10993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D175A7" w14:textId="1B9866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9B5D29" w14:textId="13DA60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51D166" w14:textId="6B47BD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DB184A" w14:textId="7F83F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3F8761" w14:textId="425F8D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396C6E" w14:textId="2C10A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01A0C9" w14:textId="0D3EC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9821D47" w14:textId="55E30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CCB3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BB2E5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90E13DD" w14:textId="278AAC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C1CC127" w14:textId="4C2E1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62AD408" w14:textId="7CD03D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14E8BC" w14:textId="555CC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31461F" w14:textId="063525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5BD439" w14:textId="5D92F9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E97B0E" w14:textId="1B6400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2294BD" w14:textId="0865FF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8B0E987" w14:textId="2A2E4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5FBDC32" w14:textId="64303E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3B698C" w14:textId="1E31A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1DE9E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A24D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478B66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9F67AF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5F996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2FE89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F94525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FD819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0614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66D296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8270E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D621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34CA81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D9E0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58891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F03A4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ED8D0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EC836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7F88C4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29B15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40162331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B854F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045A80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05E45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197B56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C50E8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6E58E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8B64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F3044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41655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7C7F0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C61BF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724B30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1F795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21CC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4CF7E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F53E1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5B6EF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A10092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ABDC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D3DD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8BC59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CCFFE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26CDD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657D115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0064E84" w14:textId="77777777" w:rsidTr="00503750">
        <w:trPr>
          <w:trHeight w:val="1073"/>
        </w:trPr>
        <w:tc>
          <w:tcPr>
            <w:tcW w:w="3614" w:type="dxa"/>
            <w:vMerge/>
          </w:tcPr>
          <w:p w14:paraId="243B29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CC17B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5AB6E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CC6D3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2AB55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1EF43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30774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696C234" w14:textId="77777777" w:rsidTr="00503750">
        <w:trPr>
          <w:trHeight w:val="283"/>
        </w:trPr>
        <w:tc>
          <w:tcPr>
            <w:tcW w:w="3614" w:type="dxa"/>
          </w:tcPr>
          <w:p w14:paraId="6CFF0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E2CC4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804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1AE7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D7669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C4BC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08CDA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B51F1F" w14:textId="77777777" w:rsidTr="00503750">
        <w:trPr>
          <w:trHeight w:val="283"/>
        </w:trPr>
        <w:tc>
          <w:tcPr>
            <w:tcW w:w="3614" w:type="dxa"/>
          </w:tcPr>
          <w:p w14:paraId="60A4FA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423B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A01B5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EA9AA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E06C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4C1B7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6AD2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DAAA830" w14:textId="77777777" w:rsidTr="00503750">
        <w:trPr>
          <w:trHeight w:val="283"/>
        </w:trPr>
        <w:tc>
          <w:tcPr>
            <w:tcW w:w="3614" w:type="dxa"/>
          </w:tcPr>
          <w:p w14:paraId="1B779E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7002E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D156D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A1895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C2019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680D1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70032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03039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9AE977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F6B667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9F6A7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68399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1A8C8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032252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6BBB9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AD77E4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381547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35E6F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8E2C9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030F1AF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45E9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DAA1C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589873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3814FF88" w14:textId="1EE09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9BD7F4" w14:textId="661B8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8736C" w14:textId="4ABF3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0D087" w14:textId="68C73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BC79CD" w14:textId="08AFD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96E24" w14:textId="5A4F07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30530" w14:textId="42962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8ADF6C" w14:textId="623A2B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229F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2024B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D052981" w14:textId="694408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160B2A" w14:textId="616B26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B700CF" w14:textId="356E7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A6C1AB" w14:textId="61304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6086FF" w14:textId="6916D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27E895" w14:textId="3F6558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129763" w14:textId="790A2E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468329" w14:textId="48C02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5626E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556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C60ECF0" w14:textId="6E7B02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6EB33E" w14:textId="19C95C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DF1556" w14:textId="3F7B7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42467B" w14:textId="6FDA2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96A60A" w14:textId="45015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CA0CE" w14:textId="4EBAD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61CA25" w14:textId="21E6DB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2948F9C" w14:textId="527F34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515E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1FE6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EC880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F75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6D42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45E1C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69C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A72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D08B9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2B268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BE1916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999BA2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9876281" w14:textId="61B472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ABDC3" w14:textId="438846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AEC5F3" w14:textId="5CAEB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CA22A" w14:textId="6C41C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60983" w14:textId="65AAC6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77C1C8" w14:textId="06FC76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1CB4E" w14:textId="02876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8F14B46" w14:textId="4BB920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7E973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793CF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01CE7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7C95A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9857AF0" w14:textId="3F1FA9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CA123E" w14:textId="76424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2AB22F" w14:textId="75CEF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0290DD" w14:textId="72AEA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7C3552" w14:textId="3CB4E5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1645C3" w14:textId="1CCDF9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EFB71" w14:textId="00E58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0810155" w14:textId="23719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B0996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DEA1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7AD7AC99" w14:textId="2B979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056C55" w14:textId="603BF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9D15E" w14:textId="1BF738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81F0D8" w14:textId="25028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1654F" w14:textId="30651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98758C" w14:textId="329D82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23A46" w14:textId="35CEDB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E27507" w14:textId="09A6DD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27C49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FB15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98641A8" w14:textId="7472D1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9181DB" w14:textId="36B1F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2F6E66" w14:textId="2CE6AF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B0F9A" w14:textId="1AD23A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826AE6" w14:textId="78A1F7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BDF3C" w14:textId="05E8D0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BFC6EE" w14:textId="25B2A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3F72E7" w14:textId="5E14A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73CA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AE737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59020BB" w14:textId="2ABD5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445583" w14:textId="2E7B2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1698B" w14:textId="7AAED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AC301" w14:textId="6E493B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67B81B" w14:textId="698F82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0ECD3C" w14:textId="0CF71C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E44014" w14:textId="55326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7B0B78" w14:textId="4C2B90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31CC3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319E9F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D039DA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5748D9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3687607" w14:textId="4669A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84CFC6" w14:textId="627520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3A19E" w14:textId="64F78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FBF733" w14:textId="714DC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474055" w14:textId="07FC62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BF0CB" w14:textId="59106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D17596" w14:textId="2EE0D1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C98CD2A" w14:textId="5A5DC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21184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C3B78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564A828" w14:textId="173FF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3F8E0" w14:textId="2AB8F9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BF63E4" w14:textId="0F438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681CB5" w14:textId="1647A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2247C2" w14:textId="56848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27CEFF" w14:textId="44645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CC73B" w14:textId="016BD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B3FDEB" w14:textId="4EF13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8AC67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908BD6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F57EFF7" w14:textId="36A1CAE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B9DA9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860E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E655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693B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2FA55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E5DBA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2998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CA3F6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EE50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988CB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5AA9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18669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2430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545F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D9F5F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BE57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24487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FE0B79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A0B0AF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4B119D9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9396B6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0928D342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7ADB2D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568DA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2A467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82C47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BC05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817167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E3D4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0D28BF" w14:textId="1428C6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3E0D3AB" w14:textId="13031DA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252E5F" w14:textId="470814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470D7E5" w14:textId="50B7E0B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B4F945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8C524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1DC8A9" w14:textId="0B449C6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7A7C8DF" w14:textId="548039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AD1E5D0" w14:textId="427D14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6A0506" w14:textId="466324E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7964888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46F9B8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334DFC" w14:textId="239BCEC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43C19E" w14:textId="1C16572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67BB04" w14:textId="5E06F46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7E6284" w14:textId="3D22805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A554933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B6956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25AFAD" w14:textId="30F8CA8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D14108" w14:textId="5220866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B8D129" w14:textId="69E25EF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3CD21C" w14:textId="358C94A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0BD842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4E5F8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8990EE" w14:textId="696A448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989AEFD" w14:textId="1582FED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0AE00D" w14:textId="022BE91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4218C9" w14:textId="4CD72D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2933D3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182A6C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C45E4E3" w14:textId="2C8B373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06A9258" w14:textId="59643CA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37D1C2C" w14:textId="1F15EF3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AE9B94" w14:textId="2E6E8E7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59FD5D3" w14:textId="77777777" w:rsidR="00944C3D" w:rsidRDefault="00944C3D" w:rsidP="00944C3D">
      <w:pPr>
        <w:rPr>
          <w:rFonts w:ascii="Arial" w:hAnsi="Arial"/>
          <w:b/>
        </w:rPr>
      </w:pPr>
    </w:p>
    <w:p w14:paraId="4FDAC2A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9EC2054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669CF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4592E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C4C5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8A0F91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128100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DA0B19C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2A131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CF0EB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18EFD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593AE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543B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38CA7F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4B7E6C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C19BF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2E272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0B9EDF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6129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32C462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312BD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03E2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5AEC4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1DAA0F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3B5DCF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8FF0A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B419E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E26B59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E11F178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3052B875" w14:textId="77777777" w:rsidTr="00503750">
        <w:tc>
          <w:tcPr>
            <w:tcW w:w="2835" w:type="dxa"/>
            <w:vAlign w:val="center"/>
          </w:tcPr>
          <w:p w14:paraId="116973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58450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00C81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AE39E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938FB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3A2173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2C4A76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707B30E6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10FE3F0" w14:textId="64B735F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A835BF" w14:textId="21E3AE9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22A5C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3E580B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C4AA43" w14:textId="231AE10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5A75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D5602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7A39B3F" w14:textId="189287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876DD1" w14:textId="4CB31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8CD2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622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A8AF56A" w14:textId="2D77E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6955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E20B7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81A50E6" w14:textId="3629B1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9E5ABA" w14:textId="2F6B1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B5C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F6C5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132887" w14:textId="1FF686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B590B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6F9B08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9AECD5D" w14:textId="2F9AF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93789" w14:textId="5FE536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A458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F4C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2A2AB8" w14:textId="328814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984A1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A7D74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09FD7304" w14:textId="48A971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3222E7" w14:textId="21822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71ED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A8D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1909C3" w14:textId="41E0D9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3B187B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26037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0035FC49" w14:textId="07244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C2D4D" w14:textId="47674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029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BFA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4D30386" w14:textId="6F471D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7C71C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26D0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810B9A3" w14:textId="7D7BEAF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E827F" w14:textId="05D3B6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D12B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483DC7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AD8964" w14:textId="63269CF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626D9AF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B79E41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E2F43AE" w14:textId="0E8232E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6444C71" w14:textId="77777777" w:rsidR="00944C3D" w:rsidRDefault="00944C3D" w:rsidP="00944C3D">
      <w:pPr>
        <w:rPr>
          <w:rFonts w:ascii="Arial" w:hAnsi="Arial"/>
          <w:b/>
        </w:rPr>
      </w:pPr>
    </w:p>
    <w:p w14:paraId="153569EA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FDA6229" w14:textId="77777777" w:rsidTr="00503750">
        <w:tc>
          <w:tcPr>
            <w:tcW w:w="2835" w:type="dxa"/>
            <w:vAlign w:val="center"/>
          </w:tcPr>
          <w:p w14:paraId="3D2CE7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7EC6CE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2BEF51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171BC6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1FA02E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F2BD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06F7A81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7F493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2CD0BEC4" w14:textId="59CC6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3323EB" w14:textId="0C80F5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5C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3F6F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95A56B" w14:textId="352D01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F6941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5F8C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46C6869" w14:textId="4AF99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E3826" w14:textId="36333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ECB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7C8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6BBB1F" w14:textId="275A23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2CBF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B9C0B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1C73E7DB" w14:textId="102A9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288EA" w14:textId="55B0C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9B30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8D7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3F37719" w14:textId="07798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EDEE3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A8D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9D2C5AD" w14:textId="7431F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F656A3" w14:textId="2D9480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668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728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620F33" w14:textId="40FC2A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FF74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ED8BA4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B6E1645" w14:textId="29AF316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5939FF" w14:textId="1CA984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12B8D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48E0D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E6C424" w14:textId="5423FA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82D6FF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22C33C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678E325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4CA97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B11D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C0924D5" w14:textId="77777777" w:rsidTr="00503750">
        <w:trPr>
          <w:trHeight w:val="699"/>
        </w:trPr>
        <w:tc>
          <w:tcPr>
            <w:tcW w:w="3502" w:type="dxa"/>
            <w:vMerge/>
          </w:tcPr>
          <w:p w14:paraId="552D34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2535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1210D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8E751F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5D6D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DEACFEE" w14:textId="6053EEC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437B9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1449BE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D4135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59AA3F67" w14:textId="1A65604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34F38D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2B8FD2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01E84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DCD0AB2" w14:textId="18CA55D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E2028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DD5AA8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FC98B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04A7CB1" w14:textId="77777777" w:rsidTr="00503750">
        <w:trPr>
          <w:trHeight w:val="593"/>
        </w:trPr>
        <w:tc>
          <w:tcPr>
            <w:tcW w:w="3497" w:type="dxa"/>
          </w:tcPr>
          <w:p w14:paraId="0D7BBF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F6331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B705A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574DFE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49E4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27C22B23" w14:textId="14005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FDB0CF" w14:textId="537B7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9BA5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FBE4735" w14:textId="1B269AF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1BE8F20" w14:textId="220AB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85946A" w14:textId="14301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97CC1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737C736" w14:textId="6279D78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E2430E" w14:textId="0950C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331ACC" w14:textId="463B75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50D4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7E63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48C4C5B0" w14:textId="62BA86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E0D917" w14:textId="0C489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EFBE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70AAF3C" w14:textId="253CFDC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F18038" w14:textId="4D483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D09BA5" w14:textId="411BCA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120EA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F66E32E" w14:textId="557E9FF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9263D0B" w14:textId="3B5BA2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00A6F7" w14:textId="4322D6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6CE29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6C8C3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6F05E2B5" w14:textId="0BDB8F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D7372F" w14:textId="1C1C5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2CA30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23E6107" w14:textId="5EA329C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D01AA" w14:textId="55623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9D5B279" w14:textId="661CA2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BD9D9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76F990" w14:textId="0B5A5BA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510817" w14:textId="0C8F7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3B04116" w14:textId="4347C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C85D1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4539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5E13386" w14:textId="701FC7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829CDB" w14:textId="6D0F6E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9082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A82BE5" w14:textId="0080478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7A8E9A6" w14:textId="5842D4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187014" w14:textId="7AABE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AD9F47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7CFA0D36" w14:textId="78F26196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D9CD27" w14:textId="0ED413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A01761" w14:textId="01094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0C46C18" w14:textId="77777777" w:rsidR="00944C3D" w:rsidRDefault="00944C3D" w:rsidP="00944C3D">
      <w:pPr>
        <w:rPr>
          <w:rFonts w:ascii="Arial" w:hAnsi="Arial"/>
          <w:b/>
        </w:rPr>
      </w:pPr>
    </w:p>
    <w:p w14:paraId="2A739921" w14:textId="77777777" w:rsidR="00944C3D" w:rsidRDefault="00944C3D" w:rsidP="00944C3D">
      <w:pPr>
        <w:rPr>
          <w:rFonts w:ascii="Arial" w:hAnsi="Arial"/>
          <w:b/>
        </w:rPr>
      </w:pPr>
    </w:p>
    <w:p w14:paraId="2FC65A9C" w14:textId="77777777" w:rsidR="00944C3D" w:rsidRDefault="00944C3D" w:rsidP="00944C3D">
      <w:pPr>
        <w:rPr>
          <w:rFonts w:ascii="Arial" w:hAnsi="Arial"/>
          <w:b/>
        </w:rPr>
      </w:pPr>
    </w:p>
    <w:p w14:paraId="678EE16B" w14:textId="77777777" w:rsidR="00944C3D" w:rsidRDefault="00944C3D" w:rsidP="00944C3D">
      <w:pPr>
        <w:rPr>
          <w:rFonts w:ascii="Arial" w:hAnsi="Arial"/>
          <w:b/>
        </w:rPr>
      </w:pPr>
    </w:p>
    <w:p w14:paraId="6F6AC26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89"/>
        <w:gridCol w:w="1634"/>
        <w:gridCol w:w="1205"/>
        <w:gridCol w:w="1181"/>
        <w:gridCol w:w="1196"/>
        <w:gridCol w:w="1575"/>
      </w:tblGrid>
      <w:tr w:rsidR="00944C3D" w:rsidRPr="00050529" w14:paraId="02F17B33" w14:textId="77777777" w:rsidTr="00503750">
        <w:tc>
          <w:tcPr>
            <w:tcW w:w="2622" w:type="dxa"/>
            <w:vAlign w:val="center"/>
          </w:tcPr>
          <w:p w14:paraId="6DB0BEE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098D4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21277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91B9E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6953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50330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6594B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AA525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C8C7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763131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51011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1114CC5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549F5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115E7EE4" w14:textId="2F768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136A1AE" w14:textId="5BA9D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7E57A88" w14:textId="42B366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AAA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7949E5" w14:textId="5CFC3E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A68E8" w14:textId="77777777" w:rsidTr="00503750">
        <w:tc>
          <w:tcPr>
            <w:tcW w:w="2622" w:type="dxa"/>
            <w:vAlign w:val="center"/>
          </w:tcPr>
          <w:p w14:paraId="65F08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56F905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A615867" w14:textId="65ADCD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3893EB5" w14:textId="651C7C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37970B" w14:textId="15108E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AA7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41A6B12" w14:textId="37231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7574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E75E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314D2A5" w14:textId="0B5232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E1C5CD" w14:textId="51C01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6E3CB7" w14:textId="51C157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1BFA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544F5E" w14:textId="3745B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FC291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0A25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24DAE18" w14:textId="2E79C1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1C753B" w14:textId="06D7D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CA4036" w14:textId="71EBB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10E38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891BCB" w14:textId="2266FD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57DD0D" w14:textId="77777777" w:rsidTr="00503750">
        <w:tc>
          <w:tcPr>
            <w:tcW w:w="2622" w:type="dxa"/>
            <w:vAlign w:val="center"/>
          </w:tcPr>
          <w:p w14:paraId="23C22C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B3ACAB0" w14:textId="22565B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13093.00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7EAA16" w14:textId="623EB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2127.00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4FFA6A" w14:textId="2153A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162.00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4687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DB68FF" w14:textId="05AF3F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15057.00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1A99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C7EA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1F6CD1FF" w14:textId="1AF8D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CC0E25A" w14:textId="6FA1E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B871CE" w14:textId="799EF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F2E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9E15A7" w14:textId="76256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62CD3D" w14:textId="77777777" w:rsidTr="00503750">
        <w:tc>
          <w:tcPr>
            <w:tcW w:w="2622" w:type="dxa"/>
            <w:vAlign w:val="center"/>
          </w:tcPr>
          <w:p w14:paraId="56C404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8FB4131" w14:textId="2B8FE5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A00C367" w14:textId="349020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550EA7" w14:textId="53096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1FD4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C166664" w14:textId="280CEF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D7DF1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3687ED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43FDC3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6966A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637C73E4" w14:textId="37926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76CB71" w14:textId="71A69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67912E" w14:textId="21B8C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3977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7A8DD56" w14:textId="443E4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690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0EF4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57809B7B" w14:textId="2B482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D9A0A9" w14:textId="3B1DD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F57192" w14:textId="63561A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112E9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D9E19F4" w14:textId="503E3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E864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4E946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40FAD5" w14:textId="65725C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BE36851" w14:textId="50A7E8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25A1F8" w14:textId="5141E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C3B0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4ED0D6" w14:textId="040519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31B76B" w14:textId="77777777" w:rsidTr="00503750">
        <w:tc>
          <w:tcPr>
            <w:tcW w:w="2622" w:type="dxa"/>
            <w:vAlign w:val="center"/>
          </w:tcPr>
          <w:p w14:paraId="3662E2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0A90BC3B" w14:textId="575E9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91DA81" w14:textId="1DBEEF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78741D" w14:textId="7B2BF9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0B2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64C3FA1" w14:textId="3311B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587636" w14:textId="77777777" w:rsidTr="00503750">
        <w:tc>
          <w:tcPr>
            <w:tcW w:w="2622" w:type="dxa"/>
            <w:vAlign w:val="center"/>
          </w:tcPr>
          <w:p w14:paraId="3C5632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51E10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175A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9AD1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1074D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02617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C8F812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BBA0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510DDE1" w14:textId="6FDC225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13093.00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1CC35A" w14:textId="3654298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2127.00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7F1987" w14:textId="2D03BD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162.00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0334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A1401A2" w14:textId="74C18C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15057.00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859FB0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FFF0D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00351362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BC6616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3492D65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91E80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35594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CAF38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2EC6D7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3E165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A0554C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31126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C9ACF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F45BB4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930FB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9CED8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235D4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2F99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A19AD8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404E8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BF287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18040B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7617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116FE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DFEC9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9869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76BC6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CB548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40C6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F1E53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972700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49FC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FA2D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19E0C4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2C8BA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6791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C415E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FE5A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9965C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86BCF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68074C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ED6F2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1CD92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DCCF3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90BC04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215BB9B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06663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C8D3CA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1119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F16BE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6C5CB3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F66C5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FFAF4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42F4589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CAEB33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A84D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7DA2E1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2948A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1D39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D29BC4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4CC37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BD462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DCC93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365E9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7F314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36296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8D87A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D2670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9C7815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5B99B9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D6FCE96" w14:textId="77777777" w:rsidTr="00503750">
        <w:tc>
          <w:tcPr>
            <w:tcW w:w="2835" w:type="dxa"/>
            <w:vAlign w:val="center"/>
          </w:tcPr>
          <w:p w14:paraId="5C9266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77B4E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072EA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38A60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4E9A40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EAC27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1A67B27" w14:textId="77777777" w:rsidTr="00503750">
        <w:tc>
          <w:tcPr>
            <w:tcW w:w="2835" w:type="dxa"/>
            <w:vAlign w:val="center"/>
          </w:tcPr>
          <w:p w14:paraId="45555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60E0283" w14:textId="1BE4C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834072" w14:textId="6D446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4C1BC5" w14:textId="22C6A2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D24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841857" w14:textId="734077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EF9E6" w14:textId="77777777" w:rsidTr="00503750">
        <w:tc>
          <w:tcPr>
            <w:tcW w:w="2835" w:type="dxa"/>
            <w:vAlign w:val="center"/>
          </w:tcPr>
          <w:p w14:paraId="3ACF4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DE97C82" w14:textId="18F5D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A4D6F" w14:textId="46759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597CBB" w14:textId="353D00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2F0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AF53CF" w14:textId="6B062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A7C4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6F35D44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F1CAA6F" w14:textId="4D72A5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C36907" w14:textId="6D1DB7D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0D908" w14:textId="12333F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B2D72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F5E04C" w14:textId="2576782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B2706A4" w14:textId="77777777" w:rsidTr="00503750">
        <w:tc>
          <w:tcPr>
            <w:tcW w:w="2835" w:type="dxa"/>
            <w:vAlign w:val="center"/>
          </w:tcPr>
          <w:p w14:paraId="7E6DAF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50FBD59A" w14:textId="5C21B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E5D2B" w14:textId="38966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892DDD" w14:textId="246D34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B13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D8F475" w14:textId="67BB5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4E34DD" w14:textId="77777777" w:rsidTr="00503750">
        <w:tc>
          <w:tcPr>
            <w:tcW w:w="2835" w:type="dxa"/>
            <w:vAlign w:val="center"/>
          </w:tcPr>
          <w:p w14:paraId="0336AF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63E92787" w14:textId="5A8FE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9E5C23" w14:textId="0F504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415906" w14:textId="2D7A82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00F8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E463AE4" w14:textId="5E3EE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84067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1E4EDB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24E4A12" w14:textId="68E854E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7C86A8" w14:textId="2D3DB05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46A702" w14:textId="1226E2E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81D8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15FAD30" w14:textId="61016E2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FD53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19F80E7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C50D1C3" w14:textId="4A815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38C0573" w14:textId="69145F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B9DDED" w14:textId="70821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839C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07499C" w14:textId="61ACFF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C470C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526960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AE00F2F" w14:textId="77777777" w:rsidTr="00503750">
        <w:tc>
          <w:tcPr>
            <w:tcW w:w="2552" w:type="dxa"/>
            <w:shd w:val="clear" w:color="auto" w:fill="auto"/>
            <w:vAlign w:val="center"/>
          </w:tcPr>
          <w:p w14:paraId="44562B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38E156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7C640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B97D8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B6633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3900B9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0B3418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7E50459" w14:textId="63C6AE8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7E4A84A" w14:textId="3654114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A19168B" w14:textId="219366C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F82AF68" w14:textId="63DFB51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65.00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9598C4E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181A4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478A198" w14:textId="6212F91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2DC1909" w14:textId="59B8303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30B95FCA" w14:textId="64BF7F9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29C82FA" w14:textId="6E402D2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B688438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3A54A2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7BD2F67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71ADD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CAB03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317B366" w14:textId="77777777" w:rsidTr="00503750">
        <w:tc>
          <w:tcPr>
            <w:tcW w:w="4395" w:type="dxa"/>
            <w:vMerge/>
          </w:tcPr>
          <w:p w14:paraId="6FD066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8EB90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01650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0FA6CE3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F4A0F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736B5E7" w14:textId="20EB9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  <w:lang w:eastAsia="sk-SK"/>
              </w:rPr>
              <w:t>1380.79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ED419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BA6CFA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23026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C39DF50" w14:textId="41B64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  <w:lang w:eastAsia="sk-SK"/>
              </w:rPr>
              <w:t>-330.00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38F89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56D52DE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978A5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469D224" w14:textId="5B0B5B1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1050.79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AF62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1D1432F" w14:textId="77777777" w:rsidTr="00503750">
        <w:tc>
          <w:tcPr>
            <w:tcW w:w="4395" w:type="dxa"/>
            <w:vAlign w:val="center"/>
          </w:tcPr>
          <w:p w14:paraId="2E1102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D8808FB" w14:textId="00808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CD6CB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873297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40B48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FEC1BD3" w14:textId="328E6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FF4411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2B2759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5098C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A506FD4" w14:textId="448461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ADEDC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085F170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35696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BD86226" w14:textId="795D3BF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7324.00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73A3E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8C3D8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821A78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27FF8A4" w14:textId="77777777" w:rsidTr="00503750">
        <w:tc>
          <w:tcPr>
            <w:tcW w:w="4395" w:type="dxa"/>
            <w:vAlign w:val="center"/>
          </w:tcPr>
          <w:p w14:paraId="4E24E2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780F372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AC3BE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78F30D6F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272792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C9DC0C1" w14:textId="0D2F55A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AF876D2" w14:textId="1E9BA7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53CC6D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F574F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3933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0B7C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5B003E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7A4CDE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87B8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28DC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38DA1A1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C91A6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AB80A8A" w14:textId="53755632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793FB4" w14:textId="5F0E609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970777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B7E4AA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7037043" w14:textId="6F5069D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9F6BAFE" w14:textId="4C9861A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A3FE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05CC3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C1E39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AB1E8DF" w14:textId="77777777" w:rsidTr="00503750">
        <w:tc>
          <w:tcPr>
            <w:tcW w:w="1843" w:type="dxa"/>
            <w:vAlign w:val="center"/>
          </w:tcPr>
          <w:p w14:paraId="2645247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4595F3A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4B12D8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C2B6D8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6916A33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47FA15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4F5E2B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0D6F13C1" w14:textId="77777777" w:rsidTr="00503750">
        <w:tc>
          <w:tcPr>
            <w:tcW w:w="1843" w:type="dxa"/>
            <w:vAlign w:val="center"/>
          </w:tcPr>
          <w:p w14:paraId="463F90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F8F92E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041D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D9B5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508B5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2D78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570A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892BD3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95594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3244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10FC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B4D9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5070E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B61A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2DF1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62B1232" w14:textId="77777777" w:rsidTr="00503750">
        <w:tc>
          <w:tcPr>
            <w:tcW w:w="1843" w:type="dxa"/>
            <w:vAlign w:val="center"/>
          </w:tcPr>
          <w:p w14:paraId="40725E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7EAD59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4457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7D0CB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1B3D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003B4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93F22E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7A650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D65E1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89932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2652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1421D6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06F61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EEA90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D72A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FE0D3FD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0C82A57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0B12C3F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9F4864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4CFA6A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387D1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B2335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BA8DD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F316B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E498E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899D462" w14:textId="77777777" w:rsidTr="00503750">
        <w:trPr>
          <w:trHeight w:val="664"/>
        </w:trPr>
        <w:tc>
          <w:tcPr>
            <w:tcW w:w="3372" w:type="dxa"/>
          </w:tcPr>
          <w:p w14:paraId="2DCAC5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56FB92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C2312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650B1D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7575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352DE2D9" w14:textId="1E50D7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647E5E" w14:textId="4ECC8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0CD42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0C2F3BA" w14:textId="006976AD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0CD4A7" w14:textId="633FFC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46D957" w14:textId="209F32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A4084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5344F3C" w14:textId="2BBD3A9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2D093EE" w14:textId="3F0ED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C7D0DA" w14:textId="5F104E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B93F531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1DF21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8256488" w14:textId="078472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E6A61" w14:textId="6EEDEB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6AE0C4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320648" w14:textId="081E0D86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27DBD1" w14:textId="4A3ED2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28845D" w14:textId="63CE4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6F0E62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43D9824" w14:textId="281FC448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A028E38" w14:textId="66D805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16DED3" w14:textId="2B950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87954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275955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4E40C196" w14:textId="77777777" w:rsidTr="00503750">
        <w:tc>
          <w:tcPr>
            <w:tcW w:w="2835" w:type="dxa"/>
            <w:vAlign w:val="center"/>
          </w:tcPr>
          <w:p w14:paraId="73EDE87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8FC053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7619DD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6F1598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403BB9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BD2D9B2" w14:textId="77777777" w:rsidTr="00503750">
        <w:tc>
          <w:tcPr>
            <w:tcW w:w="2835" w:type="dxa"/>
          </w:tcPr>
          <w:p w14:paraId="254F6B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72E12560" w14:textId="19408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263D9EC" w14:textId="2AFD27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BAC0AEE" w14:textId="4BDD9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2BF7EB" w14:textId="23EFD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8CAF69" w14:textId="77777777" w:rsidTr="00503750">
        <w:tc>
          <w:tcPr>
            <w:tcW w:w="2835" w:type="dxa"/>
          </w:tcPr>
          <w:p w14:paraId="72F66E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72E73597" w14:textId="5CAD3C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FFCD3B" w14:textId="4F7DB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2710F26" w14:textId="2C800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5EFFEB" w14:textId="431022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5A8FA27" w14:textId="77777777" w:rsidTr="00503750">
        <w:tc>
          <w:tcPr>
            <w:tcW w:w="2835" w:type="dxa"/>
          </w:tcPr>
          <w:p w14:paraId="313255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309706B" w14:textId="1C2A8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2AA36B" w14:textId="00D932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CC251A" w14:textId="03C9A4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B81922" w14:textId="60801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D3415B" w14:textId="77777777" w:rsidTr="00503750">
        <w:tc>
          <w:tcPr>
            <w:tcW w:w="2835" w:type="dxa"/>
            <w:vAlign w:val="center"/>
          </w:tcPr>
          <w:p w14:paraId="7E918AF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08D665F" w14:textId="2072E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9D245A" w14:textId="2BB97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88625F" w14:textId="53C48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932898B" w14:textId="3F5C7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6D5BFD" w14:textId="77777777" w:rsidTr="00503750">
        <w:tc>
          <w:tcPr>
            <w:tcW w:w="2835" w:type="dxa"/>
            <w:vAlign w:val="center"/>
          </w:tcPr>
          <w:p w14:paraId="2D7F322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3B4B467" w14:textId="1859AF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7994E8" w14:textId="19CA4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15258AE" w14:textId="00D9EF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20E13B" w14:textId="706E1E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F43621" w14:textId="77777777" w:rsidTr="00503750">
        <w:tc>
          <w:tcPr>
            <w:tcW w:w="2835" w:type="dxa"/>
          </w:tcPr>
          <w:p w14:paraId="2D6EE4A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246E2AA" w14:textId="673F71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72613C" w14:textId="18650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3090D97" w14:textId="483985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D5B4F0B" w14:textId="56A9A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876875" w14:textId="77777777" w:rsidTr="00503750">
        <w:tc>
          <w:tcPr>
            <w:tcW w:w="2835" w:type="dxa"/>
          </w:tcPr>
          <w:p w14:paraId="1DCD87B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70DCA83C" w14:textId="006864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2EF271" w14:textId="707326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017C194" w14:textId="66C93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6A0D26" w14:textId="6BBB9F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ACF019" w14:textId="77777777" w:rsidTr="00503750">
        <w:tc>
          <w:tcPr>
            <w:tcW w:w="2835" w:type="dxa"/>
          </w:tcPr>
          <w:p w14:paraId="52BF41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0E4EDB09" w14:textId="469086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5A5A4" w14:textId="4F065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202EFC" w14:textId="4F2C08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0B77268" w14:textId="06C9DC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83D3B6" w14:textId="77777777" w:rsidR="00944C3D" w:rsidRDefault="00944C3D" w:rsidP="00944C3D">
      <w:pPr>
        <w:rPr>
          <w:rFonts w:ascii="Arial" w:hAnsi="Arial"/>
          <w:b/>
        </w:rPr>
      </w:pPr>
    </w:p>
    <w:p w14:paraId="355DC4C9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3B91C1C5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9531A6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3429A56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CBB708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DD7EA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F397D8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929FF41" w14:textId="77777777" w:rsidTr="00503750">
        <w:trPr>
          <w:trHeight w:val="443"/>
        </w:trPr>
        <w:tc>
          <w:tcPr>
            <w:tcW w:w="2560" w:type="dxa"/>
          </w:tcPr>
          <w:p w14:paraId="61C3639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FD0FE43" w14:textId="2C9456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B718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3C36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7044078" w14:textId="665A21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E0BAED4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6B323B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118E465" w14:textId="79C558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2FEA2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B95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98A69D9" w14:textId="4AD368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613FE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13EE4B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4DA0BD0" w14:textId="60CA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040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265E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A568CB8" w14:textId="1D8B3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16E927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DDE26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71426C11" w14:textId="7B1A0C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C38B7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6DCA0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050ED6" w14:textId="7E8BC2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3FB6CF5" w14:textId="77777777" w:rsidR="00944C3D" w:rsidRDefault="00944C3D" w:rsidP="00944C3D">
      <w:pPr>
        <w:rPr>
          <w:rFonts w:ascii="Arial" w:hAnsi="Arial"/>
          <w:b/>
        </w:rPr>
      </w:pPr>
    </w:p>
    <w:p w14:paraId="0F8FF382" w14:textId="77777777" w:rsidR="00944C3D" w:rsidRDefault="00944C3D" w:rsidP="00944C3D">
      <w:pPr>
        <w:rPr>
          <w:rFonts w:ascii="Arial" w:hAnsi="Arial"/>
          <w:b/>
        </w:rPr>
      </w:pPr>
    </w:p>
    <w:p w14:paraId="207D897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B1029ED" w14:textId="77777777" w:rsidR="00944C3D" w:rsidRDefault="00944C3D" w:rsidP="00944C3D">
      <w:pPr>
        <w:rPr>
          <w:rFonts w:ascii="Arial" w:hAnsi="Arial"/>
          <w:b/>
        </w:rPr>
      </w:pPr>
    </w:p>
    <w:p w14:paraId="06250E5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4B9FEF9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6A3DD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677AEC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1BF1B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5F2877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1B7B4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FA585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F0F4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4544B0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444A5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88DBF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10693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4E5B4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0CFC6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099B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1A739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4106286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3A07D3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F923D90" w14:textId="77777777" w:rsidTr="00503750">
        <w:trPr>
          <w:trHeight w:val="677"/>
        </w:trPr>
        <w:tc>
          <w:tcPr>
            <w:tcW w:w="3358" w:type="dxa"/>
          </w:tcPr>
          <w:p w14:paraId="5EF01B8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C5C78C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2937F9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BA24C9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8508D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54815E9" w14:textId="23BAB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7D6BEE" w14:textId="50BD6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E2DCA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6159D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5DC00889" w14:textId="08907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B14468A" w14:textId="3C847B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DCD33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1378E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7B6FB355" w14:textId="13FABB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3FAD02" w14:textId="3A59C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4240A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29F7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B616373" w14:textId="584EBB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310965" w14:textId="7076A4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CF21F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EB651A0" w14:textId="3953C66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366721E" w14:textId="4E0910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34C0A3" w14:textId="1A7AAA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16591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3B56677B" w14:textId="07CDFE3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CCCAB5A" w14:textId="6C4DB9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2D69B72" w14:textId="0FA5A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6426FD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F387FC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DDAE3C3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58A637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91676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275D6F21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16083C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EAB94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38C8D7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67D1BF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8A741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BF40D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21C8E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C81CDC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26C51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6375B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A7EB7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6FFE83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63F6843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27BD56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3B79BD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5E1D6B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C9D51A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33A2C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9CE2A38" w14:textId="5416E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536A67A" w14:textId="0038C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ECB7BB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A52BB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2E48891" w14:textId="4C2143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457F207" w14:textId="7154A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0D22B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0515B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C3C6DCA" w14:textId="38394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4CCACE" w14:textId="40E720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1CB56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8F8C2AE" w14:textId="25BDC51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A517A03" w14:textId="2EDD9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C26EAC" w14:textId="19ABB6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61EFD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068AA4D" w14:textId="573E8E6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5A4368" w14:textId="73C0F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3D8DB4C" w14:textId="27AA8A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39EC7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A3216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6E4FB49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0E935B7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627E3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360E2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6A1366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8903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685FBE3F" w14:textId="46E4C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125705" w14:textId="34797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933D5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1AFFF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7F27044" w14:textId="5A042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AC9B78C" w14:textId="4EAEFE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9B47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6A517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67EF035" w14:textId="42903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D1E06B" w14:textId="4F5BD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E41FF88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41029A5" w14:textId="6E0589A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B1A5AE3" w14:textId="13E98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D1D75ED" w14:textId="6E617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1BD627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54F4D69A" w14:textId="3CBC8C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FD9B5C0" w14:textId="496BB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1E5E7D" w14:textId="38A2A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F349A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C5D109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D24EC3" w14:textId="77777777" w:rsidTr="00503750">
        <w:tc>
          <w:tcPr>
            <w:tcW w:w="3686" w:type="dxa"/>
            <w:vAlign w:val="center"/>
          </w:tcPr>
          <w:p w14:paraId="695330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77593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4B4D1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77A423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A2449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D1F22F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E8C4D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0A21BD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84C1E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B3B67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0F2E0A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2CB7E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61232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322E2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C680F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54CB7FF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197208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DC6F90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B3B706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54E7AF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CA153B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E48CF2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A3F2BC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47F8F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7CC879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15CF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3C26B2D" w14:textId="755B5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965F22" w14:textId="5D5E36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E1F7A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C7BCA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41D5E53" w14:textId="00EADE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5B84953" w14:textId="051489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77EFD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CE791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AD3F2AD" w14:textId="75B574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11A872" w14:textId="79057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E6446B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438B717" w14:textId="4909658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ED4B8BC" w14:textId="68027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1BFDF4D" w14:textId="4AA0FF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69C82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4DBA699" w14:textId="6ABF51C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92FA5F" w14:textId="420592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69BF098" w14:textId="2F7297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2FED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9B78BA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175C0C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92A506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D70E80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6F826A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538DE6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5B72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A4D5EC1" w14:textId="12EE92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C7C2A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1B878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CFC153F" w14:textId="0036A2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30771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83D71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63E047D4" w14:textId="152C2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B16D8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45691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8128F78" w14:textId="53498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AF29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86BF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A790B31" w14:textId="23ED2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3D6C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AEA00C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E2C015E" w14:textId="21785B5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8220D3" w14:textId="77777777" w:rsidR="00944C3D" w:rsidRDefault="00944C3D" w:rsidP="00944C3D">
      <w:pPr>
        <w:rPr>
          <w:sz w:val="22"/>
          <w:szCs w:val="22"/>
        </w:rPr>
      </w:pPr>
    </w:p>
    <w:p w14:paraId="4F320A1B" w14:textId="77777777" w:rsidR="00944C3D" w:rsidRDefault="00944C3D" w:rsidP="00944C3D">
      <w:pPr>
        <w:rPr>
          <w:sz w:val="22"/>
          <w:szCs w:val="22"/>
        </w:rPr>
      </w:pPr>
    </w:p>
    <w:p w14:paraId="4DBA844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77162CD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3E7FF22" w14:textId="70A17AA1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63378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AAFB9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D83AEE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D9608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0BB7500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158227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D2FBEF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BBF0F3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D63252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28661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48541688" w14:textId="4B30B4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CF13AA1" w14:textId="789981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E9DA26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F94396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46A28A4" w14:textId="773E4B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7A5CC5A" w14:textId="392041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ABE47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06C90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001AF52" w14:textId="47296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AF85C7" w14:textId="45054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21DD0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8691D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3A0508B" w14:textId="500143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3EAA8E" w14:textId="7641A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C7EBD3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92A49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6496DD4" w14:textId="45A86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A07135E" w14:textId="0A6419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60375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52DA612" w14:textId="613E001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348D822" w14:textId="5EBDB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9850CB" w14:textId="307EB6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D9D56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836F869" w14:textId="05FCA92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FE4DA1D" w14:textId="2005B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90820C" w14:textId="420D5E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ADCE8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DCABD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59A445E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7B817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C5F6BD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3B95FF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700106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1B66D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C454CD3" w14:textId="7A489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9A12B1F" w14:textId="20C54C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CF636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88194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E35AF4C" w14:textId="493AC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C92CD00" w14:textId="1A429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255DC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D2517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2F7BC85" w14:textId="4830BD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080E9D" w14:textId="5396A8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08B10D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18B4C5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7FDB174" w14:textId="51A43D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A8D79EA" w14:textId="0F614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397E16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124501" w14:textId="4785B98E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1EDE79E" w14:textId="1F58B6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DB7156" w14:textId="77BDE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AAD010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4AE513B" w14:textId="56E235B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E6F1C1A" w14:textId="2E5A64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795D8DB" w14:textId="3155E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E4A189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A0C6D17" w14:textId="4DD5E20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9C1CA25" w14:textId="55619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74CF86" w14:textId="3EF6D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02914" w:rsidRPr="00456EF2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B9EAC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47D66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BF86305" w14:textId="151C2FD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2FB5C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0A495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5AD336C" w14:textId="7563E79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09AB0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7B424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8A9EAFE" w14:textId="14B7F38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19A8E6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96B0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F6152C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597106D" w14:textId="77777777" w:rsidR="00944C3D" w:rsidRPr="003607F0" w:rsidRDefault="00944C3D" w:rsidP="00944C3D"/>
    <w:p w14:paraId="4F5DFE76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5E53B7" w14:textId="77777777" w:rsidR="00902914" w:rsidRDefault="00902914">
      <w:r>
        <w:separator/>
      </w:r>
    </w:p>
  </w:endnote>
  <w:endnote w:type="continuationSeparator" w:id="0">
    <w:p w14:paraId="412A7A5B" w14:textId="77777777" w:rsidR="00902914" w:rsidRDefault="009029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8BA2CA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66F10D86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1E27B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BE75C7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B90D29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463A9E7C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686A3" w14:textId="77777777" w:rsidR="00902914" w:rsidRDefault="00902914">
      <w:r>
        <w:separator/>
      </w:r>
    </w:p>
  </w:footnote>
  <w:footnote w:type="continuationSeparator" w:id="0">
    <w:p w14:paraId="1298EDE3" w14:textId="77777777" w:rsidR="00902914" w:rsidRDefault="0090291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6029689">
    <w:abstractNumId w:val="13"/>
  </w:num>
  <w:num w:numId="2" w16cid:durableId="1823236054">
    <w:abstractNumId w:val="17"/>
  </w:num>
  <w:num w:numId="3" w16cid:durableId="1077747250">
    <w:abstractNumId w:val="8"/>
  </w:num>
  <w:num w:numId="4" w16cid:durableId="1847206537">
    <w:abstractNumId w:val="7"/>
  </w:num>
  <w:num w:numId="5" w16cid:durableId="439835728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33638310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02811776">
    <w:abstractNumId w:val="20"/>
  </w:num>
  <w:num w:numId="8" w16cid:durableId="1936131446">
    <w:abstractNumId w:val="10"/>
  </w:num>
  <w:num w:numId="9" w16cid:durableId="815604994">
    <w:abstractNumId w:val="0"/>
  </w:num>
  <w:num w:numId="10" w16cid:durableId="1619024080">
    <w:abstractNumId w:val="19"/>
  </w:num>
  <w:num w:numId="11" w16cid:durableId="1563367643">
    <w:abstractNumId w:val="6"/>
  </w:num>
  <w:num w:numId="12" w16cid:durableId="1857571567">
    <w:abstractNumId w:val="9"/>
  </w:num>
  <w:num w:numId="13" w16cid:durableId="1091664076">
    <w:abstractNumId w:val="12"/>
  </w:num>
  <w:num w:numId="14" w16cid:durableId="2107536862">
    <w:abstractNumId w:val="15"/>
  </w:num>
  <w:num w:numId="15" w16cid:durableId="134032124">
    <w:abstractNumId w:val="14"/>
  </w:num>
  <w:num w:numId="16" w16cid:durableId="1865054822">
    <w:abstractNumId w:val="2"/>
  </w:num>
  <w:num w:numId="17" w16cid:durableId="1586450489">
    <w:abstractNumId w:val="4"/>
  </w:num>
  <w:num w:numId="18" w16cid:durableId="890269608">
    <w:abstractNumId w:val="11"/>
  </w:num>
  <w:num w:numId="19" w16cid:durableId="1275868662">
    <w:abstractNumId w:val="5"/>
  </w:num>
  <w:num w:numId="20" w16cid:durableId="1064068198">
    <w:abstractNumId w:val="18"/>
  </w:num>
  <w:num w:numId="21" w16cid:durableId="16282738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53"/>
    <w:docVar w:name="arg2" w:val="Driver=asa17;DBF=D:\anasoft\data\tebys.db;DBN=tebys;ENG=SQL17;commlinks=TCPIP{ip=192.168.1.241};uid=hromnikova;con=finus(10.15);pwd=488300282956Vaveto1"/>
    <w:docVar w:name="arg3" w:val="262732"/>
    <w:docVar w:name="arg4" w:val="C:\Users\HROMNI~1.TEB\AppData\Local\Temp\12008109.doc"/>
    <w:docVar w:name="arg5" w:val="4"/>
  </w:docVars>
  <w:rsids>
    <w:rsidRoot w:val="00902914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BA0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02914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E8153D"/>
  <w15:docId w15:val="{790F9473-FDA7-478A-956B-7C24C08FC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2025-03-18T09:00:00Z</dcterms:created>
  <dcterms:modified xsi:type="dcterms:W3CDTF">2025-03-18T09:01:00Z</dcterms:modified>
</cp:coreProperties>
</file>