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3F42785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E00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181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933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5CD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A0C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647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ABD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DAF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7A0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A00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5C4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79C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8B9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F46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D68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79F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D95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98E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BD8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9F9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B29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55CFA46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0E95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542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23D8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3857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79B4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1383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FAE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38C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227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5C9D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3A5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8E2B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1488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B707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38A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638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1EA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5A9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7F53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B2C2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D2AA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6BD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F35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DDA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3DA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5B12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9C9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2154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C49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92FF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A54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46B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BF7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ECFD0F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1F5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8B8F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B62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F32A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A3E1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021C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1665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067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E15C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F17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596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CBFD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B59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47D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1008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1766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936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5C7E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7D0B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1D04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FFB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1BA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BDB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A38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877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469F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70C7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A2FD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D2BD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719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E4F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A46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0B47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55D2B0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016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382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D7B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A673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9F68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6623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65A7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D01C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EBBB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8AD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B24B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0291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8CC7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DDEB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8FD8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743A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F031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8C5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99F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BA6F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4D25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0DC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322C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EDCF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4F73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0CB1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11F4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8A5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1867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875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B42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71B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2C02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46303E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8A2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760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84A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354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85E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60A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83E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7B9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783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67A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3BA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EB6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8AD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C0A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D7A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3F0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5BA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E5E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045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401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2C9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EED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C4F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A77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AAE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40C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16E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3E3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773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23A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4D6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41C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3AA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3B70440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A03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350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160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842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4D6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215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ACA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B88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242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BA4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16B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2F6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EF7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297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8B6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D91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4F47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5E01DD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F54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251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2D3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7F7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A0D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0D6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63B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FCD4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839F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9107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DDD7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9565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6CF5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235F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00CE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07B1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28C6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4EA1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BA5AC4E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FE5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8F6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59F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369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7819A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65A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09D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3E1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83F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851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AC1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E92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D2F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797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206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23B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21BB0C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17F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59D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253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D91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E74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76F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99C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BE3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AD3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2D6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555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B68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470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759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EDA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AA319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D10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6D5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AE8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84D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59D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5DB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956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011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F13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FE9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3CE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8FA03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167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2EC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D56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C0F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848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1D0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1EE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E13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844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BCF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0FB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126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189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3F0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971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1E6931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E50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D00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B37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B3E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FE0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D26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7AA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3337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9994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8D0E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F28DDA" w14:textId="285EB73D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lang w:eastAsia="sk-SK"/>
              </w:rPr>
              <w:t>31. 12. 2024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8A18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AE21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0387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3ECB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D62D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52EE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4AC6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7DC5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DC4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7F2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BA9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C70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169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48B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5AEEB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6C5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99D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D4E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E62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E59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EE8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7D9D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1F97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10BC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15458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63F7DF0A" wp14:editId="37346B3C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5C1DF0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F7DF0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7D5C1DF0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8CD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A078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3F89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91BA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E7F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B2B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305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46D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AC1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F25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570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F48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4B6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51F1D1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46840F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FC18FDF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6B18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102A626" wp14:editId="0DACF957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D00ABB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02A62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4FD00ABB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FE64A0F" wp14:editId="00B3F7EC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5E7486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E64A0F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425E7486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33ABD61" wp14:editId="4F7FDEE5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E20DDE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3ABD61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3CE20DDE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7796E66B" wp14:editId="73129CB1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A01A1E" w14:textId="42E93D1A" w:rsidR="000B647F" w:rsidRDefault="000B647F" w:rsidP="00944C3D">
                                  <w:fldSimple w:instr=" MERGEFIELD  aDMOD  \* MERGEFORMAT ">
                                    <w:r w:rsidR="00902914" w:rsidRPr="0090291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96E66B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38A01A1E" w14:textId="42E93D1A" w:rsidR="000B647F" w:rsidRDefault="000B647F" w:rsidP="00944C3D">
                            <w:fldSimple w:instr=" MERGEFIELD  aDMOD  \* MERGEFORMAT ">
                              <w:r w:rsidR="00902914" w:rsidRPr="00902914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2C121C07" wp14:editId="4DC9F768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E5EEF2" w14:textId="7E77731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02914" w:rsidRPr="00456EF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121C07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EE5EEF2" w14:textId="7E77731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02914" w:rsidRPr="00456EF2">
                              <w:rPr>
                                <w:rFonts w:ascii="Arial" w:hAnsi="Arial" w:cs="Arial"/>
                                <w:noProof/>
                              </w:rPr>
                              <w:t>2024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582539D4" wp14:editId="27286D2F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2F799F" w14:textId="268B7CF2" w:rsidR="000B647F" w:rsidRDefault="000B647F" w:rsidP="00944C3D">
                                  <w:fldSimple w:instr=" MERGEFIELD  aDRDO  \* MERGEFORMAT ">
                                    <w:r w:rsidR="00902914" w:rsidRPr="0090291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2539D4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442F799F" w14:textId="268B7CF2" w:rsidR="000B647F" w:rsidRDefault="000B647F" w:rsidP="00944C3D">
                            <w:fldSimple w:instr=" MERGEFIELD  aDRDO  \* MERGEFORMAT ">
                              <w:r w:rsidR="00902914" w:rsidRPr="00902914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54F15E84" wp14:editId="4AC3E1DE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60615B" w14:textId="1D34F0AB" w:rsidR="000B647F" w:rsidRDefault="000B647F" w:rsidP="00944C3D">
                                  <w:fldSimple w:instr=" MERGEFIELD  aDMDO  \* MERGEFORMAT ">
                                    <w:r w:rsidR="00902914" w:rsidRPr="0090291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F15E84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4860615B" w14:textId="1D34F0AB" w:rsidR="000B647F" w:rsidRDefault="000B647F" w:rsidP="00944C3D">
                            <w:fldSimple w:instr=" MERGEFIELD  aDMDO  \* MERGEFORMAT ">
                              <w:r w:rsidR="00902914" w:rsidRPr="00902914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0C4356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242335F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0B993C4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7BCDB69" wp14:editId="033A3C37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A5080E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BCDB69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3BA5080E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6C24C120" wp14:editId="5911DCD7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E5BDAF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24C120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4BE5BDAF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D520A63" wp14:editId="6F65291E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CC1A0B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520A63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79CC1A0B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16E743BC" wp14:editId="411E4310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751131" w14:textId="4FAE3A0C" w:rsidR="000B647F" w:rsidRDefault="000B647F" w:rsidP="00944C3D">
                                  <w:fldSimple w:instr=" MERGEFIELD  aDRDOo  \* MERGEFORMAT ">
                                    <w:r w:rsidR="00902914" w:rsidRPr="0090291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E743BC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4F751131" w14:textId="4FAE3A0C" w:rsidR="000B647F" w:rsidRDefault="000B647F" w:rsidP="00944C3D">
                            <w:fldSimple w:instr=" MERGEFIELD  aDRDOo  \* MERGEFORMAT ">
                              <w:r w:rsidR="00902914" w:rsidRPr="00902914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40FF8664" wp14:editId="25D39268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385FBD" w14:textId="21850C44" w:rsidR="000B647F" w:rsidRDefault="000B647F" w:rsidP="00944C3D">
                                  <w:fldSimple w:instr=" MERGEFIELD  aDMDO  \* MERGEFORMAT ">
                                    <w:r w:rsidR="00902914" w:rsidRPr="0090291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FF8664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71385FBD" w14:textId="21850C44" w:rsidR="000B647F" w:rsidRDefault="000B647F" w:rsidP="00944C3D">
                            <w:fldSimple w:instr=" MERGEFIELD  aDMDO  \* MERGEFORMAT ">
                              <w:r w:rsidR="00902914" w:rsidRPr="00902914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40A45EB9" wp14:editId="7CD2A8DC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7816FF" w14:textId="34AA2072" w:rsidR="000B647F" w:rsidRDefault="000B647F" w:rsidP="00944C3D">
                                  <w:fldSimple w:instr=" MERGEFIELD  aDRODo  \* MERGEFORMAT ">
                                    <w:r w:rsidR="00902914" w:rsidRPr="0090291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A45EB9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7C7816FF" w14:textId="34AA2072" w:rsidR="000B647F" w:rsidRDefault="000B647F" w:rsidP="00944C3D">
                            <w:fldSimple w:instr=" MERGEFIELD  aDRODo  \* MERGEFORMAT ">
                              <w:r w:rsidR="00902914" w:rsidRPr="00902914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38A4EEF7" wp14:editId="2A705B10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53196F" w14:textId="04FFA97F" w:rsidR="000B647F" w:rsidRDefault="000B647F" w:rsidP="00944C3D">
                                  <w:fldSimple w:instr=" MERGEFIELD  aDMOD  \* MERGEFORMAT ">
                                    <w:r w:rsidR="00902914" w:rsidRPr="0090291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A4EEF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6253196F" w14:textId="04FFA97F" w:rsidR="000B647F" w:rsidRDefault="000B647F" w:rsidP="00944C3D">
                            <w:fldSimple w:instr=" MERGEFIELD  aDMOD  \* MERGEFORMAT ">
                              <w:r w:rsidR="00902914" w:rsidRPr="00902914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A6667E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5AD9888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99F6EE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918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AE36E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0CB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F6D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097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277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7DB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6FA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0E5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963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C78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B93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7EA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29D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6B0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DF2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71A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35D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E71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5FB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8B0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641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D75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92D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4B0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853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E4645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EA9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5FD6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B641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4FB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3AD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6B4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675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764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0A3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FE0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B16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83B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BDA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B54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785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7D1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714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C44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FAEB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E913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6238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DDA7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4010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9602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A5CC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744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0FC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335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1E0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373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663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67D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632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A9F72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9E0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918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75C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E64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657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687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05E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9CC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8B1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D40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5B8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A5E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8E4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137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146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062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15F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D17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BDB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060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CB854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5A7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474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09A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994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19E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B01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7B4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F11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847ED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C6B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800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0AA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C9C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9BE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FDA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E59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6F7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AD4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70B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73B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20E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F2A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575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45D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C8F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80E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AFF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931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112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E08B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AF7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EA6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33A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2D8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162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386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B8E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FA6DAD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369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036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C90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ACB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287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7F3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46C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073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FCB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5AD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FDA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832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C84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6FA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8BA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35D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3BE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833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95E1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0757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ABC6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E87E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4B7B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D76C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5B55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EB5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02C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5B0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B94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A01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0C6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795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FE7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FEFA3E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62F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A50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092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886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E44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DEC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59F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5A5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303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18F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D87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784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2D1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851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CA4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270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1E4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242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833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2D7D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2896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11FF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75D0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C544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DF39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9D9D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198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144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2E78A5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F7D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82E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3624CC8" wp14:editId="5D285192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232D8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624CC8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0E232D8A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858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ABA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825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521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BD6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D31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859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9C2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E18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ECE41BA" wp14:editId="79BC67CA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7C301E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CE41BA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0E7C301E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0F6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2EC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674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ED5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A67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AF8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4D1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41B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E6B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CC9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04F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C80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C74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2B1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469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D31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2BC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592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18F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9C9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35A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A89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632F60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41B9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392D80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37667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E57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BE6ADE3" wp14:editId="6BA9C0E4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5F1E11" w14:textId="1501851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02914" w:rsidRPr="00456EF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37913492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E6ADE3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5B5F1E11" w14:textId="1501851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02914" w:rsidRPr="00456EF2">
                              <w:rPr>
                                <w:rFonts w:ascii="Arial" w:hAnsi="Arial" w:cs="Arial"/>
                                <w:noProof/>
                              </w:rPr>
                              <w:t>37913492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F78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DDC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76D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930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F72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E92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653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A0C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F71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59EC74" wp14:editId="16D10146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EBCF25" w14:textId="48CAE34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02914" w:rsidRPr="00456EF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2021737839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59EC7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10EBCF25" w14:textId="48CAE34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02914" w:rsidRPr="00456EF2">
                              <w:rPr>
                                <w:rFonts w:ascii="Arial" w:hAnsi="Arial" w:cs="Arial"/>
                                <w:noProof/>
                              </w:rPr>
                              <w:t>2021737839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CDE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5FF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A82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151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D31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15E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2CE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5B8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192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120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06E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D97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EC1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58B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7CB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CBF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0ADB8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4D6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6665F3B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04398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360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A81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33C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EFF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112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95E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97D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01A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FBB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43A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423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977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7C6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85B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64D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2F5EA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54E6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7EE40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A82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B2A99D1" wp14:editId="5C5BDA64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B76B1A" w14:textId="64504F1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02914" w:rsidRPr="00456EF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3141 Noviny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2A99D1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7BB76B1A" w14:textId="64504F1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02914" w:rsidRPr="00456EF2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3141 Noviny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C0C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8CC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87C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508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1C1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991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C74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D5A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61F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49F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16D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438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5F8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8E0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17A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4D5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0B3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844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BEE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442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DCB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3F8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26E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CF8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9F3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DC0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2A0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35F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43F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4C5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23B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3135C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186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321E7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1C89C8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08295E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B39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CD4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F52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C34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892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C80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5F9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0A4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C98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482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BEE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275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147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00B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8FE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C26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20C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2F1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725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83D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1E4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0AF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409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8FC4D7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7F33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AD604B8" wp14:editId="0F7FF13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261095" w14:textId="5F4EBC7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02914" w:rsidRPr="00456EF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J.Zemana 99,101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604B8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56261095" w14:textId="5F4EBC7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02914" w:rsidRPr="00456EF2">
                              <w:rPr>
                                <w:rFonts w:ascii="Arial" w:hAnsi="Arial" w:cs="Arial"/>
                                <w:noProof/>
                              </w:rPr>
                              <w:t>J.Zemana 99,101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C6B92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95D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999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0E5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ED8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48D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364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8EF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788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750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066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C9B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3A2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F63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EBE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132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CFE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A56AEAA" wp14:editId="2A77931D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4B2E64" w14:textId="4F539DD3" w:rsidR="000B647F" w:rsidRDefault="000B647F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56AEAA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5F4B2E64" w14:textId="4F539DD3" w:rsidR="000B647F" w:rsidRDefault="000B647F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6AD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F67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3E8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BC0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509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112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F5CA85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F4E1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7E478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F380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E45AF4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262E46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85393D4" wp14:editId="495B131E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442486" w14:textId="46B1A53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02914" w:rsidRPr="00456EF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5393D4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3D442486" w14:textId="46B1A53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02914" w:rsidRPr="00456EF2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5F93D57" wp14:editId="05B30B7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126A6A" w14:textId="4F22F95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02914" w:rsidRPr="00456EF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F93D57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1D126A6A" w14:textId="4F22F95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02914" w:rsidRPr="00456EF2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6E03B0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34625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97B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E89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C86CB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250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63C111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0CBE4C4" wp14:editId="69141BCD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0D4651" w14:textId="4B111BA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02914" w:rsidRPr="00456EF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CBE4C4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380D4651" w14:textId="4B111BA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02914" w:rsidRPr="00456EF2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739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C8CA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203F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2388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26F5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AF76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5C81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1E3388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04FB290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37B7731" wp14:editId="729865F8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E11538" w14:textId="448FC6D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7B7731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32E11538" w14:textId="448FC6D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2625A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F3F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1FB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CA3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CB1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FEC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0C2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6F2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14651F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ED4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30413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7439AB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0792A13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B8CCCC2" wp14:editId="43981D72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98E6FD" w14:textId="55613C1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02914" w:rsidRPr="00456EF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8CCCC2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6298E6FD" w14:textId="55613C1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02914" w:rsidRPr="00456EF2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F3E985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F6601C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75F7C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D68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A2A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230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3A8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9D1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179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AF5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BDC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93E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BA9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229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B88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BF1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40F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794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277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784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1B3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0DF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C64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C86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AB7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912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D36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FA9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39B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754A3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C27E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D74B540" w14:textId="34EFE875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902914">
              <w:rPr>
                <w:rFonts w:ascii="Arial" w:hAnsi="Arial"/>
                <w:lang w:eastAsia="sk-SK"/>
              </w:rPr>
              <w:t>11.3.2025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15A51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0F7B7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A5275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138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540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59DFD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AD6F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AAF3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3EA0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9DEC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807E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C83C2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751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4002B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EC05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A68D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3B6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CFE6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CB29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F123A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044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C11908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B44A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8876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2DB7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2E3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7457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34548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2FE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2CF81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E287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8087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DB5D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99C2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C7A3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6CB1C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64A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96C4FE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3734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DFFC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E936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D893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AD50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9F979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29E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AFED36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41A2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9D1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F1B4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A2CF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1072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B0FD3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13B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F30E22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01D4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4D1B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1981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F07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48EE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8DFFA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655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3C651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1B1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6AE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395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8B4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15CE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D17143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96E6D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333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D26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072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E28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399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E34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FD6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1FA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63B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910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E7E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B44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D77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C71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E39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5CE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EA3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761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99A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7D677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B62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76F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0BFF30F9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58067F78" w14:textId="77777777" w:rsidR="00944C3D" w:rsidRDefault="00944C3D" w:rsidP="00944C3D">
      <w:pPr>
        <w:rPr>
          <w:rFonts w:ascii="Arial" w:hAnsi="Arial"/>
        </w:rPr>
      </w:pPr>
    </w:p>
    <w:p w14:paraId="0C551595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3729B9B0" w14:textId="5B5CA785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56C5767E" w14:textId="0C937DA6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705FACA4" w14:textId="1148051A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216F0CDC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3C4D225F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5B231FAE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762C772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2E4929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5D8D9A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503FA570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D8336A4" w14:textId="088F246E" w:rsidR="00944C3D" w:rsidRPr="008D0433" w:rsidRDefault="00902914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Ing. Miloš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Tomšík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5DD42903" w14:textId="36F6AE99" w:rsidR="00944C3D" w:rsidRPr="008D0433" w:rsidRDefault="00902914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F3646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B371898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4BAA0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6AE9D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3D205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E8D5078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1BB752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2F790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E730B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E54E80D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1A574079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20511E47" w14:textId="12F867FA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630345B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F97232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342B56B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DA9BCDB" w14:textId="02C29560" w:rsidR="00944C3D" w:rsidRDefault="00902914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73BF27B9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763E251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3D1CC94B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1DEDE58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4A8AB33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460B5DD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1CFD8D0C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4630C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6D7E5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37C27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3C11184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4618BC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E01B5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29185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EF1CD57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20C9B1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49CC6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D7CFC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4302308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1D5F89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51E65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A373D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5BCA4C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10B1D7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2766BFE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4419E297" w14:textId="11003204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3016835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AB86056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E54C000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54568409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1614246A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DC5B380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448409CB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187897DA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5D74B578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6566374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1D63514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0632946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37295EFA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162AC4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21794C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56E65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FD40321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92D70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F310E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80416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1067669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38905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A9455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7A431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FF9416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84F138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CAC8127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20E3729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0B0A26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23538AE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5703D9C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9C7047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7303C45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728F24E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88784D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200EF2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78E2543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1DC4FD8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293DE14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45F943F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6B0C09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45D8DEE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BEC4EC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2396589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59D0A8B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4E44500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5A6A3B36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3437DB6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5DE8E66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4ADC753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0689400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1D7FDD77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86E6B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F1807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7E1A3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658F3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4BB16EC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D5FE6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31BFA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364D2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DEFD4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DB9DE3E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86B17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F6F8E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5A9DC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0732E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D615D98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E8FDB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FE851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E7F07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A612F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69FAB7A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0B504C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2A365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176FE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D0227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6825E3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265E164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698478A4" w14:textId="4F8B87F0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1A151814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6496B57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9A7CBA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53CF12D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3DFD42EF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37FDA0C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80D6628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5514D609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6D44196C" w14:textId="77777777" w:rsidTr="00503750">
        <w:tc>
          <w:tcPr>
            <w:tcW w:w="2302" w:type="dxa"/>
            <w:vAlign w:val="center"/>
          </w:tcPr>
          <w:p w14:paraId="1B63F86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653C64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58E0A7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D7D34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076005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09BA15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2E522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6B7B1E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7D937CFD" w14:textId="77777777" w:rsidTr="00503750">
        <w:tc>
          <w:tcPr>
            <w:tcW w:w="15593" w:type="dxa"/>
            <w:gridSpan w:val="8"/>
            <w:vAlign w:val="center"/>
          </w:tcPr>
          <w:p w14:paraId="689029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74DC00C" w14:textId="77777777" w:rsidTr="00503750">
        <w:tc>
          <w:tcPr>
            <w:tcW w:w="2302" w:type="dxa"/>
            <w:vAlign w:val="center"/>
          </w:tcPr>
          <w:p w14:paraId="1E2EF0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9BBB2D6" w14:textId="73A59C4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0C8713F" w14:textId="7F8D709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AD2587" w14:textId="4522F5B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8562E5" w14:textId="5D6550A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2FA8AC" w14:textId="311E22A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669687" w14:textId="7ED69B2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A9988A" w14:textId="370C823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5FB5B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CCD65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EA88645" w14:textId="3AA4779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233D3AB" w14:textId="1C73864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4C0F5A" w14:textId="716F90A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F5CD6F" w14:textId="25952FB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D6D7B7" w14:textId="7D190EC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1E70C2" w14:textId="3280928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D87DD2" w14:textId="4D0AF37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CCCCB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ACBBB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4F70EA7" w14:textId="151236F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FA1CB8" w14:textId="6A9380B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2CA904" w14:textId="7C6C49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5CE70E" w14:textId="11718E0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18CD71" w14:textId="4DD4CB5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8E3B38" w14:textId="580A087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82C503" w14:textId="193D24E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9172C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CD5A2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6AD65F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3D29729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A1EC14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8E9D59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DB444E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7C3D7C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F39342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14F67F0" w14:textId="77777777" w:rsidTr="00503750">
        <w:tc>
          <w:tcPr>
            <w:tcW w:w="2302" w:type="dxa"/>
            <w:vAlign w:val="center"/>
          </w:tcPr>
          <w:p w14:paraId="06EC73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8080170" w14:textId="43A199D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62BF57D" w14:textId="6A1C5A9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75810A" w14:textId="09EB886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E46B85" w14:textId="35AD10F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FDB625" w14:textId="46C2854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416156" w14:textId="58C4E0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400D6B" w14:textId="74ED92F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0565D3" w14:textId="77777777" w:rsidTr="00503750">
        <w:tc>
          <w:tcPr>
            <w:tcW w:w="15593" w:type="dxa"/>
            <w:gridSpan w:val="8"/>
            <w:vAlign w:val="center"/>
          </w:tcPr>
          <w:p w14:paraId="2E5320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366B7A11" w14:textId="77777777" w:rsidTr="00503750">
        <w:tc>
          <w:tcPr>
            <w:tcW w:w="2302" w:type="dxa"/>
            <w:vAlign w:val="center"/>
          </w:tcPr>
          <w:p w14:paraId="5820363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6CBD28F" w14:textId="67958C5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459B335" w14:textId="7736F36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3CCA5F" w14:textId="78D220E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2CA1B6" w14:textId="24127E8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449F0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196B10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D133F2E" w14:textId="7F5614E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28A06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4369F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E93BD63" w14:textId="4E1B45F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4D55EA7" w14:textId="59F833A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9CDE6B" w14:textId="43F6BBA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0DA017" w14:textId="59BE84D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C3577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EFE4F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D42D66C" w14:textId="5900D44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43ABB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99EB8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9117236" w14:textId="779827D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D574E58" w14:textId="140E22A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655FCE" w14:textId="3C6868E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1959E0" w14:textId="6355ABA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99996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9ED2A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F03CFB2" w14:textId="5BEC2C5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1F8C41" w14:textId="77777777" w:rsidTr="00503750">
        <w:tc>
          <w:tcPr>
            <w:tcW w:w="2302" w:type="dxa"/>
            <w:vAlign w:val="center"/>
          </w:tcPr>
          <w:p w14:paraId="7F1F73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4985446" w14:textId="1054106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2E5FDE3" w14:textId="734465A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49BC11" w14:textId="01C3543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C0A068" w14:textId="69BB109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D693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5E611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6423607" w14:textId="6C59508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4F4657" w14:textId="77777777" w:rsidTr="00503750">
        <w:tc>
          <w:tcPr>
            <w:tcW w:w="15593" w:type="dxa"/>
            <w:gridSpan w:val="8"/>
            <w:vAlign w:val="center"/>
          </w:tcPr>
          <w:p w14:paraId="765447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EBFB078" w14:textId="77777777" w:rsidTr="00503750">
        <w:tc>
          <w:tcPr>
            <w:tcW w:w="2302" w:type="dxa"/>
            <w:vAlign w:val="center"/>
          </w:tcPr>
          <w:p w14:paraId="6E4A46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290E631" w14:textId="5275114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DBC0D6" w14:textId="343CA5A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81C62E" w14:textId="19A1D0B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9CB70A" w14:textId="052D26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26DCCA" w14:textId="75C35B4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F10947" w14:textId="2CB7518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FD9EBD" w14:textId="64B3762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381295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AE1D6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4EC87A4" w14:textId="51E8CFD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11C6934" w14:textId="43274E7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FCECCB" w14:textId="39DDB96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152028" w14:textId="7A1CFD4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7F7465" w14:textId="0D99CEB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A14D09" w14:textId="3B229EC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154656" w14:textId="697743E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B2551A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42DA0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5769F1E" w14:textId="3B8E235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C308DC" w14:textId="2C2FD77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3793ED" w14:textId="6686557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32A0D2" w14:textId="64ACEEF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509232" w14:textId="140FF45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05764E" w14:textId="41ADF66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988EFE" w14:textId="7CECA8E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97791C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C77B4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7521F68" w14:textId="1C99CDC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8B8FDB" w14:textId="6B32066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1A8B71" w14:textId="106B305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644172" w14:textId="10E528A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2F92A0" w14:textId="2D82243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18C04B" w14:textId="260BDF2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95D19D" w14:textId="0324F79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F3BCA9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530DF16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D6A1CAA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99985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1B56E7C" w14:textId="40F4045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5C5A66" w14:textId="7508FF2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04BC3E" w14:textId="5DC5202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B6716A" w14:textId="702FB8E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29AFA5" w14:textId="0CC44BB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44395C" w14:textId="14C1A21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597854" w14:textId="021974F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1728D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ADA59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5AF63B1" w14:textId="7F36597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906453" w14:textId="7DD9DD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65BB11" w14:textId="7828D38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C638C4" w14:textId="6F90195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7C9CE1" w14:textId="205B220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9B503C" w14:textId="751D103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61E83D" w14:textId="477B205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8711FC" w14:textId="77777777" w:rsidR="00944C3D" w:rsidRDefault="00944C3D" w:rsidP="00944C3D">
      <w:pPr>
        <w:rPr>
          <w:rFonts w:ascii="Arial" w:hAnsi="Arial"/>
          <w:b/>
        </w:rPr>
      </w:pPr>
    </w:p>
    <w:p w14:paraId="28C99B68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1910A89C" w14:textId="77777777" w:rsidTr="00503750">
        <w:tc>
          <w:tcPr>
            <w:tcW w:w="1944" w:type="dxa"/>
            <w:vAlign w:val="center"/>
          </w:tcPr>
          <w:p w14:paraId="595BBAB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F1732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27EC18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2770E2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30A128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1949B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2D0DCD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59AC1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1CFC20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0F8847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7A2F52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0485B8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2689353A" w14:textId="77777777" w:rsidTr="00503750">
        <w:tc>
          <w:tcPr>
            <w:tcW w:w="15685" w:type="dxa"/>
            <w:gridSpan w:val="12"/>
            <w:vAlign w:val="center"/>
          </w:tcPr>
          <w:p w14:paraId="2F212B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DDF8FB1" w14:textId="77777777" w:rsidTr="00503750">
        <w:tc>
          <w:tcPr>
            <w:tcW w:w="1944" w:type="dxa"/>
            <w:vAlign w:val="center"/>
          </w:tcPr>
          <w:p w14:paraId="78CBAC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8A61181" w14:textId="4D19DA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5FA5BB4" w14:textId="767F2C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09CDA11" w14:textId="48689E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C667134" w14:textId="62E5E2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11A61F" w14:textId="51EA4A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1EA427" w14:textId="08F08B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B8C46CB" w14:textId="7B2C94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F84BB01" w14:textId="01DE8E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206E65D" w14:textId="055B1D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DC03ED3" w14:textId="6ED041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336F19B" w14:textId="4C3C49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8AB3FA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74983E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FA6C130" w14:textId="458460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B4E121A" w14:textId="2128EF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D1923BF" w14:textId="071E36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87D27FC" w14:textId="3F6724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473C0F8" w14:textId="3084DD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BEBC70" w14:textId="7BC724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B50066D" w14:textId="673693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13799B" w14:textId="56E0BF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E2D32CF" w14:textId="251B2B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70300A5" w14:textId="42CC0D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93CA4CA" w14:textId="41A152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78661C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22722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02537C8A" w14:textId="7AF3B7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7DD65BD" w14:textId="0787CB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394F8EC" w14:textId="624283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51E70D7" w14:textId="67D4D9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DBD2A7" w14:textId="26FC46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B2D35C0" w14:textId="223E62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73BB80" w14:textId="60A133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2ECF28B" w14:textId="7A448E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7219E8E" w14:textId="56C10F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FCC822F" w14:textId="63A17C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3AAFB54" w14:textId="2655B5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902A36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2F21A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6CF0D5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4915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4C947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8B8A3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1E70F2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6E00AD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2B0D47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775C8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C90AA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4E4FE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FFB44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1C261CC" w14:textId="77777777" w:rsidTr="00503750">
        <w:tc>
          <w:tcPr>
            <w:tcW w:w="1944" w:type="dxa"/>
            <w:vAlign w:val="center"/>
          </w:tcPr>
          <w:p w14:paraId="16B04B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45ED6E4" w14:textId="14E79E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56696FC" w14:textId="220D6D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BBB1732" w14:textId="4D14B1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757DE2" w14:textId="0D0EDF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D6AFABA" w14:textId="5001DB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21912E" w14:textId="6F5D64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CB62DB" w14:textId="6001F2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B9C60E6" w14:textId="139BE1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93E1C6B" w14:textId="78CF84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ED4E593" w14:textId="66491E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87814CA" w14:textId="456581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02ADC8" w14:textId="77777777" w:rsidTr="00503750">
        <w:tc>
          <w:tcPr>
            <w:tcW w:w="15685" w:type="dxa"/>
            <w:gridSpan w:val="12"/>
            <w:vAlign w:val="center"/>
          </w:tcPr>
          <w:p w14:paraId="492EB5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5BAB95D5" w14:textId="77777777" w:rsidTr="00503750">
        <w:tc>
          <w:tcPr>
            <w:tcW w:w="1944" w:type="dxa"/>
            <w:vAlign w:val="center"/>
          </w:tcPr>
          <w:p w14:paraId="21D19FB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1E9AD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CA305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5209D40" w14:textId="03B49D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F3D6C74" w14:textId="33DE01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2766D91" w14:textId="6D3997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4561BD4" w14:textId="15BE1A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769125" w14:textId="3B00BA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AB1F52" w14:textId="47EB22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8DD4F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D3908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0035A4A" w14:textId="7CA67D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A681AC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09FFB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471BF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ADD0E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D7BE345" w14:textId="47258F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4CA825E" w14:textId="54CEAD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7F821BF" w14:textId="4FD78B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5336ECE" w14:textId="2E5B4F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12ECD8D" w14:textId="7F14EC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903F3C" w14:textId="174DCC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7D6D6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7F5EC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070ACEA" w14:textId="5BCC30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CA78C4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67C976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6CB76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6A058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691329" w14:textId="710F9E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A10EFC7" w14:textId="3A83EF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6CB5DA4" w14:textId="03DBCA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2D426D6" w14:textId="54B275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FE29371" w14:textId="68E7EC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23F3CA0" w14:textId="527D8B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F05B9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9ADAC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6B2F76A" w14:textId="5765F0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D9E7F8" w14:textId="77777777" w:rsidTr="00503750">
        <w:tc>
          <w:tcPr>
            <w:tcW w:w="1944" w:type="dxa"/>
            <w:vAlign w:val="center"/>
          </w:tcPr>
          <w:p w14:paraId="448800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089D2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266EC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17AF343" w14:textId="5B5F3D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D315D3" w14:textId="176F00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F91A3E" w14:textId="1C2A72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F708727" w14:textId="07DD04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FDB9B7" w14:textId="2DC8CC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2CA4D17" w14:textId="65D150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5FC3A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853B3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E226718" w14:textId="6530C8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6293F3" w14:textId="77777777" w:rsidTr="00503750">
        <w:tc>
          <w:tcPr>
            <w:tcW w:w="15685" w:type="dxa"/>
            <w:gridSpan w:val="12"/>
            <w:vAlign w:val="center"/>
          </w:tcPr>
          <w:p w14:paraId="0AA516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5DEF656" w14:textId="77777777" w:rsidTr="00503750">
        <w:tc>
          <w:tcPr>
            <w:tcW w:w="1944" w:type="dxa"/>
            <w:vAlign w:val="center"/>
          </w:tcPr>
          <w:p w14:paraId="32D2D3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D0BA9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37E4A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EF39A92" w14:textId="10F542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7DAFA7" w14:textId="6BAD58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AC860A0" w14:textId="3754E9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42FB47E" w14:textId="602FB7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52BFB7F" w14:textId="1FD596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35C1A0A" w14:textId="0FFC4F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F5FE8D8" w14:textId="4B2D69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D748003" w14:textId="2485B9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95FA8E3" w14:textId="2DA7DA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E550E4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059D34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AED7A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389B6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52BBF7E" w14:textId="4C2D2C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5E20F0" w14:textId="3B8026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225AB2" w14:textId="549C1A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8FE51C1" w14:textId="24974F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9332F5" w14:textId="2DEA62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168C51" w14:textId="63DBC8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511B275" w14:textId="29F98F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2F7DA5E" w14:textId="185019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98113E7" w14:textId="269823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EFFFD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35D42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BBCA7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F728F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9017FB5" w14:textId="6F1CDB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98D1D1E" w14:textId="02EA41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5A2E3FD" w14:textId="46E26A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5111D73" w14:textId="6FDE76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CA3BBFD" w14:textId="338AD0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06FB274" w14:textId="17AD4E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81DC1F0" w14:textId="6EBF71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8A5FE10" w14:textId="31D0EC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310789E" w14:textId="1D28D6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4C4B9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7736CF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CB0E3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917B3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D42B732" w14:textId="12BF74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7AC2D2" w14:textId="06AADF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790BAF8" w14:textId="65AF66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6619D47" w14:textId="665F2C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9DB76D3" w14:textId="75B8AC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6A41CF" w14:textId="14E150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E6B9523" w14:textId="428E93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04551FC" w14:textId="2C2AA3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E66E42B" w14:textId="58D022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06E74A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25FCE5C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FAA19F7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DE3FB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E2E2360" w14:textId="486B35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B1013DC" w14:textId="43EEF2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2D6ADAC" w14:textId="109935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0D175A7" w14:textId="1B9866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E9B5D29" w14:textId="13DA60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51D166" w14:textId="6B47BD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2DB184A" w14:textId="7F83FE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A3F8761" w14:textId="425F8D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396C6E" w14:textId="2C10A8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01A0C9" w14:textId="0D3ECC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9821D47" w14:textId="55E306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4CCB3F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7BB2E5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90E13DD" w14:textId="278AAC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C1CC127" w14:textId="4C2E14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62AD408" w14:textId="7CD03D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414E8BC" w14:textId="555CC6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31461F" w14:textId="063525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A5BD439" w14:textId="5D92F9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FE97B0E" w14:textId="1B6400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B2294BD" w14:textId="0865FF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8B0E987" w14:textId="2A2E49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5FBDC32" w14:textId="64303E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3B698C" w14:textId="1E31AB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11DE9E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3A24D3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478B661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09F67AF7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5F9961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2FE89B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1F945253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FD819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0614B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66D2965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8270E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D6212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34CA814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4D9E0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58891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1F03A47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7ED8D0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EC836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7F88C43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529B158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40162331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3B854FF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45A80A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F05E45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4197B562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2C50E8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6E58E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F8B64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CF30444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41655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7C7F0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C61BF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724B30A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1F795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21CC5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4CF7E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5F53E1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5B6EFD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0A100923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0ABDC5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D3DD9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38BC59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2CCFFE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426CDD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657D11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60064E84" w14:textId="77777777" w:rsidTr="00503750">
        <w:trPr>
          <w:trHeight w:val="1073"/>
        </w:trPr>
        <w:tc>
          <w:tcPr>
            <w:tcW w:w="3614" w:type="dxa"/>
            <w:vMerge/>
          </w:tcPr>
          <w:p w14:paraId="243B29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CC17B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75AB6E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4CC6D3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2AB55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1EF43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530774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0696C234" w14:textId="77777777" w:rsidTr="00503750">
        <w:trPr>
          <w:trHeight w:val="283"/>
        </w:trPr>
        <w:tc>
          <w:tcPr>
            <w:tcW w:w="3614" w:type="dxa"/>
          </w:tcPr>
          <w:p w14:paraId="6CFF03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E2CC4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68043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1AE79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7669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2C4BC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08CDA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CB51F1F" w14:textId="77777777" w:rsidTr="00503750">
        <w:trPr>
          <w:trHeight w:val="283"/>
        </w:trPr>
        <w:tc>
          <w:tcPr>
            <w:tcW w:w="3614" w:type="dxa"/>
          </w:tcPr>
          <w:p w14:paraId="60A4FA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423BC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A01B5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EA9AA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E06C5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4C1B7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6AD2D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DAAA830" w14:textId="77777777" w:rsidTr="00503750">
        <w:trPr>
          <w:trHeight w:val="283"/>
        </w:trPr>
        <w:tc>
          <w:tcPr>
            <w:tcW w:w="3614" w:type="dxa"/>
          </w:tcPr>
          <w:p w14:paraId="1B779E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7002E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D156D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A1895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C2019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680D1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70032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703039D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79AE977E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2F6B6672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39F6A7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68399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1A8C8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032252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6BBB9E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7AD77E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381547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235E6F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78E2C9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030F1AF3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645E92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DAA1C0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589873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3814FF88" w14:textId="1EE095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9BD7F4" w14:textId="661B8E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B8736C" w14:textId="4ABF35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30D087" w14:textId="68C734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BC79CD" w14:textId="08AFD5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996E24" w14:textId="5A4F07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230530" w14:textId="429626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F8ADF6C" w14:textId="623A2B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229FB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2024B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3D052981" w14:textId="694408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160B2A" w14:textId="616B26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B700CF" w14:textId="356E75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A6C1AB" w14:textId="613042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6086FF" w14:textId="6916DF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27E895" w14:textId="3F6558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129763" w14:textId="790A2E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5468329" w14:textId="48C028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5626E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4556D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C60ECF0" w14:textId="6E7B02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6EB33E" w14:textId="19C95C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DF1556" w14:textId="3F7B77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42467B" w14:textId="6FDA28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96A60A" w14:textId="450158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6CA0CE" w14:textId="4EBADA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61CA25" w14:textId="21E6DB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2948F9C" w14:textId="527F34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515E4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C1FE6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6EC880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CF750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6D42A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45E1C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969C4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9A72A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D08B9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72B268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BE1916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99BA2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9876281" w14:textId="61B472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DABDC3" w14:textId="438846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AEC5F3" w14:textId="5CAEBA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ECA22A" w14:textId="6C41C8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160983" w14:textId="65AAC6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77C1C8" w14:textId="06FC76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51CB4E" w14:textId="028761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8F14B46" w14:textId="4BB920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7E973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793CF2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01CE73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F7C95A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19857AF0" w14:textId="3F1FA9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CA123E" w14:textId="764243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2AB22F" w14:textId="75CEF3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0290DD" w14:textId="72AEA5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7C3552" w14:textId="3CB4E5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1645C3" w14:textId="1CCDF9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7EFB71" w14:textId="00E588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0810155" w14:textId="237191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B0996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FDEA1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7AD7AC99" w14:textId="2B9796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056C55" w14:textId="603BFB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19D15E" w14:textId="1BF738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81F0D8" w14:textId="250288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01654F" w14:textId="306513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98758C" w14:textId="329D82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E23A46" w14:textId="35CEDB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BE27507" w14:textId="09A6DD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27C49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6FB15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98641A8" w14:textId="7472D1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9181DB" w14:textId="36B1F9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2F6E66" w14:textId="2CE6AF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AB0F9A" w14:textId="1AD23A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826AE6" w14:textId="78A1F7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4BDF3C" w14:textId="05E8D0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BFC6EE" w14:textId="25B2AA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D3F72E7" w14:textId="5E14A8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73CA0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EAE737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59020BB" w14:textId="2ABD55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445583" w14:textId="2E7B25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91698B" w14:textId="7AAEDE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8AC301" w14:textId="6E493B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67B81B" w14:textId="698F82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0ECD3C" w14:textId="0CF71C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E44014" w14:textId="55326C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77B0B78" w14:textId="4C2B90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31CC3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319E9F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D039DA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5748D9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3687607" w14:textId="4669A6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84CFC6" w14:textId="627520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23A19E" w14:textId="64F78E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FBF733" w14:textId="714DC5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474055" w14:textId="07FC62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7BF0CB" w14:textId="59106A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D17596" w14:textId="2EE0D1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C98CD2A" w14:textId="5A5DCD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211842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EC3B78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564A828" w14:textId="173FFD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93F8E0" w14:textId="2AB8F9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BF63E4" w14:textId="0F438D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681CB5" w14:textId="1647A8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2247C2" w14:textId="568483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27CEFF" w14:textId="44645C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3CC73B" w14:textId="016BDE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4B3FDEB" w14:textId="4EF132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8AC676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908BD6E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1F57EFF7" w14:textId="36A1CAE0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0B9DA9C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A860E7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E6557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6693BF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E2FA55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4E5DBA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129987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CA3F6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0EE50A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1988CB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45AA92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518669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424300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545F5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D9F5F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BE573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24487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1FE0B79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1A0B0AFC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34B119D9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09396B6F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0928D342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7ADB2D6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568DAF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2A467B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82C476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5BC056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78171673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7E3D48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00D28BF" w14:textId="1428C6F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3E0D3AB" w14:textId="13031DA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3252E5F" w14:textId="4708149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470D7E5" w14:textId="50B7E0B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B4F9451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8C524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E1DC8A9" w14:textId="0B449C6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7A7C8DF" w14:textId="548039E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AD1E5D0" w14:textId="427D14F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16A0506" w14:textId="466324E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7964888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46F9B8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5334DFC" w14:textId="239BCEC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C43C19E" w14:textId="1C16572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E67BB04" w14:textId="5E06F46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C7E6284" w14:textId="3D22805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A554933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B6956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325AFAD" w14:textId="30F8CA8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7D14108" w14:textId="5220866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1B8D129" w14:textId="69E25EF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A3CD21C" w14:textId="358C94A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0BD8421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24E5F8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58990EE" w14:textId="696A448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989AEFD" w14:textId="1582FED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20AE00D" w14:textId="022BE91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64218C9" w14:textId="4CD72DA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2933D35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0182A6CE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C45E4E3" w14:textId="2C8B3734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06A9258" w14:textId="59643CAF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37D1C2C" w14:textId="1F15EF33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1AE9B94" w14:textId="2E6E8E7E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359FD5D3" w14:textId="77777777" w:rsidR="00944C3D" w:rsidRDefault="00944C3D" w:rsidP="00944C3D">
      <w:pPr>
        <w:rPr>
          <w:rFonts w:ascii="Arial" w:hAnsi="Arial"/>
          <w:b/>
        </w:rPr>
      </w:pPr>
    </w:p>
    <w:p w14:paraId="4FDAC2A3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79EC2054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1669CFE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74592E2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1C4C5D3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38A0F91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1281001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1DA0B19C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72A131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2CF0EB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18EFD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593AE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45543B1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38CA7F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4B7E6C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C19BF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2E272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D0B9EDF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26129A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32C462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312BD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103E2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F5AEC43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01DAA0F7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3B5DCF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8FF0A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B419E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E26B59D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7E11F178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3052B875" w14:textId="77777777" w:rsidTr="00503750">
        <w:tc>
          <w:tcPr>
            <w:tcW w:w="2835" w:type="dxa"/>
            <w:vAlign w:val="center"/>
          </w:tcPr>
          <w:p w14:paraId="116973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158450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00C81F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AE39E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1938FB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3A2173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22C4A761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707B30E6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10FE3F0" w14:textId="64B735F3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A835BF" w14:textId="21E3AE9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22A5C5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D3E580B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BC4AA43" w14:textId="231AE108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F5A752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6D5602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17A39B3F" w14:textId="189287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876DD1" w14:textId="4CB319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8CD2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D622D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A8AF56A" w14:textId="2D77E8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069551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5E20B7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281A50E6" w14:textId="3629B1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9E5ABA" w14:textId="2F6B1A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0B5C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0F6C5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6132887" w14:textId="1FF686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B590B7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6F9B08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29AECD5D" w14:textId="2F9AF1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093789" w14:textId="5FE536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A458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9F4C4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2A2AB8" w14:textId="328814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984A1E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0A7D74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9FD7304" w14:textId="48A971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3222E7" w14:textId="21822B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71ED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A8D5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1909C3" w14:textId="41E0D9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3B187B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426037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0035FC49" w14:textId="07244E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1C2D4D" w14:textId="476741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029F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BFA9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4D30386" w14:textId="6F471D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7C71C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C26D04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810B9A3" w14:textId="7D7BEAF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AE827F" w14:textId="05D3B69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D12BA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483DC7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1AD8964" w14:textId="63269CF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626D9AF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B79E412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E2F43AE" w14:textId="0E8232EC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56444C71" w14:textId="77777777" w:rsidR="00944C3D" w:rsidRDefault="00944C3D" w:rsidP="00944C3D">
      <w:pPr>
        <w:rPr>
          <w:rFonts w:ascii="Arial" w:hAnsi="Arial"/>
          <w:b/>
        </w:rPr>
      </w:pPr>
    </w:p>
    <w:p w14:paraId="153569EA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FDA6229" w14:textId="77777777" w:rsidTr="00503750">
        <w:tc>
          <w:tcPr>
            <w:tcW w:w="2835" w:type="dxa"/>
            <w:vAlign w:val="center"/>
          </w:tcPr>
          <w:p w14:paraId="3D2CE7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7EC6CE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2BEF51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171BC6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1FA02E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5F2BD6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06F7A81B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67F493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2CD0BEC4" w14:textId="59CC62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3323EB" w14:textId="0C80F5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F5C9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3F6F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B95A56B" w14:textId="352D01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F6941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5F8CA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146C6869" w14:textId="4AF99E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EE3826" w14:textId="363335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ECBF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7C80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A6BBB1F" w14:textId="275A23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2CBF0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B9C0B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C73E7DB" w14:textId="102A93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9288EA" w14:textId="55B0CE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9B30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98D7C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3F37719" w14:textId="07798B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EDEE3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5A8DA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9D2C5AD" w14:textId="7431F8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F656A3" w14:textId="2D9480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668E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728B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620F33" w14:textId="40FC2A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FF74B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ED8BA4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5B6E1645" w14:textId="29AF316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5939FF" w14:textId="1CA9848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12B8D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48E0D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2E6C424" w14:textId="5423FA8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82D6FF0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22C33C4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678E3251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44CA97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2B11DE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2C0924D5" w14:textId="77777777" w:rsidTr="00503750">
        <w:trPr>
          <w:trHeight w:val="699"/>
        </w:trPr>
        <w:tc>
          <w:tcPr>
            <w:tcW w:w="3502" w:type="dxa"/>
            <w:vMerge/>
          </w:tcPr>
          <w:p w14:paraId="552D34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425355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1210DD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8E751FE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5D6D6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4DEACFEE" w14:textId="6053EECD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437B9F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1449BEC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D4135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59AA3F67" w14:textId="1A65604D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34F38D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2B8FD2F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01E847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2DCD0AB2" w14:textId="18CA55D1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E2028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DD5AA8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8FC98B8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204A7CB1" w14:textId="77777777" w:rsidTr="00503750">
        <w:trPr>
          <w:trHeight w:val="593"/>
        </w:trPr>
        <w:tc>
          <w:tcPr>
            <w:tcW w:w="3497" w:type="dxa"/>
          </w:tcPr>
          <w:p w14:paraId="0D7BBF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5F63318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7B705A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574DFE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49E4B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27C22B23" w14:textId="140057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EFDB0CF" w14:textId="537B7F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9BA5E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FBE4735" w14:textId="1B269AF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1BE8F20" w14:textId="220AB6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685946A" w14:textId="14301E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97CC1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737C736" w14:textId="6279D786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1E2430E" w14:textId="0950C0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0331ACC" w14:textId="463B75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F50D4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17E63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48C4C5B0" w14:textId="62BA86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E0D917" w14:textId="0C489B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EFBE5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70AAF3C" w14:textId="253CFDC9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FF18038" w14:textId="4D4837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ED09BA5" w14:textId="411BCA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120EA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F66E32E" w14:textId="557E9FF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9263D0B" w14:textId="3B5BA2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B00A6F7" w14:textId="4322D6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6CE29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6C8C3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6F05E2B5" w14:textId="0BDB8F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FD7372F" w14:textId="1C1C57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2CA30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23E6107" w14:textId="5EA329C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E1D01AA" w14:textId="55623A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9D5B279" w14:textId="661CA2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BD9D9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976F990" w14:textId="0B5A5BA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4510817" w14:textId="0C8F7F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3B04116" w14:textId="4347CC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C85D18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45397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75E13386" w14:textId="701FC7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B829CDB" w14:textId="6D0F6E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9082E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DA82BE5" w14:textId="0080478D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7A8E9A6" w14:textId="5842D4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6187014" w14:textId="7AABE0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AD9F47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7CFA0D36" w14:textId="78F26196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FD9CD27" w14:textId="0ED413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1A01761" w14:textId="01094C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0C46C18" w14:textId="77777777" w:rsidR="00944C3D" w:rsidRDefault="00944C3D" w:rsidP="00944C3D">
      <w:pPr>
        <w:rPr>
          <w:rFonts w:ascii="Arial" w:hAnsi="Arial"/>
          <w:b/>
        </w:rPr>
      </w:pPr>
    </w:p>
    <w:p w14:paraId="2A739921" w14:textId="77777777" w:rsidR="00944C3D" w:rsidRDefault="00944C3D" w:rsidP="00944C3D">
      <w:pPr>
        <w:rPr>
          <w:rFonts w:ascii="Arial" w:hAnsi="Arial"/>
          <w:b/>
        </w:rPr>
      </w:pPr>
    </w:p>
    <w:p w14:paraId="2FC65A9C" w14:textId="77777777" w:rsidR="00944C3D" w:rsidRDefault="00944C3D" w:rsidP="00944C3D">
      <w:pPr>
        <w:rPr>
          <w:rFonts w:ascii="Arial" w:hAnsi="Arial"/>
          <w:b/>
        </w:rPr>
      </w:pPr>
    </w:p>
    <w:p w14:paraId="678EE16B" w14:textId="77777777" w:rsidR="00944C3D" w:rsidRDefault="00944C3D" w:rsidP="00944C3D">
      <w:pPr>
        <w:rPr>
          <w:rFonts w:ascii="Arial" w:hAnsi="Arial"/>
          <w:b/>
        </w:rPr>
      </w:pPr>
    </w:p>
    <w:p w14:paraId="6F6AC266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9"/>
        <w:gridCol w:w="1634"/>
        <w:gridCol w:w="1205"/>
        <w:gridCol w:w="1181"/>
        <w:gridCol w:w="1196"/>
        <w:gridCol w:w="1575"/>
      </w:tblGrid>
      <w:tr w:rsidR="00944C3D" w:rsidRPr="00050529" w14:paraId="02F17B33" w14:textId="77777777" w:rsidTr="00503750">
        <w:tc>
          <w:tcPr>
            <w:tcW w:w="2622" w:type="dxa"/>
            <w:vAlign w:val="center"/>
          </w:tcPr>
          <w:p w14:paraId="6DB0BEE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3098D4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721277F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4991B9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769534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50330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76594B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AA525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0C8C71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4763131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051011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1114CC5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549F5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115E7EE4" w14:textId="2F768E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136A1AE" w14:textId="5BA9D0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7E57A88" w14:textId="42B366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99AAA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D7949E5" w14:textId="5CFC3E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8A68E8" w14:textId="77777777" w:rsidTr="00503750">
        <w:tc>
          <w:tcPr>
            <w:tcW w:w="2622" w:type="dxa"/>
            <w:vAlign w:val="center"/>
          </w:tcPr>
          <w:p w14:paraId="65F083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56F905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2A615867" w14:textId="65ADCD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3893EB5" w14:textId="651C7C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337970B" w14:textId="15108E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6AA73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41A6B12" w14:textId="372319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7574A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CE75E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2314D2A5" w14:textId="0B5232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0E1C5CD" w14:textId="51C010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06E3CB7" w14:textId="51C157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01BFA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C544F5E" w14:textId="3745BA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FC291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A0A25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024DAE18" w14:textId="2E79C1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91C753B" w14:textId="06D7DD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3CA4036" w14:textId="71EBBA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10E38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9891BCB" w14:textId="2266FD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57DD0D" w14:textId="77777777" w:rsidTr="00503750">
        <w:tc>
          <w:tcPr>
            <w:tcW w:w="2622" w:type="dxa"/>
            <w:vAlign w:val="center"/>
          </w:tcPr>
          <w:p w14:paraId="23C22C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6B3ACAB0" w14:textId="22565B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13093.00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97EAA16" w14:textId="623EBD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2127.00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B4FFA6A" w14:textId="2153A5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162.00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64687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ADB68FF" w14:textId="05AF3F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15057.00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B1A99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BC7EA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1F6CD1FF" w14:textId="1AF8D8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CC0E25A" w14:textId="6FA1EC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EB871CE" w14:textId="799EF4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4F2E7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59E15A7" w14:textId="76256E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62CD3D" w14:textId="77777777" w:rsidTr="00503750">
        <w:tc>
          <w:tcPr>
            <w:tcW w:w="2622" w:type="dxa"/>
            <w:vAlign w:val="center"/>
          </w:tcPr>
          <w:p w14:paraId="56C404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38FB4131" w14:textId="2B8FE5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A00C367" w14:textId="349020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A550EA7" w14:textId="530967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C1FD4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C166664" w14:textId="280CEF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D7DF18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3687EDE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443FDC3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6966A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637C73E4" w14:textId="379267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876CB71" w14:textId="71A69C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067912E" w14:textId="21B8CA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03977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7A8DD56" w14:textId="443E43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56904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0EF4D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57809B7B" w14:textId="2B482C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BD9A0A9" w14:textId="3B1DD2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6F57192" w14:textId="63561A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112E9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D9E19F4" w14:textId="503E30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AE864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4E946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1440FAD5" w14:textId="65725C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BE36851" w14:textId="50A7E8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E25A1F8" w14:textId="5141E4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4C3B0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4ED0D6" w14:textId="040519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31B76B" w14:textId="77777777" w:rsidTr="00503750">
        <w:tc>
          <w:tcPr>
            <w:tcW w:w="2622" w:type="dxa"/>
            <w:vAlign w:val="center"/>
          </w:tcPr>
          <w:p w14:paraId="3662E2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0A90BC3B" w14:textId="575E98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D91DA81" w14:textId="1DBEEF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F78741D" w14:textId="7B2BF9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B0B29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64C3FA1" w14:textId="3311BB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587636" w14:textId="77777777" w:rsidTr="00503750">
        <w:tc>
          <w:tcPr>
            <w:tcW w:w="2622" w:type="dxa"/>
            <w:vAlign w:val="center"/>
          </w:tcPr>
          <w:p w14:paraId="3C5632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51E10B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175A7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9AD1B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1074D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02617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C8F812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CBBA0B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2510DDE1" w14:textId="6FDC225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b/>
                <w:noProof/>
                <w:sz w:val="18"/>
                <w:szCs w:val="18"/>
              </w:rPr>
              <w:t>13093.00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31CC35A" w14:textId="3654298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b/>
                <w:noProof/>
                <w:sz w:val="18"/>
                <w:szCs w:val="18"/>
              </w:rPr>
              <w:t>2127.00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17F1987" w14:textId="2D03BD4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b/>
                <w:noProof/>
                <w:sz w:val="18"/>
                <w:szCs w:val="18"/>
              </w:rPr>
              <w:t>162.00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40334F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A1401A2" w14:textId="74C18CB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b/>
                <w:noProof/>
                <w:sz w:val="18"/>
                <w:szCs w:val="18"/>
              </w:rPr>
              <w:t>15057.00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859FB0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EFFF0D0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00351362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6BC66162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3492D654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391E80C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F35594B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0CAF38B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2EC6D7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23E165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6A0554C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331126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4C9ACF0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F45BB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9930FB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49CED81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6235D4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2F995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2A19AD8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0404E8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5BF287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118040B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276176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116FE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DFEC91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19869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76BC6C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3CB5480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640C60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F1E536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6972700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749FC7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FA2D0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619E0C4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2C8BA0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67916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C415E3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AFE5AC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9965C9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86BCF5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68074C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AED6F24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61CD92A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2DCCF38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290BC04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215BB9B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C06663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0C8D3CA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D11192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6F16BE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6C5CB3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2F66C5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3FFAF4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42F4589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CAEB33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2A84D1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7DA2E16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52948A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51D393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D29BC4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C4CC37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D4625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DCC93B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8365E9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7F3146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3362968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08D87A2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3D2670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9C78155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5B99B9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7D6FCE96" w14:textId="77777777" w:rsidTr="00503750">
        <w:tc>
          <w:tcPr>
            <w:tcW w:w="2835" w:type="dxa"/>
            <w:vAlign w:val="center"/>
          </w:tcPr>
          <w:p w14:paraId="5C9266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777B4E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072EA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38A60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4E9A40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EAC27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1A67B27" w14:textId="77777777" w:rsidTr="00503750">
        <w:tc>
          <w:tcPr>
            <w:tcW w:w="2835" w:type="dxa"/>
            <w:vAlign w:val="center"/>
          </w:tcPr>
          <w:p w14:paraId="455557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760E0283" w14:textId="1BE4CE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834072" w14:textId="6D4469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4C1BC5" w14:textId="22C6A2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D243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7841857" w14:textId="734077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2EF9E6" w14:textId="77777777" w:rsidTr="00503750">
        <w:tc>
          <w:tcPr>
            <w:tcW w:w="2835" w:type="dxa"/>
            <w:vAlign w:val="center"/>
          </w:tcPr>
          <w:p w14:paraId="3ACF4D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3DE97C82" w14:textId="18F5D2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5A4D6F" w14:textId="467598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597CBB" w14:textId="353D00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12F0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5AF53CF" w14:textId="6B062A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AA7C41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6F35D44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F1CAA6F" w14:textId="4D72A53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C36907" w14:textId="6D1DB7D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A0D908" w14:textId="12333F1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B2D72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0F5E04C" w14:textId="2576782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5B2706A4" w14:textId="77777777" w:rsidTr="00503750">
        <w:tc>
          <w:tcPr>
            <w:tcW w:w="2835" w:type="dxa"/>
            <w:vAlign w:val="center"/>
          </w:tcPr>
          <w:p w14:paraId="7E6DAF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50FBD59A" w14:textId="5C21BB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3E5D2B" w14:textId="389665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892DDD" w14:textId="246D34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B138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1D8F475" w14:textId="67BB5F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4E34DD" w14:textId="77777777" w:rsidTr="00503750">
        <w:tc>
          <w:tcPr>
            <w:tcW w:w="2835" w:type="dxa"/>
            <w:vAlign w:val="center"/>
          </w:tcPr>
          <w:p w14:paraId="0336AF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63E92787" w14:textId="5A8FEC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9E5C23" w14:textId="0F5040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415906" w14:textId="2D7A82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00F8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E463AE4" w14:textId="5E3EEE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840672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E4EDBA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524E4A12" w14:textId="68E854E3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7C86A8" w14:textId="2D3DB05C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46A702" w14:textId="1226E2E6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81D8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15FAD30" w14:textId="61016E28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9FD53E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19F80E7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5C50D1C3" w14:textId="4A8151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8C0573" w14:textId="69145F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B9DDED" w14:textId="708212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839C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07499C" w14:textId="61ACFF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2C470C2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526960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3AE00F2F" w14:textId="77777777" w:rsidTr="00503750">
        <w:tc>
          <w:tcPr>
            <w:tcW w:w="2552" w:type="dxa"/>
            <w:shd w:val="clear" w:color="auto" w:fill="auto"/>
            <w:vAlign w:val="center"/>
          </w:tcPr>
          <w:p w14:paraId="44562BF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38E156A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7C6402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B97D8D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B6633D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13900B9D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40B341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37E50459" w14:textId="63C6AE8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 w:cs="Arial"/>
                <w:noProof/>
                <w:sz w:val="18"/>
                <w:szCs w:val="18"/>
              </w:rPr>
              <w:t>65.00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7E4A84A" w14:textId="3654114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A19168B" w14:textId="219366C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F82AF68" w14:textId="63DFB51A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 w:cs="Arial"/>
                <w:noProof/>
                <w:sz w:val="18"/>
                <w:szCs w:val="18"/>
              </w:rPr>
              <w:t>65.00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9598C4E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181A4F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4478A198" w14:textId="6212F91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2DC1909" w14:textId="59B8303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0B95FCA" w14:textId="64BF7F91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29C82FA" w14:textId="6E402D2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5B688438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3A54A2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37BD2F67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071ADD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CAB03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2317B366" w14:textId="77777777" w:rsidTr="00503750">
        <w:tc>
          <w:tcPr>
            <w:tcW w:w="4395" w:type="dxa"/>
            <w:vMerge/>
          </w:tcPr>
          <w:p w14:paraId="6FD0662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8EB90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701650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50FA6CE3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F4A0F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3736B5E7" w14:textId="20EB98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  <w:lang w:eastAsia="sk-SK"/>
              </w:rPr>
              <w:t>1380.79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8ED419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BA6CFA4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23026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7C39DF50" w14:textId="41B64B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  <w:lang w:eastAsia="sk-SK"/>
              </w:rPr>
              <w:t>-330.00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338F89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656D52DE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978A54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0469D224" w14:textId="5B0B5B1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b/>
                <w:noProof/>
                <w:sz w:val="18"/>
                <w:szCs w:val="18"/>
              </w:rPr>
              <w:t>1050.79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AAF62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1D1432F" w14:textId="77777777" w:rsidTr="00503750">
        <w:tc>
          <w:tcPr>
            <w:tcW w:w="4395" w:type="dxa"/>
            <w:vAlign w:val="center"/>
          </w:tcPr>
          <w:p w14:paraId="2E1102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D8808FB" w14:textId="00808A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6CD6CB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8732971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640B48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FEC1BD3" w14:textId="328E6E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FF4411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2B2759C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5098C1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2A506FD4" w14:textId="4484611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ADEDC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085F170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356968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7BD86226" w14:textId="795D3BFC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b/>
                <w:noProof/>
                <w:sz w:val="18"/>
                <w:szCs w:val="18"/>
              </w:rPr>
              <w:t>7324.00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73A3E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D8C3D8A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4821A78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427FF8A4" w14:textId="77777777" w:rsidTr="00503750">
        <w:tc>
          <w:tcPr>
            <w:tcW w:w="4395" w:type="dxa"/>
            <w:vAlign w:val="center"/>
          </w:tcPr>
          <w:p w14:paraId="4E24E26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780F372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7AC3BEE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78F30D6F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4272792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3C9DC0C1" w14:textId="0D2F55A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AF876D2" w14:textId="1E9BA7F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553CC6D5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1F574F8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39330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0B7C6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65B003E0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17A4CDE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287B8E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728DC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38DA1A1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2C91A6C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6AB80A8A" w14:textId="53755632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1793FB4" w14:textId="5F0E609B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69707777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B7E4AA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77037043" w14:textId="6F5069D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9F6BAFE" w14:textId="4C9861A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AA3FE3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05CC36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1C1E39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6AB1E8DF" w14:textId="77777777" w:rsidTr="00503750">
        <w:tc>
          <w:tcPr>
            <w:tcW w:w="1843" w:type="dxa"/>
            <w:vAlign w:val="center"/>
          </w:tcPr>
          <w:p w14:paraId="2645247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4595F3A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4B12D8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3C2B6D8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6916A33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247FA15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F5E2B5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0D6F13C1" w14:textId="77777777" w:rsidTr="00503750">
        <w:tc>
          <w:tcPr>
            <w:tcW w:w="1843" w:type="dxa"/>
            <w:vAlign w:val="center"/>
          </w:tcPr>
          <w:p w14:paraId="463F904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0F8F92E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2041D0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2D9B52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508B5A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A2D788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D7570A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892BD3B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7955943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632448F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10FC8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0B4D97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5070E2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AB61AC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72DF16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62B1232" w14:textId="77777777" w:rsidTr="00503750">
        <w:tc>
          <w:tcPr>
            <w:tcW w:w="1843" w:type="dxa"/>
            <w:vAlign w:val="center"/>
          </w:tcPr>
          <w:p w14:paraId="40725ED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7EAD593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B44572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7D0CB7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01B3D1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003B4E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93F22E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27A6507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2D65E1E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3899322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2652C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1421D6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06F612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BEEA90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DD72A3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FE0D3FD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0C82A57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0B12C3F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9F4864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4CFA6A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D387D1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B23352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0BA8DD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F316B0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5E498E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3899D462" w14:textId="77777777" w:rsidTr="00503750">
        <w:trPr>
          <w:trHeight w:val="664"/>
        </w:trPr>
        <w:tc>
          <w:tcPr>
            <w:tcW w:w="3372" w:type="dxa"/>
          </w:tcPr>
          <w:p w14:paraId="2DCAC53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56FB922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C2312E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7650B1D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075759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352DE2D9" w14:textId="1E50D7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647E5E" w14:textId="4ECC87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60CD42A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0C2F3BA" w14:textId="006976AD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20CD4A7" w14:textId="633FFC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46D957" w14:textId="209F32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AA4084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5344F3C" w14:textId="2BBD3A9C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2D093EE" w14:textId="3F0EDB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C7D0DA" w14:textId="5F104E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B93F531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1DF21E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8256488" w14:textId="078472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D8E6A61" w14:textId="6EEDEB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96AE0C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6320648" w14:textId="081E0D86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827DBD1" w14:textId="4A3ED2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C28845D" w14:textId="63CE4F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B6F0E62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43D9824" w14:textId="281FC448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A028E38" w14:textId="66D805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F16DED3" w14:textId="2B950E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E879541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2759551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4E40C196" w14:textId="77777777" w:rsidTr="00503750">
        <w:tc>
          <w:tcPr>
            <w:tcW w:w="2835" w:type="dxa"/>
            <w:vAlign w:val="center"/>
          </w:tcPr>
          <w:p w14:paraId="73EDE87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08FC053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47619DD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06F1598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7403BB9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BD2D9B2" w14:textId="77777777" w:rsidTr="00503750">
        <w:tc>
          <w:tcPr>
            <w:tcW w:w="2835" w:type="dxa"/>
          </w:tcPr>
          <w:p w14:paraId="254F6BA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72E12560" w14:textId="194084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263D9EC" w14:textId="2AFD27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BAC0AEE" w14:textId="4BDD98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22BF7EB" w14:textId="23EFDC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58CAF69" w14:textId="77777777" w:rsidTr="00503750">
        <w:tc>
          <w:tcPr>
            <w:tcW w:w="2835" w:type="dxa"/>
          </w:tcPr>
          <w:p w14:paraId="72F66E0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72E73597" w14:textId="5CAD3C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AFFCD3B" w14:textId="4F7DBC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2710F26" w14:textId="2C800F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65EFFEB" w14:textId="431022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5A8FA27" w14:textId="77777777" w:rsidTr="00503750">
        <w:tc>
          <w:tcPr>
            <w:tcW w:w="2835" w:type="dxa"/>
          </w:tcPr>
          <w:p w14:paraId="3132559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7309706B" w14:textId="1C2A8F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C2AA36B" w14:textId="00D932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ACC251A" w14:textId="03C9A4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4B81922" w14:textId="608019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2D3415B" w14:textId="77777777" w:rsidTr="00503750">
        <w:tc>
          <w:tcPr>
            <w:tcW w:w="2835" w:type="dxa"/>
            <w:vAlign w:val="center"/>
          </w:tcPr>
          <w:p w14:paraId="7E918AF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308D665F" w14:textId="2072E7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9D245A" w14:textId="2BB97C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688625F" w14:textId="53C48B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932898B" w14:textId="3F5C74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B6D5BFD" w14:textId="77777777" w:rsidTr="00503750">
        <w:tc>
          <w:tcPr>
            <w:tcW w:w="2835" w:type="dxa"/>
            <w:vAlign w:val="center"/>
          </w:tcPr>
          <w:p w14:paraId="2D7F322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3B4B467" w14:textId="1859AF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67994E8" w14:textId="19CA49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15258AE" w14:textId="00D9EF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F20E13B" w14:textId="706E1E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2F43621" w14:textId="77777777" w:rsidTr="00503750">
        <w:tc>
          <w:tcPr>
            <w:tcW w:w="2835" w:type="dxa"/>
          </w:tcPr>
          <w:p w14:paraId="2D6EE4A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1246E2AA" w14:textId="673F71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472613C" w14:textId="186501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090D97" w14:textId="483985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D5B4F0B" w14:textId="56A9AC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1876875" w14:textId="77777777" w:rsidTr="00503750">
        <w:tc>
          <w:tcPr>
            <w:tcW w:w="2835" w:type="dxa"/>
          </w:tcPr>
          <w:p w14:paraId="1DCD87B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70DCA83C" w14:textId="006864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C2EF271" w14:textId="707326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017C194" w14:textId="66C939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A6A0D26" w14:textId="6BBB9F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8ACF019" w14:textId="77777777" w:rsidTr="00503750">
        <w:tc>
          <w:tcPr>
            <w:tcW w:w="2835" w:type="dxa"/>
          </w:tcPr>
          <w:p w14:paraId="52BF41D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0E4EDB09" w14:textId="469086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35A5A4" w14:textId="4F0657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202EFC" w14:textId="4F2C08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0B77268" w14:textId="06C9DC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83D3B6" w14:textId="77777777" w:rsidR="00944C3D" w:rsidRDefault="00944C3D" w:rsidP="00944C3D">
      <w:pPr>
        <w:rPr>
          <w:rFonts w:ascii="Arial" w:hAnsi="Arial"/>
          <w:b/>
        </w:rPr>
      </w:pPr>
    </w:p>
    <w:p w14:paraId="355DC4C9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3B91C1C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9531A6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3429A56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3CBB708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7DD7EA0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5F397D8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929FF41" w14:textId="77777777" w:rsidTr="00503750">
        <w:trPr>
          <w:trHeight w:val="443"/>
        </w:trPr>
        <w:tc>
          <w:tcPr>
            <w:tcW w:w="2560" w:type="dxa"/>
          </w:tcPr>
          <w:p w14:paraId="61C3639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1FD0FE43" w14:textId="2C9456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FB718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E3C36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7044078" w14:textId="665A21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E0BAED4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6B323B4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0118E465" w14:textId="79C558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2FEA2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DB951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98A69D9" w14:textId="4AD368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5613FEA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313EE4B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54DA0BD0" w14:textId="60CADB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C040C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265E6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A568CB8" w14:textId="1D8B33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216E927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0EDDE26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71426C11" w14:textId="7B1A0C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C38B7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6DCA0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9050ED6" w14:textId="7E8BC2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3FB6CF5" w14:textId="77777777" w:rsidR="00944C3D" w:rsidRDefault="00944C3D" w:rsidP="00944C3D">
      <w:pPr>
        <w:rPr>
          <w:rFonts w:ascii="Arial" w:hAnsi="Arial"/>
          <w:b/>
        </w:rPr>
      </w:pPr>
    </w:p>
    <w:p w14:paraId="0F8FF382" w14:textId="77777777" w:rsidR="00944C3D" w:rsidRDefault="00944C3D" w:rsidP="00944C3D">
      <w:pPr>
        <w:rPr>
          <w:rFonts w:ascii="Arial" w:hAnsi="Arial"/>
          <w:b/>
        </w:rPr>
      </w:pPr>
    </w:p>
    <w:p w14:paraId="207D897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0B1029ED" w14:textId="77777777" w:rsidR="00944C3D" w:rsidRDefault="00944C3D" w:rsidP="00944C3D">
      <w:pPr>
        <w:rPr>
          <w:rFonts w:ascii="Arial" w:hAnsi="Arial"/>
          <w:b/>
        </w:rPr>
      </w:pPr>
    </w:p>
    <w:p w14:paraId="06250E5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4B9FEF9A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56A3DDA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677AEC1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1BF1BF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5F2877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1B7B4F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FA5852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BF0F4F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4544B0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444A58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88DBFD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106937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74E5B46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0CFC6C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E099BB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1A7394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4106286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3A07D3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2F923D90" w14:textId="77777777" w:rsidTr="00503750">
        <w:trPr>
          <w:trHeight w:val="677"/>
        </w:trPr>
        <w:tc>
          <w:tcPr>
            <w:tcW w:w="3358" w:type="dxa"/>
          </w:tcPr>
          <w:p w14:paraId="5EF01B8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3C5C78C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2937F9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BA24C9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8508D4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654815E9" w14:textId="23BAB2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97D6BEE" w14:textId="50BD6A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3E2DCA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C6159D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5DC00889" w14:textId="08907A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B14468A" w14:textId="3C847B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0DCD33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1378ED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7B6FB355" w14:textId="13FABB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73FAD02" w14:textId="3A59CA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E4240A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29F7BE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5B616373" w14:textId="584EBB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2310965" w14:textId="7076A4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ECF21F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EB651A0" w14:textId="3953C66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366721E" w14:textId="4E0910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34C0A3" w14:textId="1A7AAA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E165915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3B56677B" w14:textId="07CDFE3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CCCAB5A" w14:textId="6C4DB9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2D69B72" w14:textId="0FA5A9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A6426FD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F387FC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4DDAE3C3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58A637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591676D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275D6F21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616083C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EAB941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38C8D7B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67D1BF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8A7419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ABF40D4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521C8E0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C81CDC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626C514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86375B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AA7EB70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6FFE83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63F68431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127BD56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33B79BD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5E1D6B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C9D51A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33A2C9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69CE2A38" w14:textId="5416E4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536A67A" w14:textId="0038C0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CECB7BB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A52BB3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52E48891" w14:textId="4C2143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457F207" w14:textId="7154A5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E0D22B2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00515BD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C3C6DCA" w14:textId="38394C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54CCACE" w14:textId="40E720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81CB56C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8F8C2AE" w14:textId="25BDC51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A517A03" w14:textId="2EDD97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2C26EAC" w14:textId="19ABB6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161EFD0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068AA4D" w14:textId="573E8E6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A5A4368" w14:textId="73C0FA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3D8DB4C" w14:textId="27AA8A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39EC7C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A32166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36E4FB49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0E935B7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4627E3F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0360E2A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6A13661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98903B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685FBE3F" w14:textId="46E4C6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C125705" w14:textId="347975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7933D57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1AFFFB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27F27044" w14:textId="5A0425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AC9B78C" w14:textId="4EAEFE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49B476F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6A5176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367EF035" w14:textId="42903C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ED1E06B" w14:textId="4F5BD3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E41FF8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41029A5" w14:textId="6E0589A3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B1A5AE3" w14:textId="13E98B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D1D75ED" w14:textId="6E617E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E1BD627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54F4D69A" w14:textId="3CBC8CF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FD9B5C0" w14:textId="496BB7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E1E5E7D" w14:textId="38A2AB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CF349A5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C5D109E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17D24EC3" w14:textId="77777777" w:rsidTr="00503750">
        <w:tc>
          <w:tcPr>
            <w:tcW w:w="3686" w:type="dxa"/>
            <w:vAlign w:val="center"/>
          </w:tcPr>
          <w:p w14:paraId="6953306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377593D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4B4D16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377A423E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A24495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D1F22F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E8C4D3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0A21BD3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84C1E8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B3B673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0F2E0A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F2CB7E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612325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322E2E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C680FA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54CB7FF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4197208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5DC6F90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B3B706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254E7AF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3CA153BA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E48CF2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2A3F2BC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547F8F1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7CC879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415CF6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23C26B2D" w14:textId="755B55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4965F22" w14:textId="5D5E36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9E1F7AE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C7BCAB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41D5E53" w14:textId="00EADE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5B84953" w14:textId="051489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077EFD7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CE791D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AD3F2AD" w14:textId="75B574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11A872" w14:textId="79057B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8E6446B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438B717" w14:textId="4909658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ED4B8BC" w14:textId="68027B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1BFDF4D" w14:textId="4AA0FF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769C824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14DBA699" w14:textId="6ABF51C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992FA5F" w14:textId="420592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69BF098" w14:textId="2F7297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02FED8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9B78BAA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175C0C3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792A506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D70E80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6F826A0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4538DE6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75B72B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3A4D5EC1" w14:textId="12EE92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DC7C2A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1B878B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0CFC153F" w14:textId="0036A2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E30771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383D71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63E047D4" w14:textId="152C20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B16D8C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456915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8128F78" w14:textId="534982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0AF29F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686BFC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A790B31" w14:textId="23ED2A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93D6CC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AEA00C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7E2C015E" w14:textId="21785B5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48220D3" w14:textId="77777777" w:rsidR="00944C3D" w:rsidRDefault="00944C3D" w:rsidP="00944C3D">
      <w:pPr>
        <w:rPr>
          <w:sz w:val="22"/>
          <w:szCs w:val="22"/>
        </w:rPr>
      </w:pPr>
    </w:p>
    <w:p w14:paraId="4F320A1B" w14:textId="77777777" w:rsidR="00944C3D" w:rsidRDefault="00944C3D" w:rsidP="00944C3D">
      <w:pPr>
        <w:rPr>
          <w:sz w:val="22"/>
          <w:szCs w:val="22"/>
        </w:rPr>
      </w:pPr>
    </w:p>
    <w:p w14:paraId="4DBA844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077162CD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23E7FF22" w14:textId="70A17AA1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163378B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FAAFB9E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6D83AEE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D9608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0BB7500B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158227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2D2FBEF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1BBF0F3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2D632521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1286616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48541688" w14:textId="4B30B4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CF13AA1" w14:textId="789981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E9DA26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F94396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046A28A4" w14:textId="773E4B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7A5CC5A" w14:textId="392041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7ABE47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06C90F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1001AF52" w14:textId="47296C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BAF85C7" w14:textId="450546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721DD0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8691D9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23A0508B" w14:textId="500143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83EAA8E" w14:textId="7641AD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C7EBD37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92A494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16496DD4" w14:textId="45A863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A07135E" w14:textId="0A6419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A60375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52DA612" w14:textId="613E001B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348D822" w14:textId="5EBDB1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C9850CB" w14:textId="307EB6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7D9D568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836F869" w14:textId="05FCA92B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FE4DA1D" w14:textId="2005BC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990820C" w14:textId="420D5E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ADCE8D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7DCABD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59A445EC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37B8173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2C5F6BD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63B95FF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700106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E1B66D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4C454CD3" w14:textId="7A489C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9A12B1F" w14:textId="20C54C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6CF636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88194C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5E35AF4C" w14:textId="493AC7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C92CD00" w14:textId="1A4292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1255DC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D25173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22F7BC85" w14:textId="4830BD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5080E9D" w14:textId="5396A8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08B10D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18B4C5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17FDB174" w14:textId="51A43D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A8D79EA" w14:textId="0F6141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397E16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2124501" w14:textId="4785B98E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1EDE79E" w14:textId="1F58B6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EDB7156" w14:textId="77BDEC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AAD010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4AE513B" w14:textId="56E235BC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E6F1C1A" w14:textId="2E5A64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795D8DB" w14:textId="3155E2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E4A1899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1A0C6D17" w14:textId="4DD5E20C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9C1CA25" w14:textId="556192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A74CF86" w14:textId="3EF6D0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02914" w:rsidRPr="0045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B9EAC6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47D664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0BF86305" w14:textId="151C2FD6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52FB5C2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00A495D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75AD336C" w14:textId="7563E793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109AB0B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97B4244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28A9EAFE" w14:textId="14B7F382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19A8E64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F96B04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2F6152C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4597106D" w14:textId="77777777" w:rsidR="00944C3D" w:rsidRPr="003607F0" w:rsidRDefault="00944C3D" w:rsidP="00944C3D"/>
    <w:p w14:paraId="4F5DFE76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E53B7" w14:textId="77777777" w:rsidR="00902914" w:rsidRDefault="00902914">
      <w:r>
        <w:separator/>
      </w:r>
    </w:p>
  </w:endnote>
  <w:endnote w:type="continuationSeparator" w:id="0">
    <w:p w14:paraId="412A7A5B" w14:textId="77777777" w:rsidR="00902914" w:rsidRDefault="00902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BA2CA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66F10D86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E27BD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BE75C73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90D29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463A9E7C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686A3" w14:textId="77777777" w:rsidR="00902914" w:rsidRDefault="00902914">
      <w:r>
        <w:separator/>
      </w:r>
    </w:p>
  </w:footnote>
  <w:footnote w:type="continuationSeparator" w:id="0">
    <w:p w14:paraId="1298EDE3" w14:textId="77777777" w:rsidR="00902914" w:rsidRDefault="009029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6029689">
    <w:abstractNumId w:val="13"/>
  </w:num>
  <w:num w:numId="2" w16cid:durableId="1823236054">
    <w:abstractNumId w:val="17"/>
  </w:num>
  <w:num w:numId="3" w16cid:durableId="1077747250">
    <w:abstractNumId w:val="8"/>
  </w:num>
  <w:num w:numId="4" w16cid:durableId="1847206537">
    <w:abstractNumId w:val="7"/>
  </w:num>
  <w:num w:numId="5" w16cid:durableId="439835728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33638310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02811776">
    <w:abstractNumId w:val="20"/>
  </w:num>
  <w:num w:numId="8" w16cid:durableId="1936131446">
    <w:abstractNumId w:val="10"/>
  </w:num>
  <w:num w:numId="9" w16cid:durableId="815604994">
    <w:abstractNumId w:val="0"/>
  </w:num>
  <w:num w:numId="10" w16cid:durableId="1619024080">
    <w:abstractNumId w:val="19"/>
  </w:num>
  <w:num w:numId="11" w16cid:durableId="1563367643">
    <w:abstractNumId w:val="6"/>
  </w:num>
  <w:num w:numId="12" w16cid:durableId="1857571567">
    <w:abstractNumId w:val="9"/>
  </w:num>
  <w:num w:numId="13" w16cid:durableId="1091664076">
    <w:abstractNumId w:val="12"/>
  </w:num>
  <w:num w:numId="14" w16cid:durableId="2107536862">
    <w:abstractNumId w:val="15"/>
  </w:num>
  <w:num w:numId="15" w16cid:durableId="134032124">
    <w:abstractNumId w:val="14"/>
  </w:num>
  <w:num w:numId="16" w16cid:durableId="1865054822">
    <w:abstractNumId w:val="2"/>
  </w:num>
  <w:num w:numId="17" w16cid:durableId="1586450489">
    <w:abstractNumId w:val="4"/>
  </w:num>
  <w:num w:numId="18" w16cid:durableId="890269608">
    <w:abstractNumId w:val="11"/>
  </w:num>
  <w:num w:numId="19" w16cid:durableId="1275868662">
    <w:abstractNumId w:val="5"/>
  </w:num>
  <w:num w:numId="20" w16cid:durableId="1064068198">
    <w:abstractNumId w:val="18"/>
  </w:num>
  <w:num w:numId="21" w16cid:durableId="1628273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453"/>
    <w:docVar w:name="arg2" w:val="Driver=asa17;DBF=D:\anasoft\data\tebys.db;DBN=tebys;ENG=SQL17;commlinks=TCPIP{ip=192.168.1.241};uid=hromnikova;con=finus(10.15);pwd=488300282956Vaveto1"/>
    <w:docVar w:name="arg3" w:val="262732"/>
    <w:docVar w:name="arg4" w:val="C:\Users\HROMNI~1.TEB\AppData\Local\Temp\12008109.doc"/>
    <w:docVar w:name="arg5" w:val="4"/>
  </w:docVars>
  <w:rsids>
    <w:rsidRoot w:val="00902914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BA0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02914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E8153D"/>
  <w15:docId w15:val="{790F9473-FDA7-478A-956B-7C24C08FC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5339</Words>
  <Characters>30437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2025-03-18T09:00:00Z</dcterms:created>
  <dcterms:modified xsi:type="dcterms:W3CDTF">2025-03-18T09:01:00Z</dcterms:modified>
</cp:coreProperties>
</file>