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420"/>
        <w:gridCol w:w="326"/>
        <w:gridCol w:w="303"/>
        <w:gridCol w:w="326"/>
        <w:gridCol w:w="326"/>
        <w:gridCol w:w="326"/>
        <w:gridCol w:w="326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981E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0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B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2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D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6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E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198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8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F9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86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A8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DC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B1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8B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36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7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91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B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F4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8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17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07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03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5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6B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3F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2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83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9B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D4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E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62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53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B5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EB5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8C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8E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8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9A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2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FA60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F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F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45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CE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0F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47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C3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7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6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6C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56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1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8D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6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2B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7E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0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D5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23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0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7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7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A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10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49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1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29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B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ED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A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E0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9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D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D94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5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7B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86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AE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4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01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A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6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A6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A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4C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20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63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5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E7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DD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1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50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A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B6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0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0E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1F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B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34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5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47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7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8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9A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5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A2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63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BD55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9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8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1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A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5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E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3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E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5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1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4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8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2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A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2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C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8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9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D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4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6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1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0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0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4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7620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4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B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B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D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E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4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5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3FB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D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2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3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C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1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7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2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7B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AF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90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A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6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04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1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65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436E8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1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5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697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5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6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B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6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B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3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6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7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A0D3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3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5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5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D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2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C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7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B4A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9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8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7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2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D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C50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F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8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A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E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7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E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1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D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0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93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9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5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B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1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04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6C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06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227D" w14:textId="35B037F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E0454">
              <w:rPr>
                <w:rFonts w:ascii="Arial" w:hAnsi="Arial"/>
                <w:lang w:eastAsia="sk-SK"/>
              </w:rPr>
              <w:t>2</w:t>
            </w:r>
            <w:r w:rsidR="00354DF2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BA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7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AA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84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B8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DE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E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5A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6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9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4C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F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9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D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BA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E0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BA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0CA4C1" wp14:editId="2E19267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7BE3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C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B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2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0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A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E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E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1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81EB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38C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7C1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1B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E5F02A" wp14:editId="313B269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B4A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436211" wp14:editId="4515F46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918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4DDF2B" wp14:editId="247766F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D538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B5CC67" wp14:editId="406F478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C9471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1739FF" wp14:editId="7E18911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D338D" w14:textId="22F1933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E045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54DF2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739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A2D338D" w14:textId="22F1933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E045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54DF2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F836565" wp14:editId="3ED58A2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BBC81" w14:textId="2CDAC52D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3656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FBBC81" w14:textId="2CDAC52D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122491F" wp14:editId="3B5BF84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9FFDA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E93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584D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996C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24FFF8D" wp14:editId="620B9C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8C27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822011" wp14:editId="051531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D33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D8DEF" wp14:editId="1DDAD64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3E4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F5A3994" wp14:editId="735FC4E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EB430" w14:textId="082C2037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A399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6EB430" w14:textId="082C2037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1269C7" wp14:editId="2970BB4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6B9DF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4CC7CC9" wp14:editId="13DC12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33287" w14:textId="0F73AE10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C7C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D33287" w14:textId="0F73AE10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CBE660E" wp14:editId="2F5E11B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C477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ED87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77B28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F8B8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4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EF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2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E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0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D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C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0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C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E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3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1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6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B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9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5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2D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9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B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F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3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4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C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F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D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1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9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72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2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7C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DB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38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8D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A4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5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4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B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7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7966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C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2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C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8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D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5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1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A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A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9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4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4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A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5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8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C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7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9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E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E41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D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7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6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3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F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6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92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6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3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C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0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9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6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41EC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F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7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5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4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4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7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0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E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6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5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F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1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1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0D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E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B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C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0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7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7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D117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7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4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B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A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4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C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7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D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E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E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A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1D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06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2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E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19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6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E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7FD7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2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5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DA38E0" wp14:editId="3CC4C75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B2E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F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9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5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5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B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9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A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D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2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6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B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D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B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9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A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FB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99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202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94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3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1FFF8A" wp14:editId="3A9B2E0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FB4D0" w14:textId="3A7CDA31" w:rsidR="000B647F" w:rsidRPr="00391121" w:rsidRDefault="00354DF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36115461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FFF8A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52FB4D0" w14:textId="3A7CDA31" w:rsidR="000B647F" w:rsidRPr="00391121" w:rsidRDefault="00354DF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36115461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9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D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423ED3" wp14:editId="7E7114E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504E" w14:textId="28D6B100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354DF2">
                                    <w:rPr>
                                      <w:rFonts w:ascii="Arial" w:hAnsi="Arial" w:cs="Arial"/>
                                    </w:rPr>
                                    <w:t>4092532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23ED3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84D504E" w14:textId="28D6B100"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354DF2">
                              <w:rPr>
                                <w:rFonts w:ascii="Arial" w:hAnsi="Arial" w:cs="Arial"/>
                              </w:rPr>
                              <w:t>4092532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C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1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E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B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F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5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B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F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3E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F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C5BF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96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5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2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3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7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F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1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6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C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6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D08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7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40F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B72ED" wp14:editId="2AB4D0E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80298" w14:textId="4BF0C91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4791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354DF2">
                                    <w:rPr>
                                      <w:rFonts w:ascii="Arial" w:hAnsi="Arial" w:cs="Arial"/>
                                    </w:rPr>
                                    <w:t>Centrum 48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B72ED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2F80298" w14:textId="4BF0C91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4791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54DF2">
                              <w:rPr>
                                <w:rFonts w:ascii="Arial" w:hAnsi="Arial" w:cs="Arial"/>
                              </w:rPr>
                              <w:t>Centrum 48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9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5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9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8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7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D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1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4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B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E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B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E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F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5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9A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D6C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5DB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C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7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5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9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1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7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E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4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7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0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B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7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5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6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A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317A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D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C00456" wp14:editId="62735B3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3679F" w14:textId="042F65E6" w:rsidR="000B647F" w:rsidRPr="00391121" w:rsidRDefault="00DB112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Centrum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00456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6C73679F" w14:textId="042F65E6" w:rsidR="000B647F" w:rsidRPr="00391121" w:rsidRDefault="00DB112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Centrum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1B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E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8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7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A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4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D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A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7E3BB1" wp14:editId="4BC4ED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D8F36" w14:textId="225F0F0F" w:rsidR="000B647F" w:rsidRDefault="00DB1122" w:rsidP="00944C3D">
                                  <w:r>
                                    <w:t>48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E3BB1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D0D8F36" w14:textId="225F0F0F" w:rsidR="000B647F" w:rsidRDefault="00DB1122" w:rsidP="00944C3D">
                            <w:r>
                              <w:t>48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4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B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9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5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D0E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E7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EA2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64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1A62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37CC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E314DB" wp14:editId="0EA3F1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48736" w14:textId="76AD6169" w:rsidR="000B647F" w:rsidRPr="00391121" w:rsidRDefault="00DB112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01841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314DB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BC48736" w14:textId="76AD6169" w:rsidR="000B647F" w:rsidRPr="00391121" w:rsidRDefault="00DB112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01841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718A3C" wp14:editId="18D0FD0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CF078" w14:textId="060F50F3" w:rsidR="000B647F" w:rsidRPr="00391121" w:rsidRDefault="00DB112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Dubnica nad Váhom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18A3C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7CCF078" w14:textId="060F50F3" w:rsidR="000B647F" w:rsidRPr="00391121" w:rsidRDefault="00DB112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Dubnica nad Váhom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99EF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95F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A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00F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C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1E66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870E12" wp14:editId="6C3381E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11F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5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FD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BE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3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0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8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EA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EF65E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0C8CE9" wp14:editId="6F868D7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922E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A1E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9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6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E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E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BA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CF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F05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1043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ED6792" wp14:editId="09AB0A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61C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D5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CBF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343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6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7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0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C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1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3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8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D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3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D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2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E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9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1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92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D50F0B" w14:textId="1B14B5B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Zostavenédňa:</w:t>
            </w:r>
            <w:r w:rsidR="00AC6692">
              <w:rPr>
                <w:rFonts w:ascii="Arial" w:hAnsi="Arial"/>
                <w:lang w:eastAsia="sk-SK"/>
              </w:rPr>
              <w:t>27.2.202</w:t>
            </w:r>
            <w:r w:rsidR="00B64B02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AED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FDB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85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4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744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9F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0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C7C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F4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B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C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5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6A9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C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CD8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CD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3A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B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BA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F419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9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B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D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3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A3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2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50B1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C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9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1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9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6F4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B38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C0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5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F0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F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161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7AB5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21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6A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8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A9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D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BE563E" w14:textId="77777777" w:rsidTr="00F479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E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D0C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FF608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25E68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0A26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6F46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01F82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9AA1A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38633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425E0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1F7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40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F26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6FCF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7A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95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B7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97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EE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72E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C7A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919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F3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DF5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C56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AB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1B3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1E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BA5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650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EB2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631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791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52C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10D81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F4791D" w:rsidRPr="00ED0163" w14:paraId="45E1A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355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AADC92F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0BD89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981858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D6ADC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7293E5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449168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2F0FB3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E39C6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F48A8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772B50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697CDE6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8C2A9C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8EE9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EE718B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2ACCF5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A9C38B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638B01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C2D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5896D5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34A34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267F01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72AFB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2CD02D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F3A5E9" w14:textId="77777777" w:rsidR="00F4791D" w:rsidRPr="00ED0163" w:rsidRDefault="00F4791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BC6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79BD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C8A79A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76AC2E1" w14:textId="77777777" w:rsidR="00944C3D" w:rsidRDefault="00944C3D" w:rsidP="00944C3D">
      <w:pPr>
        <w:rPr>
          <w:rFonts w:ascii="Arial" w:hAnsi="Arial"/>
        </w:rPr>
      </w:pPr>
    </w:p>
    <w:p w14:paraId="05C314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ED6F7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D8E364" w14:textId="5BB4827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AE0454">
        <w:rPr>
          <w:rFonts w:ascii="Arial" w:hAnsi="Arial"/>
          <w:sz w:val="22"/>
          <w:szCs w:val="22"/>
        </w:rPr>
        <w:t xml:space="preserve">Vajnorská 38, Bratislava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D986D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B9AE55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05CAE2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5CDE3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27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A2E7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92E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1A6062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935DEC" w14:textId="37AC1AC9" w:rsidR="00944C3D" w:rsidRPr="008D0433" w:rsidRDefault="00D80D1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Ľubomír Danko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86FA8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4503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7BA1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946B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8C2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24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F15D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BAD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248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D84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354B2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8FC6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9CA2E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C57FC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8299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B4C8E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0C5C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3ACA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84E6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DC1F9B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8637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EFCD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00F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6B2FE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5961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7726D0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818B3B5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3DA0C1F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E59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9E4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E4379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40D8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3CD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CF9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55E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2128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CCB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0E7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461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2D09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D717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A9301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7A7D22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36FC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72B05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E4B2B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6A98CB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1875D9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1D0912" w14:textId="36FEE9B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E045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1F1D46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56D4E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707338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5DE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66EE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85BDB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4E53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504D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BD2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648B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FE3EC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D5A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38B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4311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F2F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BB4D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8FA5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C1B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476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31099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4A844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EC28D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8CDDA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C4D1E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89F5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892EF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7F5D5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D17B5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18C41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CA955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3F73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4CDE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0A09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423C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C2A2C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9053D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91C6F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FD47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9A669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1954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F01ADD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6D8A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A398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F0D90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65D2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30F45D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776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E35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D2D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A265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86B4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F7E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80D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83D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92AE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B864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475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F2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10F3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4F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F5E9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F99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C11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010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068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129A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3BE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CFB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9F3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4D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571A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A1450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CE1AF7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14B86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F40B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74DD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17011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35B0C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6FD3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08404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466A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964B2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8DAA659" w14:textId="77777777" w:rsidTr="00503750">
        <w:tc>
          <w:tcPr>
            <w:tcW w:w="2302" w:type="dxa"/>
            <w:vAlign w:val="center"/>
          </w:tcPr>
          <w:p w14:paraId="37CD8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C60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14CC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EBD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6E922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EE4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7429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0AF1C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4A5D071" w14:textId="77777777" w:rsidTr="00503750">
        <w:tc>
          <w:tcPr>
            <w:tcW w:w="15593" w:type="dxa"/>
            <w:gridSpan w:val="8"/>
            <w:vAlign w:val="center"/>
          </w:tcPr>
          <w:p w14:paraId="572C9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54BFA6" w14:textId="77777777" w:rsidTr="00503750">
        <w:tc>
          <w:tcPr>
            <w:tcW w:w="2302" w:type="dxa"/>
            <w:vAlign w:val="center"/>
          </w:tcPr>
          <w:p w14:paraId="483A6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56BE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DC9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00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8CA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1DB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5D0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0F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BC4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491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37EE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14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AA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A93C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ADA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4A3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3C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00A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675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1B1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AF04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2B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C6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57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5E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64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247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42A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15F3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670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DC73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588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0FB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00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FCA4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25C9D7" w14:textId="77777777" w:rsidTr="00503750">
        <w:tc>
          <w:tcPr>
            <w:tcW w:w="2302" w:type="dxa"/>
            <w:vAlign w:val="center"/>
          </w:tcPr>
          <w:p w14:paraId="20F0E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41A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C2B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BE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FB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B41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69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1BF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82636" w14:textId="77777777" w:rsidTr="00503750">
        <w:tc>
          <w:tcPr>
            <w:tcW w:w="15593" w:type="dxa"/>
            <w:gridSpan w:val="8"/>
            <w:vAlign w:val="center"/>
          </w:tcPr>
          <w:p w14:paraId="6FBD0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AD84FC" w14:textId="77777777" w:rsidTr="00503750">
        <w:tc>
          <w:tcPr>
            <w:tcW w:w="2302" w:type="dxa"/>
            <w:vAlign w:val="center"/>
          </w:tcPr>
          <w:p w14:paraId="7C2EAA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5A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431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8A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B52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B9E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9E4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4114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A4C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D39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AE0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4CA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6A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8E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93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38D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59D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C99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5E9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0070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87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CF5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DB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04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6B4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904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62980" w14:textId="77777777" w:rsidTr="00503750">
        <w:tc>
          <w:tcPr>
            <w:tcW w:w="2302" w:type="dxa"/>
            <w:vAlign w:val="center"/>
          </w:tcPr>
          <w:p w14:paraId="712AC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4AA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5625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91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823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83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E68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71D4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BBC5A" w14:textId="77777777" w:rsidTr="00503750">
        <w:tc>
          <w:tcPr>
            <w:tcW w:w="15593" w:type="dxa"/>
            <w:gridSpan w:val="8"/>
            <w:vAlign w:val="center"/>
          </w:tcPr>
          <w:p w14:paraId="32D2F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4B2AAE" w14:textId="77777777" w:rsidTr="00503750">
        <w:tc>
          <w:tcPr>
            <w:tcW w:w="2302" w:type="dxa"/>
            <w:vAlign w:val="center"/>
          </w:tcPr>
          <w:p w14:paraId="6E75A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92CB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1B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8C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B2C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BC5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55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1E7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FEDE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6B14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01C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9D9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A4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90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56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851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99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7CC0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97A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96C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29A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F1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0B2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4E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FC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A5B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D2C8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6AC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965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59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C5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B8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AD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2EC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EC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B304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F276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1C860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37F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E343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94A4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83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6EB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22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D3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686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4A3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54FA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E30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038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C0A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29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1D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DF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4B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346F28" w14:textId="77777777" w:rsidR="00944C3D" w:rsidRDefault="00944C3D" w:rsidP="00944C3D">
      <w:pPr>
        <w:rPr>
          <w:rFonts w:ascii="Arial" w:hAnsi="Arial"/>
          <w:b/>
        </w:rPr>
      </w:pPr>
    </w:p>
    <w:p w14:paraId="64993E4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3EB1609" w14:textId="77777777" w:rsidTr="00503750">
        <w:tc>
          <w:tcPr>
            <w:tcW w:w="1944" w:type="dxa"/>
            <w:vAlign w:val="center"/>
          </w:tcPr>
          <w:p w14:paraId="65F60C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4DF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9793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87F1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3EB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CD9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D70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BFD3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F3D2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0D68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15C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87A3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E2105EA" w14:textId="77777777" w:rsidTr="00503750">
        <w:tc>
          <w:tcPr>
            <w:tcW w:w="15685" w:type="dxa"/>
            <w:gridSpan w:val="12"/>
            <w:vAlign w:val="center"/>
          </w:tcPr>
          <w:p w14:paraId="1CB95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297396B" w14:textId="77777777" w:rsidTr="00503750">
        <w:tc>
          <w:tcPr>
            <w:tcW w:w="1944" w:type="dxa"/>
            <w:vAlign w:val="center"/>
          </w:tcPr>
          <w:p w14:paraId="23EC9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69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7B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376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C53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44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D0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B45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7A9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3A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5CE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4F6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1D44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E82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1F1D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07B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7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2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98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3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0CE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0F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C74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942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50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98BF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A87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82D7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AB6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530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9EF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FC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5B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988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4B6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AEA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1B8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119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D359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BDAC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35F3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C19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293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D12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2222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2FC2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F3B1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9FA8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BCD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52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F44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4221E2" w14:textId="77777777" w:rsidTr="00503750">
        <w:tc>
          <w:tcPr>
            <w:tcW w:w="1944" w:type="dxa"/>
            <w:vAlign w:val="center"/>
          </w:tcPr>
          <w:p w14:paraId="3B1E6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DD4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AB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8B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BBA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7ED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65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759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D8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77D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FA0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759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5755D" w14:textId="77777777" w:rsidTr="00503750">
        <w:tc>
          <w:tcPr>
            <w:tcW w:w="15685" w:type="dxa"/>
            <w:gridSpan w:val="12"/>
            <w:vAlign w:val="center"/>
          </w:tcPr>
          <w:p w14:paraId="3D1AA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4EE80FE" w14:textId="77777777" w:rsidTr="00503750">
        <w:tc>
          <w:tcPr>
            <w:tcW w:w="1944" w:type="dxa"/>
            <w:vAlign w:val="center"/>
          </w:tcPr>
          <w:p w14:paraId="039457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FF5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B0E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F7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3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937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A3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ABA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292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EB0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B02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BA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4BFB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CD77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D4A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E1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15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36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170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2A5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A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C3B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28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C0A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D24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437E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E7BE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734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7F1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7F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13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F9C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96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FDC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DB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B6F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837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D1B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4EF12" w14:textId="77777777" w:rsidTr="00503750">
        <w:tc>
          <w:tcPr>
            <w:tcW w:w="1944" w:type="dxa"/>
            <w:vAlign w:val="center"/>
          </w:tcPr>
          <w:p w14:paraId="1DC29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9CD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B03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C8D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7A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4C6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A3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66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CB5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D54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B8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934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E7D78" w14:textId="77777777" w:rsidTr="00503750">
        <w:tc>
          <w:tcPr>
            <w:tcW w:w="15685" w:type="dxa"/>
            <w:gridSpan w:val="12"/>
            <w:vAlign w:val="center"/>
          </w:tcPr>
          <w:p w14:paraId="10944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51B40C" w14:textId="77777777" w:rsidTr="00503750">
        <w:tc>
          <w:tcPr>
            <w:tcW w:w="1944" w:type="dxa"/>
            <w:vAlign w:val="center"/>
          </w:tcPr>
          <w:p w14:paraId="58001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D6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28E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39B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6D0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1A1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29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E9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E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4E3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E9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D8D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A1B7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C74E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918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BBE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A15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9F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8C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3D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47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76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3EB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D30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96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E813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EB6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4CC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729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A14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245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1CC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1F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9CC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75D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1E8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7EB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67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2E28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4FB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29C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5C5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547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A17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C3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F3F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95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0C6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03B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D13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6A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C163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F5834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4B5ED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4E0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FA0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434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2C5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C3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F60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3AA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8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B1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7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B8B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54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AD2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82F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174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5D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CA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387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93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5A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ECC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16F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C3B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B34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AFC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521E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90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7A6FC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23BE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1EF8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2BD8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FDA03C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4C9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0070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5D61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D05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54A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BBC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81F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BF5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59F7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934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8D2B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83B53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CB7A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23E5D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210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CB3B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BE57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2099E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D9EA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6A2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C15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4C5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BC5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B23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D8E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0260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B6C6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49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836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BF83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FF9E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B85DA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C3E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FF2B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D596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9E17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89C3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B09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EA34CFD" w14:textId="77777777" w:rsidTr="00503750">
        <w:trPr>
          <w:trHeight w:val="1073"/>
        </w:trPr>
        <w:tc>
          <w:tcPr>
            <w:tcW w:w="3614" w:type="dxa"/>
            <w:vMerge/>
          </w:tcPr>
          <w:p w14:paraId="48ECC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FDFE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2CC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33D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5CB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6DA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FD23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1D6F59C" w14:textId="77777777" w:rsidTr="00503750">
        <w:trPr>
          <w:trHeight w:val="283"/>
        </w:trPr>
        <w:tc>
          <w:tcPr>
            <w:tcW w:w="3614" w:type="dxa"/>
          </w:tcPr>
          <w:p w14:paraId="59CD9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C3D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680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5B2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CDC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64E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7B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893876" w14:textId="77777777" w:rsidTr="00503750">
        <w:trPr>
          <w:trHeight w:val="283"/>
        </w:trPr>
        <w:tc>
          <w:tcPr>
            <w:tcW w:w="3614" w:type="dxa"/>
          </w:tcPr>
          <w:p w14:paraId="3E993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6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909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B15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665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FA6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C4C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A7AEA1" w14:textId="77777777" w:rsidTr="00503750">
        <w:trPr>
          <w:trHeight w:val="283"/>
        </w:trPr>
        <w:tc>
          <w:tcPr>
            <w:tcW w:w="3614" w:type="dxa"/>
          </w:tcPr>
          <w:p w14:paraId="4947C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653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BD9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71E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E1B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54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EB5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E3427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7978E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6D1EA6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1F9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1BE9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8CC2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AF0A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C8B8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94F1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0049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AC2F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3823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2AF19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1B26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D43E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75BB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9C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D51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41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80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A8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0C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5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EFD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C47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7A3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C6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94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B2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42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0C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7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82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84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53C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7CA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FA7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F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93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B0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49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0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D1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D83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ADE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D00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A88A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5F2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713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C8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A16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41F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490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F4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354E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4314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848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7C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2B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38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B2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CD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04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F8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4232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139B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6E95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D5BC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9E1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13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F4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3D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77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A5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1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FCF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0CB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78D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CB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E2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EB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B7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3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10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6B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42D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901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DE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629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EF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A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B3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06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19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DB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79C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1B5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B7C3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D8D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7D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E4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DB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F8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4C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10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B46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ECB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14CC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CCF2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D55F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C7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F6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F9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A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9D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D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6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C3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9365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7089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699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2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19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B3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F0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A1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33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6C9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9683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527F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4F96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577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57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266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DD1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FF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2E2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0E6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BF6A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12B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A30A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D73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690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7B7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1C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474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69B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73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A27B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466A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33704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6810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48AA2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6C5EB0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CB5A4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69B5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5E78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30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B7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23C41C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D56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24C3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67DC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9103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4C5A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44F10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B33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2B49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BF34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3CD0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F7E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EC664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DF9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734D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7349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CB4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ABE1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345C8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1BB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AC8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BE8D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3E7B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F7C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DC463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CF8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4922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AD45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62C3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01D8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15028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7EE5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3FF5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B71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8EC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EEC5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00FCFAA" w14:textId="77777777" w:rsidR="00944C3D" w:rsidRDefault="00944C3D" w:rsidP="00944C3D">
      <w:pPr>
        <w:rPr>
          <w:rFonts w:ascii="Arial" w:hAnsi="Arial"/>
          <w:b/>
        </w:rPr>
      </w:pPr>
    </w:p>
    <w:p w14:paraId="199E6AB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C4C9F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D711D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7805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0A3D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D1A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EA21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00364A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D3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F205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B9E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90D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71BD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D3A4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70C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D00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DBE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0F886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6732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ADE4B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F1D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F2F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BD52A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EFC99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1151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747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098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186C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031A1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C989C8" w14:textId="77777777" w:rsidTr="00503750">
        <w:tc>
          <w:tcPr>
            <w:tcW w:w="2835" w:type="dxa"/>
            <w:vAlign w:val="center"/>
          </w:tcPr>
          <w:p w14:paraId="1D0D7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9E46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86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9E9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B1D0E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D14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376D82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B7A00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1836624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249F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D8A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74EA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11C4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B8E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14F8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3E93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9A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F6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F64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BD5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38E42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B779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56C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28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BB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9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CB8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5452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950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E235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8A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E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3A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D4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589A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BA8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126E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4C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F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30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32E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137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7E1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6283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C9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8C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D7E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A0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EEA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0D07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E4D8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B85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D08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C1A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35C0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D69A3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E71C7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93C4EC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9A64B88" w14:textId="77777777" w:rsidR="00944C3D" w:rsidRDefault="00944C3D" w:rsidP="00944C3D">
      <w:pPr>
        <w:rPr>
          <w:rFonts w:ascii="Arial" w:hAnsi="Arial"/>
          <w:b/>
        </w:rPr>
      </w:pPr>
    </w:p>
    <w:p w14:paraId="2BAC7F3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A0A464" w14:textId="77777777" w:rsidTr="00503750">
        <w:tc>
          <w:tcPr>
            <w:tcW w:w="2835" w:type="dxa"/>
            <w:vAlign w:val="center"/>
          </w:tcPr>
          <w:p w14:paraId="13984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4A95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A68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22AF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FEA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5159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0D475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CF5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62BF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67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9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C6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E9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78B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75E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67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67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6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FE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D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895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579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FD61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8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3E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1B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F72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C4E6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BD2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5AE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09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BC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F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713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969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D89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E79A3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3D0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487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DBC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5CB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E4E5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33E75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C70A33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3D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0991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87DBA36" w14:textId="77777777" w:rsidTr="00503750">
        <w:trPr>
          <w:trHeight w:val="699"/>
        </w:trPr>
        <w:tc>
          <w:tcPr>
            <w:tcW w:w="3502" w:type="dxa"/>
            <w:vMerge/>
          </w:tcPr>
          <w:p w14:paraId="58316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9EFDF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2621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D5065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5D6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55CD0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A75E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9E24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612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FD65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F1910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34E6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FBA1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7023B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7DA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1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8A5C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00FA8C0" w14:textId="77777777" w:rsidTr="00503750">
        <w:trPr>
          <w:trHeight w:val="593"/>
        </w:trPr>
        <w:tc>
          <w:tcPr>
            <w:tcW w:w="3497" w:type="dxa"/>
          </w:tcPr>
          <w:p w14:paraId="1F1CC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9B84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2DE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10ED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C99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89F8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BF1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6EF1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3D8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24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696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F3A3D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E20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48C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E1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EB9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215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C05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65D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2761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DF5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E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0D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04D0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C71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0D8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A99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64D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4C05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9B6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75B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803D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C1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637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8E9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01E5D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DA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88FB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134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E86C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99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C64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3DD2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CAA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A2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1E48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F97E16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AE3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2D8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A2635" w14:textId="77777777" w:rsidR="00944C3D" w:rsidRDefault="00944C3D" w:rsidP="00944C3D">
      <w:pPr>
        <w:rPr>
          <w:rFonts w:ascii="Arial" w:hAnsi="Arial"/>
          <w:b/>
        </w:rPr>
      </w:pPr>
    </w:p>
    <w:p w14:paraId="73D87413" w14:textId="77777777" w:rsidR="00944C3D" w:rsidRDefault="00944C3D" w:rsidP="00944C3D">
      <w:pPr>
        <w:rPr>
          <w:rFonts w:ascii="Arial" w:hAnsi="Arial"/>
          <w:b/>
        </w:rPr>
      </w:pPr>
    </w:p>
    <w:p w14:paraId="51E9FF47" w14:textId="77777777" w:rsidR="00944C3D" w:rsidRDefault="00944C3D" w:rsidP="00944C3D">
      <w:pPr>
        <w:rPr>
          <w:rFonts w:ascii="Arial" w:hAnsi="Arial"/>
          <w:b/>
        </w:rPr>
      </w:pPr>
    </w:p>
    <w:p w14:paraId="18F322BC" w14:textId="77777777" w:rsidR="00944C3D" w:rsidRDefault="00944C3D" w:rsidP="00944C3D">
      <w:pPr>
        <w:rPr>
          <w:rFonts w:ascii="Arial" w:hAnsi="Arial"/>
          <w:b/>
        </w:rPr>
      </w:pPr>
    </w:p>
    <w:p w14:paraId="428834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8E055A6" w14:textId="77777777" w:rsidTr="00503750">
        <w:tc>
          <w:tcPr>
            <w:tcW w:w="2622" w:type="dxa"/>
            <w:vAlign w:val="center"/>
          </w:tcPr>
          <w:p w14:paraId="7E625B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4A3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CAA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DB37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883D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AAC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F61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B5D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232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01AF3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429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A8CB7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ABC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206A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2CA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847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93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4D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1BCF30" w14:textId="77777777" w:rsidTr="00503750">
        <w:tc>
          <w:tcPr>
            <w:tcW w:w="2622" w:type="dxa"/>
            <w:vAlign w:val="center"/>
          </w:tcPr>
          <w:p w14:paraId="235CE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EE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64E6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9C4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81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8B6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22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6D6B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E84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2281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30B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07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D8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C3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169E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D15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C6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097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93D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150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B0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751C7B" w14:textId="77777777" w:rsidTr="00503750">
        <w:tc>
          <w:tcPr>
            <w:tcW w:w="2622" w:type="dxa"/>
            <w:vAlign w:val="center"/>
          </w:tcPr>
          <w:p w14:paraId="79C800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8D2BBF2" w14:textId="0DBCCA9A" w:rsidR="00944C3D" w:rsidRPr="008C56AB" w:rsidRDefault="00D0156F" w:rsidP="00AC66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67231</w:t>
            </w:r>
          </w:p>
        </w:tc>
        <w:tc>
          <w:tcPr>
            <w:tcW w:w="1275" w:type="dxa"/>
            <w:vAlign w:val="center"/>
          </w:tcPr>
          <w:p w14:paraId="1780EAE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7BFD43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53E1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EA7B8" w14:textId="40AE1237" w:rsidR="00944C3D" w:rsidRPr="008C56AB" w:rsidRDefault="00D0156F" w:rsidP="00D0156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70609</w:t>
            </w:r>
          </w:p>
        </w:tc>
      </w:tr>
      <w:tr w:rsidR="0099716A" w:rsidRPr="00050529" w14:paraId="35455A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D25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D6BD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487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09E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AA2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B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A7AC0F" w14:textId="77777777" w:rsidTr="00503750">
        <w:tc>
          <w:tcPr>
            <w:tcW w:w="2622" w:type="dxa"/>
            <w:vAlign w:val="center"/>
          </w:tcPr>
          <w:p w14:paraId="40BAC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12E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35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0A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EB6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D72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018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D809F6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F9646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593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8E4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708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1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111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D27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66BC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21F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A1F7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8B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0DA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FA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9B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3B09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6D0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C04E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9D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0A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6A8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66B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166EEB9" w14:textId="77777777" w:rsidTr="00503750">
        <w:tc>
          <w:tcPr>
            <w:tcW w:w="2622" w:type="dxa"/>
            <w:vAlign w:val="center"/>
          </w:tcPr>
          <w:p w14:paraId="5BEC61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6F6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332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A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8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67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206185" w14:textId="77777777" w:rsidTr="00503750">
        <w:tc>
          <w:tcPr>
            <w:tcW w:w="2622" w:type="dxa"/>
            <w:vAlign w:val="center"/>
          </w:tcPr>
          <w:p w14:paraId="34E0E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D82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53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D3E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A36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F2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BBC98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9CB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D17E466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A1F625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6CC228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154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DD40C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D4515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67B3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1347A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B4D58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137285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40ED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FC3F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3FE3B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B65FD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EA7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A3AF7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776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E64D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ADA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42BB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1110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9031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BD3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B7D3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071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13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F92D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37C2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DC6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B52B0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6CE6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3721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9FFDA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23EF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F58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70EC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74A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207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0A19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F522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38FB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D0F9C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CB8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4286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3D0D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B7C8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8B6D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4E5D2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7F6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881EB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53C69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441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18D4F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4E3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AC47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35A0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1E7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8CEF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CB6A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0187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E99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33695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FB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B0F5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0CB4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B7E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5A7E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C21D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B3C1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2840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3EB5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A145F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2AE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367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CDDFF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D69C8C3" w14:textId="77777777" w:rsidTr="00503750">
        <w:tc>
          <w:tcPr>
            <w:tcW w:w="2835" w:type="dxa"/>
            <w:vAlign w:val="center"/>
          </w:tcPr>
          <w:p w14:paraId="7B9F19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91F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B2E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FEC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C21D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03A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494F02" w14:textId="77777777" w:rsidTr="00503750">
        <w:tc>
          <w:tcPr>
            <w:tcW w:w="2835" w:type="dxa"/>
            <w:vAlign w:val="center"/>
          </w:tcPr>
          <w:p w14:paraId="1E47B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58E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26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8C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18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CB5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1017F" w14:textId="77777777" w:rsidTr="00503750">
        <w:tc>
          <w:tcPr>
            <w:tcW w:w="2835" w:type="dxa"/>
            <w:vAlign w:val="center"/>
          </w:tcPr>
          <w:p w14:paraId="4468B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F9E6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7C2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B7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FC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2720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6306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050F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4ED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25E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FEA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6E3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F9E129A" w14:textId="77777777" w:rsidTr="00503750">
        <w:tc>
          <w:tcPr>
            <w:tcW w:w="2835" w:type="dxa"/>
            <w:vAlign w:val="center"/>
          </w:tcPr>
          <w:p w14:paraId="35ED7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210E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95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A3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25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E0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2ACF6" w14:textId="77777777" w:rsidTr="00503750">
        <w:tc>
          <w:tcPr>
            <w:tcW w:w="2835" w:type="dxa"/>
            <w:vAlign w:val="center"/>
          </w:tcPr>
          <w:p w14:paraId="3E3C4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9F87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98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D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47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0D8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8D8C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E2256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662ECC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188D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8BB3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EC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4381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91E1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B1C9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57DA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2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6A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B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80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F4CDA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830D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ED0A928" w14:textId="77777777" w:rsidTr="00503750">
        <w:tc>
          <w:tcPr>
            <w:tcW w:w="2552" w:type="dxa"/>
            <w:shd w:val="clear" w:color="auto" w:fill="auto"/>
            <w:vAlign w:val="center"/>
          </w:tcPr>
          <w:p w14:paraId="7BA92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3ED5B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512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2A54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E679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09AD03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5F60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AEF0FA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37F26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5B1B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3DE58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98B59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33C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21BC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6B4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59C9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87035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C7C360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319D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64F64D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E6AC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1E12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9F865A" w14:textId="77777777" w:rsidTr="00503750">
        <w:tc>
          <w:tcPr>
            <w:tcW w:w="4395" w:type="dxa"/>
            <w:vMerge/>
          </w:tcPr>
          <w:p w14:paraId="1EDC1F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DA65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17E4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DB507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F1E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08E7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54BB1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959CC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FAAF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C304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2F247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3D3CF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9AB5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D3D3D7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16C7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DB80A9" w14:textId="77777777" w:rsidTr="00503750">
        <w:tc>
          <w:tcPr>
            <w:tcW w:w="4395" w:type="dxa"/>
            <w:vAlign w:val="center"/>
          </w:tcPr>
          <w:p w14:paraId="1A592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005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131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6E01A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1E37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EB76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10A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C3259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428C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F1CCD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F90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2C779D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86D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5FD7240" w14:textId="5C0D5A4A" w:rsidR="00944C3D" w:rsidRPr="008C56AB" w:rsidRDefault="00D0156F" w:rsidP="00D0156F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29284</w:t>
            </w:r>
          </w:p>
        </w:tc>
        <w:tc>
          <w:tcPr>
            <w:tcW w:w="2835" w:type="dxa"/>
            <w:vAlign w:val="center"/>
          </w:tcPr>
          <w:p w14:paraId="5714C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9975B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467E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2695A1B" w14:textId="77777777" w:rsidTr="00503750">
        <w:tc>
          <w:tcPr>
            <w:tcW w:w="4395" w:type="dxa"/>
            <w:vAlign w:val="center"/>
          </w:tcPr>
          <w:p w14:paraId="6E650A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55B45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980EF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133FD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EB27E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0A4F8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E55D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515F6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8C6C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265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9F5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78A01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CC50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EDFB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AA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47E40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0A1CA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9F0C2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9DB8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AD12C1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F0378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2225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0E2C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945D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62D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CD93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AC36E4" w14:textId="77777777" w:rsidTr="00503750">
        <w:tc>
          <w:tcPr>
            <w:tcW w:w="1843" w:type="dxa"/>
            <w:vAlign w:val="center"/>
          </w:tcPr>
          <w:p w14:paraId="7191E8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914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076A5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2C8D0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CED5F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97610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6354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89B91F0" w14:textId="77777777" w:rsidTr="00503750">
        <w:tc>
          <w:tcPr>
            <w:tcW w:w="1843" w:type="dxa"/>
            <w:vAlign w:val="center"/>
          </w:tcPr>
          <w:p w14:paraId="1BC2A4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3213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3211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66F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7FB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FA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105B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CCCF7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33A73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47AB5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9D6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18E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B799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7E3A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8BF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67958F" w14:textId="77777777" w:rsidTr="00503750">
        <w:tc>
          <w:tcPr>
            <w:tcW w:w="1843" w:type="dxa"/>
            <w:vAlign w:val="center"/>
          </w:tcPr>
          <w:p w14:paraId="283EDA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4A65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2257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91EC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FCA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980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C69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AEE08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DE16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94DE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1644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5858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5A90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B71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2064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7068C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EE90D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DA6ED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E344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E5F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6F4F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4EF1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888C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7015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06D0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FBDEB15" w14:textId="77777777" w:rsidTr="00503750">
        <w:trPr>
          <w:trHeight w:val="664"/>
        </w:trPr>
        <w:tc>
          <w:tcPr>
            <w:tcW w:w="3372" w:type="dxa"/>
          </w:tcPr>
          <w:p w14:paraId="257CE5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36A41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5B4D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2B237A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F07D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081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E2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53E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0F2A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D05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262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DFA0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22FFE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C09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9E1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CFAF7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20EF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2D8A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61B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685A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8BC5C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2FD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EBE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C0F9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561781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48C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78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DEE28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A54A9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A73F576" w14:textId="77777777" w:rsidTr="00503750">
        <w:tc>
          <w:tcPr>
            <w:tcW w:w="2835" w:type="dxa"/>
            <w:vAlign w:val="center"/>
          </w:tcPr>
          <w:p w14:paraId="652BF5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28641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399A1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C3C9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1F07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1DDEFC" w14:textId="77777777" w:rsidTr="00503750">
        <w:tc>
          <w:tcPr>
            <w:tcW w:w="2835" w:type="dxa"/>
          </w:tcPr>
          <w:p w14:paraId="7D9CB1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52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7FF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D8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909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EF741" w14:textId="77777777" w:rsidTr="00503750">
        <w:tc>
          <w:tcPr>
            <w:tcW w:w="2835" w:type="dxa"/>
          </w:tcPr>
          <w:p w14:paraId="3D0044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E511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C6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E59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F4C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6C8DA0" w14:textId="77777777" w:rsidTr="00503750">
        <w:tc>
          <w:tcPr>
            <w:tcW w:w="2835" w:type="dxa"/>
          </w:tcPr>
          <w:p w14:paraId="74404F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22C6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ED2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A6D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C68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0A7DF3" w14:textId="77777777" w:rsidTr="00503750">
        <w:tc>
          <w:tcPr>
            <w:tcW w:w="2835" w:type="dxa"/>
            <w:vAlign w:val="center"/>
          </w:tcPr>
          <w:p w14:paraId="6981E6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76CF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EA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9B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E62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F363B" w14:textId="77777777" w:rsidTr="00503750">
        <w:tc>
          <w:tcPr>
            <w:tcW w:w="2835" w:type="dxa"/>
            <w:vAlign w:val="center"/>
          </w:tcPr>
          <w:p w14:paraId="1E8EAC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288A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F1F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EC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B35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63236E" w14:textId="77777777" w:rsidTr="00503750">
        <w:tc>
          <w:tcPr>
            <w:tcW w:w="2835" w:type="dxa"/>
          </w:tcPr>
          <w:p w14:paraId="00B02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2185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DA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8E5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9DC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291BA9" w14:textId="77777777" w:rsidTr="00503750">
        <w:tc>
          <w:tcPr>
            <w:tcW w:w="2835" w:type="dxa"/>
          </w:tcPr>
          <w:p w14:paraId="5252F4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36A5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B7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44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129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2F98A6" w14:textId="77777777" w:rsidTr="00503750">
        <w:tc>
          <w:tcPr>
            <w:tcW w:w="2835" w:type="dxa"/>
          </w:tcPr>
          <w:p w14:paraId="0A1725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4FE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9A6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C52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DB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0001A7" w14:textId="77777777" w:rsidR="00944C3D" w:rsidRDefault="00944C3D" w:rsidP="00944C3D">
      <w:pPr>
        <w:rPr>
          <w:rFonts w:ascii="Arial" w:hAnsi="Arial"/>
          <w:b/>
        </w:rPr>
      </w:pPr>
    </w:p>
    <w:p w14:paraId="284C4C5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284D54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2199C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B909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2A71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844B7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F33D5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705546" w14:textId="77777777" w:rsidTr="00503750">
        <w:trPr>
          <w:trHeight w:val="443"/>
        </w:trPr>
        <w:tc>
          <w:tcPr>
            <w:tcW w:w="2560" w:type="dxa"/>
          </w:tcPr>
          <w:p w14:paraId="3CF670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534F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EA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E83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CA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A9B18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48412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9B8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AA2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DBC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3DC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2B5B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A0B88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7B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F47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C83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27E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136BF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F1A0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6B35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2BF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68D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9F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226BD4" w14:textId="77777777" w:rsidR="00944C3D" w:rsidRDefault="00944C3D" w:rsidP="00944C3D">
      <w:pPr>
        <w:rPr>
          <w:rFonts w:ascii="Arial" w:hAnsi="Arial"/>
          <w:b/>
        </w:rPr>
      </w:pPr>
    </w:p>
    <w:p w14:paraId="618F7037" w14:textId="77777777" w:rsidR="00944C3D" w:rsidRDefault="00944C3D" w:rsidP="00944C3D">
      <w:pPr>
        <w:rPr>
          <w:rFonts w:ascii="Arial" w:hAnsi="Arial"/>
          <w:b/>
        </w:rPr>
      </w:pPr>
    </w:p>
    <w:p w14:paraId="56D0E3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6BEC4B9" w14:textId="77777777" w:rsidR="00944C3D" w:rsidRDefault="00944C3D" w:rsidP="00944C3D">
      <w:pPr>
        <w:rPr>
          <w:rFonts w:ascii="Arial" w:hAnsi="Arial"/>
          <w:b/>
        </w:rPr>
      </w:pPr>
    </w:p>
    <w:p w14:paraId="7F8DC3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4306F2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CA40E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CC6B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F2186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ED485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240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3B9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C829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B2D2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FC53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0DA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622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9E5C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2FF5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4D857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A94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55C43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565A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8D89D16" w14:textId="77777777" w:rsidTr="00503750">
        <w:trPr>
          <w:trHeight w:val="677"/>
        </w:trPr>
        <w:tc>
          <w:tcPr>
            <w:tcW w:w="3358" w:type="dxa"/>
          </w:tcPr>
          <w:p w14:paraId="79D37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0665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4CC2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1168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0F44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9C60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028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D43F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E536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4724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32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A58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A5F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07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20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480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EE8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D2F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3B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94D5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B401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9E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0C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8DDF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7CD22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C18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650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58A0E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228D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854C55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9C17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52C87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76B7B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723FC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9E0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8C2F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72D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FE9A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A7267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1008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4ED0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7BFC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9930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F875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CC46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7E29B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B05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0B0C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EAE5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6A50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12EE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620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1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4EB2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A77F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7DA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F43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1A6DA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BD29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E75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A56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729A5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EEB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0B1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9D7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6B25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979FC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DA2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E2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90129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25268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14556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84411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6B4F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E1F2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BCD1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1C4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360D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95E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7859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B37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811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2D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D626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0EC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72E5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C6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880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84AD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02B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F6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C68C6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EB39F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E8A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2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045B5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3063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CCD923F" w14:textId="77777777" w:rsidTr="00503750">
        <w:tc>
          <w:tcPr>
            <w:tcW w:w="3686" w:type="dxa"/>
            <w:vAlign w:val="center"/>
          </w:tcPr>
          <w:p w14:paraId="3459C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36833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F8A04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C3DA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706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D90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FB0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4AEF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AC6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1227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954A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68D69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D86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A1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7CD7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A0EC6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8FE15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689196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99C6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59F34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1FC1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D6F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49BB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BAD79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9126A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56A9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C29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77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E554B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83E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F2F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6BA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8AF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F0E6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AB7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476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02F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D116C1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6D1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775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06E66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7941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D3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53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C309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587F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02AEE6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92A7B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07C7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76DC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9C3E2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DCE8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C9A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FBA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E756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7E00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833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A381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A5D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67C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AD18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78EF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AF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3E6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2F3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9D34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2BD6D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DE13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E32B5F" w14:textId="77777777" w:rsidR="00944C3D" w:rsidRDefault="00944C3D" w:rsidP="00944C3D">
      <w:pPr>
        <w:rPr>
          <w:sz w:val="22"/>
          <w:szCs w:val="22"/>
        </w:rPr>
      </w:pPr>
    </w:p>
    <w:p w14:paraId="7D03AD7B" w14:textId="77777777" w:rsidR="00944C3D" w:rsidRDefault="00944C3D" w:rsidP="00944C3D">
      <w:pPr>
        <w:rPr>
          <w:sz w:val="22"/>
          <w:szCs w:val="22"/>
        </w:rPr>
      </w:pPr>
    </w:p>
    <w:p w14:paraId="11233C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FE5F4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D210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CE0A7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FD0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F68E5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D29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DB3498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A841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AE220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0A7E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66F40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21858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153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A03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9D0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AC1A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C796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1AC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3140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3426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BD0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C34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059E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867A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B119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2F4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7E7C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A99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0FA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991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3D231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7829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CCC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499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41F6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78C7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933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2FF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D6B9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32A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02629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CC08D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1EE7B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0DDE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B74E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172D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B3FF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F93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408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5129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FADE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B1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B48E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DCE3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072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59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1533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CCA5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0FB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0C9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2CA7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71DB6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F9D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4C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3F5E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1EF6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E6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3B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A2CBB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0CD35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13A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9FF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6E22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EBA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AF11A4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E89B4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DB2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53F76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EA14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64B7A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E60F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E5FF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4B5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5F6E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57EBBA4" w14:textId="77777777" w:rsidR="00944C3D" w:rsidRPr="003607F0" w:rsidRDefault="00944C3D" w:rsidP="00944C3D"/>
    <w:p w14:paraId="09F13861" w14:textId="77777777" w:rsidR="00F47675" w:rsidRPr="00944C3D" w:rsidRDefault="00F47675" w:rsidP="00944C3D"/>
    <w:sectPr w:rsidR="00F47675" w:rsidRPr="00944C3D" w:rsidSect="003466A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F72E" w14:textId="77777777" w:rsidR="003466A5" w:rsidRDefault="003466A5">
      <w:r>
        <w:separator/>
      </w:r>
    </w:p>
  </w:endnote>
  <w:endnote w:type="continuationSeparator" w:id="0">
    <w:p w14:paraId="574F8255" w14:textId="77777777" w:rsidR="003466A5" w:rsidRDefault="0034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86F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0A7804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770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CFB6F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C03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5D1525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A4B3" w14:textId="77777777" w:rsidR="003466A5" w:rsidRDefault="003466A5">
      <w:r>
        <w:separator/>
      </w:r>
    </w:p>
  </w:footnote>
  <w:footnote w:type="continuationSeparator" w:id="0">
    <w:p w14:paraId="420E9051" w14:textId="77777777" w:rsidR="003466A5" w:rsidRDefault="0034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500535">
    <w:abstractNumId w:val="13"/>
  </w:num>
  <w:num w:numId="2" w16cid:durableId="1766684582">
    <w:abstractNumId w:val="17"/>
  </w:num>
  <w:num w:numId="3" w16cid:durableId="991443315">
    <w:abstractNumId w:val="8"/>
  </w:num>
  <w:num w:numId="4" w16cid:durableId="1406605676">
    <w:abstractNumId w:val="7"/>
  </w:num>
  <w:num w:numId="5" w16cid:durableId="18443963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404222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717766">
    <w:abstractNumId w:val="20"/>
  </w:num>
  <w:num w:numId="8" w16cid:durableId="663163411">
    <w:abstractNumId w:val="10"/>
  </w:num>
  <w:num w:numId="9" w16cid:durableId="1464232916">
    <w:abstractNumId w:val="0"/>
  </w:num>
  <w:num w:numId="10" w16cid:durableId="1893806560">
    <w:abstractNumId w:val="19"/>
  </w:num>
  <w:num w:numId="11" w16cid:durableId="753550343">
    <w:abstractNumId w:val="6"/>
  </w:num>
  <w:num w:numId="12" w16cid:durableId="1212351371">
    <w:abstractNumId w:val="9"/>
  </w:num>
  <w:num w:numId="13" w16cid:durableId="1107039727">
    <w:abstractNumId w:val="12"/>
  </w:num>
  <w:num w:numId="14" w16cid:durableId="1928078236">
    <w:abstractNumId w:val="15"/>
  </w:num>
  <w:num w:numId="15" w16cid:durableId="866023497">
    <w:abstractNumId w:val="14"/>
  </w:num>
  <w:num w:numId="16" w16cid:durableId="460995279">
    <w:abstractNumId w:val="2"/>
  </w:num>
  <w:num w:numId="17" w16cid:durableId="1001392021">
    <w:abstractNumId w:val="4"/>
  </w:num>
  <w:num w:numId="18" w16cid:durableId="1187133165">
    <w:abstractNumId w:val="11"/>
  </w:num>
  <w:num w:numId="19" w16cid:durableId="157382790">
    <w:abstractNumId w:val="5"/>
  </w:num>
  <w:num w:numId="20" w16cid:durableId="1414354758">
    <w:abstractNumId w:val="18"/>
  </w:num>
  <w:num w:numId="21" w16cid:durableId="155808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532D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466A5"/>
    <w:rsid w:val="00354A2E"/>
    <w:rsid w:val="00354DF2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01BF"/>
    <w:rsid w:val="0060758C"/>
    <w:rsid w:val="00614891"/>
    <w:rsid w:val="0062543C"/>
    <w:rsid w:val="006310D3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48D6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338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692"/>
    <w:rsid w:val="00AD5EAF"/>
    <w:rsid w:val="00AD6F86"/>
    <w:rsid w:val="00AE045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B02"/>
    <w:rsid w:val="00B6597A"/>
    <w:rsid w:val="00B808E2"/>
    <w:rsid w:val="00B85F0B"/>
    <w:rsid w:val="00B9049A"/>
    <w:rsid w:val="00B943F2"/>
    <w:rsid w:val="00BB2432"/>
    <w:rsid w:val="00BB5DA2"/>
    <w:rsid w:val="00BB64C5"/>
    <w:rsid w:val="00BB6550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56F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0D11"/>
    <w:rsid w:val="00D83C37"/>
    <w:rsid w:val="00D84B5C"/>
    <w:rsid w:val="00D86E26"/>
    <w:rsid w:val="00DA1033"/>
    <w:rsid w:val="00DA1207"/>
    <w:rsid w:val="00DA4018"/>
    <w:rsid w:val="00DB1122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743D"/>
    <w:rsid w:val="00F42BB3"/>
    <w:rsid w:val="00F475A7"/>
    <w:rsid w:val="00F47675"/>
    <w:rsid w:val="00F4791D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910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AB02-2EFA-4621-9C34-15B8922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2734</Words>
  <Characters>32670</Characters>
  <Application>Microsoft Office Word</Application>
  <DocSecurity>0</DocSecurity>
  <Lines>272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2025-03-17T08:45:00Z</dcterms:created>
  <dcterms:modified xsi:type="dcterms:W3CDTF">2025-03-17T08:45:00Z</dcterms:modified>
</cp:coreProperties>
</file>