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2AC8119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E91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36A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F32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7EE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7A6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B46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511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CBD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F4C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E1E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347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B8B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2C5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2F3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485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1AE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057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BD6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FA3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31E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42AB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18A33A3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741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86B9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7780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7ECE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586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C7BE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F4F6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A9E2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6384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06C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DF89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AD97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A4A3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141B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75EB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EA97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C421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4E0C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4CD0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BD2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E448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B7A1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6DC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0379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5AC6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E4E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65C3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086C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3ADE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6A78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9724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69CB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B90F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5DBA26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FD96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9092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5C43A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CF3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3F03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6429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90DE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B43C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8B55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5597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B2A7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E041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3709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6FD4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3B4C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E3FB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393C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D04C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087D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48D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565F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958C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4BB8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EBC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9988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1E0F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55A2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868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A4D0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DD73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AFE6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1A2A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E290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4A60046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F163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7DD8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D463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F7F8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00BD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856C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E53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0708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CD1A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7FF9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A597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A3A6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3865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8F65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3FDC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0B70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00B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2B92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9995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F9F8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C178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308F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0826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C25C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0E2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A571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FCF5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6240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DFA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5A39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6703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05A8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161C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65AFDBF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634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4D1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38D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5A0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5E4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E9A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FE9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CEC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A00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DA9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E0D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C68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42A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DF9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7E5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6C1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6A2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33B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C32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03E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AF2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687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5E1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145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360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0EF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BDF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B47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D56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C9B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377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E6A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DAF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5B8A1C3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748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BF3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A5C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BFC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455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BF9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D07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0A5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A23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FE9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BCE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690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95E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FB3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464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0EF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0846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D0E250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8B3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E39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097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688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AB1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4DB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65E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A13E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EDA2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8693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C429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6B5E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26DA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8B31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EC66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371D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6CBB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6EF3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38FEC16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0FB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CCD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310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C13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614D93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E66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45B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280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9E5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407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18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C80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C44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D44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EDC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C0F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23C221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B5E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59C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235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900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8D1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B5A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F73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49F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5C5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9BB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966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348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916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006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022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11CE54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D8F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846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78D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ADF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3BD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31F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BC0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E6B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A80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E81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F22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AF3B2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BF1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426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58C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A3B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689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B06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870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527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689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55E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E31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434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47D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A79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E7B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02829F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4F8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02F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10A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88B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35B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AFC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A0D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8244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3E00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7380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9D2E33" w14:textId="031F7022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9716A">
              <w:rPr>
                <w:rFonts w:ascii="Arial" w:hAnsi="Arial"/>
                <w:lang w:eastAsia="sk-SK"/>
              </w:rPr>
              <w:t>31.12.20</w:t>
            </w:r>
            <w:r w:rsidR="00B304B1">
              <w:rPr>
                <w:rFonts w:ascii="Arial" w:hAnsi="Arial"/>
                <w:lang w:eastAsia="sk-SK"/>
              </w:rPr>
              <w:t>2</w:t>
            </w:r>
            <w:r w:rsidR="00F553B3">
              <w:rPr>
                <w:rFonts w:ascii="Arial" w:hAnsi="Arial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2233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D897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E57C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AD2E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8A3D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1EEA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D796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80EA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633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57A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E46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E4D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9E2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32A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1C70BC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EF7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131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260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C18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4C8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8EB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9DAD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115E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6D81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02BFC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7E5D70FB" wp14:editId="61C4485D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A0AD55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3C9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D6F5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8844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AB0A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DC9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E23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692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B37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9AF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C91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14C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F91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A6B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A172C9D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7C1C05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A6F7D0A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7643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4219094D" wp14:editId="5586AFEE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59236B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2B1818F3" wp14:editId="5681F3CC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A473B8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272CAED" wp14:editId="18DFBC91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FE1F20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5A51D1AD" wp14:editId="0FE5D33C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333FA9" w14:textId="77777777" w:rsidR="000B647F" w:rsidRDefault="00646867" w:rsidP="00944C3D">
                                  <w:fldSimple w:instr=" MERGEFIELD  aDMOD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    <v:textbox>
                        <w:txbxContent>
                          <w:p w:rsidR="000B647F" w:rsidRDefault="00A74FEE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7EE56229" wp14:editId="40F3B608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6DA17B" w14:textId="50210ECC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2D53F0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F553B3">
                                    <w:rPr>
                                      <w:rFonts w:ascii="Arial" w:hAnsi="Arial" w:cs="Arial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EE5622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606DA17B" w14:textId="50210ECC"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2D53F0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F553B3">
                              <w:rPr>
                                <w:rFonts w:ascii="Arial" w:hAnsi="Arial" w:cs="Arial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609B238D" wp14:editId="3AAFBF79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82E750" w14:textId="327032EE" w:rsidR="000B647F" w:rsidRDefault="0099716A" w:rsidP="00944C3D">
                                  <w:r>
                                    <w:t>20</w:t>
                                  </w:r>
                                  <w:r w:rsidR="002D53F0">
                                    <w:t>2</w:t>
                                  </w:r>
                                  <w:r w:rsidR="00F553B3"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9B238D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6082E750" w14:textId="327032EE" w:rsidR="000B647F" w:rsidRDefault="0099716A" w:rsidP="00944C3D">
                            <w:r>
                              <w:t>20</w:t>
                            </w:r>
                            <w:r w:rsidR="002D53F0">
                              <w:t>2</w:t>
                            </w:r>
                            <w:r w:rsidR="00F553B3"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03516A57" wp14:editId="656935DD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22A05C" w14:textId="77777777" w:rsidR="000B647F" w:rsidRDefault="00646867" w:rsidP="00944C3D">
                                  <w:fldSimple w:instr=" MERGEFIELD  aDMDO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    <v:textbox>
                        <w:txbxContent>
                          <w:p w:rsidR="000B647F" w:rsidRDefault="00A74FEE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A6C8260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7FD26208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4507BFD9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10444A37" wp14:editId="26DFCBD1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B5A288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29ACE5D" wp14:editId="37EBC3E4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8AE7E7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AC6D047" wp14:editId="68311473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250D35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3DEA65E8" wp14:editId="64543EDC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F7A3D2" w14:textId="686AA66D" w:rsidR="000B647F" w:rsidRDefault="0099716A" w:rsidP="00944C3D">
                                  <w:r>
                                    <w:t>20</w:t>
                                  </w:r>
                                  <w:r w:rsidR="002D53F0">
                                    <w:t>2</w:t>
                                  </w:r>
                                  <w:r w:rsidR="00F553B3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EA65E8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6FF7A3D2" w14:textId="686AA66D" w:rsidR="000B647F" w:rsidRDefault="0099716A" w:rsidP="00944C3D">
                            <w:r>
                              <w:t>20</w:t>
                            </w:r>
                            <w:r w:rsidR="002D53F0">
                              <w:t>2</w:t>
                            </w:r>
                            <w:r w:rsidR="00F553B3"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0EFC6600" wp14:editId="03E1CCF2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FD67A0" w14:textId="77777777" w:rsidR="000B647F" w:rsidRDefault="00646867" w:rsidP="00944C3D">
                                  <w:fldSimple w:instr=" MERGEFIELD  aDMDO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    <v:textbox>
                        <w:txbxContent>
                          <w:p w:rsidR="000B647F" w:rsidRDefault="00A74FEE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08800336" wp14:editId="3207D0EF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BF4F31" w14:textId="68E7B8F5" w:rsidR="000B647F" w:rsidRDefault="0099716A" w:rsidP="00944C3D">
                                  <w:r>
                                    <w:t>20</w:t>
                                  </w:r>
                                  <w:r w:rsidR="002D53F0">
                                    <w:t>2</w:t>
                                  </w:r>
                                  <w:r w:rsidR="00F553B3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800336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61BF4F31" w14:textId="68E7B8F5" w:rsidR="000B647F" w:rsidRDefault="0099716A" w:rsidP="00944C3D">
                            <w:r>
                              <w:t>20</w:t>
                            </w:r>
                            <w:r w:rsidR="002D53F0">
                              <w:t>2</w:t>
                            </w:r>
                            <w:r w:rsidR="00F553B3"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70E74201" wp14:editId="72DC10C1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31B7C1" w14:textId="77777777" w:rsidR="000B647F" w:rsidRDefault="00646867" w:rsidP="00944C3D">
                                  <w:fldSimple w:instr=" MERGEFIELD  aDMOD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    <v:textbox>
                        <w:txbxContent>
                          <w:p w:rsidR="000B647F" w:rsidRDefault="00A74FEE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557B3E2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209CCCF4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FB656A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CBE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3CAD4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C7A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295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2DA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B86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F0E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005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662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A65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52E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866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728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23E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130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DC1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76C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79D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002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5F8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0AD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904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363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D4E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AD5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079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EB2A37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602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447C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6F0B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5F4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892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6F8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9E6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209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52E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255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F66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D37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826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778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210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9DC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9C8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FBA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0292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8C21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BF52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7D2F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5681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6CE5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78C7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3AF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01D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825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FA1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154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657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C23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BAC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87D24C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5E4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734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272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D76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814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8BA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E5D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3FF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CCD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417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C8C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150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490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6DF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45A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ED4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F36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C07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204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5B5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F5ED3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DC2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581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4D3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2E7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DCD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D05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D57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50F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126C1B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7CA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268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38F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971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A57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5EC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DAE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AB1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D8E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875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6F8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D65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A63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49C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617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0D8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425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EBC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455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D2C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0FF4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562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03A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B05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7CE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1FA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97F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3CF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ACE275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2FD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1E8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EEB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7AD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5A8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A8E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FF9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1A6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FD0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B52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B3C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5D8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8CD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BEB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E42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114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7C1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9CE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E471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E431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3952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248F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97BE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62B6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0480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DA6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AB0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F63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927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FFB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EB2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3F8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D30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2C6089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8B5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08B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320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1B2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5A9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29C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8D7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BF4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2CB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732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011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E26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A42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58B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A3F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0A0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591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2EE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CE4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CD82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156A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B5F5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9533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D4A5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EABE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ADA4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B5C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732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5B52D5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45A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025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7F7BA7A2" wp14:editId="45DAE4DE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B40E53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670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3A4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9E1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D47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98B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3CB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DEE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EC4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8AA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F5A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FB0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FDC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D91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37A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C02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08F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89D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9EF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026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343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5C2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F8B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AAF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690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560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1D7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D93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718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5EF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1B6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246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81F6E3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8CD6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B0CB2B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1322A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22D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98AEB97" wp14:editId="617D02FA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BFBE09" w14:textId="77777777" w:rsidR="000B647F" w:rsidRPr="00391121" w:rsidRDefault="00C96CC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34056190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2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">
                      <v:textbox>
                        <w:txbxContent>
                          <w:p w:rsidR="000B647F" w:rsidRPr="00391121" w:rsidRDefault="00C96CC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34056190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49C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FB9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C7A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DF7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E54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DE0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CA3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446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6B5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3E82C3B" wp14:editId="4CF58D21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A0C43A" w14:textId="77777777" w:rsidR="000B647F" w:rsidRPr="00391121" w:rsidRDefault="00C96CC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2021439519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3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">
                      <v:textbox style="mso-fit-shape-to-text:t">
                        <w:txbxContent>
                          <w:p w:rsidR="000B647F" w:rsidRPr="00391121" w:rsidRDefault="00C96CC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2021439519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54B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948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0A5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947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EA3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A57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B60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B23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271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9E2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9BC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5B0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476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B8C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1D9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8F0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9A97AC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3F6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26A22B6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66742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83B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8EA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E44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914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31D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A41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F81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D4A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439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D6C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ACB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BF1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213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B01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97D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C74969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6EF5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1A8C3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D4E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333FF96" wp14:editId="7CE0D3BD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36A74E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SVB</w:t>
                                  </w:r>
                                  <w:r w:rsidR="006142E9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C96CCD">
                                    <w:rPr>
                                      <w:rFonts w:ascii="Arial" w:hAnsi="Arial" w:cs="Arial"/>
                                    </w:rPr>
                                    <w:t xml:space="preserve">Kožušnícka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4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SVB</w:t>
                            </w:r>
                            <w:r w:rsidR="006142E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C96CCD">
                              <w:rPr>
                                <w:rFonts w:ascii="Arial" w:hAnsi="Arial" w:cs="Arial"/>
                              </w:rPr>
                              <w:t xml:space="preserve">Kožušnícka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185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A0E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AAA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FCB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954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C2E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4BC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F1C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01C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16A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DB9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EBF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ECA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2CD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F7D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189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C93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106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CF0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52C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6D3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AF9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981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627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883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223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54A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217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76D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DA2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E00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B5FE66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243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AED4C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024B11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5AAA12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AED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FCA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70C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357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EAD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931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9F2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D7A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B90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10A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54F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A8E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E2C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F01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59C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DD3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8B2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391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B98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669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C31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47C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539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AA28A9B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5960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827E6FB" wp14:editId="0DD51C8E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046428" w14:textId="77777777" w:rsidR="000B647F" w:rsidRPr="00391121" w:rsidRDefault="00C96CC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Kožušnícka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5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">
                      <v:textbox>
                        <w:txbxContent>
                          <w:p w:rsidR="000B647F" w:rsidRPr="00391121" w:rsidRDefault="00C96CC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Kožušnícka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C29DB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608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0CA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56C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959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D82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B4D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40C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1A8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C1F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85D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7C6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D78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F9D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261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30F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266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3B5203E" wp14:editId="16A2CE4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630F78" w14:textId="77777777" w:rsidR="000B647F" w:rsidRDefault="00C96CCD" w:rsidP="00944C3D">
                                  <w:r>
                                    <w:t>87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6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">
                      <v:textbox>
                        <w:txbxContent>
                          <w:p w:rsidR="000B647F" w:rsidRDefault="00C96CCD" w:rsidP="00944C3D">
                            <w:r>
                              <w:t>87</w:t>
                            </w:r>
                            <w:bookmarkStart w:id="1" w:name="_GoBack"/>
                            <w:bookmarkEnd w:id="1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D18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871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78C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F4B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E1F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7D1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366848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C272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F673B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C649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18B51C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08CD8BE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ECF6462" wp14:editId="754AFC7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0A98FA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9110</w:t>
                                  </w:r>
                                  <w:r w:rsidR="009D0BDD">
                                    <w:rPr>
                                      <w:rFonts w:ascii="Arial" w:hAnsi="Arial" w:cs="Arial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7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X2iKgIAAFk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Cy2X2iKgIAAFkEAAAOAAAAAAAAAAAAAAAAAC4CAABkcnMvZTJv&#10;RG9jLnhtbFBLAQItABQABgAIAAAAIQAkAQGq3AAAAAYBAAAPAAAAAAAAAAAAAAAAAIQEAABkcnMv&#10;ZG93bnJldi54bWxQSwUGAAAAAAQABADzAAAAjQUAAAAA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9110</w:t>
                            </w:r>
                            <w:r w:rsidR="009D0BDD">
                              <w:rPr>
                                <w:rFonts w:ascii="Arial" w:hAnsi="Arial" w:cs="Arial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8C41441" wp14:editId="7549F646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63BDC0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46867" w:rsidRPr="00583C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8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46867" w:rsidRPr="00583CA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07DB8F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22DF2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DA9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7AA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54B26F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6C4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4BD94D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179D484" wp14:editId="29DA93D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D184BE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49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BW0FBtLAIAAFkEAAAOAAAAAAAAAAAAAAAAAC4CAABkcnMv&#10;ZTJvRG9jLnhtbFBLAQItABQABgAIAAAAIQAXK+e23QAAAAcBAAAPAAAAAAAAAAAAAAAAAIYEAABk&#10;cnMvZG93bnJldi54bWxQSwUGAAAAAAQABADzAAAAkA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150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C09E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948D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1645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7E79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FA42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CB97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2079D08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7C40ADE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1654D75" wp14:editId="66595280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0BDE88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0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Pqe/joqAgAAWQQAAA4AAAAAAAAAAAAAAAAALgIAAGRycy9lMm9E&#10;b2MueG1sUEsBAi0AFAAGAAgAAAAhAElb28TbAAAABgEAAA8AAAAAAAAAAAAAAAAAhAQAAGRycy9k&#10;b3ducmV2LnhtbFBLBQYAAAAABAAEAPMAAACM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85CEE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484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927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ACC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ED5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CA3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D1D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9AE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1CED63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31C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F76F9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F80EA6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0FACE5C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BBEDFE8" wp14:editId="34A06DDF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786731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1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6F8E3D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5492D9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3677B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F84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E11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4F3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CDE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10B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98D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442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98B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A30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5C1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C83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323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079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3D8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E4D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D6A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990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666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688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C8E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8E5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043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127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846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52C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B97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7979C7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FD45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D504AEA" w14:textId="612EE77B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2D53F0">
              <w:rPr>
                <w:rFonts w:ascii="Arial" w:hAnsi="Arial"/>
                <w:lang w:eastAsia="sk-SK"/>
              </w:rPr>
              <w:t>23.2.202</w:t>
            </w:r>
            <w:r w:rsidR="00F553B3">
              <w:rPr>
                <w:rFonts w:ascii="Arial" w:hAnsi="Arial"/>
                <w:lang w:eastAsia="sk-SK"/>
              </w:rPr>
              <w:t>5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C56B8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5ECB5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507AC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23C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72F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52EADA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5986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8102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499E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5353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AA86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9EFA8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726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F287DB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C82B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45D6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40FE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77FB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0031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E69D2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FCB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0552F7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6A82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2AF5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0810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756B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9AE0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2B575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9DB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2FE64F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0BBC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52D1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3FF2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71A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FF5D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FB9F8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26F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71446F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7525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3C39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8936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0E60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AAEF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7B785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27D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569052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FF3AB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DAC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D1E2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F9D8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EF11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26FE2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88E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58FABE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8F8C7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FCC5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4246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95A7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5377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C2053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18F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7EB614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312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9CD4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064FD3A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4D536B24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14423273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4A962E9B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7E86DF6C" w14:textId="60F0D8A2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12B3BB3C" w14:textId="77777777" w:rsidR="002D53F0" w:rsidRDefault="002D53F0" w:rsidP="00503750">
            <w:pPr>
              <w:rPr>
                <w:rFonts w:ascii="Arial" w:hAnsi="Arial"/>
                <w:lang w:eastAsia="sk-SK"/>
              </w:rPr>
            </w:pPr>
          </w:p>
          <w:p w14:paraId="173640C0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175ECBD0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2ABD97AC" w14:textId="77777777" w:rsidR="0099716A" w:rsidRPr="00ED0163" w:rsidRDefault="0099716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062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7DC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0808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290D87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9CE65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389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BA3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DEC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F39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C93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909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061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EBB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C1C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B59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E0A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DA7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E52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9A5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1D0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0C6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F34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28B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58B6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2557CD6" w14:textId="05770B34" w:rsidR="002D53F0" w:rsidRPr="00ED0163" w:rsidRDefault="002D53F0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2FA6F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E1B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0A9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2C003A3D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1FC6EE49" w14:textId="77777777" w:rsidR="00944C3D" w:rsidRDefault="00944C3D" w:rsidP="00944C3D">
      <w:pPr>
        <w:rPr>
          <w:rFonts w:ascii="Arial" w:hAnsi="Arial"/>
        </w:rPr>
      </w:pPr>
    </w:p>
    <w:p w14:paraId="2DB01BDF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5829FA13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5D6B905B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028DCAA7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14A4291C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78C9D2BD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3"/>
        <w:gridCol w:w="2800"/>
      </w:tblGrid>
      <w:tr w:rsidR="00944C3D" w:rsidRPr="008D0433" w14:paraId="5403DE15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71A69D0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FE25BC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9E7931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441D9B71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336BB2F5" w14:textId="0BE69B71" w:rsidR="00944C3D" w:rsidRPr="008D0433" w:rsidRDefault="00C96CCD" w:rsidP="00503750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Ing.</w:t>
            </w:r>
            <w:r w:rsidR="00B304B1">
              <w:rPr>
                <w:rFonts w:ascii="Arial" w:hAnsi="Arial" w:cs="Arial"/>
                <w:sz w:val="16"/>
                <w:szCs w:val="16"/>
              </w:rPr>
              <w:t>Čičo</w:t>
            </w:r>
            <w:proofErr w:type="spellEnd"/>
            <w:r w:rsidR="00B304B1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5BD26FD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48D846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4DA5E6A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3EE11C1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5CFF504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9B6CCC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A3452CD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4864A88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58A125D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935A62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4596F7F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161719A1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0F3EFBB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7E4ABD11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4443A7A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18841332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DE11379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5EB4C62C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8236F2F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4B6FE59A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626D38D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13295C2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34C02C4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14E314AF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1EC8332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015FB385" w14:textId="1422B45B" w:rsidR="00944C3D" w:rsidRPr="008D0433" w:rsidRDefault="002D53F0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4F769FF3" w14:textId="126DCC72" w:rsidR="00944C3D" w:rsidRPr="008D0433" w:rsidRDefault="002D53F0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944C3D" w:rsidRPr="008D0433" w14:paraId="709E6500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669D2FA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3738F3D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1EEFCD2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04E60EF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0795994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1126F2D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1E3E1F9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05E4834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69E9877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3EFDD2F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2A94250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C04BCA0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CC4EF69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A216C35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585EA13D" w14:textId="0061DACA" w:rsidR="00944C3D" w:rsidRPr="00C7085F" w:rsidRDefault="00944C3D" w:rsidP="002D53F0">
      <w:pPr>
        <w:spacing w:after="12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415C954D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17D87348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65CB4F7F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43B599C5" w14:textId="1948EC89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 w:rsidR="002D53F0">
        <w:rPr>
          <w:rFonts w:ascii="Arial" w:hAnsi="Arial"/>
          <w:sz w:val="22"/>
          <w:szCs w:val="22"/>
        </w:rPr>
        <w:t>x</w:t>
      </w:r>
      <w:r>
        <w:rPr>
          <w:rFonts w:ascii="Arial" w:hAnsi="Arial"/>
          <w:sz w:val="22"/>
          <w:szCs w:val="22"/>
        </w:rPr>
        <w:tab/>
        <w:t>nie</w:t>
      </w:r>
    </w:p>
    <w:p w14:paraId="28D90438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2883902B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34ABBE8C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5A3E817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2AF95C6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3B5B327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75CCF3C4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3BB9C6F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6113D8B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516DA12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211B451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52B09DC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5CA2245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53586B1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D2FB614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7C3F422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21DA550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4FFD8DA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A68ED84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66CA90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19D8E11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44600D2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33E6398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223918F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0380061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d) dlhodobý hmotný majetok obstaraný kúpou</w:t>
      </w:r>
    </w:p>
    <w:p w14:paraId="6177517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397D0E4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0D99C80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5F9AC51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4F8932A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5D68AB7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138812E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6649499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2498BF0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12E570F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072AC1F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0E60EB1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3727A59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0707D88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30ADB55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3B6DFD46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628D245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5BB917D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66D4904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03B1148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76E29EF6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059A4C0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0B63B47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B0DE4E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F1294C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3AECF1A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6EF9293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7AE374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18CAAF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C869FD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9EC6E58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244BE3A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0E6A256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92A048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BFBE77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F85399E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4E51E7D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737A34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C7EDC6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59D9B1C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9708C9F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0500299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248020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F82E2F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B4B0E4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DCF71ED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A52537D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13599357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6E763B88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8D6C2D2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1FCDA36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0C4C475A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6559F360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46DAA61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D2339CB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A46690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5B6CEE5F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43460EBC" w14:textId="77777777" w:rsidTr="00503750">
        <w:tc>
          <w:tcPr>
            <w:tcW w:w="2302" w:type="dxa"/>
            <w:vAlign w:val="center"/>
          </w:tcPr>
          <w:p w14:paraId="7D01933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407A9E7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3B1E3FA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127BDBC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34AA53E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0561A82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0E7B99F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36CF218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0D1D11EA" w14:textId="77777777" w:rsidTr="00503750">
        <w:tc>
          <w:tcPr>
            <w:tcW w:w="15593" w:type="dxa"/>
            <w:gridSpan w:val="8"/>
            <w:vAlign w:val="center"/>
          </w:tcPr>
          <w:p w14:paraId="71B0223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61F81D7C" w14:textId="77777777" w:rsidTr="00503750">
        <w:tc>
          <w:tcPr>
            <w:tcW w:w="2302" w:type="dxa"/>
            <w:vAlign w:val="center"/>
          </w:tcPr>
          <w:p w14:paraId="2F44FC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49A609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177EB0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81310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42DB8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ED42F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2E743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2D393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D82849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690149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60728DF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5BE186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BAD3B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58614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98C62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F7569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C27A3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3010B5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38E66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8F422D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8E8C02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1FBD2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A7809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FD066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EABC2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41539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D2CCD9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4FDD5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48F7893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5B573BD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CA0CBC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FB57A9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02DA82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298FF8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290387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2C389CF" w14:textId="77777777" w:rsidTr="00503750">
        <w:tc>
          <w:tcPr>
            <w:tcW w:w="2302" w:type="dxa"/>
            <w:vAlign w:val="center"/>
          </w:tcPr>
          <w:p w14:paraId="1F0993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D73FEF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609016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87A4A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C5A68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91E0B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674A6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9E8E3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3F7FBE" w14:textId="77777777" w:rsidTr="00503750">
        <w:tc>
          <w:tcPr>
            <w:tcW w:w="15593" w:type="dxa"/>
            <w:gridSpan w:val="8"/>
            <w:vAlign w:val="center"/>
          </w:tcPr>
          <w:p w14:paraId="628AA74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0969BB72" w14:textId="77777777" w:rsidTr="00503750">
        <w:tc>
          <w:tcPr>
            <w:tcW w:w="2302" w:type="dxa"/>
            <w:vAlign w:val="center"/>
          </w:tcPr>
          <w:p w14:paraId="2B14840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D19B88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EC86DB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26673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5373F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93A3C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4FF61E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45C064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F8A6A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848BC6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96FEFB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64D145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11BF3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E1A5F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A9517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2A746C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653267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3C3984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41F6B9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46FDFA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2E46C1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13F82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23369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F35EC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188038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9FB7EC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93B7D9" w14:textId="77777777" w:rsidTr="00503750">
        <w:tc>
          <w:tcPr>
            <w:tcW w:w="2302" w:type="dxa"/>
            <w:vAlign w:val="center"/>
          </w:tcPr>
          <w:p w14:paraId="61775B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B0CF2A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AC4B1D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E6D35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470C8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B8289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3F97C9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52CDFD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5CB7BB" w14:textId="77777777" w:rsidTr="00503750">
        <w:tc>
          <w:tcPr>
            <w:tcW w:w="15593" w:type="dxa"/>
            <w:gridSpan w:val="8"/>
            <w:vAlign w:val="center"/>
          </w:tcPr>
          <w:p w14:paraId="2F00CA4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0FE15012" w14:textId="77777777" w:rsidTr="00503750">
        <w:tc>
          <w:tcPr>
            <w:tcW w:w="2302" w:type="dxa"/>
            <w:vAlign w:val="center"/>
          </w:tcPr>
          <w:p w14:paraId="1C01706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E417A4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0FBE5D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ADDF1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54821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0ECB0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8F80E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50914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141DBF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51C973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86B0D0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DDEC14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AA439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F0070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4B0F4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951DC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A4747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1925F9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1C5E42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6FCF909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8EB404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0CF56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301B1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8BCF3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9961F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50640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5DC3A6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6FD2905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BF8D72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463338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BBE68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88B7B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FDCBE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84AC5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D3973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550B0A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6D276B8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72EB68ED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05952ED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731B38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8C15DA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334D3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26775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BC690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16A63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F2351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7BF2C9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4C25478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D34FFF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54DB53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2D3E0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B10D2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5241A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AD44C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34B7C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91DF584" w14:textId="77777777" w:rsidR="00944C3D" w:rsidRDefault="00944C3D" w:rsidP="00944C3D">
      <w:pPr>
        <w:rPr>
          <w:rFonts w:ascii="Arial" w:hAnsi="Arial"/>
          <w:b/>
        </w:rPr>
      </w:pPr>
    </w:p>
    <w:p w14:paraId="1D60A365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1F464AC6" w14:textId="77777777" w:rsidTr="00503750">
        <w:tc>
          <w:tcPr>
            <w:tcW w:w="1944" w:type="dxa"/>
            <w:vAlign w:val="center"/>
          </w:tcPr>
          <w:p w14:paraId="1F69166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1D8C8C6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33F2833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799F9E6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7B8BD63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3EA4DF7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561D544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3E36502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44ACC7E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337D881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71DAA36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6BBBD0C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7174CA83" w14:textId="77777777" w:rsidTr="00503750">
        <w:tc>
          <w:tcPr>
            <w:tcW w:w="15685" w:type="dxa"/>
            <w:gridSpan w:val="12"/>
            <w:vAlign w:val="center"/>
          </w:tcPr>
          <w:p w14:paraId="66AF62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43DB5A47" w14:textId="77777777" w:rsidTr="00503750">
        <w:tc>
          <w:tcPr>
            <w:tcW w:w="1944" w:type="dxa"/>
            <w:vAlign w:val="center"/>
          </w:tcPr>
          <w:p w14:paraId="2889FE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0F71D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33551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F8F62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AB980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98F17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1930F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1B999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84646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AFEB3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83200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13C5D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90A74A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512335C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4ED2E0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B0B78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20B6A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AFD5C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4C774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2C5DB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B8B77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07004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47805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B77F0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354C8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7D5ECF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66E912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3AC38C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AE313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471A1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65240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C8C01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1F01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A8186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61261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A40C8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2521A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2BF49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957E6C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7AB020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267A27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74958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3C59C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1F18CB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153483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1A92A0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0612A8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14CF77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7633C7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B7AF1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696F7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E41CC65" w14:textId="77777777" w:rsidTr="00503750">
        <w:tc>
          <w:tcPr>
            <w:tcW w:w="1944" w:type="dxa"/>
            <w:vAlign w:val="center"/>
          </w:tcPr>
          <w:p w14:paraId="3A1FBF7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F01F8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9A620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53AF4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1D0E5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5FAAA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C7CE1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DD75E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4A94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A2C36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D2408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A5A1E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74030F" w14:textId="77777777" w:rsidTr="00503750">
        <w:tc>
          <w:tcPr>
            <w:tcW w:w="15685" w:type="dxa"/>
            <w:gridSpan w:val="12"/>
            <w:vAlign w:val="center"/>
          </w:tcPr>
          <w:p w14:paraId="6D4B2FC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0F428909" w14:textId="77777777" w:rsidTr="00503750">
        <w:tc>
          <w:tcPr>
            <w:tcW w:w="1944" w:type="dxa"/>
            <w:vAlign w:val="center"/>
          </w:tcPr>
          <w:p w14:paraId="15A651B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8995E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EDC74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A5E21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83307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8C269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548E7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8DCFD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0EF99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2E8FA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EE434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3BB30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507207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068FE2C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8FAE0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B8B24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3F1AA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9215D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008BA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9EB16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ADCA8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E3D99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C3F56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4EEF5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E4B8C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83D8C9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20335D4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6D8DFB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AE429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E0640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0E3F0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37F95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09356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F6959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7A961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80B9E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0D60F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F2272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3DF0CC" w14:textId="77777777" w:rsidTr="00503750">
        <w:tc>
          <w:tcPr>
            <w:tcW w:w="1944" w:type="dxa"/>
            <w:vAlign w:val="center"/>
          </w:tcPr>
          <w:p w14:paraId="68204AB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9DF5B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8C30B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D93D8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BECBF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47AF9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CC07E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FCF55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00B18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4AB10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1AD60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36199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2113B0" w14:textId="77777777" w:rsidTr="00503750">
        <w:tc>
          <w:tcPr>
            <w:tcW w:w="15685" w:type="dxa"/>
            <w:gridSpan w:val="12"/>
            <w:vAlign w:val="center"/>
          </w:tcPr>
          <w:p w14:paraId="0D4B84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03B2698F" w14:textId="77777777" w:rsidTr="00503750">
        <w:tc>
          <w:tcPr>
            <w:tcW w:w="1944" w:type="dxa"/>
            <w:vAlign w:val="center"/>
          </w:tcPr>
          <w:p w14:paraId="00FD1A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8DF6F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EC463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F3780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F5A7E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DB6FC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004D3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441C4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0CA6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2616D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EB250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9B584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0813C4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6E8842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C5BDC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B3153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E6898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9DBD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77155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1DAAA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CBF51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297E4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82FBF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ADD96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1D074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CD15AC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71EB043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600EA7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D425F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64918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D3C30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9240D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71777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A4BDB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B39EC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832DA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1F8C8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03EC9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FCD341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5DC537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1E0F0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D73DC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0EEBE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2177E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A4F41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D8F14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51420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023CF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8E675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C35E3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A637E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75D4C5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0F41416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30CAE79E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24705B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57A4B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FB9C6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50C27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E5DA7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9F370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B3FED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E86DA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66653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E9A2D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BC799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34FA0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3F310A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732466B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684B3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BF094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781DF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C6A8E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EF043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26928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74059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AACD8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3EA12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5E755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6CF42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B48F5E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90F156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2B60DE2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5B52B421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D3F404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E93132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04E3320B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0ED5449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6B4E5D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497515A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1B0392E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327AFF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9F7C8A4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4C18DEC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128815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FAD22AD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71D91F2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18D2AB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017F90E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2BA3606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5E127E89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2CB756E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08DB16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6DBECA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106DDF3C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068D2C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0F5F4A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6B8890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1D7D30D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6219C6C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11EBB32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A44F0D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9CD6928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2FC871F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7C9CFB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431E93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47EC8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A493447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41F54FB8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65678E2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50C4C8C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285761F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3B57361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1BC33B5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2BC865C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64DF48B3" w14:textId="77777777" w:rsidTr="00503750">
        <w:trPr>
          <w:trHeight w:val="1073"/>
        </w:trPr>
        <w:tc>
          <w:tcPr>
            <w:tcW w:w="3614" w:type="dxa"/>
            <w:vMerge/>
          </w:tcPr>
          <w:p w14:paraId="7B002A2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505EBC2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5D6489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74ED2E2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4A10310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6A35056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0F1CF49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666293C5" w14:textId="77777777" w:rsidTr="00503750">
        <w:trPr>
          <w:trHeight w:val="283"/>
        </w:trPr>
        <w:tc>
          <w:tcPr>
            <w:tcW w:w="3614" w:type="dxa"/>
          </w:tcPr>
          <w:p w14:paraId="64F4D5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FB6B8E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FE021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484462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184AB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9A0EE8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DEA73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33DB827" w14:textId="77777777" w:rsidTr="00503750">
        <w:trPr>
          <w:trHeight w:val="283"/>
        </w:trPr>
        <w:tc>
          <w:tcPr>
            <w:tcW w:w="3614" w:type="dxa"/>
          </w:tcPr>
          <w:p w14:paraId="6ECBD3D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C89DE4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022270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9404FC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342228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B341B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9191B6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7444A7F" w14:textId="77777777" w:rsidTr="00503750">
        <w:trPr>
          <w:trHeight w:val="283"/>
        </w:trPr>
        <w:tc>
          <w:tcPr>
            <w:tcW w:w="3614" w:type="dxa"/>
          </w:tcPr>
          <w:p w14:paraId="21CE99A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DEA05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5DCD59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3FAF8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E099C7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1C3D0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01B02B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1EADB6E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79F0D703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72298C62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77575F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603A6F1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3CC4F60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6B1F9CF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36D4DC6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F18829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0A56713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3140F6D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244B272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4F667B3D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3EFB728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71B186F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992C235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7E3126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8E70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8F45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87CA1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3E14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AC18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3C5B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F8C3A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6FE8A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2932A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22D0D9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30BA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5F68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3B00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9D83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D5C4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D602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31F0E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9849D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53C54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67B43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CBEA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F357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8029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D1C6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B1E7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0BA7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332CA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25069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3568CA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2A5E0B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4ED0A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4B387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6567B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EC445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A9D0A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59E74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1AE11D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E38A46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C7BB564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0EA76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D3B6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0F0E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A07F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3E10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03CB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A338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EB203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A0DEE0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E0839D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42D8018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293206C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114FC2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E763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E7D6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1C4F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2E55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A123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CE72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B0C52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7B5D4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3C0A26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022AF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A7D5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A7FC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9A05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D51F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25C9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B55A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34FEE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7A9EE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3B78E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33D211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F132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2242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6B91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B86E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6890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8F1A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EF552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105D3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F2E8066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6008E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6260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152D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847A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5FCB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0BBC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5266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628CB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AAD2B4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CD54AF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666F30C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D623AD4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C779F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2231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DB79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D5D8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D023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E63F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2769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402B1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4B7948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52AEF79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D5C55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3AE2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2075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4168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4E6E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E41C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1A57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2A418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6786FC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5654771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69727039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6648210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8291AE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BFB1E8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BCF543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BDDE79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B0B6FF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0D423C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56DBEE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E42229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A3630A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BF483C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E713E3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96CAFA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99B742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BC4F2B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DA0F0F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248DF1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0A43BF7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A46690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179D6A2B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0CFEBBA1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2370D852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52F21847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3B278A8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6FADEA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13C4C3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1449F9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0AB33E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4200AE15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2C9A37F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361758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CE615A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1DA8E0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8885A6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26AE688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2F2329D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309824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ED9030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65677A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E39973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D7DC47A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4A1AC93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0A7479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C71125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8D961D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68AFFA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95B195B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0CE75D9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2FF37D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40CEFF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F5FBD6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6F252B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A834329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16E895B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3C48FA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6C700E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B79BF6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8B1DD4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749916B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78B46FA8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D2C723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D26C7A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3C62E6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4F0070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0C5CB0D5" w14:textId="77777777" w:rsidR="00944C3D" w:rsidRDefault="00944C3D" w:rsidP="00944C3D">
      <w:pPr>
        <w:rPr>
          <w:rFonts w:ascii="Arial" w:hAnsi="Arial"/>
          <w:b/>
        </w:rPr>
      </w:pPr>
    </w:p>
    <w:p w14:paraId="5AF891A0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07F1B15A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0CF7947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1106B3C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92BB56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2CDA2D2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4902B54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11600ABF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5E2D788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11759AA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7BBAB3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25A3A0E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B4F0DB0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2C88F28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1CCD77F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118024C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7C0FF5A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38F2DA2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72CCD78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37743D0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0156861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6F62276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C1F0AD5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46D6654F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29F9702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150439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5F3DACE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DEF8351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588D9084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1984F6B9" w14:textId="77777777" w:rsidTr="00503750">
        <w:tc>
          <w:tcPr>
            <w:tcW w:w="2835" w:type="dxa"/>
            <w:vAlign w:val="center"/>
          </w:tcPr>
          <w:p w14:paraId="49EE0CD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4C6F7BB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BEA96C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21A7A5C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378F16B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07671B0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76371121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1CF9D181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36E7017A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308753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BC46B77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95BBF26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FC0E5A8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F39D5C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39991A8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419C34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9972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9B71C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0DBA4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53074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F4AABD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12E8BA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0541BF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66E7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D740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0E25F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7889C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65C583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2B46C5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55044D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122C6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30CC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11325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69C90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D9AFE2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4E56F5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7917F1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885C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854DB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A851E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00188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41AED4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0B3D1E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42D69D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E5C19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E46C3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BB6C7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E0FA5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9EBD41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7DCED4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0187BD1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F6D342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779DF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6F4804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CE8D77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3CF5C53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515C3B3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5F01AB6D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5E1A691C" w14:textId="77777777" w:rsidR="00944C3D" w:rsidRDefault="00944C3D" w:rsidP="00944C3D">
      <w:pPr>
        <w:rPr>
          <w:rFonts w:ascii="Arial" w:hAnsi="Arial"/>
          <w:b/>
        </w:rPr>
      </w:pPr>
    </w:p>
    <w:p w14:paraId="363F4252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04E428E5" w14:textId="77777777" w:rsidTr="00503750">
        <w:tc>
          <w:tcPr>
            <w:tcW w:w="2835" w:type="dxa"/>
            <w:vAlign w:val="center"/>
          </w:tcPr>
          <w:p w14:paraId="33E013E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3667CBF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708E77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3BA5DD6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652AE82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3A19A53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2892CFB9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40017A9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13C98C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6318E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3412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6A633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10DC6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B4D5E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337B1F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2AB32E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7130D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FD83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8AA5B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A8913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85F27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F7E82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737030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FBF0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945FF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D5816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753FF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6507C0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9B370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63F6BE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C0712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6E6B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52510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9F704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FD751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2E7345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4ACF63B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1313E3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92CC2E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53E32F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E3540A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58114CC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5407A71B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5FE58B6B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44A29E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2D9C4A9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6923E469" w14:textId="77777777" w:rsidTr="00503750">
        <w:trPr>
          <w:trHeight w:val="699"/>
        </w:trPr>
        <w:tc>
          <w:tcPr>
            <w:tcW w:w="3502" w:type="dxa"/>
            <w:vMerge/>
          </w:tcPr>
          <w:p w14:paraId="0422738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38B7760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713714B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1D14BF71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20FE884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5FBE05F8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17F7EB9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0408803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40011A8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0562B982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3773604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65F6CF2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26AEB23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16F864CB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523F6DA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5E37DB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35AD4B6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3F43DC41" w14:textId="77777777" w:rsidTr="00503750">
        <w:trPr>
          <w:trHeight w:val="593"/>
        </w:trPr>
        <w:tc>
          <w:tcPr>
            <w:tcW w:w="3497" w:type="dxa"/>
          </w:tcPr>
          <w:p w14:paraId="3E9F0E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76EBE57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52CDE12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3956555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96574D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344044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07EBE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E409E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0143F72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3D2E0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C00C0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937E6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E5D45CD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B4BA3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FD085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0E8A4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E64ECB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30DA04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6E292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1BA92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1DBE65E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C2161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7A3F5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04EB1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835FC4B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A1C6D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FA7D0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0CF11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BBC3A7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7F1B77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BC9A0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5905E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88A5400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DC570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A87F1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2E5D4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E449C4E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92D1C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29BDB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B9FD2B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6DBC6B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7087BF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2D99F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36C07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7322819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A3919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BA29B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B144B5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6781CD26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9A80E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F4DEE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AA59624" w14:textId="77777777" w:rsidR="00944C3D" w:rsidRDefault="00944C3D" w:rsidP="00944C3D">
      <w:pPr>
        <w:rPr>
          <w:rFonts w:ascii="Arial" w:hAnsi="Arial"/>
          <w:b/>
        </w:rPr>
      </w:pPr>
    </w:p>
    <w:p w14:paraId="4D7DBA5E" w14:textId="77777777" w:rsidR="00944C3D" w:rsidRDefault="00944C3D" w:rsidP="00944C3D">
      <w:pPr>
        <w:rPr>
          <w:rFonts w:ascii="Arial" w:hAnsi="Arial"/>
          <w:b/>
        </w:rPr>
      </w:pPr>
    </w:p>
    <w:p w14:paraId="6B639970" w14:textId="77777777" w:rsidR="00944C3D" w:rsidRDefault="00944C3D" w:rsidP="00944C3D">
      <w:pPr>
        <w:rPr>
          <w:rFonts w:ascii="Arial" w:hAnsi="Arial"/>
          <w:b/>
        </w:rPr>
      </w:pPr>
    </w:p>
    <w:p w14:paraId="6702501A" w14:textId="77777777" w:rsidR="00944C3D" w:rsidRDefault="00944C3D" w:rsidP="00944C3D">
      <w:pPr>
        <w:rPr>
          <w:rFonts w:ascii="Arial" w:hAnsi="Arial"/>
          <w:b/>
        </w:rPr>
      </w:pPr>
    </w:p>
    <w:p w14:paraId="5EC7DD5F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592"/>
        <w:gridCol w:w="1185"/>
        <w:gridCol w:w="1149"/>
        <w:gridCol w:w="1173"/>
        <w:gridCol w:w="1538"/>
      </w:tblGrid>
      <w:tr w:rsidR="0099716A" w:rsidRPr="00050529" w14:paraId="4165DB52" w14:textId="77777777" w:rsidTr="00503750">
        <w:tc>
          <w:tcPr>
            <w:tcW w:w="2622" w:type="dxa"/>
            <w:vAlign w:val="center"/>
          </w:tcPr>
          <w:p w14:paraId="34845CE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54EBF5A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7B3B362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299911A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70479A1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05EE934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2C951CF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6F858B4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713CB7D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1DE46A63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7B9BAA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99716A" w:rsidRPr="00050529" w14:paraId="2ABC361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ED22A4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3FAE0A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2D360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22BD0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5E4B8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29936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65784BE3" w14:textId="77777777" w:rsidTr="00503750">
        <w:tc>
          <w:tcPr>
            <w:tcW w:w="2622" w:type="dxa"/>
            <w:vAlign w:val="center"/>
          </w:tcPr>
          <w:p w14:paraId="117308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0522F6F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2969B7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7A32C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9ED32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BAC13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380F6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1AA8BC6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304383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63ECFC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5A2A3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B7536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AC8A2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E1C31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5FF485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65006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57088D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E2F6C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C6352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964DC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D7D2B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472AA78" w14:textId="77777777" w:rsidTr="00503750">
        <w:tc>
          <w:tcPr>
            <w:tcW w:w="2622" w:type="dxa"/>
            <w:vAlign w:val="center"/>
          </w:tcPr>
          <w:p w14:paraId="6D86A92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62138FC2" w14:textId="79D155C5" w:rsidR="00944C3D" w:rsidRPr="008C56AB" w:rsidRDefault="00F553B3" w:rsidP="009D0BDD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42438</w:t>
            </w:r>
          </w:p>
        </w:tc>
        <w:tc>
          <w:tcPr>
            <w:tcW w:w="1275" w:type="dxa"/>
            <w:vAlign w:val="center"/>
          </w:tcPr>
          <w:p w14:paraId="237F02FC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5AA23A8A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1CAC94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3C700B3" w14:textId="7F2DD895" w:rsidR="00944C3D" w:rsidRPr="008C56AB" w:rsidRDefault="00B304B1" w:rsidP="008C1BDE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</w:t>
            </w:r>
            <w:r w:rsidR="00D7415C">
              <w:rPr>
                <w:rFonts w:ascii="Arial" w:hAnsi="Arial"/>
                <w:sz w:val="18"/>
                <w:szCs w:val="18"/>
              </w:rPr>
              <w:t>9719</w:t>
            </w:r>
          </w:p>
        </w:tc>
      </w:tr>
      <w:tr w:rsidR="0099716A" w:rsidRPr="00050529" w14:paraId="55BB401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E0296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2452F0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CE805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C25D6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294A9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C3844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1C65E72" w14:textId="77777777" w:rsidTr="00503750">
        <w:tc>
          <w:tcPr>
            <w:tcW w:w="2622" w:type="dxa"/>
            <w:vAlign w:val="center"/>
          </w:tcPr>
          <w:p w14:paraId="0B9612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1750FD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927CB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6BE3F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B8EA2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9F407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A02BFA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3221E021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9716A" w:rsidRPr="00050529" w14:paraId="1A9BFB1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3C40C6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631DC6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85153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3003F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B9B04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5034C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76FE47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CFB5F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0297A7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F12D2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027D4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31859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840C2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FA2EB0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A9D19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57E637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5F1EA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CC0A1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51003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2750D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612BAE6E" w14:textId="77777777" w:rsidTr="00503750">
        <w:tc>
          <w:tcPr>
            <w:tcW w:w="2622" w:type="dxa"/>
            <w:vAlign w:val="center"/>
          </w:tcPr>
          <w:p w14:paraId="781E2C8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389FF6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BD312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B83AE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5C212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151FB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0820599" w14:textId="77777777" w:rsidTr="00503750">
        <w:tc>
          <w:tcPr>
            <w:tcW w:w="2622" w:type="dxa"/>
            <w:vAlign w:val="center"/>
          </w:tcPr>
          <w:p w14:paraId="63CF8E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2CA8E3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6399F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BA2F6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5E76A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9E1A4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9716A" w:rsidRPr="00050529" w14:paraId="0D732E3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71D9A1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25AC7610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43A0F43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2687A2C" w14:textId="77777777" w:rsidR="00944C3D" w:rsidRPr="008C56AB" w:rsidRDefault="005E41E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1D23B4FD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DE320ED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16BFDEA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9CD5FC5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744E734E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36DFDDC3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454B4979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56D67AD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0AA7B10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273FD4E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7B1D34C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D32FA1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5AF11CD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03DD4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B4BEDD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06ADAE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EEB363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508B05D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08BBB4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E5C775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5C5AC02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7F493C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B9C800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2DE8D30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4852FC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CD50F4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74B8118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DA8ADD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485AC2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6729E7A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390B4D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B21BF1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38AD833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51C2AA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1769BB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0E40557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3156E4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49CE96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02B3497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197B0F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833BDA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53FED0A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5912C4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36C0DAD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4355971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5ABF94C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6D5BCBF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4EA8907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187D88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3389F5D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DC0394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3BC20B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5340F33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D5B74B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26376D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4CD3331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1465BE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89939E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494FB10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126C55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33FFC3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58BBA14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251F09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76E267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7C6D7C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BCD744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C87F39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6699228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33F1765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156DA0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BF7FFC4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441BA9EA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29A9B9C1" w14:textId="77777777" w:rsidTr="00503750">
        <w:tc>
          <w:tcPr>
            <w:tcW w:w="2835" w:type="dxa"/>
            <w:vAlign w:val="center"/>
          </w:tcPr>
          <w:p w14:paraId="74525A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165AB7A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3144882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2D288ED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07FBE6C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65D14DF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1249BB9B" w14:textId="77777777" w:rsidTr="00503750">
        <w:tc>
          <w:tcPr>
            <w:tcW w:w="2835" w:type="dxa"/>
            <w:vAlign w:val="center"/>
          </w:tcPr>
          <w:p w14:paraId="6F47E89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34B2F4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04763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DB9E0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EE8A8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E90C1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062A34" w14:textId="77777777" w:rsidTr="00503750">
        <w:tc>
          <w:tcPr>
            <w:tcW w:w="2835" w:type="dxa"/>
            <w:vAlign w:val="center"/>
          </w:tcPr>
          <w:p w14:paraId="31AED43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1B112B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BC24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8C3DC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EB85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27BEB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E34F4A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128DAFC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609E646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77E92D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DD430A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5A40E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17851B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29C826E2" w14:textId="77777777" w:rsidTr="00503750">
        <w:tc>
          <w:tcPr>
            <w:tcW w:w="2835" w:type="dxa"/>
            <w:vAlign w:val="center"/>
          </w:tcPr>
          <w:p w14:paraId="0E65AF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6DFBAE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B578D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8DC95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5127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16F66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048F0D" w14:textId="77777777" w:rsidTr="00503750">
        <w:tc>
          <w:tcPr>
            <w:tcW w:w="2835" w:type="dxa"/>
            <w:vAlign w:val="center"/>
          </w:tcPr>
          <w:p w14:paraId="7E8886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569B6A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35DC5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F7220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5F38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81A60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90BF91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34F0DFB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17C2F182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B7B808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1BE067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B7C8C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4292C2E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6182BA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1E121C3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37D1D5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F1E5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0A1E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3E08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FD7F1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9E0F3B5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75F2544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302D6749" w14:textId="77777777" w:rsidTr="00503750">
        <w:tc>
          <w:tcPr>
            <w:tcW w:w="2552" w:type="dxa"/>
            <w:shd w:val="clear" w:color="auto" w:fill="auto"/>
            <w:vAlign w:val="center"/>
          </w:tcPr>
          <w:p w14:paraId="6C98D6E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3E78458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271083D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3F9EBE9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4802D83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5A60A031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58E022E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29A8BBE9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493D9D01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5BBD1484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7FC8EE08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D90F999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47EE583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1DBBC6DF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47C92105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0A0485A6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6A87FA0F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3DC44EDB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2F11ED2B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47345BD8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5DC45AA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50D6457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2350638A" w14:textId="77777777" w:rsidTr="00503750">
        <w:tc>
          <w:tcPr>
            <w:tcW w:w="4395" w:type="dxa"/>
            <w:vMerge/>
          </w:tcPr>
          <w:p w14:paraId="3EB4575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278797B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17D3618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2E55F56F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5E07582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5ACDEB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28C1D004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5C8488BD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32B55DD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72DDFB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918EE8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4A7BE55D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637E9B9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0B24D7E4" w14:textId="77777777" w:rsidR="00944C3D" w:rsidRPr="008C56AB" w:rsidRDefault="0099716A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1F7AF0F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2DF7079A" w14:textId="77777777" w:rsidTr="00503750">
        <w:tc>
          <w:tcPr>
            <w:tcW w:w="4395" w:type="dxa"/>
            <w:vAlign w:val="center"/>
          </w:tcPr>
          <w:p w14:paraId="0E1AF74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3B8C43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F0AD76C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13BF96F1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78EB6F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7B29B8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A91BB0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59A57B79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80E47E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16E97D8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68078C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09AE1909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C7EB85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64736E5F" w14:textId="6344ED81" w:rsidR="00944C3D" w:rsidRDefault="001E17B8" w:rsidP="001E00DA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704</w:t>
            </w:r>
          </w:p>
          <w:p w14:paraId="3B5E2142" w14:textId="77777777" w:rsidR="003A0AB4" w:rsidRPr="008C56AB" w:rsidRDefault="003A0AB4" w:rsidP="001E00DA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52EA64A" w14:textId="4DE028AF" w:rsidR="00944C3D" w:rsidRPr="00050529" w:rsidRDefault="00944C3D" w:rsidP="00B304B1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70331ED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509F522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63BD8B06" w14:textId="77777777" w:rsidTr="00503750">
        <w:tc>
          <w:tcPr>
            <w:tcW w:w="4395" w:type="dxa"/>
            <w:vAlign w:val="center"/>
          </w:tcPr>
          <w:p w14:paraId="0B1E676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287087D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0019401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2DC75FA6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798B53F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71225DE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E79B2A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3AD579C4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54AD38D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146BAD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1EB4C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49781842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2AAD28E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2693" w:type="dxa"/>
            <w:vAlign w:val="center"/>
          </w:tcPr>
          <w:p w14:paraId="5005ED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E78C0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72832D08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1F47747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134BE6EE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1E6E8F0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00D497D4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2D6370B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5AE6CF4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3A9B6B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6D15CB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8DE6A8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7AA0CF8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785C5037" w14:textId="77777777" w:rsidTr="00503750">
        <w:tc>
          <w:tcPr>
            <w:tcW w:w="1843" w:type="dxa"/>
            <w:vAlign w:val="center"/>
          </w:tcPr>
          <w:p w14:paraId="01C061F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4C7AC20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1C717D9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48EB5FB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08C4F91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0794542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606E090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4DF6DE90" w14:textId="77777777" w:rsidTr="00503750">
        <w:tc>
          <w:tcPr>
            <w:tcW w:w="1843" w:type="dxa"/>
            <w:vAlign w:val="center"/>
          </w:tcPr>
          <w:p w14:paraId="087E3A8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6D9914B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4BC234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0A2CF4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0F6F19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C9F386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343754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01DD641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12C515E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2DE521D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A51264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636497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BACFB4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6308A3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F342FE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7CADAEE" w14:textId="77777777" w:rsidTr="00503750">
        <w:tc>
          <w:tcPr>
            <w:tcW w:w="1843" w:type="dxa"/>
            <w:vAlign w:val="center"/>
          </w:tcPr>
          <w:p w14:paraId="73B15DB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7664469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FF4C8E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CCCFD3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F1C28F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65B4AF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756CB8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10F168F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5C3D8A9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3FFBA50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3F7621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47A4CE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2E4A67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8D1E7D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7B7CBB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883377A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3AE10EB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66FE671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8C6804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234EFB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3DD7FA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377BFC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40615E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CF4272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D8DCE5D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48C3D285" w14:textId="77777777" w:rsidTr="00503750">
        <w:trPr>
          <w:trHeight w:val="664"/>
        </w:trPr>
        <w:tc>
          <w:tcPr>
            <w:tcW w:w="3372" w:type="dxa"/>
          </w:tcPr>
          <w:p w14:paraId="2432BA8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492A805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7E8B803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27A17521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B7005D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339DEF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CF680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5B6FB0B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81740D6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F1F47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E0234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98F58FC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7C98C85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A2094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EF35E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805078C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3B55B64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623EAF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9ED84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57084C4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3FF6C84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8F2B1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19392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463C5F1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28A250EF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607B2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0602B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2AD7B6E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7464EC5F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183831B2" w14:textId="77777777" w:rsidTr="00503750">
        <w:tc>
          <w:tcPr>
            <w:tcW w:w="2835" w:type="dxa"/>
            <w:vAlign w:val="center"/>
          </w:tcPr>
          <w:p w14:paraId="5ECCE84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75F8D27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65AF598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130972E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6C8A7F0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7AD7A8E4" w14:textId="77777777" w:rsidTr="00503750">
        <w:tc>
          <w:tcPr>
            <w:tcW w:w="2835" w:type="dxa"/>
          </w:tcPr>
          <w:p w14:paraId="3ED740C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62DCAD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706F1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06B52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0460F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7881E1E" w14:textId="77777777" w:rsidTr="00503750">
        <w:tc>
          <w:tcPr>
            <w:tcW w:w="2835" w:type="dxa"/>
          </w:tcPr>
          <w:p w14:paraId="3E77391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7ED661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15807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91CDB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31714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D6A2510" w14:textId="77777777" w:rsidTr="00503750">
        <w:tc>
          <w:tcPr>
            <w:tcW w:w="2835" w:type="dxa"/>
          </w:tcPr>
          <w:p w14:paraId="7BF82D2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7AE828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76F24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DC65D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E0128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5BCAB4B" w14:textId="77777777" w:rsidTr="00503750">
        <w:tc>
          <w:tcPr>
            <w:tcW w:w="2835" w:type="dxa"/>
            <w:vAlign w:val="center"/>
          </w:tcPr>
          <w:p w14:paraId="3C1C7C0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2BCFE3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492B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F2038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22523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C3BD3D7" w14:textId="77777777" w:rsidTr="00503750">
        <w:tc>
          <w:tcPr>
            <w:tcW w:w="2835" w:type="dxa"/>
            <w:vAlign w:val="center"/>
          </w:tcPr>
          <w:p w14:paraId="32040C2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605204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5739F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FB608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57032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C6BC529" w14:textId="77777777" w:rsidTr="00503750">
        <w:tc>
          <w:tcPr>
            <w:tcW w:w="2835" w:type="dxa"/>
          </w:tcPr>
          <w:p w14:paraId="5E3AB9C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0DF58C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00EF9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98D5A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ED7EB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356D1DD" w14:textId="77777777" w:rsidTr="00503750">
        <w:tc>
          <w:tcPr>
            <w:tcW w:w="2835" w:type="dxa"/>
          </w:tcPr>
          <w:p w14:paraId="4D77B95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050D49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9C384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CC09E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490D5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3EA8A9F" w14:textId="77777777" w:rsidTr="00503750">
        <w:tc>
          <w:tcPr>
            <w:tcW w:w="2835" w:type="dxa"/>
          </w:tcPr>
          <w:p w14:paraId="44BDED2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453F60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6455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3293A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FC642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7D4B8E6" w14:textId="77777777" w:rsidR="00944C3D" w:rsidRDefault="00944C3D" w:rsidP="00944C3D">
      <w:pPr>
        <w:rPr>
          <w:rFonts w:ascii="Arial" w:hAnsi="Arial"/>
          <w:b/>
        </w:rPr>
      </w:pPr>
    </w:p>
    <w:p w14:paraId="26C61FCE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69E80F56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19BEE9E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4C20AC2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1C79D89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09780DE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5DBAFF7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44BF85F1" w14:textId="77777777" w:rsidTr="00503750">
        <w:trPr>
          <w:trHeight w:val="443"/>
        </w:trPr>
        <w:tc>
          <w:tcPr>
            <w:tcW w:w="2560" w:type="dxa"/>
          </w:tcPr>
          <w:p w14:paraId="06A1478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74421E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7A546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A80A3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41215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F0279B9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02825B0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5DEBB5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6AA36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AECDF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C3597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9E0CBA2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3D046EB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6E1871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AD06B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8AF5F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AEAB9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AE88984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0FF0AD6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1F3991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E994F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A80AA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506A4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5F072C9" w14:textId="77777777" w:rsidR="00944C3D" w:rsidRDefault="00944C3D" w:rsidP="00944C3D">
      <w:pPr>
        <w:rPr>
          <w:rFonts w:ascii="Arial" w:hAnsi="Arial"/>
          <w:b/>
        </w:rPr>
      </w:pPr>
    </w:p>
    <w:p w14:paraId="747036B9" w14:textId="77777777" w:rsidR="00944C3D" w:rsidRDefault="00944C3D" w:rsidP="00944C3D">
      <w:pPr>
        <w:rPr>
          <w:rFonts w:ascii="Arial" w:hAnsi="Arial"/>
          <w:b/>
        </w:rPr>
      </w:pPr>
    </w:p>
    <w:p w14:paraId="0FF04FC5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1130F616" w14:textId="77777777" w:rsidR="00944C3D" w:rsidRDefault="00944C3D" w:rsidP="00944C3D">
      <w:pPr>
        <w:rPr>
          <w:rFonts w:ascii="Arial" w:hAnsi="Arial"/>
          <w:b/>
        </w:rPr>
      </w:pPr>
    </w:p>
    <w:p w14:paraId="1E5D6257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55055464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7F926DD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2F8D6AF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5F4E2C4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4BAABA5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8836DC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518136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7AD76F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6B5A928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5857835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3056E63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0C9BF1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B8AFB7C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227336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4EBE86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93EDC0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DDEBE42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0535A759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26E572FB" w14:textId="77777777" w:rsidTr="00503750">
        <w:trPr>
          <w:trHeight w:val="677"/>
        </w:trPr>
        <w:tc>
          <w:tcPr>
            <w:tcW w:w="3358" w:type="dxa"/>
          </w:tcPr>
          <w:p w14:paraId="7661ABB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1C066A8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D3149B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33D6AA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B78D2F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75410D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BA2E5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86956B9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632251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3CC5F7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1A315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268995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C30DA1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392C5B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5BA98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A29134A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1D0993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4A92CC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CC26E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DB62ACE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4D5D207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9E72F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51E12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1EB602C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7094EBB0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C22AA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8EF5D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DD52312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44AF2E06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033B0AB6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0F8576C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0E2A2E3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0EFA97B2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0B1693B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C2E157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BF2D5F4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3E9A3CA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E15232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4085F77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3E06C75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51AE67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04311DA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810A5D2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1B64A06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9428EC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129261F3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596BACB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12CE25E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0990C99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3212F86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4C474A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4FBD03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12A69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1034F86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5B2922E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542E23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9104A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BA95C2D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070E960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559F70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0B646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51D1F15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3B41F7D3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CCD2C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62F06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C8AE10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93E3A00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343F5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13C97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6E7C9F8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53C15D2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32ACC67D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5D1DF45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6133089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7DDD6D0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5E71CE2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947898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387475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6BB98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F736F32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E4BE0F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50016B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181E6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88E3A41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A7DB6B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63D682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76714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511E37E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535D8F14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746C6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133A3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F94993E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0A513085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7BF11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81BDA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2C7C49B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14CE2310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72841011" w14:textId="77777777" w:rsidTr="00503750">
        <w:tc>
          <w:tcPr>
            <w:tcW w:w="3686" w:type="dxa"/>
            <w:vAlign w:val="center"/>
          </w:tcPr>
          <w:p w14:paraId="4323CB7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4F4280D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45553FF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1282484B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4F69497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535679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CD3557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23D380C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B1C101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EA2B1C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7289F9B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4E85C1B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19BED1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5E459B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4517AF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5DDD6C0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41225EFC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5EA2C7F4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A8447E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FC880E7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46D1F5D6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5A05F90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322F7CF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62D9565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2EFB9E3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7FD0EF5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0D7B3D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BE09C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BB249FD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1BAF1E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3BDE62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D7CE6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B90CD61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21CD393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5919BA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B08CC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79071F1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D23CE10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1A535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9F3C3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0BE5956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B701EEA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75ED4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C0040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175F0F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4A9FA76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17FA6CB1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3BA899E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D288462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166BABC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2FC2693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E23F7E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54E9FE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CE3894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04A6E2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52713A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EB4AB7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0176C7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3DA930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2DB7E1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4226EC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07FFFE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70999A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980D00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1DB9AC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EFDED2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6597BD5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71F0692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E7FED2C" w14:textId="77777777" w:rsidR="00944C3D" w:rsidRDefault="00944C3D" w:rsidP="00944C3D">
      <w:pPr>
        <w:rPr>
          <w:sz w:val="22"/>
          <w:szCs w:val="22"/>
        </w:rPr>
      </w:pPr>
    </w:p>
    <w:p w14:paraId="6CBAA26C" w14:textId="77777777" w:rsidR="00944C3D" w:rsidRDefault="00944C3D" w:rsidP="00944C3D">
      <w:pPr>
        <w:rPr>
          <w:sz w:val="22"/>
          <w:szCs w:val="22"/>
        </w:rPr>
      </w:pPr>
    </w:p>
    <w:p w14:paraId="4EF60996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4FDA9F2D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11195977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1489F51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B8C1214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179E4EE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F44B766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674AB801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7A3C9D97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0276AC6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1DBFEF44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0E34CC90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3881E6F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6A865B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F612E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F5F0786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A9878D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6660C9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A2743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2708285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BB0734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7B441F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F81D2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EE31EB6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14BF37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79C823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E08B3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4772521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6A1E24E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217A84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430F0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5538EF3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9D83230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360A35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0A216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EC0ABB8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119FCD62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3A96D8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7FEA3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0886E7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D027CAF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0681DC82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43761AEB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24F37EF1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2C59A7A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6DA5EFB6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EF5201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5CDD33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D1730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FF7F686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1EA1A3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5CFCAE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4D1CE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AC56A5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6B9614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50D598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D3B66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D369B05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28E537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0925DD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CA47C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260AE76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2E5C211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5352E9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ECD3B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50F3BCA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21194D3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17871F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5D8B1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F841564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44758C33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6C9055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83B21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935631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02720F3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282801F1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21DF312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A6E4EC9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44D13AC7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29C8C24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5D108EA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0F4FAF8F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7F0EBD6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3857BB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2E9527C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2C0E41E1" w14:textId="77777777" w:rsidR="00944C3D" w:rsidRPr="003607F0" w:rsidRDefault="00944C3D" w:rsidP="00944C3D"/>
    <w:p w14:paraId="3A021E9E" w14:textId="77777777" w:rsidR="00F47675" w:rsidRPr="00944C3D" w:rsidRDefault="00F47675" w:rsidP="00944C3D"/>
    <w:sectPr w:rsidR="00F47675" w:rsidRPr="00944C3D" w:rsidSect="00A46690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F4A8B" w14:textId="77777777" w:rsidR="00A46690" w:rsidRDefault="00A46690">
      <w:r>
        <w:separator/>
      </w:r>
    </w:p>
  </w:endnote>
  <w:endnote w:type="continuationSeparator" w:id="0">
    <w:p w14:paraId="4FCBF59A" w14:textId="77777777" w:rsidR="00A46690" w:rsidRDefault="00A46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C7D87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646867">
      <w:rPr>
        <w:rStyle w:val="slostrany"/>
        <w:rFonts w:cs="Arial"/>
      </w:rPr>
      <w:t>7</w:t>
    </w:r>
    <w:r>
      <w:rPr>
        <w:rStyle w:val="slostrany"/>
        <w:rFonts w:cs="Arial"/>
      </w:rPr>
      <w:fldChar w:fldCharType="end"/>
    </w:r>
  </w:p>
  <w:p w14:paraId="04F84D8F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471D8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B602E3B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FE493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646867">
      <w:rPr>
        <w:rStyle w:val="slostrany"/>
        <w:sz w:val="16"/>
        <w:szCs w:val="16"/>
      </w:rPr>
      <w:t>16</w:t>
    </w:r>
    <w:r w:rsidRPr="00010D38">
      <w:rPr>
        <w:rStyle w:val="slostrany"/>
        <w:sz w:val="16"/>
        <w:szCs w:val="16"/>
      </w:rPr>
      <w:fldChar w:fldCharType="end"/>
    </w:r>
  </w:p>
  <w:p w14:paraId="7180CFB0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F2EF1" w14:textId="77777777" w:rsidR="00A46690" w:rsidRDefault="00A46690">
      <w:r>
        <w:separator/>
      </w:r>
    </w:p>
  </w:footnote>
  <w:footnote w:type="continuationSeparator" w:id="0">
    <w:p w14:paraId="0BD9BCEB" w14:textId="77777777" w:rsidR="00A46690" w:rsidRDefault="00A466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8652619">
    <w:abstractNumId w:val="13"/>
  </w:num>
  <w:num w:numId="2" w16cid:durableId="68040904">
    <w:abstractNumId w:val="17"/>
  </w:num>
  <w:num w:numId="3" w16cid:durableId="355156504">
    <w:abstractNumId w:val="8"/>
  </w:num>
  <w:num w:numId="4" w16cid:durableId="230118824">
    <w:abstractNumId w:val="7"/>
  </w:num>
  <w:num w:numId="5" w16cid:durableId="99950134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86634916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12251612">
    <w:abstractNumId w:val="20"/>
  </w:num>
  <w:num w:numId="8" w16cid:durableId="1937857595">
    <w:abstractNumId w:val="10"/>
  </w:num>
  <w:num w:numId="9" w16cid:durableId="2068914500">
    <w:abstractNumId w:val="0"/>
  </w:num>
  <w:num w:numId="10" w16cid:durableId="487483573">
    <w:abstractNumId w:val="19"/>
  </w:num>
  <w:num w:numId="11" w16cid:durableId="1838350837">
    <w:abstractNumId w:val="6"/>
  </w:num>
  <w:num w:numId="12" w16cid:durableId="926882482">
    <w:abstractNumId w:val="9"/>
  </w:num>
  <w:num w:numId="13" w16cid:durableId="1080105416">
    <w:abstractNumId w:val="12"/>
  </w:num>
  <w:num w:numId="14" w16cid:durableId="738669876">
    <w:abstractNumId w:val="15"/>
  </w:num>
  <w:num w:numId="15" w16cid:durableId="1496992537">
    <w:abstractNumId w:val="14"/>
  </w:num>
  <w:num w:numId="16" w16cid:durableId="1829438119">
    <w:abstractNumId w:val="2"/>
  </w:num>
  <w:num w:numId="17" w16cid:durableId="1064447415">
    <w:abstractNumId w:val="4"/>
  </w:num>
  <w:num w:numId="18" w16cid:durableId="53087257">
    <w:abstractNumId w:val="11"/>
  </w:num>
  <w:num w:numId="19" w16cid:durableId="1470633292">
    <w:abstractNumId w:val="5"/>
  </w:num>
  <w:num w:numId="20" w16cid:durableId="1586836889">
    <w:abstractNumId w:val="18"/>
  </w:num>
  <w:num w:numId="21" w16cid:durableId="661508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642"/>
    <w:docVar w:name="arg2" w:val="driver=asa11;dbf=d:\anasoft\data\tebys.db;dbn=tebys;eng=sql11;commlinks=tcpip{ip=192.168.24.10};uid=hromnikova;con=finus(10.15);pwd=a"/>
    <w:docVar w:name="arg3" w:val="0"/>
    <w:docVar w:name="arg4" w:val="C:\Users\HROMNI~1\AppData\Local\Temp\16254454.doc"/>
    <w:docVar w:name="arg5" w:val="2"/>
  </w:docVars>
  <w:rsids>
    <w:rsidRoot w:val="00646867"/>
    <w:rsid w:val="00011EDC"/>
    <w:rsid w:val="000234F7"/>
    <w:rsid w:val="0002470E"/>
    <w:rsid w:val="00030DEB"/>
    <w:rsid w:val="00034B80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00DA"/>
    <w:rsid w:val="001E17B8"/>
    <w:rsid w:val="001E33AE"/>
    <w:rsid w:val="001E538B"/>
    <w:rsid w:val="001F17B9"/>
    <w:rsid w:val="001F7461"/>
    <w:rsid w:val="00200A6E"/>
    <w:rsid w:val="002066E2"/>
    <w:rsid w:val="00207A36"/>
    <w:rsid w:val="00212499"/>
    <w:rsid w:val="00212B3E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D53F0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5D80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0AB4"/>
    <w:rsid w:val="003A5B2E"/>
    <w:rsid w:val="003C6161"/>
    <w:rsid w:val="003D277B"/>
    <w:rsid w:val="003D6E87"/>
    <w:rsid w:val="003E5CE2"/>
    <w:rsid w:val="003F1699"/>
    <w:rsid w:val="003F5116"/>
    <w:rsid w:val="00402D3A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565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3663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41ED"/>
    <w:rsid w:val="005E5613"/>
    <w:rsid w:val="0060758C"/>
    <w:rsid w:val="006142E9"/>
    <w:rsid w:val="00614891"/>
    <w:rsid w:val="0062543C"/>
    <w:rsid w:val="00631973"/>
    <w:rsid w:val="00643188"/>
    <w:rsid w:val="00646867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19DD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780"/>
    <w:rsid w:val="008B2D38"/>
    <w:rsid w:val="008B4077"/>
    <w:rsid w:val="008C1980"/>
    <w:rsid w:val="008C1BDE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9716A"/>
    <w:rsid w:val="009A278B"/>
    <w:rsid w:val="009B2521"/>
    <w:rsid w:val="009D0BDD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46690"/>
    <w:rsid w:val="00A548D2"/>
    <w:rsid w:val="00A61D74"/>
    <w:rsid w:val="00A62A99"/>
    <w:rsid w:val="00A65012"/>
    <w:rsid w:val="00A67AA4"/>
    <w:rsid w:val="00A74FEE"/>
    <w:rsid w:val="00A80683"/>
    <w:rsid w:val="00A82CC0"/>
    <w:rsid w:val="00AA3410"/>
    <w:rsid w:val="00AC1897"/>
    <w:rsid w:val="00AC682D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4B1"/>
    <w:rsid w:val="00B30D51"/>
    <w:rsid w:val="00B34564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96CCD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47639"/>
    <w:rsid w:val="00D501B8"/>
    <w:rsid w:val="00D536C2"/>
    <w:rsid w:val="00D53D09"/>
    <w:rsid w:val="00D57937"/>
    <w:rsid w:val="00D60946"/>
    <w:rsid w:val="00D7415C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BED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496A"/>
    <w:rsid w:val="00F25CF9"/>
    <w:rsid w:val="00F42BB3"/>
    <w:rsid w:val="00F475A7"/>
    <w:rsid w:val="00F47675"/>
    <w:rsid w:val="00F50F2E"/>
    <w:rsid w:val="00F553B3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6E34B9"/>
  <w15:docId w15:val="{AF9B194B-017E-4793-A9EC-F8999E32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8EE939-B6C7-4D1F-81E3-2C122F3D7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0</TotalTime>
  <Pages>16</Pages>
  <Words>2732</Words>
  <Characters>32615</Characters>
  <Application>Microsoft Office Word</Application>
  <DocSecurity>0</DocSecurity>
  <Lines>271</Lines>
  <Paragraphs>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HROMNIKOVA Jana</dc:creator>
  <cp:lastModifiedBy>Marcela KOSTELNA</cp:lastModifiedBy>
  <cp:revision>2</cp:revision>
  <cp:lastPrinted>2009-07-30T10:15:00Z</cp:lastPrinted>
  <dcterms:created xsi:type="dcterms:W3CDTF">2025-03-17T07:42:00Z</dcterms:created>
  <dcterms:modified xsi:type="dcterms:W3CDTF">2025-03-17T07:42:00Z</dcterms:modified>
</cp:coreProperties>
</file>